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71F5" w14:textId="77777777" w:rsidR="005900D6" w:rsidRDefault="005900D6" w:rsidP="00ED745F">
      <w:pPr>
        <w:pStyle w:val="Default"/>
        <w:jc w:val="right"/>
        <w:rPr>
          <w:sz w:val="20"/>
        </w:rPr>
      </w:pPr>
      <w:r>
        <w:rPr>
          <w:sz w:val="20"/>
        </w:rPr>
        <w:t>WKR8</w:t>
      </w:r>
    </w:p>
    <w:p w14:paraId="2246AAF5" w14:textId="77777777" w:rsidR="005900D6" w:rsidRDefault="005900D6" w:rsidP="00ED745F">
      <w:pPr>
        <w:pStyle w:val="Default"/>
        <w:jc w:val="right"/>
        <w:rPr>
          <w:sz w:val="20"/>
        </w:rPr>
      </w:pPr>
    </w:p>
    <w:p w14:paraId="0C194283" w14:textId="77777777" w:rsidR="00002927" w:rsidRPr="00CB4F4E" w:rsidRDefault="00ED745F" w:rsidP="00ED745F">
      <w:pPr>
        <w:pStyle w:val="Default"/>
        <w:jc w:val="right"/>
        <w:rPr>
          <w:sz w:val="20"/>
        </w:rPr>
      </w:pPr>
      <w:r w:rsidRPr="00CB4F4E">
        <w:rPr>
          <w:sz w:val="20"/>
        </w:rPr>
        <w:t>Mrągowo ………………</w:t>
      </w:r>
    </w:p>
    <w:p w14:paraId="40195655" w14:textId="77777777" w:rsidR="00841FA9" w:rsidRDefault="00841FA9" w:rsidP="00841FA9">
      <w:pPr>
        <w:pStyle w:val="Default"/>
        <w:ind w:left="4956"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Starostwo Powiatowe</w:t>
      </w:r>
    </w:p>
    <w:p w14:paraId="2711E44E" w14:textId="77777777" w:rsidR="00841FA9" w:rsidRDefault="00841FA9" w:rsidP="00841FA9">
      <w:pPr>
        <w:pStyle w:val="Default"/>
        <w:ind w:left="4956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w Mrągowie</w:t>
      </w:r>
    </w:p>
    <w:p w14:paraId="74704D9D" w14:textId="77777777" w:rsidR="00841FA9" w:rsidRDefault="00841FA9" w:rsidP="00841FA9">
      <w:pPr>
        <w:pStyle w:val="Default"/>
        <w:ind w:left="4956" w:firstLine="708"/>
        <w:rPr>
          <w:bCs/>
          <w:sz w:val="23"/>
          <w:szCs w:val="23"/>
        </w:rPr>
      </w:pPr>
      <w:r w:rsidRPr="00DB33FD">
        <w:rPr>
          <w:bCs/>
          <w:sz w:val="23"/>
          <w:szCs w:val="23"/>
        </w:rPr>
        <w:t>Wydział Komunikacji</w:t>
      </w:r>
    </w:p>
    <w:p w14:paraId="135E729B" w14:textId="77777777" w:rsidR="00841FA9" w:rsidRPr="00DB33FD" w:rsidRDefault="00841FA9" w:rsidP="00841FA9">
      <w:pPr>
        <w:pStyle w:val="Default"/>
        <w:ind w:left="4956" w:firstLine="708"/>
        <w:rPr>
          <w:bCs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03"/>
      </w:tblGrid>
      <w:tr w:rsidR="00E53E4E" w14:paraId="71D4FB60" w14:textId="77777777" w:rsidTr="00ED745F">
        <w:tc>
          <w:tcPr>
            <w:tcW w:w="5303" w:type="dxa"/>
          </w:tcPr>
          <w:p w14:paraId="295F4D72" w14:textId="77777777" w:rsidR="00E53E4E" w:rsidRDefault="00E53E4E" w:rsidP="00ED745F">
            <w:pPr>
              <w:pStyle w:val="Default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Dane  wła</w:t>
            </w:r>
            <w:r>
              <w:rPr>
                <w:rFonts w:ascii="TimesNewRoman,Bold" w:hAnsi="TimesNewRoman,Bold" w:cs="TimesNewRoman,Bold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ciciela</w:t>
            </w:r>
            <w:proofErr w:type="gramEnd"/>
            <w:r>
              <w:rPr>
                <w:b/>
                <w:bCs/>
                <w:sz w:val="16"/>
                <w:szCs w:val="16"/>
              </w:rPr>
              <w:t>:</w:t>
            </w:r>
          </w:p>
          <w:p w14:paraId="482ADD8A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2F81C9C8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Nazwisko, imi</w:t>
            </w:r>
            <w:r>
              <w:rPr>
                <w:rFonts w:ascii="TimesNewRoman" w:eastAsia="TimesNewRoman" w:cs="TimesNewRoman" w:hint="eastAsia"/>
                <w:sz w:val="16"/>
                <w:szCs w:val="16"/>
              </w:rPr>
              <w:t>ę</w:t>
            </w:r>
            <w:r>
              <w:rPr>
                <w:rFonts w:ascii="TimesNewRoman" w:eastAsia="TimesNewRoman" w:cs="TimesNewRoman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(nazwa)</w:t>
            </w:r>
          </w:p>
          <w:p w14:paraId="2126BE8C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6668BFDF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adres / siedziba adres / siedziba</w:t>
            </w:r>
          </w:p>
          <w:p w14:paraId="5B95C4FF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1BB35590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ascii="TimesNewRoman" w:eastAsia="TimesNewRoman" w:cs="TimesNewRoman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kod pocztowy, miejscowo</w:t>
            </w:r>
            <w:r>
              <w:rPr>
                <w:rFonts w:ascii="TimesNewRoman" w:eastAsia="TimesNewRoman" w:cs="TimesNewRoman" w:hint="eastAsia"/>
                <w:sz w:val="16"/>
                <w:szCs w:val="16"/>
              </w:rPr>
              <w:t>ść</w:t>
            </w:r>
          </w:p>
          <w:p w14:paraId="49E63081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1EDFB1BD" w14:textId="77777777" w:rsidR="00E53E4E" w:rsidRDefault="00E53E4E" w:rsidP="00ED745F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nr PESEL lub REGON*</w:t>
            </w:r>
          </w:p>
          <w:p w14:paraId="06B25038" w14:textId="77777777" w:rsidR="00E53E4E" w:rsidRPr="00233223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01BC1C6F" w14:textId="77777777" w:rsidR="00E53E4E" w:rsidRPr="00ED745F" w:rsidRDefault="00E53E4E" w:rsidP="00ED745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..................................................................................</w:t>
            </w:r>
          </w:p>
          <w:p w14:paraId="289B889F" w14:textId="77777777" w:rsidR="00E53E4E" w:rsidRPr="00ED745F" w:rsidRDefault="00E53E4E" w:rsidP="00ED745F">
            <w:pPr>
              <w:pStyle w:val="Defaul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telefon kontaktowy / adres e-mail</w:t>
            </w:r>
          </w:p>
        </w:tc>
      </w:tr>
    </w:tbl>
    <w:p w14:paraId="12BC8AE3" w14:textId="77777777" w:rsidR="00DB33FD" w:rsidRDefault="00DB33FD" w:rsidP="00841FA9">
      <w:pPr>
        <w:pStyle w:val="Default"/>
        <w:rPr>
          <w:sz w:val="23"/>
          <w:szCs w:val="23"/>
        </w:rPr>
      </w:pPr>
    </w:p>
    <w:p w14:paraId="6628E76D" w14:textId="6D3165FE" w:rsidR="00E53E4E" w:rsidRDefault="00E53E4E" w:rsidP="00E53E4E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32"/>
          <w:szCs w:val="32"/>
        </w:rPr>
        <w:t>O</w:t>
      </w:r>
      <w:r>
        <w:rPr>
          <w:rFonts w:ascii="TimesNewRoman,Bold" w:eastAsia="Calibri" w:hAnsi="TimesNewRoman,Bold" w:cs="TimesNewRoman,Bold"/>
          <w:b/>
          <w:bCs/>
          <w:sz w:val="32"/>
          <w:szCs w:val="32"/>
        </w:rPr>
        <w:t>ś</w:t>
      </w:r>
      <w:r>
        <w:rPr>
          <w:rFonts w:eastAsia="Calibri"/>
          <w:b/>
          <w:bCs/>
          <w:sz w:val="32"/>
          <w:szCs w:val="32"/>
        </w:rPr>
        <w:t xml:space="preserve">wiadczenie – </w:t>
      </w:r>
      <w:r w:rsidR="00F00A43">
        <w:rPr>
          <w:rFonts w:eastAsia="Calibri"/>
          <w:b/>
          <w:bCs/>
          <w:sz w:val="32"/>
          <w:szCs w:val="32"/>
        </w:rPr>
        <w:t xml:space="preserve">czasowa </w:t>
      </w:r>
      <w:r>
        <w:rPr>
          <w:rFonts w:eastAsia="Calibri"/>
          <w:b/>
          <w:bCs/>
          <w:sz w:val="28"/>
          <w:szCs w:val="28"/>
        </w:rPr>
        <w:t>rejestracja warunkowa</w:t>
      </w:r>
    </w:p>
    <w:p w14:paraId="4A432CF2" w14:textId="77777777" w:rsidR="00E53E4E" w:rsidRDefault="00E53E4E" w:rsidP="00E53E4E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14:paraId="0E200C6B" w14:textId="77777777" w:rsidR="00E53E4E" w:rsidRPr="005900D6" w:rsidRDefault="00E53E4E" w:rsidP="00E53E4E">
      <w:pPr>
        <w:autoSpaceDE w:val="0"/>
        <w:autoSpaceDN w:val="0"/>
        <w:adjustRightInd w:val="0"/>
        <w:jc w:val="center"/>
        <w:rPr>
          <w:rFonts w:eastAsia="Calibri"/>
          <w:b/>
          <w:bCs/>
          <w:sz w:val="36"/>
        </w:rPr>
      </w:pPr>
      <w:r>
        <w:rPr>
          <w:rFonts w:eastAsia="Calibri"/>
          <w:b/>
          <w:bCs/>
        </w:rPr>
        <w:t>Dotyczy pojazdu nr VIN-</w:t>
      </w:r>
    </w:p>
    <w:p w14:paraId="7E8929CD" w14:textId="77777777" w:rsidR="00E53E4E" w:rsidRPr="005900D6" w:rsidRDefault="00E53E4E" w:rsidP="00E53E4E">
      <w:pPr>
        <w:autoSpaceDE w:val="0"/>
        <w:autoSpaceDN w:val="0"/>
        <w:adjustRightInd w:val="0"/>
        <w:jc w:val="center"/>
        <w:rPr>
          <w:rFonts w:eastAsia="Calibri"/>
          <w:b/>
          <w:bCs/>
          <w:sz w:val="40"/>
        </w:rPr>
      </w:pPr>
    </w:p>
    <w:p w14:paraId="6F15A1DE" w14:textId="77777777" w:rsidR="00E53E4E" w:rsidRDefault="00E53E4E" w:rsidP="00E53E4E">
      <w:pPr>
        <w:autoSpaceDE w:val="0"/>
        <w:autoSpaceDN w:val="0"/>
        <w:adjustRightInd w:val="0"/>
        <w:jc w:val="center"/>
        <w:rPr>
          <w:rFonts w:ascii="Symbol" w:eastAsia="Calibri" w:hAnsi="Symbol" w:cs="Symbol"/>
          <w:sz w:val="22"/>
          <w:szCs w:val="22"/>
        </w:rPr>
      </w:pP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b/>
          <w:bCs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  <w:r>
        <w:rPr>
          <w:rFonts w:ascii="Arial" w:eastAsia="Calibri" w:hAnsi="Arial" w:cs="Arial"/>
          <w:sz w:val="22"/>
          <w:szCs w:val="22"/>
        </w:rPr>
        <w:t>__</w:t>
      </w:r>
      <w:r>
        <w:rPr>
          <w:rFonts w:ascii="Symbol" w:eastAsia="Calibri" w:hAnsi="Symbol" w:cs="Symbol"/>
          <w:sz w:val="22"/>
          <w:szCs w:val="22"/>
        </w:rPr>
        <w:t></w:t>
      </w:r>
    </w:p>
    <w:p w14:paraId="18D44EE6" w14:textId="77777777" w:rsidR="00963EC0" w:rsidRDefault="00963EC0" w:rsidP="00E53E4E">
      <w:pPr>
        <w:autoSpaceDE w:val="0"/>
        <w:autoSpaceDN w:val="0"/>
        <w:adjustRightInd w:val="0"/>
        <w:jc w:val="center"/>
        <w:rPr>
          <w:rFonts w:ascii="Symbol" w:eastAsia="Calibri" w:hAnsi="Symbol" w:cs="Symbol"/>
          <w:sz w:val="22"/>
          <w:szCs w:val="22"/>
        </w:rPr>
      </w:pPr>
    </w:p>
    <w:p w14:paraId="6DF3125F" w14:textId="77777777" w:rsidR="00963EC0" w:rsidRDefault="00963EC0" w:rsidP="00E53E4E">
      <w:pPr>
        <w:autoSpaceDE w:val="0"/>
        <w:autoSpaceDN w:val="0"/>
        <w:adjustRightInd w:val="0"/>
        <w:jc w:val="center"/>
        <w:rPr>
          <w:rFonts w:ascii="Symbol" w:eastAsia="Calibri" w:hAnsi="Symbol" w:cs="Symbol"/>
          <w:sz w:val="22"/>
          <w:szCs w:val="22"/>
        </w:rPr>
      </w:pPr>
    </w:p>
    <w:p w14:paraId="2BEFC05B" w14:textId="77777777" w:rsidR="00E53E4E" w:rsidRDefault="00E53E4E" w:rsidP="00E53E4E">
      <w:pPr>
        <w:autoSpaceDE w:val="0"/>
        <w:autoSpaceDN w:val="0"/>
        <w:adjustRightInd w:val="0"/>
        <w:rPr>
          <w:rFonts w:eastAsia="Calibri"/>
        </w:rPr>
      </w:pPr>
    </w:p>
    <w:p w14:paraId="5B4E1B46" w14:textId="65E41785" w:rsidR="00963EC0" w:rsidRDefault="00E53E4E" w:rsidP="00963EC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Cs/>
        </w:rPr>
      </w:pPr>
      <w:r w:rsidRPr="00975A7E">
        <w:rPr>
          <w:rFonts w:eastAsia="Calibri"/>
        </w:rPr>
        <w:t>W zawi</w:t>
      </w:r>
      <w:r w:rsidRPr="00975A7E">
        <w:rPr>
          <w:rFonts w:eastAsia="TimesNewRoman"/>
        </w:rPr>
        <w:t>ą</w:t>
      </w:r>
      <w:r w:rsidRPr="00975A7E">
        <w:rPr>
          <w:rFonts w:eastAsia="Calibri"/>
        </w:rPr>
        <w:t>zku ze skorzystaniem z mo</w:t>
      </w:r>
      <w:r w:rsidRPr="00975A7E">
        <w:rPr>
          <w:rFonts w:eastAsia="TimesNewRoman"/>
        </w:rPr>
        <w:t>ż</w:t>
      </w:r>
      <w:r w:rsidRPr="00975A7E">
        <w:rPr>
          <w:rFonts w:eastAsia="Calibri"/>
        </w:rPr>
        <w:t>liwo</w:t>
      </w:r>
      <w:r w:rsidRPr="00975A7E">
        <w:rPr>
          <w:rFonts w:eastAsia="TimesNewRoman"/>
        </w:rPr>
        <w:t>ś</w:t>
      </w:r>
      <w:r w:rsidRPr="00975A7E">
        <w:rPr>
          <w:rFonts w:eastAsia="Calibri"/>
        </w:rPr>
        <w:t>ci</w:t>
      </w:r>
      <w:r w:rsidR="00963EC0">
        <w:rPr>
          <w:rFonts w:eastAsia="Calibri"/>
        </w:rPr>
        <w:t xml:space="preserve"> czasowej</w:t>
      </w:r>
      <w:r w:rsidRPr="00975A7E">
        <w:rPr>
          <w:rFonts w:eastAsia="Calibri"/>
        </w:rPr>
        <w:t xml:space="preserve"> rejestracji pojazdu </w:t>
      </w:r>
      <w:r w:rsidR="00963EC0">
        <w:rPr>
          <w:rFonts w:eastAsia="Calibri"/>
        </w:rPr>
        <w:t xml:space="preserve">na podstawie </w:t>
      </w:r>
      <w:r w:rsidRPr="00963EC0">
        <w:rPr>
          <w:rFonts w:eastAsia="Calibri"/>
          <w:b/>
          <w:bCs/>
        </w:rPr>
        <w:t xml:space="preserve">art. 74 ust. 2a i 2b – </w:t>
      </w:r>
      <w:r w:rsidR="00963EC0" w:rsidRPr="00963EC0">
        <w:rPr>
          <w:rFonts w:eastAsia="Calibri"/>
          <w:b/>
          <w:bCs/>
        </w:rPr>
        <w:t xml:space="preserve">ustawy - </w:t>
      </w:r>
      <w:r w:rsidRPr="00963EC0">
        <w:rPr>
          <w:rFonts w:eastAsia="Calibri"/>
          <w:b/>
          <w:bCs/>
        </w:rPr>
        <w:t>Praw</w:t>
      </w:r>
      <w:r w:rsidR="00963EC0" w:rsidRPr="00963EC0">
        <w:rPr>
          <w:rFonts w:eastAsia="Calibri"/>
          <w:b/>
          <w:bCs/>
        </w:rPr>
        <w:t>o</w:t>
      </w:r>
      <w:r w:rsidRPr="00963EC0">
        <w:rPr>
          <w:rFonts w:eastAsia="Calibri"/>
          <w:b/>
          <w:bCs/>
        </w:rPr>
        <w:t xml:space="preserve"> o ruchu drogowym</w:t>
      </w:r>
      <w:r w:rsidR="00963EC0" w:rsidRPr="00963EC0">
        <w:rPr>
          <w:rFonts w:eastAsia="Calibri"/>
          <w:b/>
          <w:bCs/>
        </w:rPr>
        <w:t xml:space="preserve"> </w:t>
      </w:r>
      <w:r w:rsidR="00963EC0" w:rsidRPr="00963EC0">
        <w:rPr>
          <w:rFonts w:eastAsia="Calibri"/>
          <w:b/>
          <w:bCs/>
        </w:rPr>
        <w:t>z dnia 20 czerwca 1997 r.</w:t>
      </w:r>
      <w:r w:rsidRPr="00975A7E">
        <w:rPr>
          <w:rFonts w:eastAsia="Calibri"/>
        </w:rPr>
        <w:t>, o</w:t>
      </w:r>
      <w:r w:rsidRPr="00975A7E">
        <w:rPr>
          <w:rFonts w:eastAsia="TimesNewRoman"/>
        </w:rPr>
        <w:t>ś</w:t>
      </w:r>
      <w:r w:rsidRPr="00975A7E">
        <w:rPr>
          <w:rFonts w:eastAsia="Calibri"/>
        </w:rPr>
        <w:t>wiadczam,</w:t>
      </w:r>
      <w:r w:rsidR="00963EC0" w:rsidRPr="00963EC0">
        <w:rPr>
          <w:rFonts w:eastAsia="Calibri"/>
          <w:bCs/>
        </w:rPr>
        <w:t xml:space="preserve"> </w:t>
      </w:r>
      <w:r w:rsidR="00963EC0" w:rsidRPr="00963EC0">
        <w:rPr>
          <w:rFonts w:eastAsia="Calibri"/>
          <w:bCs/>
        </w:rPr>
        <w:t xml:space="preserve">że w dniu złożenia wniosku </w:t>
      </w:r>
      <w:r w:rsidR="00BF38B4">
        <w:rPr>
          <w:rFonts w:eastAsia="Calibri"/>
          <w:bCs/>
        </w:rPr>
        <w:br/>
      </w:r>
      <w:r w:rsidR="00963EC0" w:rsidRPr="00963EC0">
        <w:rPr>
          <w:rFonts w:eastAsia="Calibri"/>
          <w:bCs/>
        </w:rPr>
        <w:t>o rejestrację nie przedkładam wymaganego dokumentu:</w:t>
      </w:r>
    </w:p>
    <w:p w14:paraId="33BDC47E" w14:textId="77777777" w:rsidR="00F00A43" w:rsidRPr="00963EC0" w:rsidRDefault="00F00A43" w:rsidP="00963EC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Cs/>
        </w:rPr>
      </w:pPr>
    </w:p>
    <w:p w14:paraId="5E794151" w14:textId="77777777" w:rsidR="00963EC0" w:rsidRPr="00963EC0" w:rsidRDefault="00963EC0" w:rsidP="00963EC0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bCs/>
        </w:rPr>
      </w:pPr>
      <w:r w:rsidRPr="00963EC0">
        <w:rPr>
          <w:rFonts w:eastAsia="Calibri"/>
          <w:bCs/>
        </w:rPr>
        <w:t>dokumentu potwierdzającego zapłatę podatku akcyzowego na terytorium kraju*</w:t>
      </w:r>
    </w:p>
    <w:p w14:paraId="5887C4CB" w14:textId="649DCF4B" w:rsidR="00963EC0" w:rsidRDefault="00963EC0" w:rsidP="00E53E4E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bCs/>
        </w:rPr>
      </w:pPr>
      <w:r w:rsidRPr="00963EC0">
        <w:rPr>
          <w:rFonts w:eastAsia="Calibri"/>
          <w:bCs/>
        </w:rPr>
        <w:t>dowodu odprawy celnej przywozowej*</w:t>
      </w:r>
    </w:p>
    <w:p w14:paraId="0281B6D8" w14:textId="77777777" w:rsidR="00F00A43" w:rsidRPr="00963EC0" w:rsidRDefault="00F00A43" w:rsidP="00F00A43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Calibri"/>
          <w:bCs/>
        </w:rPr>
      </w:pPr>
    </w:p>
    <w:p w14:paraId="21FD64CA" w14:textId="15265122" w:rsidR="00963EC0" w:rsidRDefault="00963EC0" w:rsidP="00963EC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</w:rPr>
      </w:pPr>
      <w:r w:rsidRPr="00963EC0">
        <w:rPr>
          <w:rFonts w:eastAsia="Calibri"/>
          <w:b/>
        </w:rPr>
        <w:t xml:space="preserve">Zobowiązuję się do niezwłocznego dostarczenia brakującego dokumentu, nie później jednak niż </w:t>
      </w:r>
      <w:r>
        <w:rPr>
          <w:rFonts w:eastAsia="Calibri"/>
          <w:b/>
        </w:rPr>
        <w:br/>
      </w:r>
      <w:r w:rsidRPr="00963EC0">
        <w:rPr>
          <w:rFonts w:eastAsia="Calibri"/>
          <w:b/>
        </w:rPr>
        <w:t>w terminie 30 dni od dnia rejestracji czasowej pojazdu.</w:t>
      </w:r>
    </w:p>
    <w:p w14:paraId="67DBD7DE" w14:textId="77777777" w:rsidR="00963EC0" w:rsidRPr="00963EC0" w:rsidRDefault="00963EC0" w:rsidP="00963EC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</w:rPr>
      </w:pPr>
    </w:p>
    <w:p w14:paraId="11106B48" w14:textId="228D5F2C" w:rsidR="00963EC0" w:rsidRDefault="00963EC0" w:rsidP="00963EC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</w:rPr>
      </w:pPr>
      <w:r w:rsidRPr="00963EC0">
        <w:rPr>
          <w:rFonts w:eastAsia="Calibri"/>
          <w:b/>
        </w:rPr>
        <w:t xml:space="preserve">Oświadczam ponadto, że w okresie od dnia </w:t>
      </w:r>
      <w:r w:rsidR="00F00A43">
        <w:rPr>
          <w:rFonts w:eastAsia="Calibri"/>
          <w:b/>
        </w:rPr>
        <w:t xml:space="preserve">tej </w:t>
      </w:r>
      <w:r w:rsidRPr="00963EC0">
        <w:rPr>
          <w:rFonts w:eastAsia="Calibri"/>
          <w:b/>
        </w:rPr>
        <w:t>rejestracji do wydania dowodu rejestracyjnego nie nastąpi zmiana w zakresie własności pojazdu.</w:t>
      </w:r>
    </w:p>
    <w:p w14:paraId="664897FB" w14:textId="77777777" w:rsidR="009D191F" w:rsidRPr="009D191F" w:rsidRDefault="009D191F" w:rsidP="00963EC0">
      <w:pPr>
        <w:autoSpaceDE w:val="0"/>
        <w:autoSpaceDN w:val="0"/>
        <w:adjustRightInd w:val="0"/>
        <w:spacing w:line="360" w:lineRule="auto"/>
        <w:rPr>
          <w:rFonts w:eastAsia="Calibri"/>
          <w:b/>
        </w:rPr>
      </w:pPr>
    </w:p>
    <w:p w14:paraId="09FB577F" w14:textId="77777777" w:rsidR="00E53E4E" w:rsidRDefault="00E53E4E" w:rsidP="00E53E4E">
      <w:pPr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</w:rPr>
        <w:t>………………………………………………</w:t>
      </w:r>
    </w:p>
    <w:p w14:paraId="0A58586A" w14:textId="77777777" w:rsidR="00E53E4E" w:rsidRDefault="00E53E4E" w:rsidP="00E53E4E">
      <w:pPr>
        <w:autoSpaceDE w:val="0"/>
        <w:autoSpaceDN w:val="0"/>
        <w:adjustRightInd w:val="0"/>
        <w:ind w:left="4956" w:firstLine="708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czytelny podpis</w:t>
      </w:r>
    </w:p>
    <w:p w14:paraId="0F6CE3CA" w14:textId="77777777" w:rsidR="00F00A43" w:rsidRDefault="00F00A43" w:rsidP="00E53E4E">
      <w:pPr>
        <w:autoSpaceDE w:val="0"/>
        <w:autoSpaceDN w:val="0"/>
        <w:adjustRightInd w:val="0"/>
        <w:ind w:left="4956" w:firstLine="708"/>
        <w:jc w:val="center"/>
        <w:rPr>
          <w:rFonts w:eastAsia="Calibri"/>
          <w:sz w:val="20"/>
          <w:szCs w:val="20"/>
        </w:rPr>
      </w:pPr>
    </w:p>
    <w:p w14:paraId="7A44939A" w14:textId="77777777" w:rsidR="00233223" w:rsidRDefault="00E53E4E" w:rsidP="00E53E4E">
      <w:pPr>
        <w:pStyle w:val="Default"/>
        <w:rPr>
          <w:sz w:val="18"/>
          <w:szCs w:val="18"/>
        </w:rPr>
      </w:pPr>
      <w:r>
        <w:rPr>
          <w:sz w:val="18"/>
          <w:szCs w:val="18"/>
        </w:rPr>
        <w:t>* - niepotrzebne skreślić</w:t>
      </w:r>
    </w:p>
    <w:p w14:paraId="44521FFF" w14:textId="1B22A2D5" w:rsidR="009D191F" w:rsidRPr="009D191F" w:rsidRDefault="009D191F" w:rsidP="00E53E4E">
      <w:pPr>
        <w:pStyle w:val="Default"/>
        <w:rPr>
          <w:rFonts w:ascii="Times New Roman" w:hAnsi="Times New Roman" w:cs="Times New Roman"/>
          <w:b/>
        </w:rPr>
      </w:pPr>
    </w:p>
    <w:sectPr w:rsidR="009D191F" w:rsidRPr="009D191F" w:rsidSect="00ED745F">
      <w:headerReference w:type="first" r:id="rId8"/>
      <w:footerReference w:type="first" r:id="rId9"/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FB475" w14:textId="77777777" w:rsidR="00954C3E" w:rsidRDefault="00954C3E" w:rsidP="003935A9">
      <w:r>
        <w:separator/>
      </w:r>
    </w:p>
  </w:endnote>
  <w:endnote w:type="continuationSeparator" w:id="0">
    <w:p w14:paraId="7B76FD08" w14:textId="77777777" w:rsidR="00954C3E" w:rsidRDefault="00954C3E" w:rsidP="0039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roman"/>
    <w:pitch w:val="default"/>
  </w:font>
  <w:font w:name="Ariendezze">
    <w:altName w:val="Arial"/>
    <w:charset w:val="EE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B3269" w14:textId="77777777" w:rsidR="00002927" w:rsidRPr="00002927" w:rsidRDefault="00002927" w:rsidP="00002927">
    <w:pPr>
      <w:tabs>
        <w:tab w:val="right" w:pos="9781"/>
      </w:tabs>
      <w:ind w:left="-426" w:right="-851"/>
      <w:jc w:val="center"/>
      <w:rPr>
        <w:color w:val="000000" w:themeColor="text1"/>
        <w:sz w:val="4"/>
      </w:rPr>
    </w:pPr>
  </w:p>
  <w:p w14:paraId="1D399846" w14:textId="77777777" w:rsidR="00233223" w:rsidRDefault="00233223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b/>
        <w:i/>
        <w:color w:val="000000" w:themeColor="text1"/>
        <w:szCs w:val="20"/>
      </w:rPr>
    </w:pPr>
    <w:r>
      <w:rPr>
        <w:rFonts w:ascii="Bookman Old Style" w:hAnsi="Bookman Old Style"/>
        <w:b/>
        <w:i/>
        <w:noProof/>
        <w:color w:val="000000" w:themeColor="text1"/>
        <w:szCs w:val="20"/>
        <w:lang w:eastAsia="pl-PL"/>
      </w:rPr>
      <w:drawing>
        <wp:anchor distT="0" distB="0" distL="114300" distR="114300" simplePos="0" relativeHeight="251662336" behindDoc="1" locked="0" layoutInCell="1" allowOverlap="1" wp14:anchorId="23E0F7F1" wp14:editId="0894ACA0">
          <wp:simplePos x="0" y="0"/>
          <wp:positionH relativeFrom="column">
            <wp:posOffset>27305</wp:posOffset>
          </wp:positionH>
          <wp:positionV relativeFrom="paragraph">
            <wp:posOffset>95885</wp:posOffset>
          </wp:positionV>
          <wp:extent cx="791210" cy="939800"/>
          <wp:effectExtent l="19050" t="0" r="8890" b="0"/>
          <wp:wrapNone/>
          <wp:docPr id="3" name="Obraz 2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93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2927" w:rsidRPr="00002927">
      <w:rPr>
        <w:rFonts w:ascii="Bookman Old Style" w:hAnsi="Bookman Old Style"/>
        <w:b/>
        <w:i/>
        <w:color w:val="000000" w:themeColor="text1"/>
        <w:szCs w:val="20"/>
      </w:rPr>
      <w:t xml:space="preserve">       </w:t>
    </w:r>
    <w:r>
      <w:rPr>
        <w:rFonts w:ascii="Bookman Old Style" w:hAnsi="Bookman Old Style"/>
        <w:b/>
        <w:i/>
        <w:color w:val="000000" w:themeColor="text1"/>
        <w:szCs w:val="20"/>
      </w:rPr>
      <w:t>STAROSTWO POWIATOWE w MRĄGOWIE</w:t>
    </w:r>
  </w:p>
  <w:p w14:paraId="45937CC3" w14:textId="77777777" w:rsidR="00002927" w:rsidRPr="00233223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i/>
        <w:color w:val="000000" w:themeColor="text1"/>
        <w:sz w:val="12"/>
        <w:szCs w:val="20"/>
      </w:rPr>
    </w:pPr>
    <w:r w:rsidRPr="00233223">
      <w:rPr>
        <w:rFonts w:ascii="Bookman Old Style" w:hAnsi="Bookman Old Style"/>
        <w:i/>
        <w:color w:val="000000" w:themeColor="text1"/>
        <w:szCs w:val="20"/>
      </w:rPr>
      <w:t>WYDZIAŁ KOMUNIKACJI I TRANSPORTU</w:t>
    </w:r>
    <w:r w:rsidRPr="00233223">
      <w:rPr>
        <w:rFonts w:ascii="Bookman Old Style" w:hAnsi="Bookman Old Style"/>
        <w:i/>
        <w:color w:val="000000" w:themeColor="text1"/>
        <w:sz w:val="12"/>
        <w:szCs w:val="20"/>
      </w:rPr>
      <w:t xml:space="preserve">        </w:t>
    </w:r>
  </w:p>
  <w:p w14:paraId="46261BAF" w14:textId="77777777" w:rsidR="00002927" w:rsidRPr="00233223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color w:val="000000" w:themeColor="text1"/>
        <w:sz w:val="12"/>
        <w:szCs w:val="20"/>
      </w:rPr>
    </w:pPr>
    <w:r w:rsidRPr="00002927">
      <w:rPr>
        <w:rFonts w:ascii="Ariendezze" w:hAnsi="Ariendezze"/>
        <w:b/>
        <w:color w:val="000000" w:themeColor="text1"/>
        <w:sz w:val="12"/>
        <w:szCs w:val="20"/>
      </w:rPr>
      <w:t xml:space="preserve">            </w:t>
    </w:r>
    <w:r w:rsidRPr="00233223">
      <w:rPr>
        <w:rFonts w:ascii="Ariendezze" w:hAnsi="Ariendezze"/>
        <w:color w:val="000000" w:themeColor="text1"/>
        <w:sz w:val="20"/>
        <w:szCs w:val="20"/>
      </w:rPr>
      <w:t>11-700 Mrągowo, ul. Królewiecka 60 A</w:t>
    </w:r>
  </w:p>
  <w:p w14:paraId="3F00D00E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 w:themeColor="text1"/>
        <w:sz w:val="16"/>
        <w:szCs w:val="20"/>
      </w:rPr>
    </w:pPr>
    <w:r w:rsidRPr="00002927">
      <w:rPr>
        <w:rFonts w:ascii="Ariendezze" w:hAnsi="Ariendezze"/>
        <w:b/>
        <w:color w:val="000000" w:themeColor="text1"/>
        <w:sz w:val="16"/>
        <w:szCs w:val="20"/>
      </w:rPr>
      <w:t xml:space="preserve">prawa jazdy: 89 741 01 80, 89 741 01 98 rejestracja pojazdów: 89 741 </w:t>
    </w:r>
    <w:r w:rsidR="00B34D48">
      <w:rPr>
        <w:rFonts w:ascii="Ariendezze" w:hAnsi="Ariendezze"/>
        <w:b/>
        <w:color w:val="000000" w:themeColor="text1"/>
        <w:sz w:val="16"/>
        <w:szCs w:val="20"/>
      </w:rPr>
      <w:t>01</w:t>
    </w:r>
    <w:r w:rsidR="005900D6">
      <w:rPr>
        <w:rFonts w:ascii="Ariendezze" w:hAnsi="Ariendezze"/>
        <w:b/>
        <w:color w:val="000000" w:themeColor="text1"/>
        <w:sz w:val="16"/>
        <w:szCs w:val="20"/>
      </w:rPr>
      <w:t xml:space="preserve"> </w:t>
    </w:r>
    <w:r w:rsidR="00B34D48">
      <w:rPr>
        <w:rFonts w:ascii="Ariendezze" w:hAnsi="Ariendezze"/>
        <w:b/>
        <w:color w:val="000000" w:themeColor="text1"/>
        <w:sz w:val="16"/>
        <w:szCs w:val="20"/>
      </w:rPr>
      <w:t>58, 89 741 01 82</w:t>
    </w:r>
  </w:p>
  <w:p w14:paraId="1D3A8DDE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 w:themeColor="text1"/>
        <w:sz w:val="16"/>
        <w:szCs w:val="20"/>
      </w:rPr>
    </w:pPr>
    <w:r w:rsidRPr="00002927">
      <w:rPr>
        <w:rFonts w:ascii="Ariendezze" w:hAnsi="Ariendezze"/>
        <w:b/>
        <w:color w:val="000000" w:themeColor="text1"/>
        <w:sz w:val="16"/>
        <w:szCs w:val="20"/>
      </w:rPr>
      <w:t>transport, ośrodki szkolenia kierowców, stacje kontroli pojazdów: 89 741 01 81</w:t>
    </w:r>
  </w:p>
  <w:p w14:paraId="6A613CE3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 w:themeColor="text1"/>
        <w:sz w:val="18"/>
        <w:szCs w:val="20"/>
      </w:rPr>
    </w:pPr>
    <w:r w:rsidRPr="00002927">
      <w:rPr>
        <w:rFonts w:ascii="Ariendezze" w:hAnsi="Ariendezze"/>
        <w:b/>
        <w:color w:val="000000" w:themeColor="text1"/>
        <w:sz w:val="12"/>
        <w:szCs w:val="20"/>
      </w:rPr>
      <w:t xml:space="preserve">           </w:t>
    </w:r>
    <w:r w:rsidRPr="00002927">
      <w:rPr>
        <w:rFonts w:ascii="Bookman Old Style" w:hAnsi="Bookman Old Style"/>
        <w:b/>
        <w:color w:val="000000" w:themeColor="text1"/>
        <w:sz w:val="18"/>
        <w:szCs w:val="20"/>
      </w:rPr>
      <w:t xml:space="preserve"> </w:t>
    </w:r>
    <w:hyperlink r:id="rId2" w:history="1">
      <w:r w:rsidRPr="00002927">
        <w:rPr>
          <w:rStyle w:val="Hipercze"/>
          <w:rFonts w:ascii="Bookman Old Style" w:hAnsi="Bookman Old Style"/>
          <w:color w:val="000000" w:themeColor="text1"/>
          <w:sz w:val="18"/>
          <w:szCs w:val="20"/>
          <w:u w:val="none"/>
        </w:rPr>
        <w:t>www.powiat.mragowo.pl</w:t>
      </w:r>
    </w:hyperlink>
  </w:p>
  <w:p w14:paraId="2F69B5FE" w14:textId="77777777" w:rsidR="00145BF8" w:rsidRPr="009D191F" w:rsidRDefault="00145BF8" w:rsidP="00145BF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 w:themeColor="text1"/>
        <w:sz w:val="26"/>
        <w:szCs w:val="20"/>
      </w:rPr>
    </w:pPr>
    <w:r w:rsidRPr="009D191F">
      <w:rPr>
        <w:rFonts w:ascii="Bookman Old Style" w:hAnsi="Bookman Old Style"/>
        <w:color w:val="000000" w:themeColor="text1"/>
        <w:sz w:val="18"/>
        <w:szCs w:val="20"/>
      </w:rPr>
      <w:t xml:space="preserve">e-mail: </w:t>
    </w:r>
    <w:r w:rsidR="005900D6" w:rsidRPr="009D191F">
      <w:rPr>
        <w:rFonts w:ascii="Bookman Old Style" w:hAnsi="Bookman Old Style"/>
        <w:sz w:val="18"/>
        <w:szCs w:val="20"/>
      </w:rPr>
      <w:t>komunikacja@powiat.mragowo.pl</w:t>
    </w:r>
    <w:r w:rsidRPr="009D191F">
      <w:rPr>
        <w:rFonts w:ascii="Bookman Old Style" w:hAnsi="Bookman Old Style"/>
        <w:color w:val="000000" w:themeColor="text1"/>
        <w:sz w:val="18"/>
        <w:szCs w:val="20"/>
      </w:rPr>
      <w:t>, komunikacja.pj@powiat.mragowo.pl</w:t>
    </w:r>
  </w:p>
  <w:p w14:paraId="0577AFD6" w14:textId="77777777" w:rsidR="003935A9" w:rsidRPr="009D191F" w:rsidRDefault="003935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2C8CE" w14:textId="77777777" w:rsidR="00954C3E" w:rsidRDefault="00954C3E" w:rsidP="003935A9">
      <w:r>
        <w:separator/>
      </w:r>
    </w:p>
  </w:footnote>
  <w:footnote w:type="continuationSeparator" w:id="0">
    <w:p w14:paraId="29DCC2E7" w14:textId="77777777" w:rsidR="00954C3E" w:rsidRDefault="00954C3E" w:rsidP="00393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C419" w14:textId="77777777" w:rsidR="003935A9" w:rsidRPr="003935A9" w:rsidRDefault="003935A9" w:rsidP="00CB4F4E">
    <w:pPr>
      <w:pStyle w:val="Nagwek"/>
      <w:tabs>
        <w:tab w:val="clear" w:pos="9072"/>
        <w:tab w:val="right" w:pos="9781"/>
      </w:tabs>
      <w:ind w:right="-851"/>
      <w:rPr>
        <w:rFonts w:ascii="Ariendezze" w:hAnsi="Ariendezze"/>
        <w:b/>
        <w:color w:val="3366FF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7F5E"/>
    <w:multiLevelType w:val="hybridMultilevel"/>
    <w:tmpl w:val="7230F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B7C7E"/>
    <w:multiLevelType w:val="hybridMultilevel"/>
    <w:tmpl w:val="DE46D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635B2"/>
    <w:multiLevelType w:val="hybridMultilevel"/>
    <w:tmpl w:val="401CEA0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B74E5B"/>
    <w:multiLevelType w:val="multilevel"/>
    <w:tmpl w:val="7FD8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00010">
    <w:abstractNumId w:val="1"/>
  </w:num>
  <w:num w:numId="2" w16cid:durableId="1483697607">
    <w:abstractNumId w:val="2"/>
  </w:num>
  <w:num w:numId="3" w16cid:durableId="1682467367">
    <w:abstractNumId w:val="0"/>
  </w:num>
  <w:num w:numId="4" w16cid:durableId="616525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5F"/>
    <w:rsid w:val="00002927"/>
    <w:rsid w:val="00030992"/>
    <w:rsid w:val="00145BF8"/>
    <w:rsid w:val="00160FD9"/>
    <w:rsid w:val="0017353E"/>
    <w:rsid w:val="001907C4"/>
    <w:rsid w:val="001B52F0"/>
    <w:rsid w:val="0020450C"/>
    <w:rsid w:val="00233223"/>
    <w:rsid w:val="0024104D"/>
    <w:rsid w:val="002E7C66"/>
    <w:rsid w:val="00331774"/>
    <w:rsid w:val="003637A6"/>
    <w:rsid w:val="003935A9"/>
    <w:rsid w:val="00416D75"/>
    <w:rsid w:val="0045652F"/>
    <w:rsid w:val="00553D40"/>
    <w:rsid w:val="005877AA"/>
    <w:rsid w:val="005900D6"/>
    <w:rsid w:val="005B56F0"/>
    <w:rsid w:val="005D4536"/>
    <w:rsid w:val="00755A95"/>
    <w:rsid w:val="00786F49"/>
    <w:rsid w:val="007F45C2"/>
    <w:rsid w:val="00841FA9"/>
    <w:rsid w:val="0087692D"/>
    <w:rsid w:val="008916A8"/>
    <w:rsid w:val="00891F75"/>
    <w:rsid w:val="008D320A"/>
    <w:rsid w:val="008D346F"/>
    <w:rsid w:val="00954C3E"/>
    <w:rsid w:val="009616BA"/>
    <w:rsid w:val="00963EC0"/>
    <w:rsid w:val="00975A7E"/>
    <w:rsid w:val="009D191F"/>
    <w:rsid w:val="009E3589"/>
    <w:rsid w:val="00A01595"/>
    <w:rsid w:val="00A86DD1"/>
    <w:rsid w:val="00A870A4"/>
    <w:rsid w:val="00B24F94"/>
    <w:rsid w:val="00B34D48"/>
    <w:rsid w:val="00B916ED"/>
    <w:rsid w:val="00BF09E9"/>
    <w:rsid w:val="00BF38B4"/>
    <w:rsid w:val="00CB15F2"/>
    <w:rsid w:val="00CB4F4E"/>
    <w:rsid w:val="00D22212"/>
    <w:rsid w:val="00D50C1B"/>
    <w:rsid w:val="00DB33FD"/>
    <w:rsid w:val="00DD7107"/>
    <w:rsid w:val="00DE763B"/>
    <w:rsid w:val="00E15D8C"/>
    <w:rsid w:val="00E53E4E"/>
    <w:rsid w:val="00E95187"/>
    <w:rsid w:val="00ED745F"/>
    <w:rsid w:val="00F00A43"/>
    <w:rsid w:val="00F35806"/>
    <w:rsid w:val="00F56CC5"/>
    <w:rsid w:val="00F7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BB697CF"/>
  <w15:docId w15:val="{72A79337-A462-4103-ACA0-C330B8E6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5A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35A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935A9"/>
  </w:style>
  <w:style w:type="paragraph" w:styleId="Stopka">
    <w:name w:val="footer"/>
    <w:basedOn w:val="Normalny"/>
    <w:link w:val="StopkaZnak"/>
    <w:uiPriority w:val="99"/>
    <w:unhideWhenUsed/>
    <w:rsid w:val="003935A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935A9"/>
  </w:style>
  <w:style w:type="character" w:styleId="Hipercze">
    <w:name w:val="Hyperlink"/>
    <w:basedOn w:val="Domylnaczcionkaakapitu"/>
    <w:uiPriority w:val="99"/>
    <w:unhideWhenUsed/>
    <w:rsid w:val="003935A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C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CC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0029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4F4E"/>
    <w:pPr>
      <w:ind w:left="720"/>
      <w:contextualSpacing/>
    </w:pPr>
  </w:style>
  <w:style w:type="paragraph" w:customStyle="1" w:styleId="Podpis2">
    <w:name w:val="Podpis2"/>
    <w:basedOn w:val="Normalny"/>
    <w:rsid w:val="00841FA9"/>
    <w:pPr>
      <w:widowControl w:val="0"/>
      <w:suppressLineNumbers/>
      <w:suppressAutoHyphens/>
      <w:spacing w:before="120" w:after="120"/>
    </w:pPr>
    <w:rPr>
      <w:rFonts w:cs="Mangal"/>
      <w:i/>
      <w:i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wiat.mragowo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bkowskiK\Desktop\Pism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0A6F1-D2FF-4D72-A43B-CD043E38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</Template>
  <TotalTime>3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DabkowskiK</dc:creator>
  <cp:lastModifiedBy>Wioleta Maksymow</cp:lastModifiedBy>
  <cp:revision>3</cp:revision>
  <cp:lastPrinted>2026-02-25T13:48:00Z</cp:lastPrinted>
  <dcterms:created xsi:type="dcterms:W3CDTF">2026-02-25T13:47:00Z</dcterms:created>
  <dcterms:modified xsi:type="dcterms:W3CDTF">2026-02-25T13:48:00Z</dcterms:modified>
</cp:coreProperties>
</file>