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E9CBC" w14:textId="3997CA84" w:rsidR="00301B2D" w:rsidRPr="00301B2D" w:rsidRDefault="00AE4464" w:rsidP="007D0676">
      <w:pPr>
        <w:tabs>
          <w:tab w:val="left" w:pos="10773"/>
        </w:tabs>
        <w:spacing w:line="360" w:lineRule="auto"/>
        <w:ind w:right="283"/>
        <w:rPr>
          <w:sz w:val="6"/>
          <w:szCs w:val="6"/>
        </w:rPr>
      </w:pPr>
      <w:r>
        <w:rPr>
          <w:sz w:val="6"/>
          <w:szCs w:val="6"/>
        </w:rPr>
        <w:t xml:space="preserve"> </w:t>
      </w:r>
    </w:p>
    <w:tbl>
      <w:tblPr>
        <w:tblpPr w:leftFromText="141" w:rightFromText="141" w:vertAnchor="page" w:horzAnchor="margin" w:tblpY="1606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6"/>
        <w:gridCol w:w="734"/>
        <w:gridCol w:w="734"/>
        <w:gridCol w:w="734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</w:tblGrid>
      <w:tr w:rsidR="00114F50" w:rsidRPr="00DB3CA8" w14:paraId="4BB43F5B" w14:textId="77777777" w:rsidTr="009A4C61">
        <w:trPr>
          <w:trHeight w:val="274"/>
        </w:trPr>
        <w:tc>
          <w:tcPr>
            <w:tcW w:w="2381" w:type="dxa"/>
            <w:shd w:val="clear" w:color="auto" w:fill="auto"/>
            <w:vAlign w:val="center"/>
          </w:tcPr>
          <w:p w14:paraId="5815F713" w14:textId="47B5EB34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FFFF66"/>
            <w:vAlign w:val="center"/>
          </w:tcPr>
          <w:p w14:paraId="6F1675DB" w14:textId="1075E821" w:rsidR="00114F50" w:rsidRPr="00DB3CA8" w:rsidRDefault="009A4C61" w:rsidP="009A4C6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Gremzdy Polskie, Krasne, Smolany Dąb, Pawłówka, Buda Ruska, Głuszyn, Jeziorki, Łopuchowo, Żłobin</w:t>
            </w:r>
          </w:p>
        </w:tc>
      </w:tr>
      <w:tr w:rsidR="00114F50" w:rsidRPr="00DB3CA8" w14:paraId="35DF0CE5" w14:textId="77777777" w:rsidTr="002E3F5F">
        <w:trPr>
          <w:trHeight w:val="320"/>
        </w:trPr>
        <w:tc>
          <w:tcPr>
            <w:tcW w:w="2381" w:type="dxa"/>
            <w:shd w:val="clear" w:color="auto" w:fill="auto"/>
            <w:vAlign w:val="center"/>
          </w:tcPr>
          <w:p w14:paraId="5CEF5601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D9D9D9"/>
            <w:vAlign w:val="center"/>
          </w:tcPr>
          <w:p w14:paraId="64C35D4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data odbioru odpadów</w:t>
            </w:r>
          </w:p>
        </w:tc>
      </w:tr>
      <w:tr w:rsidR="00114F50" w:rsidRPr="00DB3CA8" w14:paraId="1C54ED62" w14:textId="77777777" w:rsidTr="002E3F5F">
        <w:trPr>
          <w:trHeight w:val="308"/>
        </w:trPr>
        <w:tc>
          <w:tcPr>
            <w:tcW w:w="2381" w:type="dxa"/>
            <w:shd w:val="clear" w:color="auto" w:fill="D9D9D9"/>
            <w:vAlign w:val="center"/>
          </w:tcPr>
          <w:p w14:paraId="48FE7054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rodzaj odpadów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42816C3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70FE2548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0E93151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D15DB7F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7A9286A0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243B31D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5A3B5DA3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32842AF4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1370AC55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48FFC9D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02DAF4A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24E9119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XII</w:t>
            </w:r>
          </w:p>
        </w:tc>
      </w:tr>
      <w:tr w:rsidR="00114F50" w:rsidRPr="00DB3CA8" w14:paraId="08F39024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01238812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zmieszane, biodegradowalne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B27C83F" w14:textId="3A2812FE" w:rsidR="00114F50" w:rsidRPr="00DB3CA8" w:rsidRDefault="00087A6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039EB15" w14:textId="25D248CE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8FC73E5" w14:textId="4FE0AF0F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7F70E47" w14:textId="47476647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</w:t>
            </w:r>
            <w:r w:rsidR="004C66EC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,28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BEB9DD3" w14:textId="232AA12D" w:rsidR="00114F50" w:rsidRPr="00DB3CA8" w:rsidRDefault="00824909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12,26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9126DEF" w14:textId="22B1E7AE" w:rsidR="00114F50" w:rsidRPr="00DB3CA8" w:rsidRDefault="00824909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9,23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3105234" w14:textId="40FD9C67" w:rsidR="00114F50" w:rsidRPr="00DB3CA8" w:rsidRDefault="001127B0" w:rsidP="008B2038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7,21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42E4958" w14:textId="7706C922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4,18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EC06E25" w14:textId="49D802D0" w:rsidR="00114F50" w:rsidRPr="00DB3CA8" w:rsidRDefault="005C3DE2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1,15,29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74E3C42" w14:textId="4F3E164F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13,27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F6AA05E" w14:textId="45F8C468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89721AB" w14:textId="1ECA487E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15</w:t>
            </w:r>
          </w:p>
        </w:tc>
      </w:tr>
      <w:tr w:rsidR="00114F50" w:rsidRPr="00DB3CA8" w14:paraId="388D37B6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02ED6197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tworzywa sztuczne, szkło, papier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7C58D48" w14:textId="365D219B" w:rsidR="00114F50" w:rsidRPr="00DB3CA8" w:rsidRDefault="00087A6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0CA028A" w14:textId="1C98ECB1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0D02A86" w14:textId="553CF7B2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CFC079B" w14:textId="5AEA2042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BBCB699" w14:textId="09159DCB" w:rsidR="00114F50" w:rsidRPr="00DB3CA8" w:rsidRDefault="00824909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1B60977" w14:textId="1E11CEE9" w:rsidR="00114F50" w:rsidRPr="00DB3CA8" w:rsidRDefault="00824909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F95D3B4" w14:textId="5C65E4C5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1E76015" w14:textId="44AEFE3C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45DC83E" w14:textId="7EF0C910" w:rsidR="00114F50" w:rsidRPr="00DB3CA8" w:rsidRDefault="005C3DE2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CD7B85C" w14:textId="162DEAAF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AC876FE" w14:textId="7FC295E8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789B262" w14:textId="6500AB61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15</w:t>
            </w:r>
          </w:p>
        </w:tc>
      </w:tr>
      <w:tr w:rsidR="009D636E" w:rsidRPr="00DB3CA8" w14:paraId="69954AAC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5468D07C" w14:textId="6D4D1B1E" w:rsidR="009D636E" w:rsidRPr="00DB3CA8" w:rsidRDefault="009D636E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popiół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4130DB9" w14:textId="623729C0" w:rsidR="009D636E" w:rsidRPr="00DB3CA8" w:rsidRDefault="00087A6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A024287" w14:textId="3B1EEE98" w:rsidR="009D636E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3BF2A75" w14:textId="0DF7CAC8" w:rsidR="009D636E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7CC9642" w14:textId="6967121C" w:rsidR="009D636E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EAD2DF5" w14:textId="19A56B1B" w:rsidR="009D636E" w:rsidRPr="00DB3CA8" w:rsidRDefault="00824909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4C8CA85" w14:textId="103FDA7F" w:rsidR="009D636E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60E4B33" w14:textId="4C06531A" w:rsidR="009D636E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D67B92B" w14:textId="085C1C4A" w:rsidR="009D636E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F379811" w14:textId="765E7367" w:rsidR="009D636E" w:rsidRPr="00DB3CA8" w:rsidRDefault="005C3DE2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2D177F3" w14:textId="297F65BC" w:rsidR="009D636E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8F392D3" w14:textId="3639CDB5" w:rsidR="009D636E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354718F" w14:textId="6B174A46" w:rsidR="009D636E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15</w:t>
            </w:r>
          </w:p>
        </w:tc>
      </w:tr>
      <w:tr w:rsidR="00114F50" w:rsidRPr="00DB3CA8" w14:paraId="388F03CC" w14:textId="77777777" w:rsidTr="002E3F5F">
        <w:trPr>
          <w:trHeight w:val="308"/>
        </w:trPr>
        <w:tc>
          <w:tcPr>
            <w:tcW w:w="2381" w:type="dxa"/>
            <w:shd w:val="clear" w:color="auto" w:fill="C5E0B3"/>
            <w:vAlign w:val="center"/>
          </w:tcPr>
          <w:p w14:paraId="1C9F205B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wielkogabarytowe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FA8F15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F40605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3BDB8FC" w14:textId="53CAD581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06E7649" w14:textId="41E7A809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8BCA716" w14:textId="412D9C74" w:rsidR="00114F50" w:rsidRPr="00DB3CA8" w:rsidRDefault="00295C3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862C54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037A0F8" w14:textId="1E1C61FB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12711F4" w14:textId="57C7AD2F" w:rsidR="00114F50" w:rsidRPr="00DB3CA8" w:rsidRDefault="00295C3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2E8788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B64F0C4" w14:textId="310C1138" w:rsidR="00114F50" w:rsidRPr="00DB3CA8" w:rsidRDefault="00295C3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A75769A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753E544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114F50" w:rsidRPr="00DB3CA8" w14:paraId="69A6EDA5" w14:textId="77777777" w:rsidTr="002E3F5F">
        <w:trPr>
          <w:trHeight w:hRule="exact" w:val="510"/>
        </w:trPr>
        <w:tc>
          <w:tcPr>
            <w:tcW w:w="2381" w:type="dxa"/>
            <w:shd w:val="clear" w:color="auto" w:fill="auto"/>
            <w:vAlign w:val="center"/>
          </w:tcPr>
          <w:p w14:paraId="61917562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FFFF66"/>
            <w:vAlign w:val="center"/>
          </w:tcPr>
          <w:p w14:paraId="225DB7D6" w14:textId="77777777" w:rsidR="005B0D4A" w:rsidRDefault="009A4C61" w:rsidP="009A4C6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Mikołajewo, Rosochaty Róg, Ryżówka, Aleksandrowo, Czerwony Krzyż, Maćkowa Ruda,</w:t>
            </w:r>
          </w:p>
          <w:p w14:paraId="5CDD2285" w14:textId="6EADF35A" w:rsidR="009A4C61" w:rsidRPr="00DB3CA8" w:rsidRDefault="009A4C61" w:rsidP="009A4C6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Żubrówka Stara, Żubrówka Nowa</w:t>
            </w:r>
          </w:p>
          <w:p w14:paraId="5945E675" w14:textId="77777777" w:rsidR="00114F50" w:rsidRPr="00DB3CA8" w:rsidRDefault="00114F50" w:rsidP="009A4C61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114F50" w:rsidRPr="00DB3CA8" w14:paraId="14016606" w14:textId="77777777" w:rsidTr="002E3F5F">
        <w:trPr>
          <w:trHeight w:val="308"/>
        </w:trPr>
        <w:tc>
          <w:tcPr>
            <w:tcW w:w="2381" w:type="dxa"/>
            <w:shd w:val="clear" w:color="auto" w:fill="auto"/>
            <w:vAlign w:val="center"/>
          </w:tcPr>
          <w:p w14:paraId="43F7B64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D9D9D9"/>
            <w:vAlign w:val="center"/>
          </w:tcPr>
          <w:p w14:paraId="111955E8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data odbioru odpadów</w:t>
            </w:r>
          </w:p>
        </w:tc>
      </w:tr>
      <w:tr w:rsidR="00114F50" w:rsidRPr="00DB3CA8" w14:paraId="6DD35D90" w14:textId="77777777" w:rsidTr="002E3F5F">
        <w:trPr>
          <w:trHeight w:val="320"/>
        </w:trPr>
        <w:tc>
          <w:tcPr>
            <w:tcW w:w="2381" w:type="dxa"/>
            <w:shd w:val="clear" w:color="auto" w:fill="D9D9D9"/>
            <w:vAlign w:val="center"/>
          </w:tcPr>
          <w:p w14:paraId="14B3A543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rodzaj odpadów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4AD7ADD7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4F34FB47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3E98BB65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0459DB0D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06352E8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4146E2B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577428A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1E483B8D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5421627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1FCC668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7F86DC7A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73C5296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XII</w:t>
            </w:r>
          </w:p>
        </w:tc>
      </w:tr>
      <w:tr w:rsidR="00114F50" w:rsidRPr="00DB3CA8" w14:paraId="6E4C78CD" w14:textId="77777777" w:rsidTr="002E3F5F">
        <w:trPr>
          <w:trHeight w:val="308"/>
        </w:trPr>
        <w:tc>
          <w:tcPr>
            <w:tcW w:w="2381" w:type="dxa"/>
            <w:shd w:val="clear" w:color="auto" w:fill="C5E0B3"/>
            <w:vAlign w:val="center"/>
          </w:tcPr>
          <w:p w14:paraId="60B9603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zmieszane, biodegradowalne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2ACDE0B" w14:textId="16C08BE4" w:rsidR="00114F50" w:rsidRPr="00DB3CA8" w:rsidRDefault="00087A68" w:rsidP="00F849E8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CCF3172" w14:textId="2CB40035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3A8E05F" w14:textId="6CCFBFC3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0B45D06" w14:textId="584A926C" w:rsidR="00114F50" w:rsidRPr="00DB3CA8" w:rsidRDefault="004C66EC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8,22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2619814" w14:textId="2FDA76A4" w:rsidR="00114F50" w:rsidRPr="00DB3CA8" w:rsidRDefault="00824909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6,20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5141C7F" w14:textId="54668F39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3,17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F95F6D2" w14:textId="63363768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1,15,29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72AC974" w14:textId="4B4ABA85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12,26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F7F4805" w14:textId="5AE93C62" w:rsidR="00114F50" w:rsidRPr="00DB3CA8" w:rsidRDefault="005C3DE2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9,23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0FAE2B4" w14:textId="2CE9CC85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7,21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3D7C2AC" w14:textId="564E854E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7540B90" w14:textId="67FF0B72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16</w:t>
            </w:r>
          </w:p>
        </w:tc>
      </w:tr>
      <w:tr w:rsidR="00114F50" w:rsidRPr="00DB3CA8" w14:paraId="32FD28B5" w14:textId="77777777" w:rsidTr="002E3F5F">
        <w:trPr>
          <w:trHeight w:val="308"/>
        </w:trPr>
        <w:tc>
          <w:tcPr>
            <w:tcW w:w="2381" w:type="dxa"/>
            <w:shd w:val="clear" w:color="auto" w:fill="C5E0B3"/>
            <w:vAlign w:val="center"/>
          </w:tcPr>
          <w:p w14:paraId="06C33ED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tworzywa sztuczne, szkło, papier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B4EAD61" w14:textId="28105452" w:rsidR="00114F50" w:rsidRPr="00DB3CA8" w:rsidRDefault="00087A6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45E0B99" w14:textId="018D9201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6EFD09D" w14:textId="0CADB2C0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922DD52" w14:textId="58F441DB" w:rsidR="00114F50" w:rsidRPr="00DB3CA8" w:rsidRDefault="004C66EC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99154CE" w14:textId="6B063DC7" w:rsidR="00114F50" w:rsidRPr="00DB3CA8" w:rsidRDefault="00824909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76F174A" w14:textId="4725FA63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BDD2B0D" w14:textId="31F88D50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EC98244" w14:textId="11B7BB53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3973DF3" w14:textId="40BE64CD" w:rsidR="00114F50" w:rsidRPr="00DB3CA8" w:rsidRDefault="005C3DE2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C30658C" w14:textId="2057DA91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7B496A1" w14:textId="0F3154EF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6039878" w14:textId="13160881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16</w:t>
            </w:r>
          </w:p>
        </w:tc>
      </w:tr>
      <w:tr w:rsidR="009D636E" w:rsidRPr="00DB3CA8" w14:paraId="684988FB" w14:textId="77777777" w:rsidTr="002E3F5F">
        <w:trPr>
          <w:trHeight w:val="308"/>
        </w:trPr>
        <w:tc>
          <w:tcPr>
            <w:tcW w:w="2381" w:type="dxa"/>
            <w:shd w:val="clear" w:color="auto" w:fill="C5E0B3"/>
            <w:vAlign w:val="center"/>
          </w:tcPr>
          <w:p w14:paraId="07E31B47" w14:textId="7B61AC97" w:rsidR="009D636E" w:rsidRPr="00DB3CA8" w:rsidRDefault="009D636E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popiół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E9A2B11" w14:textId="5BBC2F44" w:rsidR="009D636E" w:rsidRPr="00DB3CA8" w:rsidRDefault="00087A6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B72EE76" w14:textId="00619368" w:rsidR="009D636E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333030E" w14:textId="1DCAD20F" w:rsidR="009D636E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708F000" w14:textId="2D8F57AF" w:rsidR="009D636E" w:rsidRPr="00DB3CA8" w:rsidRDefault="004C66EC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CEC0784" w14:textId="697CF114" w:rsidR="009D636E" w:rsidRPr="00DB3CA8" w:rsidRDefault="00824909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5E932C9" w14:textId="17037837" w:rsidR="009D636E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E4E2F13" w14:textId="27520B8F" w:rsidR="009D636E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870AE84" w14:textId="5831AE63" w:rsidR="009D636E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5E3C3C9" w14:textId="632DE736" w:rsidR="009D636E" w:rsidRPr="00DB3CA8" w:rsidRDefault="005C3DE2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DDADAF3" w14:textId="6568B4C1" w:rsidR="009D636E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00E6973" w14:textId="37901B4C" w:rsidR="009D636E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3F0646C" w14:textId="7200EA2B" w:rsidR="009D636E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16</w:t>
            </w:r>
          </w:p>
        </w:tc>
      </w:tr>
      <w:tr w:rsidR="00114F50" w:rsidRPr="00DB3CA8" w14:paraId="1437846F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350F7DE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wielkogabarytowe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E5E9C3B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E9C4092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B6629A2" w14:textId="2FECCC8C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9580ACA" w14:textId="7F3CBB15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1A2A02E" w14:textId="304FC9D2" w:rsidR="00114F50" w:rsidRPr="00DB3CA8" w:rsidRDefault="00295C3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6E7D26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67FEDD8" w14:textId="4AECF340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4D4604B" w14:textId="513FAEF8" w:rsidR="00114F50" w:rsidRPr="00DB3CA8" w:rsidRDefault="00295C3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27EFB81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C837108" w14:textId="2F17A903" w:rsidR="00114F50" w:rsidRPr="00DB3CA8" w:rsidRDefault="00295C3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99432B3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569BAFF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114F50" w:rsidRPr="00DB3CA8" w14:paraId="1E6DAF56" w14:textId="77777777" w:rsidTr="009A4C61">
        <w:trPr>
          <w:trHeight w:hRule="exact" w:val="501"/>
        </w:trPr>
        <w:tc>
          <w:tcPr>
            <w:tcW w:w="2381" w:type="dxa"/>
            <w:shd w:val="clear" w:color="auto" w:fill="auto"/>
            <w:vAlign w:val="center"/>
          </w:tcPr>
          <w:p w14:paraId="30E047DA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FFFF66"/>
            <w:vAlign w:val="center"/>
          </w:tcPr>
          <w:p w14:paraId="5F7DD3F7" w14:textId="77777777" w:rsidR="005B0D4A" w:rsidRDefault="009A4C61" w:rsidP="009A4C6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Jegliniec, Linówek, Orlinek, </w:t>
            </w:r>
            <w:proofErr w:type="spellStart"/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Jeglówek</w:t>
            </w:r>
            <w:proofErr w:type="spellEnd"/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, Czarna Buchta, Królówek, Piotrowa Dąbrowa, </w:t>
            </w:r>
            <w:proofErr w:type="spellStart"/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Remieńkiń</w:t>
            </w:r>
            <w:proofErr w:type="spellEnd"/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, </w:t>
            </w:r>
          </w:p>
          <w:p w14:paraId="73E22588" w14:textId="2057B314" w:rsidR="009A4C61" w:rsidRPr="00DB3CA8" w:rsidRDefault="009A4C61" w:rsidP="009A4C6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Wysoka Góra, </w:t>
            </w:r>
            <w:proofErr w:type="spellStart"/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Żubronajcie</w:t>
            </w:r>
            <w:proofErr w:type="spellEnd"/>
          </w:p>
          <w:p w14:paraId="2A3716AD" w14:textId="77777777" w:rsidR="00114F50" w:rsidRPr="00DB3CA8" w:rsidRDefault="00114F50" w:rsidP="009A4C61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114F50" w:rsidRPr="00DB3CA8" w14:paraId="6116493F" w14:textId="77777777" w:rsidTr="002E3F5F">
        <w:trPr>
          <w:trHeight w:val="320"/>
        </w:trPr>
        <w:tc>
          <w:tcPr>
            <w:tcW w:w="2381" w:type="dxa"/>
            <w:shd w:val="clear" w:color="auto" w:fill="auto"/>
            <w:vAlign w:val="center"/>
          </w:tcPr>
          <w:p w14:paraId="70EC2A77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D9D9D9"/>
            <w:vAlign w:val="center"/>
          </w:tcPr>
          <w:p w14:paraId="2F26083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data odbioru odpadów</w:t>
            </w:r>
          </w:p>
        </w:tc>
      </w:tr>
      <w:tr w:rsidR="00114F50" w:rsidRPr="00DB3CA8" w14:paraId="122F9538" w14:textId="77777777" w:rsidTr="002E3F5F">
        <w:trPr>
          <w:trHeight w:val="308"/>
        </w:trPr>
        <w:tc>
          <w:tcPr>
            <w:tcW w:w="2381" w:type="dxa"/>
            <w:shd w:val="clear" w:color="auto" w:fill="D9D9D9"/>
            <w:vAlign w:val="center"/>
          </w:tcPr>
          <w:p w14:paraId="2F04EE3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rodzaj odpadów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B33CF9B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3DB0516A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30301CC3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40CC22BB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725D3B1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7DB1F045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2E5B895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08B1B032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23C127D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4422F784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0C7E5F91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72504A1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XII</w:t>
            </w:r>
          </w:p>
        </w:tc>
      </w:tr>
      <w:tr w:rsidR="00114F50" w:rsidRPr="00DB3CA8" w14:paraId="600D079F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467C3B11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zmieszane, biodegradowalne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6F2DE15" w14:textId="64986D5B" w:rsidR="00114F50" w:rsidRPr="00DB3CA8" w:rsidRDefault="00087A68" w:rsidP="00F849E8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E3E9C7A" w14:textId="09B3B2E2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305CDC9" w14:textId="77E7155A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0B46D37" w14:textId="53C752A1" w:rsidR="00114F50" w:rsidRPr="00DB3CA8" w:rsidRDefault="004C66EC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9,23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4CE9E9D" w14:textId="069E89D6" w:rsidR="00114F50" w:rsidRPr="00DB3CA8" w:rsidRDefault="00824909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7,21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5A7B963" w14:textId="73C25A84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4,18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E7FE853" w14:textId="578696D0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2,16,30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C009E6F" w14:textId="113BE815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13,27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ECAB97A" w14:textId="116E79D7" w:rsidR="00114F50" w:rsidRPr="00DB3CA8" w:rsidRDefault="005C3DE2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10,24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23A5D28" w14:textId="62561A02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8,22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4148739" w14:textId="320C0C1C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2945852" w14:textId="168B1949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17</w:t>
            </w:r>
          </w:p>
        </w:tc>
      </w:tr>
      <w:tr w:rsidR="00114F50" w:rsidRPr="00DB3CA8" w14:paraId="6375A3A7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6EEA43B0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tworzywa sztuczne, szkło, papier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C33AA7A" w14:textId="3C25CA27" w:rsidR="00114F50" w:rsidRPr="00DB3CA8" w:rsidRDefault="00087A6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51FE7C1" w14:textId="7B060F15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40AC45C" w14:textId="4A49A7C5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C1BD0D1" w14:textId="45FE14A8" w:rsidR="00114F50" w:rsidRPr="00DB3CA8" w:rsidRDefault="004C66EC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226C223" w14:textId="51989E08" w:rsidR="00114F50" w:rsidRPr="00DB3CA8" w:rsidRDefault="00824909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3F274E2" w14:textId="02175E96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77AD67A" w14:textId="61549C6D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E82BEAB" w14:textId="263CC4C1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8D9705F" w14:textId="2A23B46B" w:rsidR="00114F50" w:rsidRPr="00DB3CA8" w:rsidRDefault="005C3DE2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8B8ECF0" w14:textId="1C30BC89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96699C3" w14:textId="1B105B82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025C14E" w14:textId="0275AB7E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17</w:t>
            </w:r>
          </w:p>
        </w:tc>
      </w:tr>
      <w:tr w:rsidR="009D636E" w:rsidRPr="00DB3CA8" w14:paraId="416BA10E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0F5E092E" w14:textId="17BD546F" w:rsidR="009D636E" w:rsidRPr="00DB3CA8" w:rsidRDefault="009D636E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popiół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592D41F" w14:textId="0F110B62" w:rsidR="009D636E" w:rsidRPr="00DB3CA8" w:rsidRDefault="00087A6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CE07BC3" w14:textId="14A2747B" w:rsidR="009D636E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AF89ACB" w14:textId="10BFC933" w:rsidR="009D636E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E572501" w14:textId="3F6B3F08" w:rsidR="009D636E" w:rsidRPr="00DB3CA8" w:rsidRDefault="004C66EC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033673E" w14:textId="66F3779D" w:rsidR="009D636E" w:rsidRPr="00DB3CA8" w:rsidRDefault="00824909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F0C5AC3" w14:textId="559451DE" w:rsidR="009D636E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802CF3F" w14:textId="0601ECE6" w:rsidR="009D636E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ED5750A" w14:textId="4AAF9B31" w:rsidR="009D636E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DF7A93F" w14:textId="77199F98" w:rsidR="009D636E" w:rsidRPr="00DB3CA8" w:rsidRDefault="005C3DE2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1249A99" w14:textId="14BD8646" w:rsidR="009D636E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44BA8B6" w14:textId="760BE48A" w:rsidR="009D636E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59432BF" w14:textId="068F611A" w:rsidR="009D636E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17</w:t>
            </w:r>
          </w:p>
        </w:tc>
      </w:tr>
      <w:tr w:rsidR="00114F50" w:rsidRPr="00DB3CA8" w14:paraId="649792F9" w14:textId="77777777" w:rsidTr="002E3F5F">
        <w:trPr>
          <w:trHeight w:val="308"/>
        </w:trPr>
        <w:tc>
          <w:tcPr>
            <w:tcW w:w="2381" w:type="dxa"/>
            <w:shd w:val="clear" w:color="auto" w:fill="C5E0B3"/>
            <w:vAlign w:val="center"/>
          </w:tcPr>
          <w:p w14:paraId="3314211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wielkogabarytowe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646975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D28EDF2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63D5B18" w14:textId="238E9368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ADC7D11" w14:textId="46A4254D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7B6A462" w14:textId="5978B4A5" w:rsidR="00114F50" w:rsidRPr="00DB3CA8" w:rsidRDefault="00295C3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4CD07B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8ADAF3A" w14:textId="6B737032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A28234F" w14:textId="0A124E30" w:rsidR="00114F50" w:rsidRPr="00DB3CA8" w:rsidRDefault="00295C3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0DF3C02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F0DD5F1" w14:textId="6E44648C" w:rsidR="00114F50" w:rsidRPr="00DB3CA8" w:rsidRDefault="00295C3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0D567C0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5FA0B7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114F50" w:rsidRPr="00DB3CA8" w14:paraId="740BC9AC" w14:textId="77777777" w:rsidTr="002E3F5F">
        <w:trPr>
          <w:trHeight w:hRule="exact" w:val="340"/>
        </w:trPr>
        <w:tc>
          <w:tcPr>
            <w:tcW w:w="2381" w:type="dxa"/>
            <w:shd w:val="clear" w:color="auto" w:fill="auto"/>
            <w:vAlign w:val="center"/>
          </w:tcPr>
          <w:p w14:paraId="25EE4F1F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FFFF66"/>
            <w:vAlign w:val="center"/>
          </w:tcPr>
          <w:p w14:paraId="2EE8482D" w14:textId="06ECE921" w:rsidR="009A4C61" w:rsidRPr="00DB3CA8" w:rsidRDefault="009A4C61" w:rsidP="009A4C6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Krasnopol - ulice, Krasnopol - kolonie</w:t>
            </w:r>
          </w:p>
          <w:p w14:paraId="31A3CD68" w14:textId="77777777" w:rsidR="00114F50" w:rsidRPr="00DB3CA8" w:rsidRDefault="00114F50" w:rsidP="009A4C61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114F50" w:rsidRPr="00DB3CA8" w14:paraId="45177AD6" w14:textId="77777777" w:rsidTr="002E3F5F">
        <w:trPr>
          <w:trHeight w:val="308"/>
        </w:trPr>
        <w:tc>
          <w:tcPr>
            <w:tcW w:w="2381" w:type="dxa"/>
            <w:shd w:val="clear" w:color="auto" w:fill="auto"/>
            <w:vAlign w:val="center"/>
          </w:tcPr>
          <w:p w14:paraId="0344C2D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D9D9D9"/>
            <w:vAlign w:val="center"/>
          </w:tcPr>
          <w:p w14:paraId="7FF3BFF1" w14:textId="228266C0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data odbioru odpadów</w:t>
            </w:r>
          </w:p>
        </w:tc>
      </w:tr>
      <w:tr w:rsidR="00114F50" w:rsidRPr="00DB3CA8" w14:paraId="7565CD6E" w14:textId="77777777" w:rsidTr="002E3F5F">
        <w:trPr>
          <w:trHeight w:val="320"/>
        </w:trPr>
        <w:tc>
          <w:tcPr>
            <w:tcW w:w="2381" w:type="dxa"/>
            <w:shd w:val="clear" w:color="auto" w:fill="D9D9D9"/>
            <w:vAlign w:val="center"/>
          </w:tcPr>
          <w:p w14:paraId="30D03F15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rodzaj odpadów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4010CC37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5F772DA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7A201B90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3CCE5BB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53A19E2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7A3CFEC1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110621F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33527B5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7E538F2D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6A89CD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D96E3A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50A8C3A1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XII</w:t>
            </w:r>
          </w:p>
        </w:tc>
      </w:tr>
      <w:tr w:rsidR="00114F50" w:rsidRPr="00DB3CA8" w14:paraId="535C5395" w14:textId="77777777" w:rsidTr="002E3F5F">
        <w:trPr>
          <w:trHeight w:val="308"/>
        </w:trPr>
        <w:tc>
          <w:tcPr>
            <w:tcW w:w="2381" w:type="dxa"/>
            <w:shd w:val="clear" w:color="auto" w:fill="C5E0B3"/>
            <w:vAlign w:val="center"/>
          </w:tcPr>
          <w:p w14:paraId="5D86DBE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zmieszane, biodegradowalne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9AF69AA" w14:textId="2271F3BC" w:rsidR="00114F50" w:rsidRPr="00DB3CA8" w:rsidRDefault="00087A68" w:rsidP="00F849E8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975676F" w14:textId="44267E7D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80E14DF" w14:textId="2A2D500A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F43791E" w14:textId="072F255A" w:rsidR="00114F50" w:rsidRPr="00DB3CA8" w:rsidRDefault="004C66EC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10,24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A8A4007" w14:textId="6E76849D" w:rsidR="00114F50" w:rsidRPr="00DB3CA8" w:rsidRDefault="00824909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8,22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4C71500" w14:textId="6C0F1257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5,18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47D6D47" w14:textId="6416008C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3,17,31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AD6132F" w14:textId="7ED5A466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14,28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1AADC7A" w14:textId="277D4A03" w:rsidR="00114F50" w:rsidRPr="00DB3CA8" w:rsidRDefault="002244F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11,25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2D8E51A" w14:textId="69AF2255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9,23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5D9D371" w14:textId="228A0B50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0915AFC" w14:textId="48F73963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18</w:t>
            </w:r>
          </w:p>
        </w:tc>
      </w:tr>
      <w:tr w:rsidR="00114F50" w:rsidRPr="00DB3CA8" w14:paraId="0787D761" w14:textId="77777777" w:rsidTr="002E3F5F">
        <w:trPr>
          <w:trHeight w:val="308"/>
        </w:trPr>
        <w:tc>
          <w:tcPr>
            <w:tcW w:w="2381" w:type="dxa"/>
            <w:shd w:val="clear" w:color="auto" w:fill="C5E0B3"/>
            <w:vAlign w:val="center"/>
          </w:tcPr>
          <w:p w14:paraId="17FF536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tworzywa sztuczne, szkło, papier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92F227B" w14:textId="04AB7835" w:rsidR="00114F50" w:rsidRPr="00DB3CA8" w:rsidRDefault="00087A6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04AABE3" w14:textId="14935BEF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BB11030" w14:textId="4F047D19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2C6CA6B" w14:textId="2E273B9B" w:rsidR="00114F50" w:rsidRPr="00DB3CA8" w:rsidRDefault="004C66EC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F504190" w14:textId="53CA70BF" w:rsidR="00114F50" w:rsidRPr="00DB3CA8" w:rsidRDefault="00824909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4F01139" w14:textId="193F8E57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8D17E5E" w14:textId="3B1FD6A6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7E99AA4" w14:textId="53443BE1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7DE4BCA" w14:textId="1B49206F" w:rsidR="00114F50" w:rsidRPr="00DB3CA8" w:rsidRDefault="002244FD" w:rsidP="00336631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60E3F6E" w14:textId="7EC5088B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BA41788" w14:textId="5B08AF50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1279B91" w14:textId="65A18D4D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18</w:t>
            </w:r>
          </w:p>
        </w:tc>
      </w:tr>
      <w:tr w:rsidR="009D636E" w:rsidRPr="00DB3CA8" w14:paraId="1AC531B0" w14:textId="77777777" w:rsidTr="002E3F5F">
        <w:trPr>
          <w:trHeight w:val="308"/>
        </w:trPr>
        <w:tc>
          <w:tcPr>
            <w:tcW w:w="2381" w:type="dxa"/>
            <w:shd w:val="clear" w:color="auto" w:fill="C5E0B3"/>
            <w:vAlign w:val="center"/>
          </w:tcPr>
          <w:p w14:paraId="2F9CBC82" w14:textId="311348D2" w:rsidR="009D636E" w:rsidRPr="00DB3CA8" w:rsidRDefault="009D636E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popiół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AF88B1D" w14:textId="4B81ABE2" w:rsidR="009D636E" w:rsidRPr="00DB3CA8" w:rsidRDefault="00087A6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BFDA0BE" w14:textId="513AEDB5" w:rsidR="009D636E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</w:t>
            </w:r>
            <w:r w:rsidR="00BE50C3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C0C5E41" w14:textId="3B648226" w:rsidR="009D636E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188DD86" w14:textId="09BBC367" w:rsidR="009D636E" w:rsidRPr="00DB3CA8" w:rsidRDefault="004C66EC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AA72589" w14:textId="18543704" w:rsidR="009D636E" w:rsidRPr="00DB3CA8" w:rsidRDefault="00824909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957DA07" w14:textId="36446776" w:rsidR="009D636E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A540F8B" w14:textId="4F7A6556" w:rsidR="009D636E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5E50888" w14:textId="34BEBA4A" w:rsidR="009D636E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E853CB8" w14:textId="1B0AEDA9" w:rsidR="009D636E" w:rsidRPr="00DB3CA8" w:rsidRDefault="002244FD" w:rsidP="00336631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8774DAB" w14:textId="67E5AB63" w:rsidR="009D636E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3EB3F1C" w14:textId="177EEEC6" w:rsidR="009D636E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2E0F288" w14:textId="5759D5D6" w:rsidR="009D636E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18</w:t>
            </w:r>
          </w:p>
        </w:tc>
      </w:tr>
      <w:tr w:rsidR="00114F50" w:rsidRPr="00DB3CA8" w14:paraId="3DC2C8D4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015E6594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wielkogabarytowe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D6BA13B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5150C55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5386EB30" w14:textId="3C69DBC9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9F96B8C" w14:textId="0F494AA9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09FD543" w14:textId="29546C76" w:rsidR="00114F50" w:rsidRPr="00DB3CA8" w:rsidRDefault="00295C3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EC571D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7ACFA61" w14:textId="30462D6C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20E3AB3" w14:textId="1059EC89" w:rsidR="00114F50" w:rsidRPr="00DB3CA8" w:rsidRDefault="00295C3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6EEA83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CB90361" w14:textId="2DD13A57" w:rsidR="00114F50" w:rsidRPr="00DB3CA8" w:rsidRDefault="00295C3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0C37B47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65D20DF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114F50" w:rsidRPr="00DB3CA8" w14:paraId="3FCD168A" w14:textId="77777777" w:rsidTr="009A4C61">
        <w:trPr>
          <w:trHeight w:hRule="exact" w:val="520"/>
        </w:trPr>
        <w:tc>
          <w:tcPr>
            <w:tcW w:w="2381" w:type="dxa"/>
            <w:shd w:val="clear" w:color="auto" w:fill="auto"/>
            <w:vAlign w:val="center"/>
          </w:tcPr>
          <w:p w14:paraId="749F413B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FFFF66"/>
            <w:vAlign w:val="center"/>
          </w:tcPr>
          <w:p w14:paraId="30B36EC9" w14:textId="77777777" w:rsidR="005B0D4A" w:rsidRDefault="009A4C61" w:rsidP="00DB3C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Skustele, Stabieńszczyzna, Michnowce, Romanowce, Murowany Most, Rudawka, Boksze Nowe,</w:t>
            </w:r>
            <w:r w:rsid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01A62FA9" w14:textId="7939926E" w:rsidR="009A4C61" w:rsidRPr="00DB3CA8" w:rsidRDefault="009A4C61" w:rsidP="00DB3C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Krucieniszki</w:t>
            </w:r>
            <w:proofErr w:type="spellEnd"/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B3C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Gremzdel</w:t>
            </w:r>
            <w:proofErr w:type="spellEnd"/>
          </w:p>
          <w:p w14:paraId="53F6D819" w14:textId="77777777" w:rsidR="00114F50" w:rsidRPr="00DB3CA8" w:rsidRDefault="00114F50" w:rsidP="009A4C61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114F50" w:rsidRPr="00DB3CA8" w14:paraId="44466F6B" w14:textId="77777777" w:rsidTr="002E3F5F">
        <w:trPr>
          <w:trHeight w:val="320"/>
        </w:trPr>
        <w:tc>
          <w:tcPr>
            <w:tcW w:w="2381" w:type="dxa"/>
            <w:shd w:val="clear" w:color="auto" w:fill="auto"/>
            <w:vAlign w:val="center"/>
          </w:tcPr>
          <w:p w14:paraId="39E695B5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7" w:type="dxa"/>
            <w:gridSpan w:val="12"/>
            <w:shd w:val="clear" w:color="auto" w:fill="D9D9D9"/>
            <w:vAlign w:val="center"/>
          </w:tcPr>
          <w:p w14:paraId="5E0A17F8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data odbioru odpadów</w:t>
            </w:r>
          </w:p>
        </w:tc>
      </w:tr>
      <w:tr w:rsidR="00114F50" w:rsidRPr="00DB3CA8" w14:paraId="1EBA0940" w14:textId="77777777" w:rsidTr="002E3F5F">
        <w:trPr>
          <w:trHeight w:val="308"/>
        </w:trPr>
        <w:tc>
          <w:tcPr>
            <w:tcW w:w="2381" w:type="dxa"/>
            <w:shd w:val="clear" w:color="auto" w:fill="D9D9D9"/>
            <w:vAlign w:val="center"/>
          </w:tcPr>
          <w:p w14:paraId="5D2D2C0B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rodzaj odpadów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28FF897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E49BAE0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1D930E00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2D8CDBC2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0FD77F71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5940BCF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239EEC7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22E2275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VIII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590BD81F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IX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366EFAD9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5A9A2BA6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</w:t>
            </w:r>
          </w:p>
        </w:tc>
        <w:tc>
          <w:tcPr>
            <w:tcW w:w="737" w:type="dxa"/>
            <w:shd w:val="clear" w:color="auto" w:fill="E2EFD9"/>
            <w:vAlign w:val="center"/>
          </w:tcPr>
          <w:p w14:paraId="678970D2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XII</w:t>
            </w:r>
          </w:p>
        </w:tc>
      </w:tr>
      <w:tr w:rsidR="00114F50" w:rsidRPr="00DB3CA8" w14:paraId="347592CE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6201915F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zmieszane, biodegradowalne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132E165" w14:textId="0F39C81F" w:rsidR="00114F50" w:rsidRPr="00DB3CA8" w:rsidRDefault="00087A68" w:rsidP="00F849E8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7FDD182" w14:textId="7C773506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F5B3EC4" w14:textId="068D4F6D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A83DD8A" w14:textId="0C8DD7F3" w:rsidR="00114F50" w:rsidRPr="00DB3CA8" w:rsidRDefault="004C66EC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11,25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FD6C62E" w14:textId="517DF8D1" w:rsidR="00114F50" w:rsidRPr="00DB3CA8" w:rsidRDefault="00824909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9,23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D7DC4C0" w14:textId="5B914A27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6,18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CF1E51F" w14:textId="59141E49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4,18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6EFBB57" w14:textId="570433FB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1,14,29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5F2D3B7" w14:textId="0342BC7C" w:rsidR="00114F50" w:rsidRPr="00DB3CA8" w:rsidRDefault="002244F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12,26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FB10EE2" w14:textId="008F8F1E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10,24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694FA99" w14:textId="7EDFBE1B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C5E9B38" w14:textId="7767E114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19</w:t>
            </w:r>
          </w:p>
        </w:tc>
      </w:tr>
      <w:tr w:rsidR="00114F50" w:rsidRPr="00DB3CA8" w14:paraId="7687AC1C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1D8DAC0D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tworzywa sztuczne, szkło, papier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F0E1F93" w14:textId="56951AF7" w:rsidR="00114F50" w:rsidRPr="00DB3CA8" w:rsidRDefault="00087A68" w:rsidP="00087A68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BDE34BA" w14:textId="4381C951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69993BE" w14:textId="2D65F482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CC5C77F" w14:textId="599755A4" w:rsidR="00114F50" w:rsidRPr="00DB3CA8" w:rsidRDefault="004C66EC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A834D6C" w14:textId="68BF3860" w:rsidR="00114F50" w:rsidRPr="00DB3CA8" w:rsidRDefault="00824909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A3DEC7F" w14:textId="6FD6ABC2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4A689D3" w14:textId="73DAC1BD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4021449" w14:textId="574B0B6F" w:rsidR="00114F50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ED0E393" w14:textId="3398FC42" w:rsidR="00114F50" w:rsidRPr="00DB3CA8" w:rsidRDefault="002244F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EB75AF1" w14:textId="1BA08A98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B288F8B" w14:textId="09EFD91A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E177F9E" w14:textId="1E5011F8" w:rsidR="00114F50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19</w:t>
            </w:r>
          </w:p>
        </w:tc>
      </w:tr>
      <w:tr w:rsidR="009D636E" w:rsidRPr="00DB3CA8" w14:paraId="319FAE88" w14:textId="77777777" w:rsidTr="002E3F5F">
        <w:trPr>
          <w:trHeight w:val="320"/>
        </w:trPr>
        <w:tc>
          <w:tcPr>
            <w:tcW w:w="2381" w:type="dxa"/>
            <w:shd w:val="clear" w:color="auto" w:fill="C5E0B3"/>
            <w:vAlign w:val="center"/>
          </w:tcPr>
          <w:p w14:paraId="47C1A715" w14:textId="13D9AA10" w:rsidR="009D636E" w:rsidRPr="00DB3CA8" w:rsidRDefault="009D636E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popiół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B33ABD0" w14:textId="571813CE" w:rsidR="009D636E" w:rsidRPr="00DB3CA8" w:rsidRDefault="00087A6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8534CF0" w14:textId="735ACCFB" w:rsidR="009D636E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EBB6F1F" w14:textId="346F82F5" w:rsidR="009D636E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7A2F398" w14:textId="05C90A44" w:rsidR="009D636E" w:rsidRPr="00DB3CA8" w:rsidRDefault="004C66EC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167E776" w14:textId="0AE29B89" w:rsidR="009D636E" w:rsidRPr="00DB3CA8" w:rsidRDefault="00824909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A275A27" w14:textId="19881968" w:rsidR="009D636E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2BA8486" w14:textId="2A476D17" w:rsidR="009D636E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87AFA58" w14:textId="750286B3" w:rsidR="009D636E" w:rsidRPr="00DB3CA8" w:rsidRDefault="001127B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0E2F0DE" w14:textId="4AF4709E" w:rsidR="009D636E" w:rsidRPr="00DB3CA8" w:rsidRDefault="002244FD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D3F2188" w14:textId="79768803" w:rsidR="007F2008" w:rsidRPr="00DB3CA8" w:rsidRDefault="007F2008" w:rsidP="007F2008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9F630AE" w14:textId="2DD22DF8" w:rsidR="009D636E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4B65320" w14:textId="7E60D336" w:rsidR="009D636E" w:rsidRPr="00DB3CA8" w:rsidRDefault="007F2008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19</w:t>
            </w:r>
          </w:p>
        </w:tc>
      </w:tr>
      <w:tr w:rsidR="00114F50" w:rsidRPr="00DB3CA8" w14:paraId="6E8B4189" w14:textId="77777777" w:rsidTr="002E3F5F">
        <w:trPr>
          <w:trHeight w:val="308"/>
        </w:trPr>
        <w:tc>
          <w:tcPr>
            <w:tcW w:w="2381" w:type="dxa"/>
            <w:shd w:val="clear" w:color="auto" w:fill="C5E0B3"/>
            <w:vAlign w:val="center"/>
          </w:tcPr>
          <w:p w14:paraId="086B971D" w14:textId="47EC07BC" w:rsidR="00114F50" w:rsidRPr="00DB3CA8" w:rsidRDefault="00114F50" w:rsidP="005913EA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DB3CA8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odpady wielkogabarytowe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290EBBC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CB0479E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01B83458" w14:textId="5382EA52" w:rsidR="00114F50" w:rsidRPr="00DB3CA8" w:rsidRDefault="00B815F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2BCD370" w14:textId="254D2F63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1081D65" w14:textId="35BC74C6" w:rsidR="00114F50" w:rsidRPr="00DB3CA8" w:rsidRDefault="00295C3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F5C94E4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DC8C990" w14:textId="0E1A62CE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AE9983E" w14:textId="04ACA3DF" w:rsidR="00114F50" w:rsidRPr="00DB3CA8" w:rsidRDefault="00295C3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E8250FA" w14:textId="7F1EB761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869411E" w14:textId="74E3DBBF" w:rsidR="00114F50" w:rsidRPr="00DB3CA8" w:rsidRDefault="00295C34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8F3DB83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7E391298" w14:textId="77777777" w:rsidR="00114F50" w:rsidRPr="00DB3CA8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</w:pPr>
          </w:p>
        </w:tc>
      </w:tr>
    </w:tbl>
    <w:p w14:paraId="4E9DF8A1" w14:textId="77777777" w:rsidR="007D0676" w:rsidRDefault="007D0676" w:rsidP="007D0676">
      <w:pPr>
        <w:rPr>
          <w:rFonts w:cs="Calibri"/>
          <w:b/>
          <w:bCs/>
          <w:color w:val="000000"/>
          <w:sz w:val="24"/>
          <w:szCs w:val="24"/>
        </w:rPr>
      </w:pPr>
    </w:p>
    <w:p w14:paraId="2AD85019" w14:textId="77777777" w:rsidR="00114F50" w:rsidRDefault="00114F50" w:rsidP="00114F50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W dniu odbioru odpadów worki, pojemniki należy wystawić przed posesję do godz. 7.00.</w:t>
      </w:r>
    </w:p>
    <w:p w14:paraId="3AD1C372" w14:textId="58A63982" w:rsidR="00397E0D" w:rsidRPr="00397E0D" w:rsidRDefault="00114F50" w:rsidP="00397E0D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Odpady wystawione po tej godz. mogą zostać nieodebrane.  </w:t>
      </w:r>
    </w:p>
    <w:p w14:paraId="3A248DB1" w14:textId="4AE1EF4D" w:rsidR="00DF66A8" w:rsidRPr="00397E0D" w:rsidRDefault="00397E0D" w:rsidP="00397E0D">
      <w:pPr>
        <w:jc w:val="center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 w:rsidRPr="00792968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Od 1 stycznia 2025 nie wolno wyrzucać odzieży i tekstyliów do koszy z odpadami zmieszanymi,</w:t>
      </w: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</w:t>
      </w:r>
      <w:r w:rsidRPr="00792968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należy dostarczyć je do </w:t>
      </w:r>
      <w:proofErr w:type="spellStart"/>
      <w:r w:rsidRPr="00792968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PSZOKu</w:t>
      </w:r>
      <w:proofErr w:type="spellEnd"/>
      <w:r w:rsidRPr="00792968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.</w:t>
      </w:r>
    </w:p>
    <w:sectPr w:rsidR="00DF66A8" w:rsidRPr="00397E0D" w:rsidSect="00114F50">
      <w:headerReference w:type="default" r:id="rId7"/>
      <w:pgSz w:w="11906" w:h="16838"/>
      <w:pgMar w:top="1418" w:right="425" w:bottom="0" w:left="425" w:header="567" w:footer="51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98CBB4" w14:textId="77777777" w:rsidR="00C276E4" w:rsidRDefault="00C276E4">
      <w:r>
        <w:separator/>
      </w:r>
    </w:p>
  </w:endnote>
  <w:endnote w:type="continuationSeparator" w:id="0">
    <w:p w14:paraId="120B2D55" w14:textId="77777777" w:rsidR="00C276E4" w:rsidRDefault="00C27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96D4E8" w14:textId="77777777" w:rsidR="00C276E4" w:rsidRDefault="00C276E4">
      <w:r>
        <w:separator/>
      </w:r>
    </w:p>
  </w:footnote>
  <w:footnote w:type="continuationSeparator" w:id="0">
    <w:p w14:paraId="00D28B1A" w14:textId="77777777" w:rsidR="00C276E4" w:rsidRDefault="00C276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4CE174" w14:textId="06DF5699" w:rsidR="0097362F" w:rsidRPr="006A57C2" w:rsidRDefault="00000000" w:rsidP="0093772A">
    <w:pPr>
      <w:pStyle w:val="Nagwek"/>
      <w:tabs>
        <w:tab w:val="clear" w:pos="9072"/>
        <w:tab w:val="right" w:pos="9356"/>
      </w:tabs>
      <w:ind w:left="2268" w:right="141"/>
      <w:jc w:val="center"/>
      <w:rPr>
        <w:rFonts w:ascii="Garamond" w:hAnsi="Garamond"/>
        <w:b/>
        <w:sz w:val="32"/>
        <w:szCs w:val="32"/>
        <w:lang w:val="de-DE"/>
      </w:rPr>
    </w:pPr>
    <w:r>
      <w:rPr>
        <w:noProof/>
        <w:sz w:val="32"/>
        <w:szCs w:val="32"/>
      </w:rPr>
      <w:pict w14:anchorId="15B5E8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s1030" type="#_x0000_t75" style="position:absolute;left:0;text-align:left;margin-left:-5.95pt;margin-top:-1.7pt;width:116.25pt;height:49.5pt;z-index:-1;visibility:visible" wrapcoords="-139 0 -139 21273 21600 21273 21600 0 -139 0">
          <v:imagedata r:id="rId1" o:title="Logo_PGK"/>
          <w10:wrap type="tight"/>
        </v:shape>
      </w:pict>
    </w:r>
    <w:r w:rsidR="006A57C2" w:rsidRPr="006A57C2">
      <w:rPr>
        <w:rFonts w:ascii="Calibri" w:hAnsi="Calibri" w:cs="Calibri"/>
        <w:b/>
        <w:bCs/>
        <w:color w:val="000000"/>
        <w:sz w:val="32"/>
        <w:szCs w:val="32"/>
      </w:rPr>
      <w:t xml:space="preserve">Harmonogram odbioru odpadów komunalnych z </w:t>
    </w:r>
    <w:r w:rsidR="00B37DFB">
      <w:rPr>
        <w:rFonts w:ascii="Calibri" w:hAnsi="Calibri" w:cs="Calibri"/>
        <w:b/>
        <w:bCs/>
        <w:color w:val="000000"/>
        <w:sz w:val="32"/>
        <w:szCs w:val="32"/>
      </w:rPr>
      <w:t>budynków jednorodzinnych</w:t>
    </w:r>
    <w:r w:rsidR="006A57C2" w:rsidRPr="006A57C2">
      <w:rPr>
        <w:rFonts w:ascii="Calibri" w:hAnsi="Calibri" w:cs="Calibri"/>
        <w:b/>
        <w:bCs/>
        <w:color w:val="000000"/>
        <w:sz w:val="32"/>
        <w:szCs w:val="32"/>
      </w:rPr>
      <w:t xml:space="preserve"> z terenu Gminy </w:t>
    </w:r>
    <w:r w:rsidR="00CB675B">
      <w:rPr>
        <w:rFonts w:ascii="Calibri" w:hAnsi="Calibri" w:cs="Calibri"/>
        <w:b/>
        <w:bCs/>
        <w:color w:val="000000"/>
        <w:sz w:val="32"/>
        <w:szCs w:val="32"/>
      </w:rPr>
      <w:t>Krasnopol</w:t>
    </w:r>
    <w:r w:rsidR="006A57C2" w:rsidRPr="006A57C2">
      <w:rPr>
        <w:rFonts w:ascii="Calibri" w:hAnsi="Calibri" w:cs="Calibri"/>
        <w:b/>
        <w:bCs/>
        <w:color w:val="000000"/>
        <w:sz w:val="32"/>
        <w:szCs w:val="32"/>
      </w:rPr>
      <w:t xml:space="preserve"> na 202</w:t>
    </w:r>
    <w:r w:rsidR="001C004F">
      <w:rPr>
        <w:rFonts w:ascii="Calibri" w:hAnsi="Calibri" w:cs="Calibri"/>
        <w:b/>
        <w:bCs/>
        <w:color w:val="000000"/>
        <w:sz w:val="32"/>
        <w:szCs w:val="32"/>
      </w:rPr>
      <w:t>5</w:t>
    </w:r>
    <w:r w:rsidR="006A57C2" w:rsidRPr="006A57C2">
      <w:rPr>
        <w:rFonts w:ascii="Calibri" w:hAnsi="Calibri" w:cs="Calibri"/>
        <w:b/>
        <w:bCs/>
        <w:color w:val="000000"/>
        <w:sz w:val="32"/>
        <w:szCs w:val="32"/>
      </w:rPr>
      <w:t xml:space="preserve"> r.</w:t>
    </w:r>
  </w:p>
  <w:p w14:paraId="25720DD0" w14:textId="77777777" w:rsidR="0097362F" w:rsidRPr="0097362F" w:rsidRDefault="0097362F" w:rsidP="0093772A">
    <w:pPr>
      <w:pStyle w:val="Nagwek"/>
      <w:pBdr>
        <w:bottom w:val="double" w:sz="6" w:space="0" w:color="auto"/>
      </w:pBdr>
      <w:tabs>
        <w:tab w:val="clear" w:pos="9072"/>
        <w:tab w:val="right" w:pos="9239"/>
      </w:tabs>
      <w:ind w:firstLine="2268"/>
      <w:jc w:val="center"/>
      <w:rPr>
        <w:rFonts w:ascii="Garamond" w:hAnsi="Garamond"/>
        <w:b/>
        <w:sz w:val="16"/>
        <w:szCs w:val="16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39pt;height:16.5pt" o:bullet="t">
        <v:imagedata r:id="rId1" o:title="Logo_PGK małe"/>
      </v:shape>
    </w:pict>
  </w:numPicBullet>
  <w:abstractNum w:abstractNumId="0" w15:restartNumberingAfterBreak="0">
    <w:nsid w:val="58B721B5"/>
    <w:multiLevelType w:val="hybridMultilevel"/>
    <w:tmpl w:val="B1685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29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0265"/>
    <w:rsid w:val="00000742"/>
    <w:rsid w:val="00001C52"/>
    <w:rsid w:val="000041FC"/>
    <w:rsid w:val="000104A9"/>
    <w:rsid w:val="00010AAC"/>
    <w:rsid w:val="00045DFD"/>
    <w:rsid w:val="000533E0"/>
    <w:rsid w:val="0007215A"/>
    <w:rsid w:val="00073A86"/>
    <w:rsid w:val="000766EA"/>
    <w:rsid w:val="00087A68"/>
    <w:rsid w:val="000904B6"/>
    <w:rsid w:val="000A1536"/>
    <w:rsid w:val="000A61EC"/>
    <w:rsid w:val="000C0A97"/>
    <w:rsid w:val="000E1FFE"/>
    <w:rsid w:val="00106744"/>
    <w:rsid w:val="0011226E"/>
    <w:rsid w:val="001127B0"/>
    <w:rsid w:val="00114F50"/>
    <w:rsid w:val="001431B2"/>
    <w:rsid w:val="00157AE7"/>
    <w:rsid w:val="00160531"/>
    <w:rsid w:val="0017143D"/>
    <w:rsid w:val="0019142D"/>
    <w:rsid w:val="0019244F"/>
    <w:rsid w:val="001A4F44"/>
    <w:rsid w:val="001B7ECE"/>
    <w:rsid w:val="001C004F"/>
    <w:rsid w:val="001D4764"/>
    <w:rsid w:val="001D6ED6"/>
    <w:rsid w:val="001E3DA4"/>
    <w:rsid w:val="001E5318"/>
    <w:rsid w:val="00200B18"/>
    <w:rsid w:val="00212933"/>
    <w:rsid w:val="00221130"/>
    <w:rsid w:val="002244FD"/>
    <w:rsid w:val="00230B3A"/>
    <w:rsid w:val="002477FB"/>
    <w:rsid w:val="002504C8"/>
    <w:rsid w:val="00280B70"/>
    <w:rsid w:val="00287B71"/>
    <w:rsid w:val="00295C34"/>
    <w:rsid w:val="002C1CAA"/>
    <w:rsid w:val="002C4F73"/>
    <w:rsid w:val="002D1B71"/>
    <w:rsid w:val="002E3F5F"/>
    <w:rsid w:val="002E4E78"/>
    <w:rsid w:val="002E63D7"/>
    <w:rsid w:val="002F62D2"/>
    <w:rsid w:val="00301B2D"/>
    <w:rsid w:val="0030394C"/>
    <w:rsid w:val="00306203"/>
    <w:rsid w:val="003145ED"/>
    <w:rsid w:val="0032219D"/>
    <w:rsid w:val="00336631"/>
    <w:rsid w:val="00347B81"/>
    <w:rsid w:val="00352C7B"/>
    <w:rsid w:val="00373C75"/>
    <w:rsid w:val="00394573"/>
    <w:rsid w:val="00397E0D"/>
    <w:rsid w:val="003A02DE"/>
    <w:rsid w:val="003A4D38"/>
    <w:rsid w:val="003B6DED"/>
    <w:rsid w:val="003B7F75"/>
    <w:rsid w:val="003E166B"/>
    <w:rsid w:val="003F24F8"/>
    <w:rsid w:val="00410A92"/>
    <w:rsid w:val="00415805"/>
    <w:rsid w:val="00477D63"/>
    <w:rsid w:val="004A6206"/>
    <w:rsid w:val="004C66EC"/>
    <w:rsid w:val="004D05AB"/>
    <w:rsid w:val="004D7891"/>
    <w:rsid w:val="004F2198"/>
    <w:rsid w:val="004F4630"/>
    <w:rsid w:val="00516FD5"/>
    <w:rsid w:val="00521216"/>
    <w:rsid w:val="00531C4C"/>
    <w:rsid w:val="00546761"/>
    <w:rsid w:val="00555F95"/>
    <w:rsid w:val="005576AB"/>
    <w:rsid w:val="00570ECF"/>
    <w:rsid w:val="00573163"/>
    <w:rsid w:val="00575B3E"/>
    <w:rsid w:val="005913EA"/>
    <w:rsid w:val="0059222D"/>
    <w:rsid w:val="00594B15"/>
    <w:rsid w:val="005B0D4A"/>
    <w:rsid w:val="005B3C42"/>
    <w:rsid w:val="005C18DB"/>
    <w:rsid w:val="005C3DE2"/>
    <w:rsid w:val="005C7EFA"/>
    <w:rsid w:val="005F4B1E"/>
    <w:rsid w:val="00615EC6"/>
    <w:rsid w:val="00633928"/>
    <w:rsid w:val="00643D45"/>
    <w:rsid w:val="00644DF3"/>
    <w:rsid w:val="0064552C"/>
    <w:rsid w:val="006603BB"/>
    <w:rsid w:val="00667AD6"/>
    <w:rsid w:val="00673D68"/>
    <w:rsid w:val="00686B33"/>
    <w:rsid w:val="0069435B"/>
    <w:rsid w:val="006A57C2"/>
    <w:rsid w:val="006C7163"/>
    <w:rsid w:val="006E2A9A"/>
    <w:rsid w:val="00724FC9"/>
    <w:rsid w:val="00733F39"/>
    <w:rsid w:val="00740FDB"/>
    <w:rsid w:val="0076072C"/>
    <w:rsid w:val="00761ACD"/>
    <w:rsid w:val="00772372"/>
    <w:rsid w:val="0079447F"/>
    <w:rsid w:val="007B355A"/>
    <w:rsid w:val="007C0FDD"/>
    <w:rsid w:val="007C3D5A"/>
    <w:rsid w:val="007D02D2"/>
    <w:rsid w:val="007D0676"/>
    <w:rsid w:val="007F0AC2"/>
    <w:rsid w:val="007F2008"/>
    <w:rsid w:val="007F6E39"/>
    <w:rsid w:val="008036C3"/>
    <w:rsid w:val="00824909"/>
    <w:rsid w:val="00826A01"/>
    <w:rsid w:val="00827ECB"/>
    <w:rsid w:val="0083022A"/>
    <w:rsid w:val="00833CF7"/>
    <w:rsid w:val="00850442"/>
    <w:rsid w:val="00856D93"/>
    <w:rsid w:val="008666CF"/>
    <w:rsid w:val="00867E65"/>
    <w:rsid w:val="008722C3"/>
    <w:rsid w:val="00875104"/>
    <w:rsid w:val="0087693D"/>
    <w:rsid w:val="00886F5B"/>
    <w:rsid w:val="00887CE1"/>
    <w:rsid w:val="008B2038"/>
    <w:rsid w:val="008C0DE4"/>
    <w:rsid w:val="008C7A42"/>
    <w:rsid w:val="008C7B1F"/>
    <w:rsid w:val="008D477E"/>
    <w:rsid w:val="008D63FB"/>
    <w:rsid w:val="008E31BD"/>
    <w:rsid w:val="0090499B"/>
    <w:rsid w:val="0091445B"/>
    <w:rsid w:val="00937247"/>
    <w:rsid w:val="0093772A"/>
    <w:rsid w:val="00950710"/>
    <w:rsid w:val="00953F6E"/>
    <w:rsid w:val="0097362F"/>
    <w:rsid w:val="009A4C61"/>
    <w:rsid w:val="009C3DF0"/>
    <w:rsid w:val="009D636E"/>
    <w:rsid w:val="009E40B9"/>
    <w:rsid w:val="00A068B0"/>
    <w:rsid w:val="00A36502"/>
    <w:rsid w:val="00A41C15"/>
    <w:rsid w:val="00A57FC4"/>
    <w:rsid w:val="00A61746"/>
    <w:rsid w:val="00A93E65"/>
    <w:rsid w:val="00AA7154"/>
    <w:rsid w:val="00AB4E5C"/>
    <w:rsid w:val="00AD091B"/>
    <w:rsid w:val="00AE1485"/>
    <w:rsid w:val="00AE4464"/>
    <w:rsid w:val="00AE5056"/>
    <w:rsid w:val="00AE6415"/>
    <w:rsid w:val="00B01627"/>
    <w:rsid w:val="00B01BB8"/>
    <w:rsid w:val="00B27035"/>
    <w:rsid w:val="00B37DFB"/>
    <w:rsid w:val="00B41CAD"/>
    <w:rsid w:val="00B47B97"/>
    <w:rsid w:val="00B5490E"/>
    <w:rsid w:val="00B60846"/>
    <w:rsid w:val="00B815F4"/>
    <w:rsid w:val="00B905F7"/>
    <w:rsid w:val="00BE0598"/>
    <w:rsid w:val="00BE3821"/>
    <w:rsid w:val="00BE50C3"/>
    <w:rsid w:val="00BE55D5"/>
    <w:rsid w:val="00C146FA"/>
    <w:rsid w:val="00C276E4"/>
    <w:rsid w:val="00C35491"/>
    <w:rsid w:val="00C4582C"/>
    <w:rsid w:val="00C6243E"/>
    <w:rsid w:val="00C74500"/>
    <w:rsid w:val="00C92098"/>
    <w:rsid w:val="00CA59E2"/>
    <w:rsid w:val="00CB675B"/>
    <w:rsid w:val="00CC3DA4"/>
    <w:rsid w:val="00CE1726"/>
    <w:rsid w:val="00CE2C4B"/>
    <w:rsid w:val="00CF1E16"/>
    <w:rsid w:val="00D00525"/>
    <w:rsid w:val="00D21FB1"/>
    <w:rsid w:val="00D252E9"/>
    <w:rsid w:val="00D374E2"/>
    <w:rsid w:val="00D53F01"/>
    <w:rsid w:val="00D7677A"/>
    <w:rsid w:val="00D9672D"/>
    <w:rsid w:val="00D9731E"/>
    <w:rsid w:val="00DA05CF"/>
    <w:rsid w:val="00DB0636"/>
    <w:rsid w:val="00DB3CA8"/>
    <w:rsid w:val="00DD0265"/>
    <w:rsid w:val="00DF2DD5"/>
    <w:rsid w:val="00DF66A8"/>
    <w:rsid w:val="00E01AAC"/>
    <w:rsid w:val="00E03AA2"/>
    <w:rsid w:val="00E16318"/>
    <w:rsid w:val="00E1756D"/>
    <w:rsid w:val="00E24DF2"/>
    <w:rsid w:val="00E45FCE"/>
    <w:rsid w:val="00E46FD8"/>
    <w:rsid w:val="00E62944"/>
    <w:rsid w:val="00EA00C4"/>
    <w:rsid w:val="00EA731F"/>
    <w:rsid w:val="00EA7604"/>
    <w:rsid w:val="00EB52FC"/>
    <w:rsid w:val="00EC6297"/>
    <w:rsid w:val="00EE34A8"/>
    <w:rsid w:val="00EE51AE"/>
    <w:rsid w:val="00EF7988"/>
    <w:rsid w:val="00F11CF6"/>
    <w:rsid w:val="00F145AE"/>
    <w:rsid w:val="00F30290"/>
    <w:rsid w:val="00F307C9"/>
    <w:rsid w:val="00F63B70"/>
    <w:rsid w:val="00F7057A"/>
    <w:rsid w:val="00F7150F"/>
    <w:rsid w:val="00F77BCA"/>
    <w:rsid w:val="00F849E8"/>
    <w:rsid w:val="00FA5D97"/>
    <w:rsid w:val="00FC19B9"/>
    <w:rsid w:val="00FD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CD88EA"/>
  <w15:chartTrackingRefBased/>
  <w15:docId w15:val="{DA2A2008-4BCA-4702-9429-9E96213D6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line="360" w:lineRule="auto"/>
      <w:jc w:val="both"/>
    </w:pPr>
    <w:rPr>
      <w:sz w:val="28"/>
    </w:rPr>
  </w:style>
  <w:style w:type="character" w:customStyle="1" w:styleId="NagwekZnak">
    <w:name w:val="Nagłówek Znak"/>
    <w:basedOn w:val="Domylnaczcionkaakapitu"/>
    <w:link w:val="Nagwek"/>
    <w:rsid w:val="0097362F"/>
  </w:style>
  <w:style w:type="character" w:styleId="Hipercze">
    <w:name w:val="Hyperlink"/>
    <w:rsid w:val="0097362F"/>
    <w:rPr>
      <w:color w:val="0000FF"/>
      <w:u w:val="single"/>
    </w:rPr>
  </w:style>
  <w:style w:type="table" w:styleId="Tabela-Siatka">
    <w:name w:val="Table Grid"/>
    <w:basedOn w:val="Standardowy"/>
    <w:uiPriority w:val="39"/>
    <w:rsid w:val="003145E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4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DION\Desktop\Odzysk\Desktop\Z%20PULPITU\Pisma-%20Sp&#243;&#322;ka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Pisma- Spółka</Template>
  <TotalTime>630</TotalTime>
  <Pages>1</Pages>
  <Words>335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Sejny dn:</vt:lpstr>
    </vt:vector>
  </TitlesOfParts>
  <Company>xxxx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Sejny dn:</dc:title>
  <dc:subject/>
  <dc:creator>MEDION</dc:creator>
  <cp:keywords/>
  <cp:lastModifiedBy>transport@pgk.sejny.pl</cp:lastModifiedBy>
  <cp:revision>117</cp:revision>
  <cp:lastPrinted>2025-01-02T10:24:00Z</cp:lastPrinted>
  <dcterms:created xsi:type="dcterms:W3CDTF">2022-12-01T10:35:00Z</dcterms:created>
  <dcterms:modified xsi:type="dcterms:W3CDTF">2025-01-02T10:48:00Z</dcterms:modified>
</cp:coreProperties>
</file>