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4AD713CC" w:rsidR="007C293C" w:rsidRDefault="004A33E3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OA.272.56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4C441C21" w:rsidR="007C293C" w:rsidRPr="00373B7C" w:rsidRDefault="001D51CF" w:rsidP="00373B7C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zakup i dostawa </w:t>
      </w:r>
      <w:r w:rsidRPr="001D51CF">
        <w:rPr>
          <w:rFonts w:cs="Calibri"/>
          <w:sz w:val="24"/>
        </w:rPr>
        <w:t>1 krzesła ewakuacyjnego 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7EFE9D96" w14:textId="2BD0DC7F" w:rsidR="004D4B5F" w:rsidRDefault="004D4B5F" w:rsidP="00373B7C">
      <w:pPr>
        <w:spacing w:after="0"/>
        <w:jc w:val="both"/>
        <w:rPr>
          <w:rFonts w:cs="Calibri"/>
          <w:sz w:val="24"/>
        </w:rPr>
      </w:pPr>
      <w:r w:rsidRPr="004D4B5F">
        <w:rPr>
          <w:rFonts w:cs="Calibri"/>
          <w:sz w:val="24"/>
        </w:rPr>
        <w:t>Oferuję …….. miesiące gwarancji na przedmiot zamówienia</w:t>
      </w:r>
      <w:r>
        <w:rPr>
          <w:rFonts w:cs="Calibri"/>
          <w:sz w:val="24"/>
        </w:rPr>
        <w:t>.</w:t>
      </w:r>
      <w:r w:rsidRPr="004D4B5F">
        <w:rPr>
          <w:rFonts w:cs="Calibri"/>
          <w:sz w:val="24"/>
        </w:rPr>
        <w:t xml:space="preserve"> 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P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03615A0D" w14:textId="02B3F8F1" w:rsidR="00373B7C" w:rsidRPr="00373B7C" w:rsidRDefault="001D51CF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>
        <w:rPr>
          <w:rFonts w:cs="Calibri"/>
          <w:sz w:val="24"/>
        </w:rPr>
        <w:t>p</w:t>
      </w:r>
      <w:r w:rsidR="00373B7C" w:rsidRPr="00373B7C">
        <w:rPr>
          <w:rFonts w:cs="Calibri"/>
          <w:sz w:val="24"/>
        </w:rPr>
        <w:t xml:space="preserve">otwierdzam termin </w:t>
      </w:r>
      <w:r w:rsidR="00004B83">
        <w:rPr>
          <w:rFonts w:cs="Calibri"/>
          <w:sz w:val="24"/>
        </w:rPr>
        <w:t>realizacji zamówienia do dnia 27</w:t>
      </w:r>
      <w:bookmarkStart w:id="0" w:name="_GoBack"/>
      <w:bookmarkEnd w:id="0"/>
      <w:r w:rsidR="00373B7C" w:rsidRPr="00373B7C">
        <w:rPr>
          <w:rFonts w:cs="Calibri"/>
          <w:sz w:val="24"/>
        </w:rPr>
        <w:t>.09.2023 r.</w:t>
      </w:r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proofErr w:type="spellStart"/>
      <w:r w:rsidRPr="00871900">
        <w:rPr>
          <w:sz w:val="24"/>
        </w:rPr>
        <w:t>NIE</w:t>
      </w:r>
      <w:proofErr w:type="spellEnd"/>
      <w:r w:rsidRPr="00871900">
        <w:rPr>
          <w:sz w:val="24"/>
        </w:rPr>
        <w:t xml:space="preserve">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</w:t>
      </w:r>
      <w:proofErr w:type="spellStart"/>
      <w:r w:rsidRPr="00414646">
        <w:rPr>
          <w:sz w:val="20"/>
        </w:rPr>
        <w:t>ami</w:t>
      </w:r>
      <w:proofErr w:type="spellEnd"/>
      <w:r w:rsidRPr="00414646">
        <w:rPr>
          <w:sz w:val="20"/>
        </w:rPr>
        <w:t>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43A8D745" w:rsidR="00BD0B47" w:rsidRPr="00CF5997" w:rsidRDefault="004A33E3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OA.272.56</w:t>
      </w:r>
      <w:r w:rsidR="00BD0B47" w:rsidRPr="00BD0B47">
        <w:rPr>
          <w:rFonts w:asciiTheme="minorHAnsi" w:hAnsiTheme="minorHAnsi"/>
          <w:sz w:val="24"/>
        </w:rPr>
        <w:t>.2023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1735D8CF" w:rsidR="007C293C" w:rsidRDefault="007C293C" w:rsidP="00CF599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07CB2896" w14:textId="77777777" w:rsidR="00CF5997" w:rsidRPr="00CF5997" w:rsidRDefault="00CF5997" w:rsidP="00CF599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43B4494E" w:rsidR="007C293C" w:rsidRPr="00D230ED" w:rsidRDefault="00006128" w:rsidP="00CF5997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>Odpowiadając na Zapytanie ofertowe, którego przedmiotem jest zakup i dostawa 1 krzesła ewakuacyjnego 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CF5997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CF5997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DAB9761" w14:textId="3B901A37" w:rsidR="00CF5997" w:rsidRPr="00CF5997" w:rsidRDefault="00CF5997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4E148DC8" w14:textId="06982E53" w:rsidR="007C293C" w:rsidRPr="00BD0B47" w:rsidRDefault="007C293C" w:rsidP="00CF5997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 xml:space="preserve">spełniamy warunki udziału w postepowaniu </w:t>
      </w:r>
      <w:r w:rsidR="00CF5997">
        <w:rPr>
          <w:rFonts w:asciiTheme="minorHAnsi" w:hAnsiTheme="minorHAnsi"/>
          <w:sz w:val="24"/>
        </w:rPr>
        <w:t>określone w zapytaniu ofertowym</w:t>
      </w:r>
      <w:r w:rsidRPr="00BD0B47">
        <w:rPr>
          <w:rFonts w:asciiTheme="minorHAnsi" w:hAnsiTheme="minorHAnsi"/>
          <w:sz w:val="24"/>
        </w:rPr>
        <w:t>.</w:t>
      </w:r>
    </w:p>
    <w:p w14:paraId="65821FD5" w14:textId="77777777" w:rsidR="007C293C" w:rsidRDefault="007C293C" w:rsidP="007C293C">
      <w:pPr>
        <w:rPr>
          <w:rFonts w:asciiTheme="minorHAnsi" w:hAnsiTheme="minorHAnsi"/>
          <w:sz w:val="24"/>
        </w:rPr>
      </w:pP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9EAB68D" w14:textId="77777777" w:rsidR="00137252" w:rsidRPr="00BD0B47" w:rsidRDefault="0013725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4B83"/>
    <w:rsid w:val="00006128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A33E3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028F7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CF5997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4f8575d3-f9c8-4fe6-b442-b8884852a195"/>
    <ds:schemaRef ds:uri="be0e7154-d51e-4d90-ac5a-5fd1af21b19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D62C71-4F87-4C52-A83C-73B396282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6</TotalTime>
  <Pages>3</Pages>
  <Words>740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8</cp:revision>
  <cp:lastPrinted>2022-02-09T13:36:00Z</cp:lastPrinted>
  <dcterms:created xsi:type="dcterms:W3CDTF">2023-09-03T14:54:00Z</dcterms:created>
  <dcterms:modified xsi:type="dcterms:W3CDTF">2023-09-06T14:12:00Z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