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40" w:line="240" w:lineRule="auto"/>
        <w:jc w:val="center"/>
      </w:pPr>
      <w:r>
        <w:rPr>
          <w:rFonts w:ascii="Arial" w:hAnsi="Arial" w:eastAsia="Arial"/>
          <w:b w:val="0"/>
          <w:i w:val="0"/>
          <w:sz w:val="16"/>
        </w:rPr>
        <w:t>Załącznik nr 4 do Regulaminu rekrutacji i uczestnictwa</w:t>
      </w:r>
    </w:p>
    <w:p>
      <w:pPr>
        <w:spacing w:before="40" w:after="100" w:line="240" w:lineRule="auto"/>
        <w:jc w:val="center"/>
      </w:pPr>
      <w:r>
        <w:rPr>
          <w:rFonts w:ascii="Arial" w:hAnsi="Arial" w:eastAsia="Arial"/>
          <w:b/>
          <w:i w:val="0"/>
          <w:sz w:val="20"/>
        </w:rPr>
        <w:t>OŚWIADCZENIE DOTYCZĄCE UTRWALANIA I WYKORZYSTANIA WIZERUNKU</w:t>
      </w:r>
    </w:p>
    <w:p>
      <w:pPr>
        <w:spacing w:before="0" w:after="40" w:line="240" w:lineRule="auto"/>
      </w:pPr>
      <w:r>
        <w:rPr>
          <w:rFonts w:ascii="Arial" w:hAnsi="Arial" w:eastAsia="Arial"/>
          <w:b/>
          <w:i w:val="0"/>
          <w:sz w:val="17"/>
        </w:rPr>
        <w:t>Projekt „RAZEM DLA BEZPIECZEŃSTWA”</w:t>
        <w:br/>
        <w:t>Nr FEOP.06.08-IZ.00-0007/25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DANE OSOBY, KTÓREJ WIZERUNEK DOTYCZY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719"/>
        <w:gridCol w:w="5270"/>
      </w:tblGrid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Imię i nazwisko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PESEL lub data urodzenia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□ osoba dorosła   □ osoba małoletnia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  <w:tr>
        <w:tc>
          <w:tcPr>
            <w:tcW w:type="dxa" w:w="371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  <w:r>
              <w:rPr>
                <w:rFonts w:ascii="Arial" w:hAnsi="Arial" w:eastAsia="Arial"/>
                <w:b/>
                <w:sz w:val="16"/>
              </w:rPr>
              <w:t>Imię i nazwisko rodzica/opiekuna prawnego – jeżeli dotyczy</w:t>
            </w:r>
          </w:p>
        </w:tc>
        <w:tc>
          <w:tcPr>
            <w:tcW w:type="dxa" w:w="5270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</w:pPr>
          </w:p>
        </w:tc>
      </w:tr>
    </w:tbl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ZGODA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7"/>
        </w:rPr>
        <w:t>Na podstawie art. 81 ust. 1 ustawy o prawie autorskim i prawach pokrewnych wyrażam zgodę na nieodpłatne utrwalanie wizerunku mojego / małoletniego uczestnika, którego jestem rodzicem lub opiekunem prawnym, w formie fotografii i nagrań wykonywanych podczas działań projektu oraz na jego wykorzystanie wyłącznie w celu dokumentowania, informowania o realizacji i promocji projektu.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materiały informacyjne i promocyjne dotyczące projektu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strony internetowe realizatorów projektu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oficjalne profile realizatorów w mediach społecznościowych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materiały informacyjne Funduszy Europejskich związane z projektem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DOBROWOLNOŚĆ</w:t>
      </w:r>
    </w:p>
    <w:p>
      <w:pPr>
        <w:spacing w:before="0" w:after="40" w:line="240" w:lineRule="auto"/>
      </w:pPr>
      <w:r>
        <w:rPr>
          <w:rFonts w:ascii="Arial" w:hAnsi="Arial" w:eastAsia="Arial"/>
          <w:b w:val="0"/>
          <w:i w:val="0"/>
          <w:sz w:val="17"/>
        </w:rPr>
        <w:t>Wyrażenie zgody jest dobrowolne. Odmowa udzielenia zgody nie wpływa na możliwość udziału w projekcie ani na zakres wsparcia. Zgodę można wycofać na przyszłość; wycofanie nie wpływa na zgodność z prawem wykorzystania dokonanego przed jej wycofaniem.</w:t>
      </w:r>
    </w:p>
    <w:p>
      <w:pPr>
        <w:spacing w:before="100" w:after="40" w:line="240" w:lineRule="auto"/>
      </w:pPr>
      <w:r>
        <w:rPr>
          <w:rFonts w:ascii="Arial" w:hAnsi="Arial" w:eastAsia="Arial"/>
          <w:b/>
          <w:i w:val="0"/>
          <w:sz w:val="19"/>
        </w:rPr>
        <w:t>DECYZJA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WYRAŻAM zgodę na utrwalanie i wykorzystanie wizerunku na zasadach określonych powyżej.</w:t>
      </w:r>
    </w:p>
    <w:p>
      <w:pPr>
        <w:spacing w:before="0" w:after="20" w:line="240" w:lineRule="auto"/>
      </w:pPr>
      <w:r>
        <w:rPr>
          <w:rFonts w:ascii="Arial" w:hAnsi="Arial" w:eastAsia="Arial"/>
          <w:b w:val="0"/>
          <w:i w:val="0"/>
          <w:sz w:val="17"/>
        </w:rPr>
        <w:t>□ NIE WYRAŻAM zgody na utrwalanie i wykorzystanie wizerunku na zasadach określonych powyżej.</w:t>
      </w:r>
    </w:p>
    <w:tbl>
      <w:tblPr>
        <w:tblStyle w:val="Tabela-Siatka"/>
        <w:tblW w:type="dxa" w:w="8989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494"/>
        <w:gridCol w:w="4495"/>
      </w:tblGrid>
      <w:tr>
        <w:tc>
          <w:tcPr>
            <w:tcW w:type="dxa" w:w="449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5"/>
              </w:rPr>
              <w:t>........................................................</w:t>
              <w:br/>
              <w:t>miejscowość i data</w:t>
            </w:r>
          </w:p>
        </w:tc>
        <w:tc>
          <w:tcPr>
            <w:tcW w:type="dxa" w:w="449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keepLines w:val="0"/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sz w:val="15"/>
              </w:rPr>
              <w:t>........................................................</w:t>
              <w:br/>
              <w:t>podpis osoby dorosłej / rodzica lub opiekuna prawnego</w:t>
            </w:r>
          </w:p>
        </w:tc>
      </w:tr>
    </w:tbl>
    <w:sectPr w:rsidR="00916796" w:rsidRPr="002E1CB2" w:rsidSect="00496CA0">
      <w:headerReference w:type="default" r:id="rId8"/>
      <w:footerReference w:type="default" r:id="rId9"/>
      <w:pgSz w:w="11906" w:h="16838"/>
      <w:pgMar w:top="567" w:right="1414" w:bottom="766" w:left="1418" w:header="0" w:footer="25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24027" w14:textId="77777777" w:rsidR="001032CE" w:rsidRDefault="001032CE">
      <w:pPr>
        <w:spacing w:after="0" w:line="240" w:lineRule="auto"/>
      </w:pPr>
      <w:r>
        <w:separator/>
      </w:r>
    </w:p>
  </w:endnote>
  <w:endnote w:type="continuationSeparator" w:id="0">
    <w:p w14:paraId="414682B5" w14:textId="77777777" w:rsidR="001032CE" w:rsidRDefault="0010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Times New Roman"/>
    <w:charset w:val="EE"/>
    <w:family w:val="roman"/>
    <w:pitch w:val="variable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53BC" w14:textId="77777777" w:rsidR="00697196" w:rsidRDefault="00697196">
    <w:pPr>
      <w:pStyle w:val="Stopka"/>
    </w:pPr>
  </w:p>
  <w:p w14:paraId="57284629" w14:textId="77777777" w:rsidR="008A2A2B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>Projekt:</w:t>
    </w:r>
    <w:r w:rsidR="006E425C" w:rsidRPr="006E425C">
      <w:t xml:space="preserve"> </w:t>
    </w:r>
    <w:r w:rsidR="00246A54">
      <w:t>„</w:t>
    </w:r>
    <w:r w:rsidR="004C1EED">
      <w:rPr>
        <w:rFonts w:cs="Arial"/>
        <w:b/>
        <w:bCs/>
        <w:i/>
        <w:iCs/>
        <w:noProof/>
        <w:color w:val="595959"/>
        <w:sz w:val="16"/>
        <w:szCs w:val="16"/>
      </w:rPr>
      <w:t>RAZE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M DLA BEZPIECZEŃSTWA”</w:t>
    </w:r>
  </w:p>
  <w:p w14:paraId="3F187E44" w14:textId="77777777" w:rsidR="004270E5" w:rsidRPr="008633F0" w:rsidRDefault="008A2A2B" w:rsidP="004270E5">
    <w:pPr>
      <w:tabs>
        <w:tab w:val="left" w:pos="4820"/>
      </w:tabs>
      <w:spacing w:after="0" w:line="240" w:lineRule="auto"/>
      <w:jc w:val="center"/>
      <w:rPr>
        <w:rFonts w:cs="Arial"/>
        <w:b/>
        <w:bCs/>
        <w:i/>
        <w:iCs/>
        <w:noProof/>
        <w:color w:val="595959"/>
        <w:sz w:val="16"/>
        <w:szCs w:val="16"/>
      </w:rPr>
    </w:pPr>
    <w:r>
      <w:rPr>
        <w:rFonts w:cs="Arial"/>
        <w:b/>
        <w:bCs/>
        <w:i/>
        <w:iCs/>
        <w:noProof/>
        <w:color w:val="595959"/>
        <w:sz w:val="16"/>
        <w:szCs w:val="16"/>
      </w:rPr>
      <w:t xml:space="preserve">Nr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umowy o dofinansowanie</w:t>
    </w:r>
    <w:r w:rsidR="000467DD">
      <w:rPr>
        <w:rFonts w:cs="Arial"/>
        <w:b/>
        <w:bCs/>
        <w:i/>
        <w:iCs/>
        <w:noProof/>
        <w:color w:val="595959"/>
        <w:sz w:val="16"/>
        <w:szCs w:val="16"/>
      </w:rPr>
      <w:t xml:space="preserve">: 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FEOP.06.0</w:t>
    </w:r>
    <w:r w:rsidR="00246A54">
      <w:rPr>
        <w:rFonts w:cs="Arial"/>
        <w:b/>
        <w:bCs/>
        <w:i/>
        <w:iCs/>
        <w:noProof/>
        <w:color w:val="595959"/>
        <w:sz w:val="16"/>
        <w:szCs w:val="16"/>
      </w:rPr>
      <w:t>8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-IZ.00-000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7</w:t>
    </w:r>
    <w:r w:rsidRPr="008A2A2B">
      <w:rPr>
        <w:rFonts w:cs="Arial"/>
        <w:b/>
        <w:bCs/>
        <w:i/>
        <w:iCs/>
        <w:noProof/>
        <w:color w:val="595959"/>
        <w:sz w:val="16"/>
        <w:szCs w:val="16"/>
      </w:rPr>
      <w:t>/2</w:t>
    </w:r>
    <w:r w:rsidR="00D83F09">
      <w:rPr>
        <w:rFonts w:cs="Arial"/>
        <w:b/>
        <w:bCs/>
        <w:i/>
        <w:iCs/>
        <w:noProof/>
        <w:color w:val="595959"/>
        <w:sz w:val="16"/>
        <w:szCs w:val="16"/>
      </w:rPr>
      <w:t>5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 xml:space="preserve"> z dnia 23.07.202</w:t>
    </w:r>
    <w:r w:rsidR="003B34B3">
      <w:rPr>
        <w:rFonts w:cs="Arial"/>
        <w:b/>
        <w:bCs/>
        <w:i/>
        <w:iCs/>
        <w:noProof/>
        <w:color w:val="595959"/>
        <w:sz w:val="16"/>
        <w:szCs w:val="16"/>
      </w:rPr>
      <w:t xml:space="preserve">6 </w:t>
    </w:r>
    <w:r w:rsidR="00804D6F">
      <w:rPr>
        <w:rFonts w:cs="Arial"/>
        <w:b/>
        <w:bCs/>
        <w:i/>
        <w:iCs/>
        <w:noProof/>
        <w:color w:val="595959"/>
        <w:sz w:val="16"/>
        <w:szCs w:val="16"/>
      </w:rPr>
      <w:t>r.</w:t>
    </w:r>
  </w:p>
  <w:p w14:paraId="29B0DBB5" w14:textId="77777777" w:rsidR="004F305F" w:rsidRDefault="00496CA0" w:rsidP="004270E5">
    <w:pPr>
      <w:tabs>
        <w:tab w:val="left" w:pos="4820"/>
      </w:tabs>
      <w:spacing w:after="0" w:line="240" w:lineRule="auto"/>
      <w:jc w:val="center"/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realizowany przez Spółdzielnię Socjalną „Parasol” 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>w par</w:t>
    </w:r>
    <w:r w:rsidR="00A018D5">
      <w:rPr>
        <w:rFonts w:cs="Arial"/>
        <w:i/>
        <w:iCs/>
        <w:noProof/>
        <w:color w:val="595959"/>
        <w:sz w:val="16"/>
        <w:szCs w:val="16"/>
      </w:rPr>
      <w:t>t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nerstwie </w:t>
    </w:r>
    <w:r w:rsidR="00586B26" w:rsidRPr="008633F0">
      <w:rPr>
        <w:rFonts w:cs="Arial"/>
        <w:i/>
        <w:iCs/>
        <w:noProof/>
        <w:color w:val="595959"/>
        <w:sz w:val="16"/>
        <w:szCs w:val="16"/>
      </w:rPr>
      <w:t xml:space="preserve">z </w:t>
    </w:r>
    <w:r w:rsidR="00D001EC">
      <w:rPr>
        <w:rFonts w:cs="Arial"/>
        <w:i/>
        <w:iCs/>
        <w:noProof/>
        <w:color w:val="595959"/>
        <w:sz w:val="16"/>
        <w:szCs w:val="16"/>
      </w:rPr>
      <w:t>Gminą Prudnik</w:t>
    </w:r>
    <w:r w:rsidR="005C3C52"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0458DE" w:rsidRPr="000458DE">
      <w:t xml:space="preserve"> </w:t>
    </w:r>
  </w:p>
  <w:p w14:paraId="00E982E7" w14:textId="77777777" w:rsidR="004270E5" w:rsidRPr="008633F0" w:rsidRDefault="008B61CA" w:rsidP="004270E5">
    <w:pPr>
      <w:tabs>
        <w:tab w:val="left" w:pos="4820"/>
      </w:tabs>
      <w:spacing w:after="0" w:line="240" w:lineRule="auto"/>
      <w:jc w:val="center"/>
      <w:rPr>
        <w:rFonts w:cs="Arial"/>
        <w:i/>
        <w:iCs/>
        <w:noProof/>
        <w:color w:val="595959"/>
        <w:sz w:val="16"/>
        <w:szCs w:val="16"/>
      </w:rPr>
    </w:pPr>
    <w:r w:rsidRPr="008633F0">
      <w:rPr>
        <w:rFonts w:cs="Arial"/>
        <w:i/>
        <w:iCs/>
        <w:noProof/>
        <w:color w:val="595959"/>
        <w:sz w:val="16"/>
        <w:szCs w:val="16"/>
      </w:rPr>
      <w:t xml:space="preserve">ze środków Europejskiego Funduszu Społecznego Plus w ramach Funduszy Europejskich 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 xml:space="preserve">dla </w:t>
    </w:r>
    <w:r w:rsidRPr="008633F0">
      <w:rPr>
        <w:rFonts w:cs="Arial"/>
        <w:i/>
        <w:iCs/>
        <w:noProof/>
        <w:color w:val="595959"/>
        <w:sz w:val="16"/>
        <w:szCs w:val="16"/>
      </w:rPr>
      <w:t>Opolskiego 2021-2027</w:t>
    </w:r>
    <w:r w:rsidR="001C4A44" w:rsidRPr="008633F0">
      <w:rPr>
        <w:rFonts w:cs="Arial"/>
        <w:i/>
        <w:iCs/>
        <w:noProof/>
        <w:color w:val="595959"/>
        <w:sz w:val="16"/>
        <w:szCs w:val="16"/>
      </w:rPr>
      <w:t>,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</w:p>
  <w:p w14:paraId="194F8AB9" w14:textId="77777777" w:rsidR="00496CA0" w:rsidRPr="0005336B" w:rsidRDefault="006E651D" w:rsidP="009604DF">
    <w:pPr>
      <w:tabs>
        <w:tab w:val="left" w:pos="4820"/>
      </w:tabs>
      <w:spacing w:after="0" w:line="240" w:lineRule="auto"/>
      <w:jc w:val="center"/>
      <w:rPr>
        <w:i/>
        <w:iCs/>
        <w:sz w:val="18"/>
        <w:szCs w:val="18"/>
      </w:rPr>
    </w:pPr>
    <w:r w:rsidRPr="008633F0">
      <w:rPr>
        <w:rFonts w:cs="Arial"/>
        <w:i/>
        <w:iCs/>
        <w:noProof/>
        <w:color w:val="595959"/>
        <w:sz w:val="16"/>
        <w:szCs w:val="16"/>
      </w:rPr>
      <w:t>w ramach działania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</w:t>
    </w:r>
    <w:r w:rsidR="00AC168E" w:rsidRPr="00AC168E">
      <w:rPr>
        <w:rFonts w:cs="Arial"/>
        <w:i/>
        <w:iCs/>
        <w:noProof/>
        <w:color w:val="595959"/>
        <w:sz w:val="16"/>
        <w:szCs w:val="16"/>
      </w:rPr>
      <w:t>6. Fundusze europejskie wspierające włączenie społeczne w opolskim.</w:t>
    </w:r>
    <w:r w:rsidR="00AC168E">
      <w:rPr>
        <w:rFonts w:cs="Arial"/>
        <w:i/>
        <w:iCs/>
        <w:noProof/>
        <w:color w:val="595959"/>
        <w:sz w:val="16"/>
        <w:szCs w:val="16"/>
      </w:rPr>
      <w:t xml:space="preserve">                                                             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6.</w:t>
    </w:r>
    <w:r w:rsidR="009604DF">
      <w:rPr>
        <w:rFonts w:cs="Arial"/>
        <w:i/>
        <w:iCs/>
        <w:noProof/>
        <w:color w:val="595959"/>
        <w:sz w:val="16"/>
        <w:szCs w:val="16"/>
      </w:rPr>
      <w:t>8</w:t>
    </w:r>
    <w:r w:rsidRPr="008633F0">
      <w:rPr>
        <w:rFonts w:cs="Arial"/>
        <w:i/>
        <w:iCs/>
        <w:noProof/>
        <w:color w:val="595959"/>
        <w:sz w:val="16"/>
        <w:szCs w:val="16"/>
      </w:rPr>
      <w:t xml:space="preserve"> </w:t>
    </w:r>
    <w:r w:rsidR="009604DF">
      <w:rPr>
        <w:rFonts w:cs="Arial"/>
        <w:i/>
        <w:iCs/>
        <w:noProof/>
        <w:color w:val="595959"/>
        <w:sz w:val="16"/>
        <w:szCs w:val="16"/>
      </w:rPr>
      <w:t xml:space="preserve">Profilaktyka zachowań społecznych dzieci i młodzieży                                                                                     </w:t>
    </w:r>
  </w:p>
  <w:p w14:paraId="1B899488" w14:textId="77777777" w:rsidR="00697196" w:rsidRDefault="006971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FE3B3" w14:textId="77777777" w:rsidR="001032CE" w:rsidRDefault="001032CE">
      <w:pPr>
        <w:spacing w:after="0" w:line="240" w:lineRule="auto"/>
      </w:pPr>
      <w:r>
        <w:separator/>
      </w:r>
    </w:p>
  </w:footnote>
  <w:footnote w:type="continuationSeparator" w:id="0">
    <w:p w14:paraId="12310C8C" w14:textId="77777777" w:rsidR="001032CE" w:rsidRDefault="0010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9476" w14:textId="77777777" w:rsidR="008633F0" w:rsidRDefault="008633F0">
    <w:pPr>
      <w:pStyle w:val="Nagwek"/>
    </w:pPr>
  </w:p>
  <w:p w14:paraId="432E454A" w14:textId="77777777" w:rsidR="008633F0" w:rsidRDefault="008633F0" w:rsidP="008633F0">
    <w:pPr>
      <w:pStyle w:val="Tekstpodstawowy"/>
    </w:pPr>
  </w:p>
  <w:p w14:paraId="6124FA3A" w14:textId="77777777" w:rsidR="008633F0" w:rsidRDefault="008633F0" w:rsidP="008633F0">
    <w:pPr>
      <w:pStyle w:val="Tekstpodstawowy"/>
    </w:pPr>
    <w:r w:rsidRPr="008633F0">
      <w:rPr>
        <w:noProof/>
      </w:rPr>
      <w:drawing>
        <wp:inline distT="0" distB="0" distL="0" distR="0" wp14:anchorId="7DAD5BF8" wp14:editId="1D0A5922">
          <wp:extent cx="6099206" cy="792480"/>
          <wp:effectExtent l="0" t="0" r="0" b="7620"/>
          <wp:docPr id="14122939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3993" cy="793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AE1F10" w14:textId="77777777" w:rsidR="008633F0" w:rsidRPr="008633F0" w:rsidRDefault="008633F0" w:rsidP="008633F0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80600"/>
    <w:multiLevelType w:val="hybridMultilevel"/>
    <w:tmpl w:val="C2C48B4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6BF3189"/>
    <w:multiLevelType w:val="hybridMultilevel"/>
    <w:tmpl w:val="7500EFC4"/>
    <w:lvl w:ilvl="0" w:tplc="D15651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85CE1"/>
    <w:multiLevelType w:val="hybridMultilevel"/>
    <w:tmpl w:val="BB6A8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66CAE"/>
    <w:multiLevelType w:val="multilevel"/>
    <w:tmpl w:val="3468F8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Nagwek2"/>
      <w:lvlText w:val="%2"/>
      <w:lvlJc w:val="left"/>
      <w:pPr>
        <w:tabs>
          <w:tab w:val="num" w:pos="576"/>
        </w:tabs>
        <w:ind w:left="576" w:hanging="576"/>
      </w:pPr>
      <w:rPr>
        <w:rFonts w:cs="Tahom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decimal"/>
      <w:pStyle w:val="Nagwek6"/>
      <w:lvlText w:val="%2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58A5636"/>
    <w:multiLevelType w:val="hybridMultilevel"/>
    <w:tmpl w:val="2DC2BA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B3847"/>
    <w:multiLevelType w:val="hybridMultilevel"/>
    <w:tmpl w:val="59520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A4324"/>
    <w:multiLevelType w:val="hybridMultilevel"/>
    <w:tmpl w:val="2C38C57A"/>
    <w:lvl w:ilvl="0" w:tplc="A478FA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E4D5D"/>
    <w:multiLevelType w:val="hybridMultilevel"/>
    <w:tmpl w:val="5BE01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C2B0D"/>
    <w:multiLevelType w:val="hybridMultilevel"/>
    <w:tmpl w:val="5A12CE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769442">
    <w:abstractNumId w:val="3"/>
  </w:num>
  <w:num w:numId="2" w16cid:durableId="280694661">
    <w:abstractNumId w:val="1"/>
  </w:num>
  <w:num w:numId="3" w16cid:durableId="1878198838">
    <w:abstractNumId w:val="4"/>
  </w:num>
  <w:num w:numId="4" w16cid:durableId="1768115788">
    <w:abstractNumId w:val="6"/>
  </w:num>
  <w:num w:numId="5" w16cid:durableId="1412046775">
    <w:abstractNumId w:val="2"/>
  </w:num>
  <w:num w:numId="6" w16cid:durableId="1568833088">
    <w:abstractNumId w:val="7"/>
  </w:num>
  <w:num w:numId="7" w16cid:durableId="667248261">
    <w:abstractNumId w:val="0"/>
  </w:num>
  <w:num w:numId="8" w16cid:durableId="591201874">
    <w:abstractNumId w:val="5"/>
  </w:num>
  <w:num w:numId="9" w16cid:durableId="117823464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92"/>
    <w:rsid w:val="00001379"/>
    <w:rsid w:val="00004D7F"/>
    <w:rsid w:val="0000521B"/>
    <w:rsid w:val="0000548F"/>
    <w:rsid w:val="00013685"/>
    <w:rsid w:val="00024410"/>
    <w:rsid w:val="00031450"/>
    <w:rsid w:val="000346B0"/>
    <w:rsid w:val="00036F6D"/>
    <w:rsid w:val="00045537"/>
    <w:rsid w:val="000458DE"/>
    <w:rsid w:val="000467DD"/>
    <w:rsid w:val="0005199C"/>
    <w:rsid w:val="000667E5"/>
    <w:rsid w:val="00076578"/>
    <w:rsid w:val="00077D2F"/>
    <w:rsid w:val="000846F8"/>
    <w:rsid w:val="00094A85"/>
    <w:rsid w:val="000A678D"/>
    <w:rsid w:val="000C7686"/>
    <w:rsid w:val="000D1AD0"/>
    <w:rsid w:val="000E2817"/>
    <w:rsid w:val="000E6936"/>
    <w:rsid w:val="001032CE"/>
    <w:rsid w:val="00114C42"/>
    <w:rsid w:val="001207DD"/>
    <w:rsid w:val="00126CCD"/>
    <w:rsid w:val="0016144D"/>
    <w:rsid w:val="00167B3E"/>
    <w:rsid w:val="00192D5F"/>
    <w:rsid w:val="00193D0F"/>
    <w:rsid w:val="00194651"/>
    <w:rsid w:val="00194C9E"/>
    <w:rsid w:val="001A3035"/>
    <w:rsid w:val="001A6610"/>
    <w:rsid w:val="001B543E"/>
    <w:rsid w:val="001C4A44"/>
    <w:rsid w:val="001E63B2"/>
    <w:rsid w:val="001F2979"/>
    <w:rsid w:val="0020472D"/>
    <w:rsid w:val="00212831"/>
    <w:rsid w:val="00216889"/>
    <w:rsid w:val="00217551"/>
    <w:rsid w:val="002249F1"/>
    <w:rsid w:val="00226152"/>
    <w:rsid w:val="00245869"/>
    <w:rsid w:val="00246A54"/>
    <w:rsid w:val="00253F5A"/>
    <w:rsid w:val="00257920"/>
    <w:rsid w:val="002A433A"/>
    <w:rsid w:val="002A4952"/>
    <w:rsid w:val="002B0B45"/>
    <w:rsid w:val="002D1AF2"/>
    <w:rsid w:val="002D6690"/>
    <w:rsid w:val="002D6C96"/>
    <w:rsid w:val="002E1CB2"/>
    <w:rsid w:val="002F2D41"/>
    <w:rsid w:val="002F5088"/>
    <w:rsid w:val="00352A12"/>
    <w:rsid w:val="00373E7E"/>
    <w:rsid w:val="00386CC6"/>
    <w:rsid w:val="003B34B3"/>
    <w:rsid w:val="003B64F7"/>
    <w:rsid w:val="003C74B5"/>
    <w:rsid w:val="003D4800"/>
    <w:rsid w:val="003F0D68"/>
    <w:rsid w:val="003F2C2D"/>
    <w:rsid w:val="00401E38"/>
    <w:rsid w:val="0041012B"/>
    <w:rsid w:val="00422045"/>
    <w:rsid w:val="004270E5"/>
    <w:rsid w:val="004343F3"/>
    <w:rsid w:val="00436CE0"/>
    <w:rsid w:val="00441728"/>
    <w:rsid w:val="0044673C"/>
    <w:rsid w:val="00462DCF"/>
    <w:rsid w:val="00470616"/>
    <w:rsid w:val="004769F2"/>
    <w:rsid w:val="00483918"/>
    <w:rsid w:val="00496CA0"/>
    <w:rsid w:val="004A3A61"/>
    <w:rsid w:val="004A7849"/>
    <w:rsid w:val="004B0A96"/>
    <w:rsid w:val="004B16A3"/>
    <w:rsid w:val="004C1EED"/>
    <w:rsid w:val="004C4B2C"/>
    <w:rsid w:val="004E5222"/>
    <w:rsid w:val="004E646C"/>
    <w:rsid w:val="004F004A"/>
    <w:rsid w:val="004F1E29"/>
    <w:rsid w:val="004F2EBB"/>
    <w:rsid w:val="004F305F"/>
    <w:rsid w:val="00506B15"/>
    <w:rsid w:val="00510545"/>
    <w:rsid w:val="005174A7"/>
    <w:rsid w:val="005219D5"/>
    <w:rsid w:val="00523F95"/>
    <w:rsid w:val="00525A8D"/>
    <w:rsid w:val="00565FDD"/>
    <w:rsid w:val="00570274"/>
    <w:rsid w:val="00575A0C"/>
    <w:rsid w:val="005814CC"/>
    <w:rsid w:val="00585D07"/>
    <w:rsid w:val="00586B26"/>
    <w:rsid w:val="005B5EE4"/>
    <w:rsid w:val="005C247B"/>
    <w:rsid w:val="005C3C52"/>
    <w:rsid w:val="005C4B80"/>
    <w:rsid w:val="005D13CD"/>
    <w:rsid w:val="005E0E15"/>
    <w:rsid w:val="005E2190"/>
    <w:rsid w:val="005F26DF"/>
    <w:rsid w:val="005F2CB5"/>
    <w:rsid w:val="00600AF1"/>
    <w:rsid w:val="00607020"/>
    <w:rsid w:val="00612633"/>
    <w:rsid w:val="0062091F"/>
    <w:rsid w:val="00622BA5"/>
    <w:rsid w:val="00627DD7"/>
    <w:rsid w:val="00640BC4"/>
    <w:rsid w:val="00645EE0"/>
    <w:rsid w:val="00675628"/>
    <w:rsid w:val="00680FB9"/>
    <w:rsid w:val="006835FB"/>
    <w:rsid w:val="00697196"/>
    <w:rsid w:val="006B1757"/>
    <w:rsid w:val="006C078E"/>
    <w:rsid w:val="006E387F"/>
    <w:rsid w:val="006E425C"/>
    <w:rsid w:val="006E4A22"/>
    <w:rsid w:val="006E651D"/>
    <w:rsid w:val="00704915"/>
    <w:rsid w:val="0070530F"/>
    <w:rsid w:val="00712214"/>
    <w:rsid w:val="00714B27"/>
    <w:rsid w:val="00720A5E"/>
    <w:rsid w:val="007214FC"/>
    <w:rsid w:val="007224C9"/>
    <w:rsid w:val="007318A9"/>
    <w:rsid w:val="00731BF5"/>
    <w:rsid w:val="00737B63"/>
    <w:rsid w:val="00740F4E"/>
    <w:rsid w:val="0074145A"/>
    <w:rsid w:val="00754557"/>
    <w:rsid w:val="007606CC"/>
    <w:rsid w:val="00761A42"/>
    <w:rsid w:val="00781AB5"/>
    <w:rsid w:val="007A0DF2"/>
    <w:rsid w:val="007B26B3"/>
    <w:rsid w:val="007B3777"/>
    <w:rsid w:val="007B40C8"/>
    <w:rsid w:val="007D6595"/>
    <w:rsid w:val="007E04FF"/>
    <w:rsid w:val="007E431F"/>
    <w:rsid w:val="007E446A"/>
    <w:rsid w:val="00804D6F"/>
    <w:rsid w:val="0081090E"/>
    <w:rsid w:val="00814734"/>
    <w:rsid w:val="008162B2"/>
    <w:rsid w:val="00824DCD"/>
    <w:rsid w:val="008358FF"/>
    <w:rsid w:val="00836FA0"/>
    <w:rsid w:val="0084137A"/>
    <w:rsid w:val="0084391E"/>
    <w:rsid w:val="00846CF4"/>
    <w:rsid w:val="008511B4"/>
    <w:rsid w:val="008633F0"/>
    <w:rsid w:val="008641AF"/>
    <w:rsid w:val="0087395E"/>
    <w:rsid w:val="00874799"/>
    <w:rsid w:val="00877F84"/>
    <w:rsid w:val="008A2A2B"/>
    <w:rsid w:val="008A61AE"/>
    <w:rsid w:val="008B1B70"/>
    <w:rsid w:val="008B61CA"/>
    <w:rsid w:val="008C12CA"/>
    <w:rsid w:val="008C1975"/>
    <w:rsid w:val="008C267C"/>
    <w:rsid w:val="008D5B0E"/>
    <w:rsid w:val="008E5072"/>
    <w:rsid w:val="008F3E2A"/>
    <w:rsid w:val="008F477B"/>
    <w:rsid w:val="00900F1D"/>
    <w:rsid w:val="00905080"/>
    <w:rsid w:val="00916796"/>
    <w:rsid w:val="00926B9E"/>
    <w:rsid w:val="00935AE5"/>
    <w:rsid w:val="00937D75"/>
    <w:rsid w:val="00943767"/>
    <w:rsid w:val="009439F7"/>
    <w:rsid w:val="00960001"/>
    <w:rsid w:val="009604DF"/>
    <w:rsid w:val="00960727"/>
    <w:rsid w:val="00963E6A"/>
    <w:rsid w:val="00970573"/>
    <w:rsid w:val="0097487A"/>
    <w:rsid w:val="00985D7D"/>
    <w:rsid w:val="00997061"/>
    <w:rsid w:val="00997F92"/>
    <w:rsid w:val="009A0C70"/>
    <w:rsid w:val="009A2443"/>
    <w:rsid w:val="009A7F3B"/>
    <w:rsid w:val="009B06C6"/>
    <w:rsid w:val="009B0BBB"/>
    <w:rsid w:val="009B4C4A"/>
    <w:rsid w:val="009C0139"/>
    <w:rsid w:val="009C69F6"/>
    <w:rsid w:val="009D6AB5"/>
    <w:rsid w:val="009E0AEB"/>
    <w:rsid w:val="009E25A8"/>
    <w:rsid w:val="009E6F90"/>
    <w:rsid w:val="00A018D5"/>
    <w:rsid w:val="00A07143"/>
    <w:rsid w:val="00A147B5"/>
    <w:rsid w:val="00A36D98"/>
    <w:rsid w:val="00A401E0"/>
    <w:rsid w:val="00A51CBC"/>
    <w:rsid w:val="00A625DE"/>
    <w:rsid w:val="00A71FDE"/>
    <w:rsid w:val="00AA1D3D"/>
    <w:rsid w:val="00AA1F89"/>
    <w:rsid w:val="00AB6B26"/>
    <w:rsid w:val="00AB6C7D"/>
    <w:rsid w:val="00AB7292"/>
    <w:rsid w:val="00AC168E"/>
    <w:rsid w:val="00AE118F"/>
    <w:rsid w:val="00B02FCE"/>
    <w:rsid w:val="00B05B63"/>
    <w:rsid w:val="00B138EB"/>
    <w:rsid w:val="00B13D96"/>
    <w:rsid w:val="00B220FD"/>
    <w:rsid w:val="00B25886"/>
    <w:rsid w:val="00B26538"/>
    <w:rsid w:val="00B30C0F"/>
    <w:rsid w:val="00B44CA1"/>
    <w:rsid w:val="00B4674F"/>
    <w:rsid w:val="00B667F1"/>
    <w:rsid w:val="00B70849"/>
    <w:rsid w:val="00B72104"/>
    <w:rsid w:val="00B749AE"/>
    <w:rsid w:val="00B764FF"/>
    <w:rsid w:val="00B77791"/>
    <w:rsid w:val="00B80CA0"/>
    <w:rsid w:val="00B851FA"/>
    <w:rsid w:val="00B90640"/>
    <w:rsid w:val="00B92798"/>
    <w:rsid w:val="00BC319A"/>
    <w:rsid w:val="00BD6829"/>
    <w:rsid w:val="00BF4D3E"/>
    <w:rsid w:val="00C01EFB"/>
    <w:rsid w:val="00C04813"/>
    <w:rsid w:val="00C04BE7"/>
    <w:rsid w:val="00C13A3F"/>
    <w:rsid w:val="00C23476"/>
    <w:rsid w:val="00C2731E"/>
    <w:rsid w:val="00C27D11"/>
    <w:rsid w:val="00C3413C"/>
    <w:rsid w:val="00C5172E"/>
    <w:rsid w:val="00C6263E"/>
    <w:rsid w:val="00C64D4E"/>
    <w:rsid w:val="00C65020"/>
    <w:rsid w:val="00C6724C"/>
    <w:rsid w:val="00C718C7"/>
    <w:rsid w:val="00C87B8B"/>
    <w:rsid w:val="00C90836"/>
    <w:rsid w:val="00C909BE"/>
    <w:rsid w:val="00CC16E8"/>
    <w:rsid w:val="00CD52C2"/>
    <w:rsid w:val="00CD64E3"/>
    <w:rsid w:val="00CE41FD"/>
    <w:rsid w:val="00CE5EAD"/>
    <w:rsid w:val="00CF109E"/>
    <w:rsid w:val="00CF2FFF"/>
    <w:rsid w:val="00D001EC"/>
    <w:rsid w:val="00D031F4"/>
    <w:rsid w:val="00D23AA5"/>
    <w:rsid w:val="00D33A93"/>
    <w:rsid w:val="00D51EF2"/>
    <w:rsid w:val="00D54710"/>
    <w:rsid w:val="00D5698B"/>
    <w:rsid w:val="00D83F09"/>
    <w:rsid w:val="00D9078D"/>
    <w:rsid w:val="00DB5EC8"/>
    <w:rsid w:val="00DE0034"/>
    <w:rsid w:val="00DE3DA0"/>
    <w:rsid w:val="00E131DC"/>
    <w:rsid w:val="00E2665A"/>
    <w:rsid w:val="00E26ACF"/>
    <w:rsid w:val="00E5491C"/>
    <w:rsid w:val="00E95BB1"/>
    <w:rsid w:val="00EA1CDD"/>
    <w:rsid w:val="00EB43B0"/>
    <w:rsid w:val="00EC7718"/>
    <w:rsid w:val="00ED4D8C"/>
    <w:rsid w:val="00EF4BEE"/>
    <w:rsid w:val="00F000F9"/>
    <w:rsid w:val="00F00DD9"/>
    <w:rsid w:val="00F179EC"/>
    <w:rsid w:val="00F24621"/>
    <w:rsid w:val="00F3086E"/>
    <w:rsid w:val="00F51970"/>
    <w:rsid w:val="00F553E7"/>
    <w:rsid w:val="00F6497D"/>
    <w:rsid w:val="00F7765D"/>
    <w:rsid w:val="00F80855"/>
    <w:rsid w:val="00F84FB5"/>
    <w:rsid w:val="00F933AF"/>
    <w:rsid w:val="00FA587C"/>
    <w:rsid w:val="00FD6B0C"/>
    <w:rsid w:val="00FF185B"/>
    <w:rsid w:val="00FF2EAE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CC818"/>
  <w15:docId w15:val="{2997596F-95E2-4B29-8063-52335CC4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292"/>
    <w:pPr>
      <w:spacing w:after="200" w:line="276" w:lineRule="auto"/>
    </w:pPr>
    <w:rPr>
      <w:rFonts w:ascii="Arial" w:hAnsi="Arial" w:eastAsia="Arial"/>
      <w:sz w:val="18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2B563A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2B563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eastAsia="Times New Roman"/>
      <w:b/>
      <w:bCs/>
      <w:sz w:val="22"/>
    </w:rPr>
  </w:style>
  <w:style w:type="paragraph" w:styleId="Nagwek3">
    <w:name w:val="heading 3"/>
    <w:basedOn w:val="Normalny"/>
    <w:next w:val="Normalny"/>
    <w:link w:val="Nagwek3Znak"/>
    <w:qFormat/>
    <w:rsid w:val="002B563A"/>
    <w:pPr>
      <w:keepNext/>
      <w:spacing w:before="240" w:after="60" w:line="240" w:lineRule="auto"/>
      <w:outlineLvl w:val="2"/>
    </w:pPr>
    <w:rPr>
      <w:rFonts w:eastAsia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2B563A"/>
    <w:pPr>
      <w:keepNext/>
      <w:spacing w:after="0" w:line="360" w:lineRule="auto"/>
      <w:jc w:val="center"/>
      <w:outlineLvl w:val="3"/>
    </w:pPr>
    <w:rPr>
      <w:rFonts w:eastAsia="Times New Roman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2B563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2B563A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2B563A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2B563A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2B563A"/>
    <w:pPr>
      <w:spacing w:before="240" w:after="60" w:line="240" w:lineRule="auto"/>
      <w:outlineLvl w:val="8"/>
    </w:pPr>
    <w:rPr>
      <w:rFonts w:eastAsia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2B563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2B563A"/>
    <w:rPr>
      <w:rFonts w:ascii="Arial" w:eastAsia="Times New Roman" w:hAnsi="Arial"/>
      <w:b/>
      <w:bCs/>
      <w:sz w:val="22"/>
      <w:szCs w:val="22"/>
      <w:lang w:val="pl-PL" w:eastAsia="en-US"/>
    </w:rPr>
  </w:style>
  <w:style w:type="character" w:customStyle="1" w:styleId="Nagwek3Znak">
    <w:name w:val="Nagłówek 3 Znak"/>
    <w:link w:val="Nagwek3"/>
    <w:qFormat/>
    <w:rsid w:val="002B563A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2B563A"/>
    <w:rPr>
      <w:rFonts w:ascii="Arial" w:eastAsia="Times New Roman" w:hAnsi="Arial" w:cs="Times New Roman"/>
      <w:b/>
      <w:bCs/>
      <w:sz w:val="24"/>
    </w:rPr>
  </w:style>
  <w:style w:type="character" w:customStyle="1" w:styleId="Nagwek5Znak">
    <w:name w:val="Nagłówek 5 Znak"/>
    <w:link w:val="Nagwek5"/>
    <w:qFormat/>
    <w:rsid w:val="002B563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2B563A"/>
    <w:rPr>
      <w:rFonts w:ascii="Times New Roman" w:eastAsia="Times New Roman" w:hAnsi="Times New Roman"/>
      <w:b/>
      <w:bCs/>
      <w:sz w:val="22"/>
      <w:szCs w:val="22"/>
      <w:lang w:val="pl-PL" w:eastAsia="en-US"/>
    </w:rPr>
  </w:style>
  <w:style w:type="character" w:customStyle="1" w:styleId="Nagwek7Znak">
    <w:name w:val="Nagłówek 7 Znak"/>
    <w:link w:val="Nagwek7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2B563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2B563A"/>
    <w:rPr>
      <w:rFonts w:ascii="Arial" w:eastAsia="Times New Roman" w:hAnsi="Arial" w:cs="Times New Roman"/>
    </w:rPr>
  </w:style>
  <w:style w:type="character" w:customStyle="1" w:styleId="StopkaZnak">
    <w:name w:val="Stopka Znak"/>
    <w:link w:val="Stopka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qFormat/>
    <w:rsid w:val="002B563A"/>
  </w:style>
  <w:style w:type="character" w:customStyle="1" w:styleId="TekstprzypisudolnegoZnak">
    <w:name w:val="Tekst przypisu dolnego Znak"/>
    <w:link w:val="Tekstprzypisudolnego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Zakotwiczenieprzypisudolnego">
    <w:name w:val="Zakotwiczenie przypisu dolnego"/>
    <w:rsid w:val="002B563A"/>
    <w:rPr>
      <w:vertAlign w:val="superscript"/>
    </w:rPr>
  </w:style>
  <w:style w:type="character" w:customStyle="1" w:styleId="FootnoteCharacters">
    <w:name w:val="Footnote Characters"/>
    <w:qFormat/>
    <w:rsid w:val="002B563A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2B563A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link w:val="Tematkomentarza"/>
    <w:semiHidden/>
    <w:qFormat/>
    <w:rsid w:val="002B563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qFormat/>
    <w:rsid w:val="002B563A"/>
    <w:rPr>
      <w:rFonts w:ascii="Tahoma" w:eastAsia="Times New Roman" w:hAnsi="Tahoma" w:cs="Times New Roman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2B563A"/>
    <w:rPr>
      <w:rFonts w:ascii="Arial" w:eastAsia="Times New Roman" w:hAnsi="Arial" w:cs="Times New Roman"/>
      <w:szCs w:val="24"/>
    </w:rPr>
  </w:style>
  <w:style w:type="character" w:customStyle="1" w:styleId="TekstpodstawowywcityZnak">
    <w:name w:val="Tekst podstawowy wcięty Znak"/>
    <w:qFormat/>
    <w:rsid w:val="002B563A"/>
    <w:rPr>
      <w:rFonts w:ascii="Arial" w:eastAsia="Times New Roman" w:hAnsi="Arial" w:cs="Times New Roman"/>
    </w:rPr>
  </w:style>
  <w:style w:type="character" w:customStyle="1" w:styleId="Tekstpodstawowywcity3Znak">
    <w:name w:val="Tekst podstawowy wcięty 3 Znak"/>
    <w:link w:val="Tekstpodstawowywcity3"/>
    <w:qFormat/>
    <w:rsid w:val="002B563A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qFormat/>
    <w:rsid w:val="002B563A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2B56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2B563A"/>
    <w:rPr>
      <w:rFonts w:ascii="Courier New" w:eastAsia="Times New Roman" w:hAnsi="Courier New" w:cs="Times New Roman"/>
      <w:sz w:val="20"/>
      <w:szCs w:val="20"/>
    </w:rPr>
  </w:style>
  <w:style w:type="character" w:customStyle="1" w:styleId="TytuZnak">
    <w:name w:val="Tytuł Znak"/>
    <w:link w:val="Tytu"/>
    <w:qFormat/>
    <w:rsid w:val="002B563A"/>
    <w:rPr>
      <w:rFonts w:ascii="Times New Roman" w:eastAsia="Times New Roman" w:hAnsi="Times New Roman" w:cs="Times New Roman"/>
      <w:b/>
      <w:sz w:val="28"/>
      <w:szCs w:val="20"/>
    </w:rPr>
  </w:style>
  <w:style w:type="character" w:styleId="UyteHipercze">
    <w:name w:val="FollowedHyperlink"/>
    <w:qFormat/>
    <w:rsid w:val="002B563A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link w:val="Podtytu"/>
    <w:qFormat/>
    <w:rsid w:val="002B563A"/>
    <w:rPr>
      <w:rFonts w:ascii="Tahoma" w:eastAsia="Times New Roman" w:hAnsi="Tahoma" w:cs="Times New Roman"/>
      <w:b/>
      <w:bCs/>
    </w:rPr>
  </w:style>
  <w:style w:type="character" w:customStyle="1" w:styleId="czeinternetowe">
    <w:name w:val="Łącze internetowe"/>
    <w:uiPriority w:val="99"/>
    <w:rsid w:val="002B563A"/>
    <w:rPr>
      <w:color w:val="0000FF"/>
      <w:u w:val="single"/>
    </w:rPr>
  </w:style>
  <w:style w:type="character" w:customStyle="1" w:styleId="TekstpodstawowywcityZnak1">
    <w:name w:val="Tekst podstawowy wcięty Znak1"/>
    <w:link w:val="Tekstpodstawowywcity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2B563A"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uiPriority w:val="99"/>
    <w:qFormat/>
    <w:rsid w:val="002B563A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2B563A"/>
    <w:rPr>
      <w:vertAlign w:val="superscript"/>
    </w:rPr>
  </w:style>
  <w:style w:type="character" w:customStyle="1" w:styleId="h11">
    <w:name w:val="h11"/>
    <w:qFormat/>
    <w:rsid w:val="002B563A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2B563A"/>
    <w:rPr>
      <w:b/>
      <w:bCs/>
    </w:rPr>
  </w:style>
  <w:style w:type="character" w:customStyle="1" w:styleId="Teksttreci2">
    <w:name w:val="Tekst treści (2)_"/>
    <w:link w:val="Teksttreci20"/>
    <w:qFormat/>
    <w:rsid w:val="002B563A"/>
    <w:rPr>
      <w:shd w:val="clear" w:color="auto" w:fill="FFFFFF"/>
    </w:rPr>
  </w:style>
  <w:style w:type="character" w:customStyle="1" w:styleId="Teksttreci">
    <w:name w:val="Tekst treści_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2B563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CharacterStyle2">
    <w:name w:val="Character Style 2"/>
    <w:uiPriority w:val="99"/>
    <w:qFormat/>
    <w:rsid w:val="002B563A"/>
    <w:rPr>
      <w:rFonts w:ascii="Tahoma" w:hAnsi="Tahoma"/>
      <w:sz w:val="18"/>
    </w:rPr>
  </w:style>
  <w:style w:type="character" w:customStyle="1" w:styleId="AkapitzlistZnak">
    <w:name w:val="Akapit z listą Znak"/>
    <w:link w:val="Akapitzlist"/>
    <w:uiPriority w:val="34"/>
    <w:qFormat/>
    <w:rsid w:val="002B563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B563A"/>
    <w:rPr>
      <w:sz w:val="22"/>
      <w:szCs w:val="22"/>
      <w:lang w:val="pl-PL" w:eastAsia="en-US" w:bidi="ar-SA"/>
    </w:rPr>
  </w:style>
  <w:style w:type="character" w:customStyle="1" w:styleId="alb">
    <w:name w:val="a_lb"/>
    <w:basedOn w:val="Domylnaczcionkaakapitu"/>
    <w:qFormat/>
    <w:rsid w:val="002B563A"/>
  </w:style>
  <w:style w:type="character" w:customStyle="1" w:styleId="Wyrnienie">
    <w:name w:val="Wyróżnienie"/>
    <w:uiPriority w:val="20"/>
    <w:qFormat/>
    <w:rsid w:val="002B563A"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2B563A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Normalny"/>
    <w:rsid w:val="002B563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Calibri" w:hAnsi="Calibri" w:cs="Lucida Sans"/>
      <w:sz w:val="22"/>
    </w:rPr>
  </w:style>
  <w:style w:type="paragraph" w:customStyle="1" w:styleId="Gwkaistopka">
    <w:name w:val="Główka i stopka"/>
    <w:basedOn w:val="Normalny"/>
    <w:qFormat/>
    <w:rPr>
      <w:rFonts w:ascii="Calibri" w:hAnsi="Calibri"/>
      <w:sz w:val="22"/>
    </w:rPr>
  </w:style>
  <w:style w:type="paragraph" w:styleId="Stopka">
    <w:name w:val="footer"/>
    <w:basedOn w:val="Normalny"/>
    <w:link w:val="StopkaZnak"/>
    <w:uiPriority w:val="99"/>
    <w:rsid w:val="002B56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2B563A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2B563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2B563A"/>
    <w:pPr>
      <w:spacing w:after="0" w:line="360" w:lineRule="auto"/>
      <w:jc w:val="both"/>
    </w:pPr>
    <w:rPr>
      <w:rFonts w:eastAsia="Times New Roman"/>
      <w:sz w:val="22"/>
      <w:szCs w:val="24"/>
    </w:rPr>
  </w:style>
  <w:style w:type="paragraph" w:styleId="Tekstpodstawowywcity">
    <w:name w:val="Body Text Indent"/>
    <w:basedOn w:val="Tekstpodstawowy"/>
    <w:link w:val="TekstpodstawowywcityZnak1"/>
    <w:qFormat/>
    <w:rsid w:val="002B563A"/>
    <w:pPr>
      <w:tabs>
        <w:tab w:val="clear" w:pos="900"/>
      </w:tabs>
      <w:spacing w:after="120"/>
      <w:ind w:firstLine="210"/>
      <w:jc w:val="left"/>
    </w:pPr>
  </w:style>
  <w:style w:type="paragraph" w:styleId="Tekstpodstawowywcity3">
    <w:name w:val="Body Text Indent 3"/>
    <w:basedOn w:val="Normalny"/>
    <w:link w:val="Tekstpodstawowywcity3Znak"/>
    <w:qFormat/>
    <w:rsid w:val="002B563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2B563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B563A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qFormat/>
    <w:rsid w:val="002B563A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font6">
    <w:name w:val="font6"/>
    <w:basedOn w:val="Normalny"/>
    <w:qFormat/>
    <w:rsid w:val="002B563A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2B563A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2B563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paragraph" w:customStyle="1" w:styleId="BodyText21">
    <w:name w:val="Body Text 21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2B563A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2B563A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/>
      <w:b/>
      <w:bCs/>
      <w:sz w:val="22"/>
    </w:rPr>
  </w:style>
  <w:style w:type="paragraph" w:customStyle="1" w:styleId="xl33">
    <w:name w:val="xl33"/>
    <w:basedOn w:val="Normalny"/>
    <w:qFormat/>
    <w:rsid w:val="002B563A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2B563A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2B563A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563A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563A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563A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563A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563A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563A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563A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2B563A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2B563A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2B563A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2B563A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2B563A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B563A"/>
    <w:pPr>
      <w:ind w:left="283"/>
    </w:pPr>
  </w:style>
  <w:style w:type="paragraph" w:customStyle="1" w:styleId="xl151">
    <w:name w:val="xl151"/>
    <w:basedOn w:val="Normalny"/>
    <w:qFormat/>
    <w:rsid w:val="002B563A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2B563A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2B563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2B563A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2B563A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2B563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2B563A"/>
    <w:pPr>
      <w:widowControl w:val="0"/>
      <w:shd w:val="clear" w:color="auto" w:fill="FFFFFF"/>
      <w:spacing w:after="0" w:line="624" w:lineRule="exact"/>
      <w:jc w:val="center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Poprawka">
    <w:name w:val="Revision"/>
    <w:uiPriority w:val="99"/>
    <w:semiHidden/>
    <w:qFormat/>
    <w:rsid w:val="002B563A"/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ZnakZnak">
    <w:name w:val="Znak Znak"/>
    <w:basedOn w:val="Normalny"/>
    <w:qFormat/>
    <w:rsid w:val="002B563A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B563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x-none" w:eastAsia="pl-PL"/>
    </w:rPr>
  </w:style>
  <w:style w:type="paragraph" w:customStyle="1" w:styleId="CM1">
    <w:name w:val="CM1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2B563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2B563A"/>
    <w:rPr>
      <w:rFonts w:ascii="Arial" w:hAnsi="Arial" w:cs="Arial"/>
      <w:color w:val="000000"/>
      <w:sz w:val="24"/>
      <w:szCs w:val="24"/>
      <w:lang w:val="pl-PL" w:eastAsia="pl-PL"/>
    </w:rPr>
  </w:style>
  <w:style w:type="paragraph" w:customStyle="1" w:styleId="CMSHeadL7">
    <w:name w:val="CMS Head L7"/>
    <w:basedOn w:val="Normalny"/>
    <w:qFormat/>
    <w:rsid w:val="002B563A"/>
    <w:pPr>
      <w:spacing w:after="240" w:line="240" w:lineRule="auto"/>
      <w:outlineLvl w:val="6"/>
    </w:pPr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Subitemnumbered">
    <w:name w:val="Subitem numbered"/>
    <w:basedOn w:val="Normalny"/>
    <w:qFormat/>
    <w:rsid w:val="002B563A"/>
    <w:pPr>
      <w:spacing w:after="0" w:line="360" w:lineRule="auto"/>
      <w:ind w:left="567" w:hanging="283"/>
    </w:pPr>
    <w:rPr>
      <w:rFonts w:eastAsia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2B563A"/>
    <w:rPr>
      <w:sz w:val="22"/>
      <w:szCs w:val="22"/>
      <w:lang w:val="pl-PL" w:eastAsia="en-US"/>
    </w:rPr>
  </w:style>
  <w:style w:type="paragraph" w:customStyle="1" w:styleId="Style4">
    <w:name w:val="Style 4"/>
    <w:uiPriority w:val="99"/>
    <w:qFormat/>
    <w:rsid w:val="002B563A"/>
    <w:pPr>
      <w:widowControl w:val="0"/>
      <w:spacing w:line="290" w:lineRule="auto"/>
      <w:jc w:val="both"/>
    </w:pPr>
    <w:rPr>
      <w:rFonts w:ascii="Tahoma" w:eastAsia="Times New Roman" w:hAnsi="Tahoma" w:cs="Tahoma"/>
      <w:sz w:val="18"/>
      <w:szCs w:val="18"/>
      <w:lang w:val="pl-PL" w:eastAsia="pl-PL"/>
    </w:rPr>
  </w:style>
  <w:style w:type="paragraph" w:customStyle="1" w:styleId="TableParagraph">
    <w:name w:val="Table Paragraph"/>
    <w:basedOn w:val="Normalny"/>
    <w:uiPriority w:val="1"/>
    <w:qFormat/>
    <w:rsid w:val="00AE62D5"/>
    <w:pPr>
      <w:widowControl w:val="0"/>
      <w:spacing w:before="37" w:after="0" w:line="240" w:lineRule="auto"/>
    </w:pPr>
    <w:rPr>
      <w:rFonts w:eastAsia="Arial" w:cs="Arial"/>
      <w:sz w:val="22"/>
      <w:lang w:val="en-US"/>
    </w:rPr>
  </w:style>
  <w:style w:type="paragraph" w:customStyle="1" w:styleId="Zawartoramki">
    <w:name w:val="Zawartość ramki"/>
    <w:basedOn w:val="Normalny"/>
    <w:qFormat/>
    <w:rPr>
      <w:rFonts w:ascii="Calibri" w:hAnsi="Calibri"/>
      <w:sz w:val="22"/>
    </w:rPr>
  </w:style>
  <w:style w:type="paragraph" w:customStyle="1" w:styleId="Zawartotabeli">
    <w:name w:val="Zawartość tabeli"/>
    <w:basedOn w:val="Normalny"/>
    <w:qFormat/>
    <w:pPr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1">
    <w:name w:val="Bez listy1"/>
    <w:uiPriority w:val="99"/>
    <w:semiHidden/>
    <w:unhideWhenUsed/>
    <w:qFormat/>
    <w:rsid w:val="002B563A"/>
  </w:style>
  <w:style w:type="numbering" w:customStyle="1" w:styleId="Bezlisty2">
    <w:name w:val="Bez listy2"/>
    <w:uiPriority w:val="99"/>
    <w:semiHidden/>
    <w:unhideWhenUsed/>
    <w:qFormat/>
    <w:rsid w:val="002B563A"/>
  </w:style>
  <w:style w:type="numbering" w:customStyle="1" w:styleId="Bezlisty11">
    <w:name w:val="Bez listy11"/>
    <w:uiPriority w:val="99"/>
    <w:semiHidden/>
    <w:unhideWhenUsed/>
    <w:qFormat/>
    <w:rsid w:val="002B563A"/>
  </w:style>
  <w:style w:type="table" w:styleId="Tabela-Siatka">
    <w:name w:val="Table Grid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rsid w:val="002B563A"/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C69F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6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marze\OneDrive\Desktop\dla%20Prudnika%206.8\SZABLON%20-%20Papier%20firmowy%20dla%20projektu%206.8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B8BFB-F663-4BB5-8096-F9CBEAE3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- Papier firmowy dla projektu 6.8 </Template>
  <TotalTime>4</TotalTime>
  <Pages>4</Pages>
  <Words>679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Głogowska-Szukszto</dc:creator>
  <dc:description/>
  <cp:lastModifiedBy>Pc</cp:lastModifiedBy>
  <cp:revision>4</cp:revision>
  <cp:lastPrinted>2020-01-30T15:46:00Z</cp:lastPrinted>
  <dcterms:created xsi:type="dcterms:W3CDTF">2026-09-01T15:49:00Z</dcterms:created>
  <dcterms:modified xsi:type="dcterms:W3CDTF">2026-09-01T15:52:00Z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Ministrerstwo Edukacji Narodowej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