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5A44D037" w:rsidR="007C293C" w:rsidRDefault="001855F1" w:rsidP="007C29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OA.272.62</w:t>
      </w:r>
      <w:r w:rsidR="007C293C" w:rsidRPr="007C293C">
        <w:rPr>
          <w:sz w:val="24"/>
          <w:szCs w:val="24"/>
        </w:rPr>
        <w:t>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0B1A5B88" w:rsidR="007C293C" w:rsidRPr="00373B7C" w:rsidRDefault="001D51CF" w:rsidP="00373B7C">
      <w:pPr>
        <w:spacing w:after="0"/>
        <w:jc w:val="both"/>
        <w:rPr>
          <w:rFonts w:cs="Calibri"/>
          <w:sz w:val="24"/>
        </w:rPr>
      </w:pPr>
      <w:r>
        <w:rPr>
          <w:rFonts w:asciiTheme="minorHAnsi" w:hAnsiTheme="minorHAnsi"/>
          <w:sz w:val="24"/>
        </w:rPr>
        <w:t>Odpowiadając na Zapytanie ofertowe, którego przedmiotem jest</w:t>
      </w:r>
      <w:r>
        <w:rPr>
          <w:rFonts w:cs="Calibri"/>
          <w:sz w:val="24"/>
        </w:rPr>
        <w:t xml:space="preserve"> </w:t>
      </w:r>
      <w:r w:rsidR="001855F1" w:rsidRPr="0082061C">
        <w:rPr>
          <w:rFonts w:eastAsia="Calibri" w:cs="Arial"/>
          <w:sz w:val="24"/>
          <w:szCs w:val="20"/>
        </w:rPr>
        <w:t xml:space="preserve">zakup </w:t>
      </w:r>
      <w:r w:rsidR="001855F1" w:rsidRPr="00B17484">
        <w:rPr>
          <w:rFonts w:eastAsia="Calibri" w:cs="Arial"/>
          <w:sz w:val="24"/>
          <w:szCs w:val="20"/>
        </w:rPr>
        <w:t>pętli indukcyjnej</w:t>
      </w:r>
      <w:r w:rsidR="001855F1">
        <w:rPr>
          <w:rFonts w:eastAsia="Calibri" w:cs="Arial"/>
          <w:sz w:val="24"/>
          <w:szCs w:val="20"/>
        </w:rPr>
        <w:t xml:space="preserve"> </w:t>
      </w:r>
      <w:r w:rsidR="001855F1">
        <w:rPr>
          <w:rFonts w:eastAsia="Calibri" w:cs="Arial"/>
          <w:sz w:val="24"/>
          <w:szCs w:val="20"/>
        </w:rPr>
        <w:br/>
      </w:r>
      <w:r w:rsidR="001855F1">
        <w:rPr>
          <w:rFonts w:eastAsia="Calibri" w:cs="Arial"/>
          <w:sz w:val="24"/>
          <w:szCs w:val="20"/>
        </w:rPr>
        <w:t>2 szt.</w:t>
      </w:r>
      <w:r w:rsidR="001855F1">
        <w:rPr>
          <w:rFonts w:eastAsia="Calibri" w:cs="Arial"/>
          <w:sz w:val="24"/>
          <w:szCs w:val="20"/>
        </w:rPr>
        <w:t xml:space="preserve"> </w:t>
      </w:r>
      <w:r w:rsidRPr="001D51CF">
        <w:rPr>
          <w:rFonts w:cs="Calibr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</w:t>
      </w:r>
      <w:r>
        <w:rPr>
          <w:rFonts w:cs="Calibri"/>
          <w:sz w:val="24"/>
        </w:rPr>
        <w:t xml:space="preserve">adczonych przez Powiat Łosicki” </w:t>
      </w:r>
      <w:r w:rsidR="007C293C" w:rsidRPr="00373B7C">
        <w:rPr>
          <w:rFonts w:cs="Calibri"/>
          <w:sz w:val="24"/>
        </w:rPr>
        <w:t>oferuję realizację w/w przedmiotu zamówienia w cenie:</w:t>
      </w:r>
    </w:p>
    <w:p w14:paraId="6FEBD53D" w14:textId="77777777" w:rsidR="00DF65D9" w:rsidRDefault="00DF65D9" w:rsidP="00373B7C">
      <w:pPr>
        <w:spacing w:after="0"/>
        <w:jc w:val="both"/>
        <w:rPr>
          <w:rFonts w:cs="Calibri"/>
          <w:sz w:val="24"/>
        </w:rPr>
      </w:pPr>
    </w:p>
    <w:p w14:paraId="19DFF129" w14:textId="0C6A3B33" w:rsidR="007C293C" w:rsidRDefault="007C293C" w:rsidP="00373B7C">
      <w:pPr>
        <w:spacing w:after="0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7EFE9D96" w14:textId="2BD0DC7F" w:rsidR="004D4B5F" w:rsidRDefault="004D4B5F" w:rsidP="00373B7C">
      <w:pPr>
        <w:spacing w:after="0"/>
        <w:jc w:val="both"/>
        <w:rPr>
          <w:rFonts w:cs="Calibri"/>
          <w:sz w:val="24"/>
        </w:rPr>
      </w:pPr>
      <w:r w:rsidRPr="004D4B5F">
        <w:rPr>
          <w:rFonts w:cs="Calibri"/>
          <w:sz w:val="24"/>
        </w:rPr>
        <w:t>Oferuję …….. miesiące gwarancji na przedmiot zamówienia</w:t>
      </w:r>
      <w:r>
        <w:rPr>
          <w:rFonts w:cs="Calibri"/>
          <w:sz w:val="24"/>
        </w:rPr>
        <w:t>.</w:t>
      </w:r>
      <w:r w:rsidRPr="004D4B5F">
        <w:rPr>
          <w:rFonts w:cs="Calibri"/>
          <w:sz w:val="24"/>
        </w:rPr>
        <w:t xml:space="preserve"> </w:t>
      </w:r>
    </w:p>
    <w:p w14:paraId="1AF81467" w14:textId="77777777" w:rsidR="004D4B5F" w:rsidRPr="00871900" w:rsidRDefault="004D4B5F" w:rsidP="00373B7C">
      <w:pPr>
        <w:spacing w:after="0"/>
        <w:jc w:val="both"/>
        <w:rPr>
          <w:rFonts w:cs="Calibri"/>
          <w:sz w:val="24"/>
        </w:rPr>
      </w:pPr>
    </w:p>
    <w:p w14:paraId="3F336944" w14:textId="77777777" w:rsidR="007C293C" w:rsidRPr="00373B7C" w:rsidRDefault="007C293C" w:rsidP="00373B7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Zobowiązuję/zobowiązujemy* się do wykonania przedmiotu zamówienia zgodnie </w:t>
      </w:r>
      <w:r w:rsidRPr="00373B7C">
        <w:rPr>
          <w:rFonts w:cs="Calibri"/>
          <w:sz w:val="24"/>
        </w:rPr>
        <w:br/>
        <w:t>z warunkami określonymi w Zapytaniu ofertowym .</w:t>
      </w:r>
    </w:p>
    <w:p w14:paraId="325A3876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Oświadczam/oświadczamy*, że powyższa cena brutto zawiera wszelkie koszty związane </w:t>
      </w:r>
      <w:r w:rsidRPr="00373B7C">
        <w:rPr>
          <w:rFonts w:cs="Calibri"/>
          <w:sz w:val="24"/>
        </w:rPr>
        <w:br/>
        <w:t>z prawidłową i pełną realizacją przedmiotu zamówienia.</w:t>
      </w:r>
    </w:p>
    <w:p w14:paraId="4A34C9C7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Oświadczam/oświadczamy*, że:</w:t>
      </w:r>
    </w:p>
    <w:p w14:paraId="1227FA4B" w14:textId="7D7D1EE8" w:rsidR="00373B7C" w:rsidRPr="00373B7C" w:rsidRDefault="007C293C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zapoznałem/zapoznali</w:t>
      </w:r>
      <w:r w:rsidR="00D230ED">
        <w:rPr>
          <w:rFonts w:cs="Calibri"/>
          <w:sz w:val="24"/>
        </w:rPr>
        <w:t xml:space="preserve">śmy* się z Zapytaniem ofertowym, </w:t>
      </w:r>
      <w:r w:rsidRPr="00373B7C">
        <w:rPr>
          <w:rFonts w:cs="Calibri"/>
          <w:sz w:val="24"/>
        </w:rPr>
        <w:t>nie wnoszę/nie wnosimy* żadnych zastrzeżeń i uwag i w pełni akceptuję/akceptujemy* jego treść;</w:t>
      </w:r>
    </w:p>
    <w:p w14:paraId="03615A0D" w14:textId="514E8C4B" w:rsidR="00373B7C" w:rsidRPr="00373B7C" w:rsidRDefault="001D51CF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>
        <w:rPr>
          <w:rFonts w:cs="Calibri"/>
          <w:sz w:val="24"/>
        </w:rPr>
        <w:t>p</w:t>
      </w:r>
      <w:r w:rsidR="00373B7C" w:rsidRPr="00373B7C">
        <w:rPr>
          <w:rFonts w:cs="Calibri"/>
          <w:sz w:val="24"/>
        </w:rPr>
        <w:t xml:space="preserve">otwierdzam termin </w:t>
      </w:r>
      <w:r w:rsidR="001855F1">
        <w:rPr>
          <w:rFonts w:cs="Calibri"/>
          <w:sz w:val="24"/>
        </w:rPr>
        <w:t>realizacji zamówienia do dnia 27</w:t>
      </w:r>
      <w:r w:rsidR="00373B7C" w:rsidRPr="00373B7C">
        <w:rPr>
          <w:rFonts w:cs="Calibri"/>
          <w:sz w:val="24"/>
        </w:rPr>
        <w:t>.09.2023 r.</w:t>
      </w:r>
    </w:p>
    <w:p w14:paraId="58BA2916" w14:textId="5D2FD8B3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373B7C" w:rsidRDefault="007C293C" w:rsidP="00373B7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lastRenderedPageBreak/>
        <w:t>osoba/osoby* skierowane/e do realizacji zamówienia posiada/posiadają* uprawnienia zawodowe kwalifikacje.</w:t>
      </w:r>
    </w:p>
    <w:p w14:paraId="1ED5A117" w14:textId="47DEBFF5" w:rsidR="007C293C" w:rsidRDefault="007C293C" w:rsidP="00373B7C">
      <w:pPr>
        <w:pStyle w:val="Akapitzlist"/>
        <w:numPr>
          <w:ilvl w:val="0"/>
          <w:numId w:val="31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69D9E24C" w14:textId="77777777" w:rsidR="00373B7C" w:rsidRPr="00871900" w:rsidRDefault="00373B7C" w:rsidP="00373B7C">
      <w:pPr>
        <w:pStyle w:val="Akapitzlist"/>
        <w:suppressAutoHyphens/>
        <w:spacing w:after="0" w:line="240" w:lineRule="auto"/>
        <w:ind w:left="284"/>
        <w:jc w:val="both"/>
        <w:rPr>
          <w:rFonts w:cs="Calibri"/>
          <w:sz w:val="24"/>
        </w:rPr>
      </w:pP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proofErr w:type="spellStart"/>
      <w:r w:rsidRPr="00871900">
        <w:rPr>
          <w:sz w:val="24"/>
        </w:rPr>
        <w:t>NIE</w:t>
      </w:r>
      <w:proofErr w:type="spellEnd"/>
      <w:r w:rsidRPr="00871900">
        <w:rPr>
          <w:sz w:val="24"/>
        </w:rPr>
        <w:t xml:space="preserve">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E2573E4" w14:textId="77777777" w:rsidR="007C293C" w:rsidRDefault="007C293C" w:rsidP="007C293C">
      <w:pPr>
        <w:jc w:val="both"/>
        <w:rPr>
          <w:rFonts w:cs="Calibri"/>
        </w:rPr>
      </w:pPr>
    </w:p>
    <w:p w14:paraId="62702A86" w14:textId="77777777" w:rsidR="007C293C" w:rsidRDefault="007C293C" w:rsidP="007C293C">
      <w:pPr>
        <w:widowControl w:val="0"/>
        <w:ind w:left="426"/>
        <w:jc w:val="both"/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</w:t>
      </w:r>
      <w:proofErr w:type="spellStart"/>
      <w:r w:rsidRPr="00414646">
        <w:rPr>
          <w:sz w:val="20"/>
        </w:rPr>
        <w:t>ami</w:t>
      </w:r>
      <w:proofErr w:type="spellEnd"/>
      <w:r w:rsidRPr="00414646">
        <w:rPr>
          <w:sz w:val="20"/>
        </w:rPr>
        <w:t>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EDA346C" w14:textId="3419D912" w:rsidR="00373B7C" w:rsidRPr="00414646" w:rsidRDefault="00373B7C" w:rsidP="00373B7C">
      <w:pPr>
        <w:spacing w:after="0" w:line="240" w:lineRule="auto"/>
        <w:rPr>
          <w:sz w:val="20"/>
        </w:rPr>
      </w:pPr>
      <w:r>
        <w:rPr>
          <w:sz w:val="20"/>
        </w:rPr>
        <w:br w:type="page"/>
      </w:r>
    </w:p>
    <w:p w14:paraId="1F2C0EA8" w14:textId="53F53EBD" w:rsidR="007C293C" w:rsidRPr="00BD0B47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DE857A6" w14:textId="780DB485" w:rsidR="00BD0B47" w:rsidRPr="00CF5997" w:rsidRDefault="00385B14" w:rsidP="00BD0B47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OA.272.</w:t>
      </w:r>
      <w:r w:rsidR="00BD0B47" w:rsidRPr="00BD0B47">
        <w:rPr>
          <w:rFonts w:asciiTheme="minorHAnsi" w:hAnsiTheme="minorHAnsi"/>
          <w:sz w:val="24"/>
        </w:rPr>
        <w:t>.2023</w:t>
      </w: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1735D8CF" w:rsidR="007C293C" w:rsidRDefault="007C293C" w:rsidP="00CF599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07CB2896" w14:textId="77777777" w:rsidR="00CF5997" w:rsidRPr="00CF5997" w:rsidRDefault="00CF5997" w:rsidP="00CF599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22A16E25" w:rsidR="007C293C" w:rsidRPr="00D230ED" w:rsidRDefault="00006128" w:rsidP="00CF5997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006128">
        <w:rPr>
          <w:rFonts w:asciiTheme="minorHAnsi" w:hAnsiTheme="minorHAnsi"/>
          <w:sz w:val="24"/>
        </w:rPr>
        <w:t xml:space="preserve">Odpowiadając na Zapytanie ofertowe, którego przedmiotem jest </w:t>
      </w:r>
      <w:r w:rsidR="00385B14" w:rsidRPr="0082061C">
        <w:rPr>
          <w:rFonts w:eastAsia="Calibri" w:cs="Arial"/>
          <w:sz w:val="24"/>
          <w:szCs w:val="20"/>
        </w:rPr>
        <w:t xml:space="preserve">zakup </w:t>
      </w:r>
      <w:r w:rsidR="00385B14" w:rsidRPr="00B17484">
        <w:rPr>
          <w:rFonts w:eastAsia="Calibri" w:cs="Arial"/>
          <w:sz w:val="24"/>
          <w:szCs w:val="20"/>
        </w:rPr>
        <w:t>pętli indukcyjnej</w:t>
      </w:r>
      <w:r w:rsidR="00385B14">
        <w:rPr>
          <w:rFonts w:eastAsia="Calibri" w:cs="Arial"/>
          <w:sz w:val="24"/>
          <w:szCs w:val="20"/>
        </w:rPr>
        <w:t xml:space="preserve"> </w:t>
      </w:r>
      <w:r w:rsidR="00385B14">
        <w:rPr>
          <w:rFonts w:eastAsia="Calibri" w:cs="Arial"/>
          <w:sz w:val="24"/>
          <w:szCs w:val="20"/>
        </w:rPr>
        <w:br/>
      </w:r>
      <w:bookmarkStart w:id="0" w:name="_GoBack"/>
      <w:bookmarkEnd w:id="0"/>
      <w:r w:rsidR="00385B14">
        <w:rPr>
          <w:rFonts w:eastAsia="Calibri" w:cs="Arial"/>
          <w:sz w:val="24"/>
          <w:szCs w:val="20"/>
        </w:rPr>
        <w:t>2 szt.</w:t>
      </w:r>
      <w:r w:rsidR="00385B14">
        <w:rPr>
          <w:rFonts w:eastAsia="Calibri" w:cs="Arial"/>
          <w:sz w:val="24"/>
          <w:szCs w:val="20"/>
        </w:rPr>
        <w:t xml:space="preserve"> </w:t>
      </w:r>
      <w:r w:rsidRPr="00006128">
        <w:rPr>
          <w:rFonts w:asciiTheme="minorHAnsi" w:hAnsiTheme="minorHAns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</w:t>
      </w:r>
    </w:p>
    <w:p w14:paraId="2039BBE0" w14:textId="77777777" w:rsidR="007C293C" w:rsidRPr="00BD0B47" w:rsidRDefault="007C293C" w:rsidP="00CF5997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CF5997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60957C7" w14:textId="46868751" w:rsidR="007C293C" w:rsidRPr="00BD0B47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5F795DE9" w14:textId="77777777" w:rsidR="007C293C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nie podlegam/y wykluczeniu z postępowania,</w:t>
      </w:r>
    </w:p>
    <w:p w14:paraId="4DAB9761" w14:textId="3B901A37" w:rsidR="00CF5997" w:rsidRPr="00CF5997" w:rsidRDefault="00CF5997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>
        <w:rPr>
          <w:rFonts w:asciiTheme="minorHAnsi" w:hAnsiTheme="minorHAnsi"/>
          <w:sz w:val="24"/>
        </w:rPr>
        <w:t>. U. z 2023 r. poz. 129 ze zm.),</w:t>
      </w:r>
    </w:p>
    <w:p w14:paraId="4E148DC8" w14:textId="06982E53" w:rsidR="007C293C" w:rsidRPr="00BD0B47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 xml:space="preserve">spełniamy warunki udziału w postepowaniu </w:t>
      </w:r>
      <w:r w:rsidR="00CF5997">
        <w:rPr>
          <w:rFonts w:asciiTheme="minorHAnsi" w:hAnsiTheme="minorHAnsi"/>
          <w:sz w:val="24"/>
        </w:rPr>
        <w:t>określone w zapytaniu ofertowym</w:t>
      </w:r>
      <w:r w:rsidRPr="00BD0B47">
        <w:rPr>
          <w:rFonts w:asciiTheme="minorHAnsi" w:hAnsiTheme="minorHAnsi"/>
          <w:sz w:val="24"/>
        </w:rPr>
        <w:t>.</w:t>
      </w:r>
    </w:p>
    <w:p w14:paraId="65821FD5" w14:textId="77777777" w:rsidR="007C293C" w:rsidRDefault="007C293C" w:rsidP="007C293C">
      <w:pPr>
        <w:rPr>
          <w:rFonts w:asciiTheme="minorHAnsi" w:hAnsiTheme="minorHAnsi"/>
          <w:sz w:val="24"/>
        </w:rPr>
      </w:pPr>
    </w:p>
    <w:p w14:paraId="4564E460" w14:textId="77777777" w:rsidR="00BD0B47" w:rsidRDefault="00BD0B47" w:rsidP="007C293C">
      <w:pPr>
        <w:rPr>
          <w:rFonts w:asciiTheme="minorHAnsi" w:hAnsiTheme="minorHAnsi"/>
          <w:sz w:val="24"/>
        </w:rPr>
      </w:pPr>
    </w:p>
    <w:p w14:paraId="09EAB68D" w14:textId="77777777" w:rsidR="00137252" w:rsidRPr="00BD0B47" w:rsidRDefault="00137252" w:rsidP="007C293C">
      <w:pPr>
        <w:rPr>
          <w:rFonts w:asciiTheme="minorHAnsi" w:hAnsiTheme="minorHAnsi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034B0" w14:textId="77777777" w:rsidR="00AD442F" w:rsidRDefault="00AD442F">
      <w:pPr>
        <w:spacing w:after="0" w:line="240" w:lineRule="auto"/>
      </w:pPr>
      <w:r>
        <w:separator/>
      </w:r>
    </w:p>
  </w:endnote>
  <w:endnote w:type="continuationSeparator" w:id="0">
    <w:p w14:paraId="564D98DD" w14:textId="77777777" w:rsidR="00AD442F" w:rsidRDefault="00AD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C3A8B" w14:textId="77777777" w:rsidR="00AD442F" w:rsidRDefault="00AD44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86EBF4" w14:textId="77777777" w:rsidR="00AD442F" w:rsidRDefault="00AD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58E56D3"/>
    <w:multiLevelType w:val="hybridMultilevel"/>
    <w:tmpl w:val="55F4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7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1"/>
  </w:num>
  <w:num w:numId="12">
    <w:abstractNumId w:val="29"/>
  </w:num>
  <w:num w:numId="13">
    <w:abstractNumId w:val="20"/>
  </w:num>
  <w:num w:numId="14">
    <w:abstractNumId w:val="15"/>
  </w:num>
  <w:num w:numId="15">
    <w:abstractNumId w:val="17"/>
  </w:num>
  <w:num w:numId="16">
    <w:abstractNumId w:val="28"/>
  </w:num>
  <w:num w:numId="17">
    <w:abstractNumId w:val="32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3"/>
  </w:num>
  <w:num w:numId="27">
    <w:abstractNumId w:val="30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06128"/>
    <w:rsid w:val="00015C07"/>
    <w:rsid w:val="00035347"/>
    <w:rsid w:val="000477B4"/>
    <w:rsid w:val="00050604"/>
    <w:rsid w:val="00053CA8"/>
    <w:rsid w:val="00077316"/>
    <w:rsid w:val="00077DA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61E95"/>
    <w:rsid w:val="00163201"/>
    <w:rsid w:val="0018202C"/>
    <w:rsid w:val="001855F1"/>
    <w:rsid w:val="0019354E"/>
    <w:rsid w:val="001A7E1B"/>
    <w:rsid w:val="001C3794"/>
    <w:rsid w:val="001C6331"/>
    <w:rsid w:val="001D51CF"/>
    <w:rsid w:val="001D7DA1"/>
    <w:rsid w:val="001F70C8"/>
    <w:rsid w:val="00221C45"/>
    <w:rsid w:val="00234C2C"/>
    <w:rsid w:val="002461E7"/>
    <w:rsid w:val="00250CF3"/>
    <w:rsid w:val="002568E8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73B7C"/>
    <w:rsid w:val="00385B14"/>
    <w:rsid w:val="00387E8F"/>
    <w:rsid w:val="003A1C0A"/>
    <w:rsid w:val="003B48DF"/>
    <w:rsid w:val="003B68DC"/>
    <w:rsid w:val="003C5F68"/>
    <w:rsid w:val="003E5F06"/>
    <w:rsid w:val="00404737"/>
    <w:rsid w:val="00407713"/>
    <w:rsid w:val="0041072C"/>
    <w:rsid w:val="004124EF"/>
    <w:rsid w:val="00414646"/>
    <w:rsid w:val="0043376A"/>
    <w:rsid w:val="00454EFE"/>
    <w:rsid w:val="004964FA"/>
    <w:rsid w:val="004A230F"/>
    <w:rsid w:val="004A33E3"/>
    <w:rsid w:val="004D4B5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028F7"/>
    <w:rsid w:val="0062731B"/>
    <w:rsid w:val="00633FB3"/>
    <w:rsid w:val="00644574"/>
    <w:rsid w:val="00645141"/>
    <w:rsid w:val="00645BEE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9581E"/>
    <w:rsid w:val="00796F09"/>
    <w:rsid w:val="007C0BE1"/>
    <w:rsid w:val="007C293C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C0DD2"/>
    <w:rsid w:val="008C1941"/>
    <w:rsid w:val="008C39C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D7D0C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6F75"/>
    <w:rsid w:val="00B33456"/>
    <w:rsid w:val="00B66B2F"/>
    <w:rsid w:val="00B71470"/>
    <w:rsid w:val="00B868F5"/>
    <w:rsid w:val="00B90A5A"/>
    <w:rsid w:val="00B91C0E"/>
    <w:rsid w:val="00BC1D43"/>
    <w:rsid w:val="00BC63FC"/>
    <w:rsid w:val="00BD0B47"/>
    <w:rsid w:val="00BD2BDD"/>
    <w:rsid w:val="00BF3C63"/>
    <w:rsid w:val="00C24796"/>
    <w:rsid w:val="00C2636C"/>
    <w:rsid w:val="00C72B8F"/>
    <w:rsid w:val="00C7413D"/>
    <w:rsid w:val="00C778D0"/>
    <w:rsid w:val="00CE016E"/>
    <w:rsid w:val="00CE4458"/>
    <w:rsid w:val="00CF31A1"/>
    <w:rsid w:val="00CF5997"/>
    <w:rsid w:val="00D11AFD"/>
    <w:rsid w:val="00D230E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DF65D9"/>
    <w:rsid w:val="00E01178"/>
    <w:rsid w:val="00E060A9"/>
    <w:rsid w:val="00E20E4A"/>
    <w:rsid w:val="00E302A6"/>
    <w:rsid w:val="00E441DC"/>
    <w:rsid w:val="00E70EA3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A1C80"/>
    <w:rsid w:val="00FA6CB1"/>
    <w:rsid w:val="00FB6EA4"/>
    <w:rsid w:val="00FC727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f8575d3-f9c8-4fe6-b442-b8884852a195"/>
    <ds:schemaRef ds:uri="be0e7154-d51e-4d90-ac5a-5fd1af21b19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5DD0E1-5935-45AF-B583-21E2B2B5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7</TotalTime>
  <Pages>3</Pages>
  <Words>738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9</cp:revision>
  <cp:lastPrinted>2022-02-09T13:36:00Z</cp:lastPrinted>
  <dcterms:created xsi:type="dcterms:W3CDTF">2023-09-03T14:54:00Z</dcterms:created>
  <dcterms:modified xsi:type="dcterms:W3CDTF">2023-09-06T11:01:00Z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