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BD52C7">
        <w:t>2</w:t>
      </w:r>
      <w:r w:rsidR="00B61DD5">
        <w:t>9</w:t>
      </w:r>
      <w:r w:rsidR="0000447D">
        <w:t xml:space="preserve"> </w:t>
      </w:r>
      <w:r w:rsidR="001B4527">
        <w:t>września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F779C8">
        <w:t>7</w:t>
      </w:r>
      <w:r w:rsidR="00B61DD5">
        <w:t>2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74C0E" w:rsidRPr="00625C67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D9795E" w:rsidRDefault="00D9795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D9795E" w:rsidRDefault="00D9795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Pr="00625C67" w:rsidRDefault="0086212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5C67">
        <w:rPr>
          <w:b/>
        </w:rPr>
        <w:t>PROGNOZA POGODY DLA WOJ. MAZOWIECKIEGO</w:t>
      </w:r>
    </w:p>
    <w:p w:rsidR="00BF1B5B" w:rsidRDefault="00BF1B5B" w:rsidP="003C2D47">
      <w:pPr>
        <w:tabs>
          <w:tab w:val="left" w:pos="3055"/>
        </w:tabs>
        <w:spacing w:line="360" w:lineRule="auto"/>
        <w:ind w:right="-2"/>
        <w:jc w:val="both"/>
      </w:pPr>
    </w:p>
    <w:p w:rsidR="00740842" w:rsidRPr="00740842" w:rsidRDefault="00705D8F" w:rsidP="00740842">
      <w:pPr>
        <w:spacing w:line="360" w:lineRule="auto"/>
        <w:ind w:right="-2"/>
        <w:jc w:val="both"/>
      </w:pPr>
      <w:r w:rsidRPr="00705D8F">
        <w:t xml:space="preserve">Ważność: </w:t>
      </w:r>
      <w:r w:rsidR="00740842" w:rsidRPr="00740842">
        <w:rPr>
          <w:u w:val="single"/>
        </w:rPr>
        <w:t>od godz. 07:30 dnia 2</w:t>
      </w:r>
      <w:r w:rsidR="00B61DD5">
        <w:rPr>
          <w:u w:val="single"/>
        </w:rPr>
        <w:t>9</w:t>
      </w:r>
      <w:r w:rsidR="00740842" w:rsidRPr="00740842">
        <w:rPr>
          <w:u w:val="single"/>
        </w:rPr>
        <w:t xml:space="preserve">.09.2022 do godz. 07:30 dnia </w:t>
      </w:r>
      <w:r w:rsidR="00B61DD5">
        <w:rPr>
          <w:u w:val="single"/>
        </w:rPr>
        <w:t>30</w:t>
      </w:r>
      <w:r w:rsidR="00740842" w:rsidRPr="00740842">
        <w:rPr>
          <w:u w:val="single"/>
        </w:rPr>
        <w:t>.09.2022</w:t>
      </w:r>
    </w:p>
    <w:p w:rsidR="006E2F9D" w:rsidRPr="006E2F9D" w:rsidRDefault="00705D8F" w:rsidP="006E2F9D">
      <w:pPr>
        <w:spacing w:line="360" w:lineRule="auto"/>
        <w:ind w:right="-2" w:firstLine="708"/>
        <w:jc w:val="both"/>
      </w:pPr>
      <w:r w:rsidRPr="00705D8F">
        <w:rPr>
          <w:b/>
        </w:rPr>
        <w:t>W dzień</w:t>
      </w:r>
      <w:r w:rsidR="006E2F9D">
        <w:rPr>
          <w:b/>
        </w:rPr>
        <w:t xml:space="preserve"> </w:t>
      </w:r>
      <w:r w:rsidR="006E2F9D" w:rsidRPr="006E2F9D">
        <w:t>zachmurzenie duże z większymi przejaśnieniami. Rano gdzieniegdzie</w:t>
      </w:r>
    </w:p>
    <w:p w:rsidR="006E2F9D" w:rsidRPr="006E2F9D" w:rsidRDefault="006E2F9D" w:rsidP="006E2F9D">
      <w:pPr>
        <w:spacing w:line="360" w:lineRule="auto"/>
        <w:ind w:right="-2" w:firstLine="708"/>
        <w:jc w:val="both"/>
      </w:pPr>
      <w:r w:rsidRPr="006E2F9D">
        <w:t>zanikające mgły, początkowo ograniczające widzialność do około 500 m. Miejscami,</w:t>
      </w:r>
    </w:p>
    <w:p w:rsidR="006E2F9D" w:rsidRPr="006E2F9D" w:rsidRDefault="006E2F9D" w:rsidP="006E2F9D">
      <w:pPr>
        <w:spacing w:line="360" w:lineRule="auto"/>
        <w:ind w:right="-2" w:firstLine="708"/>
        <w:jc w:val="both"/>
      </w:pPr>
      <w:r w:rsidRPr="006E2F9D">
        <w:t>głównie na północy oraz krańcach południowych i wschodnich, opady deszczu.</w:t>
      </w:r>
    </w:p>
    <w:p w:rsidR="006E2F9D" w:rsidRPr="006E2F9D" w:rsidRDefault="006E2F9D" w:rsidP="006E2F9D">
      <w:pPr>
        <w:spacing w:line="360" w:lineRule="auto"/>
        <w:ind w:right="-2" w:firstLine="708"/>
        <w:jc w:val="both"/>
      </w:pPr>
      <w:r w:rsidRPr="006E2F9D">
        <w:t>Temperatura maksymalna od 12°C do 15°C.  Wiatr słaby, południowo-zachodni</w:t>
      </w:r>
    </w:p>
    <w:p w:rsidR="006E2F9D" w:rsidRPr="006E2F9D" w:rsidRDefault="006E2F9D" w:rsidP="006E2F9D">
      <w:pPr>
        <w:spacing w:line="360" w:lineRule="auto"/>
        <w:ind w:right="-2" w:firstLine="708"/>
        <w:jc w:val="both"/>
        <w:rPr>
          <w:b/>
        </w:rPr>
      </w:pPr>
      <w:r w:rsidRPr="006E2F9D">
        <w:t>i zachodni.</w:t>
      </w:r>
    </w:p>
    <w:p w:rsidR="006E2F9D" w:rsidRPr="006E2F9D" w:rsidRDefault="00477F1A" w:rsidP="006E2F9D">
      <w:pPr>
        <w:spacing w:line="360" w:lineRule="auto"/>
        <w:ind w:right="-2" w:firstLine="708"/>
        <w:jc w:val="both"/>
      </w:pPr>
      <w:r>
        <w:rPr>
          <w:b/>
        </w:rPr>
        <w:t xml:space="preserve"> </w:t>
      </w:r>
      <w:r w:rsidRPr="00477F1A">
        <w:rPr>
          <w:b/>
        </w:rPr>
        <w:t xml:space="preserve"> </w:t>
      </w:r>
      <w:r w:rsidR="00705D8F" w:rsidRPr="00705D8F">
        <w:rPr>
          <w:b/>
        </w:rPr>
        <w:t>W nocy</w:t>
      </w:r>
      <w:r w:rsidR="00705D8F" w:rsidRPr="00705D8F">
        <w:t xml:space="preserve"> </w:t>
      </w:r>
      <w:r w:rsidR="006E2F9D" w:rsidRPr="006E2F9D">
        <w:t>zachmurzenie przeważnie umiarkowane. Na krańcach południowych możliwe</w:t>
      </w:r>
    </w:p>
    <w:p w:rsidR="006E2F9D" w:rsidRPr="006E2F9D" w:rsidRDefault="006E2F9D" w:rsidP="006E2F9D">
      <w:pPr>
        <w:spacing w:line="360" w:lineRule="auto"/>
        <w:ind w:right="-2" w:firstLine="708"/>
        <w:jc w:val="both"/>
      </w:pPr>
      <w:r w:rsidRPr="006E2F9D">
        <w:t>słabe opady deszczu. Miejscami silne zamglenia oraz mgły lokalnie ograniczające</w:t>
      </w:r>
    </w:p>
    <w:p w:rsidR="006E2F9D" w:rsidRPr="006E2F9D" w:rsidRDefault="006E2F9D" w:rsidP="006E2F9D">
      <w:pPr>
        <w:spacing w:line="360" w:lineRule="auto"/>
        <w:ind w:right="-2" w:firstLine="708"/>
        <w:jc w:val="both"/>
      </w:pPr>
      <w:r w:rsidRPr="006E2F9D">
        <w:t>widzialność do około 200 m. Temperatura minimalna od 4°C do 7°C. Wiatr słaby,</w:t>
      </w:r>
    </w:p>
    <w:p w:rsidR="006E2F9D" w:rsidRPr="006E2F9D" w:rsidRDefault="006E2F9D" w:rsidP="006E2F9D">
      <w:pPr>
        <w:spacing w:line="360" w:lineRule="auto"/>
        <w:ind w:right="-2" w:firstLine="708"/>
        <w:jc w:val="both"/>
      </w:pPr>
      <w:r w:rsidRPr="006E2F9D">
        <w:t>południowo-wschodni i wschodni.</w:t>
      </w:r>
    </w:p>
    <w:p w:rsidR="00705D8F" w:rsidRPr="00705D8F" w:rsidRDefault="00705D8F" w:rsidP="00B42CFF">
      <w:pPr>
        <w:spacing w:line="360" w:lineRule="auto"/>
        <w:ind w:right="-2"/>
        <w:jc w:val="both"/>
      </w:pPr>
      <w:bookmarkStart w:id="0" w:name="_GoBack"/>
      <w:bookmarkEnd w:id="0"/>
    </w:p>
    <w:p w:rsidR="00705D8F" w:rsidRPr="00705D8F" w:rsidRDefault="00705D8F" w:rsidP="00705D8F">
      <w:pPr>
        <w:spacing w:line="360" w:lineRule="auto"/>
        <w:ind w:right="-2"/>
        <w:jc w:val="center"/>
        <w:rPr>
          <w:b/>
        </w:rPr>
      </w:pPr>
      <w:r w:rsidRPr="00705D8F">
        <w:rPr>
          <w:b/>
        </w:rPr>
        <w:t>PROGNOZA POGODY NA KOLEJNĄ DOBĘ</w:t>
      </w:r>
    </w:p>
    <w:p w:rsidR="00705D8F" w:rsidRDefault="00705D8F" w:rsidP="00705D8F">
      <w:pPr>
        <w:spacing w:line="360" w:lineRule="auto"/>
        <w:ind w:right="-2"/>
        <w:jc w:val="both"/>
      </w:pPr>
    </w:p>
    <w:p w:rsidR="00740842" w:rsidRPr="00740842" w:rsidRDefault="00705D8F" w:rsidP="00740842">
      <w:pPr>
        <w:spacing w:line="360" w:lineRule="auto"/>
        <w:ind w:right="-2"/>
        <w:jc w:val="both"/>
        <w:rPr>
          <w:u w:val="single"/>
        </w:rPr>
      </w:pPr>
      <w:r w:rsidRPr="00705D8F">
        <w:t xml:space="preserve">Ważność: </w:t>
      </w:r>
      <w:r w:rsidR="00740842" w:rsidRPr="00740842">
        <w:rPr>
          <w:u w:val="single"/>
        </w:rPr>
        <w:t xml:space="preserve">od godz. 07:30 dnia </w:t>
      </w:r>
      <w:r w:rsidR="00B61DD5">
        <w:rPr>
          <w:u w:val="single"/>
        </w:rPr>
        <w:t>30</w:t>
      </w:r>
      <w:r w:rsidR="00740842" w:rsidRPr="00740842">
        <w:rPr>
          <w:u w:val="single"/>
        </w:rPr>
        <w:t xml:space="preserve">.09.2022 do godz. 07:30 dnia </w:t>
      </w:r>
      <w:r w:rsidR="00F025C5">
        <w:rPr>
          <w:u w:val="single"/>
        </w:rPr>
        <w:t>0</w:t>
      </w:r>
      <w:r w:rsidR="00B61DD5">
        <w:rPr>
          <w:u w:val="single"/>
        </w:rPr>
        <w:t>1</w:t>
      </w:r>
      <w:r w:rsidR="00740842" w:rsidRPr="00740842">
        <w:rPr>
          <w:u w:val="single"/>
        </w:rPr>
        <w:t>.</w:t>
      </w:r>
      <w:r w:rsidR="00B61DD5">
        <w:rPr>
          <w:u w:val="single"/>
        </w:rPr>
        <w:t>10</w:t>
      </w:r>
      <w:r w:rsidR="00740842" w:rsidRPr="00740842">
        <w:rPr>
          <w:u w:val="single"/>
        </w:rPr>
        <w:t>.2022</w:t>
      </w:r>
    </w:p>
    <w:p w:rsidR="006E2F9D" w:rsidRPr="006E2F9D" w:rsidRDefault="000D2874" w:rsidP="006E2F9D">
      <w:pPr>
        <w:spacing w:line="360" w:lineRule="auto"/>
        <w:ind w:right="-2" w:firstLine="708"/>
        <w:jc w:val="both"/>
      </w:pPr>
      <w:r w:rsidRPr="000D2874">
        <w:rPr>
          <w:b/>
        </w:rPr>
        <w:t>W dzień</w:t>
      </w:r>
      <w:r w:rsidR="006E2F9D">
        <w:rPr>
          <w:b/>
        </w:rPr>
        <w:t xml:space="preserve"> </w:t>
      </w:r>
      <w:r>
        <w:t xml:space="preserve"> </w:t>
      </w:r>
      <w:r w:rsidR="006E2F9D" w:rsidRPr="006E2F9D">
        <w:t>zachmurzenie duże z większymi przejaśnieniami. Rano zanikające mgły,</w:t>
      </w:r>
    </w:p>
    <w:p w:rsidR="006E2F9D" w:rsidRPr="006E2F9D" w:rsidRDefault="006E2F9D" w:rsidP="006E2F9D">
      <w:pPr>
        <w:spacing w:line="360" w:lineRule="auto"/>
        <w:ind w:right="-2" w:firstLine="708"/>
        <w:jc w:val="both"/>
      </w:pPr>
      <w:r w:rsidRPr="006E2F9D">
        <w:t>początkowo ograniczające widzialność do około 200 m. Miejscami, zwłaszcza na</w:t>
      </w:r>
    </w:p>
    <w:p w:rsidR="006E2F9D" w:rsidRPr="006E2F9D" w:rsidRDefault="006E2F9D" w:rsidP="006E2F9D">
      <w:pPr>
        <w:spacing w:line="360" w:lineRule="auto"/>
        <w:ind w:right="-2" w:firstLine="708"/>
        <w:jc w:val="both"/>
      </w:pPr>
      <w:r w:rsidRPr="006E2F9D">
        <w:t>południu, opady deszczu. Temperatura maksymalna od 13°C do 16°C. Wiatr słaby</w:t>
      </w:r>
    </w:p>
    <w:p w:rsidR="006E2F9D" w:rsidRPr="006E2F9D" w:rsidRDefault="006E2F9D" w:rsidP="006E2F9D">
      <w:pPr>
        <w:spacing w:line="360" w:lineRule="auto"/>
        <w:ind w:right="-2" w:firstLine="708"/>
        <w:jc w:val="both"/>
      </w:pPr>
      <w:r w:rsidRPr="006E2F9D">
        <w:t>i umiarkowany, południowo-wschodni i wschodni.</w:t>
      </w:r>
    </w:p>
    <w:p w:rsidR="006E2F9D" w:rsidRPr="006E2F9D" w:rsidRDefault="000D2874" w:rsidP="006E2F9D">
      <w:pPr>
        <w:spacing w:line="360" w:lineRule="auto"/>
        <w:ind w:right="-2" w:firstLine="708"/>
        <w:jc w:val="both"/>
      </w:pPr>
      <w:r w:rsidRPr="000D2874">
        <w:rPr>
          <w:b/>
        </w:rPr>
        <w:t>W nocy</w:t>
      </w:r>
      <w:r>
        <w:t xml:space="preserve"> </w:t>
      </w:r>
      <w:r w:rsidR="006E2F9D">
        <w:t>z</w:t>
      </w:r>
      <w:r w:rsidR="006E2F9D" w:rsidRPr="006E2F9D">
        <w:t>achmurzenie duże i okresami opady deszczu. Temperatura minimalna od</w:t>
      </w:r>
    </w:p>
    <w:p w:rsidR="006E2F9D" w:rsidRPr="006E2F9D" w:rsidRDefault="006E2F9D" w:rsidP="006E2F9D">
      <w:pPr>
        <w:spacing w:line="360" w:lineRule="auto"/>
        <w:ind w:right="-2" w:firstLine="708"/>
        <w:jc w:val="both"/>
      </w:pPr>
      <w:r w:rsidRPr="006E2F9D">
        <w:t>7°C do 9°C. Wiatr słaby, zmienny.</w:t>
      </w:r>
    </w:p>
    <w:p w:rsidR="000D2874" w:rsidRPr="00740842" w:rsidRDefault="000D2874" w:rsidP="000D2874">
      <w:pPr>
        <w:spacing w:line="360" w:lineRule="auto"/>
        <w:ind w:right="-2" w:firstLine="708"/>
        <w:jc w:val="both"/>
      </w:pPr>
    </w:p>
    <w:p w:rsidR="000D2874" w:rsidRDefault="000D2874" w:rsidP="00740842">
      <w:pPr>
        <w:spacing w:line="360" w:lineRule="auto"/>
        <w:ind w:right="-2"/>
        <w:jc w:val="both"/>
        <w:rPr>
          <w:i/>
          <w:sz w:val="20"/>
          <w:szCs w:val="20"/>
        </w:rPr>
      </w:pPr>
    </w:p>
    <w:p w:rsidR="006E2F9D" w:rsidRPr="006E2F9D" w:rsidRDefault="00740842" w:rsidP="006E2F9D">
      <w:pPr>
        <w:spacing w:line="360" w:lineRule="auto"/>
        <w:ind w:right="-2"/>
        <w:jc w:val="both"/>
        <w:rPr>
          <w:i/>
        </w:rPr>
      </w:pPr>
      <w:r w:rsidRPr="00740842">
        <w:rPr>
          <w:i/>
          <w:sz w:val="20"/>
          <w:szCs w:val="20"/>
        </w:rPr>
        <w:t xml:space="preserve">Dyżurny synoptyk: </w:t>
      </w:r>
      <w:r w:rsidR="006E2F9D" w:rsidRPr="006E2F9D">
        <w:rPr>
          <w:i/>
        </w:rPr>
        <w:t>Michał Folwarski</w:t>
      </w:r>
    </w:p>
    <w:p w:rsidR="006E2F9D" w:rsidRPr="006E2F9D" w:rsidRDefault="006E2F9D" w:rsidP="006E2F9D">
      <w:pPr>
        <w:spacing w:line="360" w:lineRule="auto"/>
        <w:ind w:right="-2"/>
        <w:jc w:val="both"/>
        <w:rPr>
          <w:i/>
          <w:sz w:val="20"/>
          <w:szCs w:val="20"/>
        </w:rPr>
      </w:pPr>
      <w:r w:rsidRPr="006E2F9D">
        <w:rPr>
          <w:i/>
          <w:sz w:val="20"/>
          <w:szCs w:val="20"/>
        </w:rPr>
        <w:t>Godzina i data wydania: godz. 06:21 dnia 29.09.2022</w:t>
      </w:r>
    </w:p>
    <w:p w:rsidR="006F5C10" w:rsidRDefault="00625C67" w:rsidP="00625C67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F52E2B">
        <w:rPr>
          <w:szCs w:val="22"/>
        </w:rPr>
        <w:t xml:space="preserve">   </w:t>
      </w:r>
      <w:r w:rsidR="005C38BF">
        <w:rPr>
          <w:szCs w:val="22"/>
        </w:rPr>
        <w:t xml:space="preserve">                                              </w:t>
      </w:r>
      <w:r w:rsidR="00F52E2B">
        <w:rPr>
          <w:szCs w:val="22"/>
        </w:rPr>
        <w:t xml:space="preserve"> </w:t>
      </w:r>
      <w:r w:rsidR="005C38BF">
        <w:rPr>
          <w:szCs w:val="22"/>
        </w:rPr>
        <w:t xml:space="preserve">  </w:t>
      </w:r>
      <w:r w:rsidR="0073673A">
        <w:rPr>
          <w:szCs w:val="22"/>
        </w:rPr>
        <w:t xml:space="preserve">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B61DD5">
        <w:rPr>
          <w:szCs w:val="22"/>
        </w:rPr>
        <w:t xml:space="preserve">               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67EEA"/>
    <w:rsid w:val="00270D2F"/>
    <w:rsid w:val="00271223"/>
    <w:rsid w:val="002728E7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2D4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1A74"/>
    <w:rsid w:val="0043352C"/>
    <w:rsid w:val="00433532"/>
    <w:rsid w:val="004339A0"/>
    <w:rsid w:val="00437BBF"/>
    <w:rsid w:val="004404FB"/>
    <w:rsid w:val="00440BB5"/>
    <w:rsid w:val="00442018"/>
    <w:rsid w:val="00443DC9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24E6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47C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8BF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56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5C67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445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E46"/>
    <w:rsid w:val="006D0367"/>
    <w:rsid w:val="006D0450"/>
    <w:rsid w:val="006D1103"/>
    <w:rsid w:val="006D179C"/>
    <w:rsid w:val="006D234C"/>
    <w:rsid w:val="006D2A16"/>
    <w:rsid w:val="006D3E3C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8D4"/>
    <w:rsid w:val="00703E38"/>
    <w:rsid w:val="00704176"/>
    <w:rsid w:val="00704F5D"/>
    <w:rsid w:val="00705D8F"/>
    <w:rsid w:val="0070625B"/>
    <w:rsid w:val="00706DE6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842"/>
    <w:rsid w:val="00741660"/>
    <w:rsid w:val="007417F5"/>
    <w:rsid w:val="007438CD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8D"/>
    <w:rsid w:val="00754990"/>
    <w:rsid w:val="00754EC4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CED"/>
    <w:rsid w:val="007776B8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53B0"/>
    <w:rsid w:val="007A67FD"/>
    <w:rsid w:val="007A69BF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D5B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5F6E"/>
    <w:rsid w:val="00897152"/>
    <w:rsid w:val="00897B1C"/>
    <w:rsid w:val="00897F51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ABF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3FBA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84B"/>
    <w:rsid w:val="00992946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3E70"/>
    <w:rsid w:val="00A54B49"/>
    <w:rsid w:val="00A578D5"/>
    <w:rsid w:val="00A63DDA"/>
    <w:rsid w:val="00A63F16"/>
    <w:rsid w:val="00A6419B"/>
    <w:rsid w:val="00A6473D"/>
    <w:rsid w:val="00A6503D"/>
    <w:rsid w:val="00A65A7F"/>
    <w:rsid w:val="00A6751F"/>
    <w:rsid w:val="00A675DE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2E5A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6106"/>
    <w:rsid w:val="00B57FC1"/>
    <w:rsid w:val="00B609FD"/>
    <w:rsid w:val="00B61DD5"/>
    <w:rsid w:val="00B64D44"/>
    <w:rsid w:val="00B6563D"/>
    <w:rsid w:val="00B65DCD"/>
    <w:rsid w:val="00B660B0"/>
    <w:rsid w:val="00B6647A"/>
    <w:rsid w:val="00B66E82"/>
    <w:rsid w:val="00B67895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4B1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95E"/>
    <w:rsid w:val="00D97B08"/>
    <w:rsid w:val="00D97D22"/>
    <w:rsid w:val="00DA11CC"/>
    <w:rsid w:val="00DA25F1"/>
    <w:rsid w:val="00DA27C0"/>
    <w:rsid w:val="00DA3C5F"/>
    <w:rsid w:val="00DA61FA"/>
    <w:rsid w:val="00DA658A"/>
    <w:rsid w:val="00DA758B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C1C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8F2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41D2"/>
    <w:rsid w:val="00F779C8"/>
    <w:rsid w:val="00F77EBC"/>
    <w:rsid w:val="00F80BBE"/>
    <w:rsid w:val="00F81771"/>
    <w:rsid w:val="00F81833"/>
    <w:rsid w:val="00F8307B"/>
    <w:rsid w:val="00F837DD"/>
    <w:rsid w:val="00F86B1E"/>
    <w:rsid w:val="00F86F3A"/>
    <w:rsid w:val="00F91323"/>
    <w:rsid w:val="00F9156F"/>
    <w:rsid w:val="00F919D7"/>
    <w:rsid w:val="00F93284"/>
    <w:rsid w:val="00F943A3"/>
    <w:rsid w:val="00F94616"/>
    <w:rsid w:val="00FA0CBC"/>
    <w:rsid w:val="00FA1314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58F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5D6ED6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30D53-911B-4BAA-8659-C3ED47918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12</TotalTime>
  <Pages>1</Pages>
  <Words>217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5</cp:revision>
  <cp:lastPrinted>2020-10-25T20:39:00Z</cp:lastPrinted>
  <dcterms:created xsi:type="dcterms:W3CDTF">2022-09-28T17:20:00Z</dcterms:created>
  <dcterms:modified xsi:type="dcterms:W3CDTF">2022-09-29T04:25:00Z</dcterms:modified>
</cp:coreProperties>
</file>