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</w:t>
      </w:r>
      <w:r w:rsidR="00C515B0">
        <w:t>3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BF63C4">
        <w:t>3</w:t>
      </w:r>
      <w:r w:rsidR="00C515B0">
        <w:t>3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</w:t>
      </w:r>
      <w:r w:rsidR="00C515B0">
        <w:rPr>
          <w:u w:val="single"/>
        </w:rPr>
        <w:t>3</w:t>
      </w:r>
      <w:r w:rsidRPr="00901AD5">
        <w:rPr>
          <w:u w:val="single"/>
        </w:rPr>
        <w:t>.05.2022 do godz. 07:30 dnia 1</w:t>
      </w:r>
      <w:r w:rsidR="00C515B0">
        <w:rPr>
          <w:u w:val="single"/>
        </w:rPr>
        <w:t>4</w:t>
      </w:r>
      <w:r w:rsidRPr="00901AD5">
        <w:rPr>
          <w:u w:val="single"/>
        </w:rPr>
        <w:t>.05.2022</w:t>
      </w:r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dzień</w:t>
      </w:r>
      <w:r w:rsidR="00A32EF8">
        <w:rPr>
          <w:b/>
        </w:rPr>
        <w:t xml:space="preserve"> </w:t>
      </w:r>
      <w:r w:rsidR="00A32EF8" w:rsidRPr="00A32EF8">
        <w:t>zachmurzenie duże z większymi przejaśnieniami i rozpogodzeniami.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Miejscami możliwe przelotne opady deszczu. Temperatura maksymalna od 19°C na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północy do 23°C na południu. Wiatr początkowo słaby, stopniowo wzmagający się do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umiarkowanego, okresami dość silnego i porywistego, zachodni.</w:t>
      </w:r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</w:pPr>
      <w:r>
        <w:t xml:space="preserve"> </w:t>
      </w:r>
      <w:r w:rsidRPr="00901AD5">
        <w:rPr>
          <w:b/>
        </w:rPr>
        <w:t>W nocy</w:t>
      </w:r>
      <w:r w:rsidR="00A32EF8">
        <w:rPr>
          <w:b/>
        </w:rPr>
        <w:t xml:space="preserve"> </w:t>
      </w:r>
      <w:r w:rsidR="00A32EF8" w:rsidRPr="00A32EF8">
        <w:t>słabe przelotne opady deszczu. Temperatura minimalna od 9°C do 11°C.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Wiatr w pierwszej połowie nocy słaby stopniowo wzmagający się do umiarkowanego,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a na północy i w centrum także porywistego, zachodni.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>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</w:p>
    <w:p w:rsidR="00901AD5" w:rsidRPr="00901AD5" w:rsidRDefault="00901AD5" w:rsidP="00901AD5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901AD5">
        <w:rPr>
          <w:b/>
        </w:rPr>
        <w:t>PROGNOZA POGODY NA KOLEJNĄ DOBĘ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center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</w:t>
      </w:r>
      <w:r w:rsidR="00C515B0">
        <w:rPr>
          <w:u w:val="single"/>
        </w:rPr>
        <w:t>4</w:t>
      </w:r>
      <w:r w:rsidRPr="00901AD5">
        <w:rPr>
          <w:u w:val="single"/>
        </w:rPr>
        <w:t>.05.2022 do godz. 07:30 dnia 1</w:t>
      </w:r>
      <w:r w:rsidR="00C515B0">
        <w:rPr>
          <w:u w:val="single"/>
        </w:rPr>
        <w:t>5</w:t>
      </w:r>
      <w:r w:rsidRPr="00901AD5">
        <w:rPr>
          <w:u w:val="single"/>
        </w:rPr>
        <w:t>.05.2022</w:t>
      </w:r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dzień</w:t>
      </w:r>
      <w:r w:rsidR="00A32EF8">
        <w:rPr>
          <w:b/>
        </w:rPr>
        <w:t xml:space="preserve"> </w:t>
      </w:r>
      <w:r w:rsidR="00A32EF8" w:rsidRPr="00A32EF8">
        <w:t>zachmurzenie początkowo małe i umiarkowane, stopniowo od północy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wzrastające do dużego i tam możliwość słabych, przelotnych opadów deszczu.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Temperatura maksymalna od 16°C do 19°C. Wiatr słaby i umiarkowany, okresami dość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silny i porywisty, zachodni, pod wieczór słaby, zmienny, z przewagą kierunków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zachodnich.</w:t>
      </w:r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</w:pPr>
      <w:r>
        <w:t xml:space="preserve"> </w:t>
      </w:r>
      <w:r w:rsidRPr="00901AD5">
        <w:rPr>
          <w:b/>
        </w:rPr>
        <w:t>W nocy</w:t>
      </w:r>
      <w:r w:rsidR="00A32EF8">
        <w:rPr>
          <w:b/>
        </w:rPr>
        <w:t xml:space="preserve"> </w:t>
      </w:r>
      <w:r>
        <w:t xml:space="preserve"> </w:t>
      </w:r>
      <w:r w:rsidR="00A32EF8" w:rsidRPr="00A32EF8">
        <w:t>zachmurzenie małe. Temperatura minimalna od 7°C do 8°C. Wiatr słaby,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</w:pPr>
      <w:r w:rsidRPr="00A32EF8">
        <w:t>zachodni i północno-zachodni.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bookmarkStart w:id="0" w:name="_GoBack"/>
      <w:bookmarkEnd w:id="0"/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901AD5">
        <w:rPr>
          <w:i/>
          <w:sz w:val="18"/>
          <w:szCs w:val="18"/>
        </w:rPr>
        <w:t xml:space="preserve">Dyżurny synoptyk: </w:t>
      </w:r>
      <w:r w:rsidR="00A32EF8" w:rsidRPr="00A32EF8">
        <w:rPr>
          <w:i/>
          <w:sz w:val="18"/>
          <w:szCs w:val="18"/>
        </w:rPr>
        <w:t>Agnieszka Prasek</w:t>
      </w:r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A32EF8">
        <w:rPr>
          <w:i/>
          <w:sz w:val="18"/>
          <w:szCs w:val="18"/>
        </w:rPr>
        <w:t>Godzina i data wydania: godz. 06:03 dnia 13.05.2022</w:t>
      </w:r>
    </w:p>
    <w:p w:rsidR="00361B6B" w:rsidRDefault="00361B6B" w:rsidP="00C515B0">
      <w:pPr>
        <w:tabs>
          <w:tab w:val="left" w:pos="3055"/>
        </w:tabs>
        <w:spacing w:line="360" w:lineRule="auto"/>
        <w:ind w:right="-2"/>
        <w:jc w:val="both"/>
      </w:pPr>
    </w:p>
    <w:p w:rsidR="006F5C10" w:rsidRDefault="00361B6B" w:rsidP="00361B6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r w:rsidR="00050CC2">
        <w:t xml:space="preserve"> </w:t>
      </w:r>
      <w:r w:rsidR="00752275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515B0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30E75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3F4EB-393E-47D7-9140-D578FA660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2022-05-12T16:39:00Z</dcterms:created>
  <dcterms:modified xsi:type="dcterms:W3CDTF">2022-05-13T04:18:00Z</dcterms:modified>
</cp:coreProperties>
</file>