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B35E77">
      <w:pPr>
        <w:tabs>
          <w:tab w:val="left" w:pos="0"/>
          <w:tab w:val="left" w:pos="851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142080">
        <w:t>2</w:t>
      </w:r>
      <w:r w:rsidR="00113195">
        <w:t>4</w:t>
      </w:r>
      <w:r w:rsidR="00A02309">
        <w:t xml:space="preserve"> </w:t>
      </w:r>
      <w:r w:rsidR="005C3D26">
        <w:t>kwietnia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F63B83">
        <w:t>1</w:t>
      </w:r>
      <w:r w:rsidR="00142080">
        <w:t>1</w:t>
      </w:r>
      <w:r w:rsidR="00113195">
        <w:t>4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142080" w:rsidRDefault="00142080" w:rsidP="00FA24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9007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502FBC" w:rsidRDefault="00502FBC" w:rsidP="009007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</w:p>
    <w:p w:rsidR="00FA241C" w:rsidRDefault="00907A30" w:rsidP="00FA241C">
      <w:pPr>
        <w:spacing w:line="360" w:lineRule="auto"/>
        <w:ind w:right="-2"/>
      </w:pPr>
      <w:r w:rsidRPr="00907A30">
        <w:t>Ważność:</w:t>
      </w:r>
      <w:r>
        <w:t xml:space="preserve"> </w:t>
      </w:r>
      <w:r w:rsidR="00FA241C" w:rsidRPr="00FA241C">
        <w:rPr>
          <w:u w:val="single"/>
        </w:rPr>
        <w:t>od godz. 07:30 dnia 24.04.2023 do godz. 07:30 dnia 25.04.2023</w:t>
      </w:r>
    </w:p>
    <w:p w:rsidR="00271194" w:rsidRDefault="00907A30" w:rsidP="00FA241C">
      <w:pPr>
        <w:spacing w:line="360" w:lineRule="auto"/>
        <w:ind w:right="-2"/>
        <w:jc w:val="both"/>
      </w:pPr>
      <w:r w:rsidRPr="00907A30">
        <w:rPr>
          <w:b/>
        </w:rPr>
        <w:t>W dzień</w:t>
      </w:r>
      <w:r w:rsidRPr="00907A30">
        <w:t xml:space="preserve"> </w:t>
      </w:r>
      <w:r w:rsidR="00FA241C" w:rsidRPr="00FA241C">
        <w:t>zachmurzenie małe i umiarkowane, na zachodzie or</w:t>
      </w:r>
      <w:r w:rsidR="00FA241C">
        <w:t xml:space="preserve">az południu </w:t>
      </w:r>
      <w:r w:rsidR="00FA241C" w:rsidRPr="00FA241C">
        <w:t xml:space="preserve">wzrastające do dużego </w:t>
      </w:r>
      <w:r w:rsidR="00FA241C">
        <w:br/>
      </w:r>
      <w:r w:rsidR="00FA241C" w:rsidRPr="00FA241C">
        <w:t xml:space="preserve">i przelotne opady deszczu. </w:t>
      </w:r>
      <w:r w:rsidR="00FA241C">
        <w:t xml:space="preserve">Po południu i wieczorem możliwe </w:t>
      </w:r>
      <w:r w:rsidR="00FA241C" w:rsidRPr="00FA241C">
        <w:t xml:space="preserve">burze i opady małego gradu. </w:t>
      </w:r>
      <w:r w:rsidR="00FA241C">
        <w:br/>
      </w:r>
      <w:r w:rsidR="00FA241C" w:rsidRPr="00FA241C">
        <w:t>W zachodniej po</w:t>
      </w:r>
      <w:r w:rsidR="00FA241C">
        <w:t xml:space="preserve">łowie województwa punktowo suma </w:t>
      </w:r>
      <w:r w:rsidR="00FA241C" w:rsidRPr="00FA241C">
        <w:t>opadów do 10 mm. Temperatura maksymal</w:t>
      </w:r>
      <w:r w:rsidR="00FA241C">
        <w:t xml:space="preserve">na od 20°C do 23°C. Wiatr słaby </w:t>
      </w:r>
      <w:r w:rsidR="00FA241C" w:rsidRPr="00FA241C">
        <w:t>i umiarkowany, chwilami porywisty, południowo-wsc</w:t>
      </w:r>
      <w:r w:rsidR="00FA241C">
        <w:t xml:space="preserve">hodni, po południu na zachodzie </w:t>
      </w:r>
      <w:r w:rsidR="00FA241C" w:rsidRPr="00FA241C">
        <w:t>skręcający na zachodni.</w:t>
      </w:r>
    </w:p>
    <w:p w:rsidR="00FA241C" w:rsidRDefault="00907A30" w:rsidP="00FA241C">
      <w:pPr>
        <w:spacing w:line="360" w:lineRule="auto"/>
        <w:ind w:right="-2"/>
        <w:jc w:val="both"/>
      </w:pPr>
      <w:r w:rsidRPr="00907A30">
        <w:rPr>
          <w:b/>
        </w:rPr>
        <w:t>W nocy</w:t>
      </w:r>
      <w:r w:rsidRPr="00907A30">
        <w:t xml:space="preserve"> </w:t>
      </w:r>
      <w:r w:rsidR="00FA241C" w:rsidRPr="00FA241C">
        <w:t>zachmurzenie duże z większymi pr</w:t>
      </w:r>
      <w:r w:rsidR="00FA241C">
        <w:t xml:space="preserve">zejaśnieniami i przelotne opady </w:t>
      </w:r>
      <w:r w:rsidR="00FA241C" w:rsidRPr="00FA241C">
        <w:t>deszczu, początkowo na zachodzie burze. Prognozowana suma opadów miejsc</w:t>
      </w:r>
      <w:r w:rsidR="00FA241C">
        <w:t xml:space="preserve">ami od 10 </w:t>
      </w:r>
      <w:r w:rsidR="00FA241C" w:rsidRPr="00FA241C">
        <w:t>mm do 15 mm. Temperatura minimalna od 8°C do 1</w:t>
      </w:r>
      <w:r w:rsidR="00FA241C">
        <w:t xml:space="preserve">1°C. Wiatr słaby i umiarkowany, </w:t>
      </w:r>
      <w:r w:rsidR="00FA241C" w:rsidRPr="00FA241C">
        <w:t>okresami porywisty, południowo-wschodni skręcający na zachodni.</w:t>
      </w:r>
    </w:p>
    <w:p w:rsidR="00907A30" w:rsidRPr="00907A30" w:rsidRDefault="00907A30" w:rsidP="00907A30">
      <w:pPr>
        <w:spacing w:line="360" w:lineRule="auto"/>
        <w:ind w:right="-2"/>
        <w:jc w:val="center"/>
        <w:rPr>
          <w:b/>
        </w:rPr>
      </w:pPr>
      <w:r w:rsidRPr="00907A30">
        <w:rPr>
          <w:b/>
        </w:rPr>
        <w:t>PROGNOZA POGODY NA KOLEJNĄ DOBĘ</w:t>
      </w:r>
      <w:r w:rsidRPr="00907A30">
        <w:rPr>
          <w:b/>
        </w:rPr>
        <w:br/>
      </w:r>
    </w:p>
    <w:p w:rsidR="00907A30" w:rsidRDefault="00907A30" w:rsidP="00FA241C">
      <w:pPr>
        <w:spacing w:line="360" w:lineRule="auto"/>
        <w:ind w:right="-2"/>
      </w:pPr>
      <w:r w:rsidRPr="00907A30">
        <w:t xml:space="preserve">Ważność: </w:t>
      </w:r>
      <w:r w:rsidR="00FA241C" w:rsidRPr="00FA241C">
        <w:rPr>
          <w:u w:val="single"/>
        </w:rPr>
        <w:t>od godz. 07:30 dnia 25.04.2023 do godz. 07:30 dnia 26.04.2023</w:t>
      </w:r>
    </w:p>
    <w:p w:rsidR="00271194" w:rsidRDefault="00907A30" w:rsidP="00FA241C">
      <w:pPr>
        <w:spacing w:line="360" w:lineRule="auto"/>
        <w:ind w:right="-2"/>
        <w:jc w:val="both"/>
      </w:pPr>
      <w:r w:rsidRPr="00907A30">
        <w:rPr>
          <w:b/>
        </w:rPr>
        <w:t>W dzień</w:t>
      </w:r>
      <w:r w:rsidRPr="00907A30">
        <w:t xml:space="preserve"> </w:t>
      </w:r>
      <w:r w:rsidR="00FA241C" w:rsidRPr="00FA241C">
        <w:t>zachmurzenie całkowite z przejaśni</w:t>
      </w:r>
      <w:r w:rsidR="00FA241C">
        <w:t xml:space="preserve">eniami. Opady deszczu, okresami </w:t>
      </w:r>
      <w:r w:rsidR="00FA241C" w:rsidRPr="00FA241C">
        <w:t>o natężeniu umiarkowanym. Prognozowana sum</w:t>
      </w:r>
      <w:r w:rsidR="00FA241C">
        <w:t xml:space="preserve">a opadów miejscami 10-15 mm, na </w:t>
      </w:r>
      <w:r w:rsidR="00FA241C" w:rsidRPr="00FA241C">
        <w:t>wschodzie do 20 mm. Temperatura maksyma</w:t>
      </w:r>
      <w:r w:rsidR="00FA241C">
        <w:t xml:space="preserve">lna od 9°C do 12°C. Wiatr słaby </w:t>
      </w:r>
      <w:r w:rsidR="00FA241C" w:rsidRPr="00FA241C">
        <w:t>i umiarkowany, porywisty, północno-zachodni i za</w:t>
      </w:r>
      <w:r w:rsidR="00FA241C">
        <w:t xml:space="preserve">chodni, na wschodzie początkowo </w:t>
      </w:r>
      <w:r w:rsidR="00FA241C" w:rsidRPr="00FA241C">
        <w:t>zmienny.</w:t>
      </w:r>
    </w:p>
    <w:p w:rsidR="00FA241C" w:rsidRDefault="00907A30" w:rsidP="00FA241C">
      <w:pPr>
        <w:spacing w:line="360" w:lineRule="auto"/>
        <w:ind w:right="-2"/>
        <w:jc w:val="both"/>
      </w:pPr>
      <w:r w:rsidRPr="00907A30">
        <w:rPr>
          <w:b/>
        </w:rPr>
        <w:t>W nocy</w:t>
      </w:r>
      <w:r w:rsidRPr="00907A30">
        <w:t xml:space="preserve"> </w:t>
      </w:r>
      <w:r w:rsidR="00FA241C" w:rsidRPr="00FA241C">
        <w:t>zachmurzenie całkowite z prze</w:t>
      </w:r>
      <w:r w:rsidR="00FA241C">
        <w:t xml:space="preserve">jaśnieniami, od zachodu regionu postępujące </w:t>
      </w:r>
      <w:r w:rsidR="00FA241C" w:rsidRPr="00FA241C">
        <w:t>rozpogodzenia. Miejscami opady desz</w:t>
      </w:r>
      <w:r w:rsidR="00FA241C">
        <w:t xml:space="preserve">czu, głównie na wschodzie i tam </w:t>
      </w:r>
      <w:r w:rsidR="00FA241C" w:rsidRPr="00FA241C">
        <w:t>miejscami suma opadów około 10 mm. Temperatura m</w:t>
      </w:r>
      <w:r w:rsidR="00FA241C">
        <w:t xml:space="preserve">inimalna od 1°C na zachodzie do </w:t>
      </w:r>
      <w:r w:rsidR="00FA241C" w:rsidRPr="00FA241C">
        <w:t>6°C na wschodzie. Na zachodzie lokalnie przygru</w:t>
      </w:r>
      <w:r w:rsidR="00FA241C">
        <w:t xml:space="preserve">ntowe przymrozki do -1°C. Wiatr </w:t>
      </w:r>
      <w:r w:rsidR="00FA241C" w:rsidRPr="00FA241C">
        <w:t>słaby i umiarkowany, okresam</w:t>
      </w:r>
      <w:r w:rsidR="00FA241C">
        <w:t>i porywisty, północno-zachodni.</w:t>
      </w:r>
    </w:p>
    <w:p w:rsidR="00FA241C" w:rsidRDefault="00FA241C" w:rsidP="00FA241C">
      <w:pPr>
        <w:spacing w:line="360" w:lineRule="auto"/>
        <w:ind w:right="-2"/>
      </w:pPr>
    </w:p>
    <w:p w:rsidR="00142080" w:rsidRPr="00FA241C" w:rsidRDefault="00FA241C" w:rsidP="00FA241C">
      <w:pPr>
        <w:spacing w:line="360" w:lineRule="auto"/>
        <w:ind w:right="-2"/>
      </w:pPr>
      <w:bookmarkStart w:id="0" w:name="_GoBack"/>
      <w:bookmarkEnd w:id="0"/>
      <w:r w:rsidRPr="00FA241C">
        <w:br/>
      </w:r>
      <w:r w:rsidRPr="00FA241C">
        <w:rPr>
          <w:i/>
          <w:sz w:val="20"/>
          <w:szCs w:val="20"/>
        </w:rPr>
        <w:t>Dyżurny synoptyk: Anna Woźniak</w:t>
      </w:r>
      <w:r w:rsidRPr="00FA241C">
        <w:rPr>
          <w:i/>
          <w:sz w:val="20"/>
          <w:szCs w:val="20"/>
        </w:rPr>
        <w:br/>
        <w:t>Godzina i data wydania: godz. 05:57 dnia 24.04.2023</w:t>
      </w:r>
    </w:p>
    <w:p w:rsidR="00142080" w:rsidRDefault="00142080" w:rsidP="002E78C3">
      <w:pPr>
        <w:spacing w:line="276" w:lineRule="auto"/>
        <w:ind w:left="7080" w:right="-2"/>
      </w:pPr>
    </w:p>
    <w:p w:rsidR="006F5C10" w:rsidRPr="00FF095D" w:rsidRDefault="00F63B83" w:rsidP="002E78C3">
      <w:pPr>
        <w:spacing w:line="276" w:lineRule="auto"/>
        <w:ind w:left="7080" w:right="-2"/>
      </w:pPr>
      <w:r>
        <w:t xml:space="preserve">    </w:t>
      </w:r>
      <w:r w:rsidR="000C7F91">
        <w:t xml:space="preserve">     </w:t>
      </w:r>
      <w:r>
        <w:t xml:space="preserve">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E25D17">
        <w:rPr>
          <w:szCs w:val="22"/>
        </w:rPr>
        <w:t xml:space="preserve">     </w:t>
      </w:r>
      <w:r w:rsidR="00502FBC">
        <w:rPr>
          <w:szCs w:val="22"/>
        </w:rPr>
        <w:t xml:space="preserve">  </w:t>
      </w:r>
      <w:r w:rsidR="00D736E4">
        <w:rPr>
          <w:szCs w:val="22"/>
        </w:rPr>
        <w:t xml:space="preserve">   </w:t>
      </w:r>
      <w:r w:rsidR="00E25D17">
        <w:rPr>
          <w:szCs w:val="22"/>
        </w:rPr>
        <w:t xml:space="preserve"> </w:t>
      </w:r>
      <w:r w:rsidR="00064A63">
        <w:rPr>
          <w:szCs w:val="22"/>
        </w:rPr>
        <w:t xml:space="preserve"> </w:t>
      </w:r>
      <w:r w:rsidR="00E25D17">
        <w:rPr>
          <w:szCs w:val="22"/>
        </w:rPr>
        <w:t xml:space="preserve"> </w:t>
      </w:r>
      <w:r w:rsidR="00116934">
        <w:rPr>
          <w:szCs w:val="22"/>
        </w:rPr>
        <w:t xml:space="preserve">  </w:t>
      </w:r>
      <w:r w:rsidR="00675F88">
        <w:rPr>
          <w:szCs w:val="22"/>
        </w:rPr>
        <w:t xml:space="preserve"> </w:t>
      </w:r>
      <w:r w:rsidR="0054004F">
        <w:rPr>
          <w:szCs w:val="22"/>
        </w:rPr>
        <w:t xml:space="preserve"> </w:t>
      </w:r>
      <w:r w:rsidR="001C317C">
        <w:rPr>
          <w:szCs w:val="22"/>
        </w:rPr>
        <w:t xml:space="preserve"> </w:t>
      </w:r>
      <w:r w:rsidR="00297F8B">
        <w:rPr>
          <w:szCs w:val="22"/>
        </w:rPr>
        <w:t xml:space="preserve"> </w:t>
      </w:r>
      <w:r w:rsidR="00A915B1">
        <w:rPr>
          <w:szCs w:val="22"/>
        </w:rPr>
        <w:t xml:space="preserve"> </w:t>
      </w:r>
      <w:r w:rsidR="00297F8B">
        <w:rPr>
          <w:szCs w:val="22"/>
        </w:rPr>
        <w:t xml:space="preserve"> </w:t>
      </w:r>
      <w:r w:rsidR="00036DC9">
        <w:rPr>
          <w:szCs w:val="22"/>
        </w:rPr>
        <w:t xml:space="preserve"> </w:t>
      </w:r>
      <w:r w:rsidR="001C317C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46F4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6AA8"/>
    <w:rsid w:val="00036B69"/>
    <w:rsid w:val="00036DC9"/>
    <w:rsid w:val="00040040"/>
    <w:rsid w:val="00040067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4D0B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A63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ED5"/>
    <w:rsid w:val="0010322E"/>
    <w:rsid w:val="0010583F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195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6934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171B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17C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3EC2"/>
    <w:rsid w:val="001F446A"/>
    <w:rsid w:val="001F4DE9"/>
    <w:rsid w:val="001F5463"/>
    <w:rsid w:val="001F6364"/>
    <w:rsid w:val="001F6805"/>
    <w:rsid w:val="001F6DAB"/>
    <w:rsid w:val="00200A55"/>
    <w:rsid w:val="00200F5C"/>
    <w:rsid w:val="002027D5"/>
    <w:rsid w:val="00202CB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16BBD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97F8B"/>
    <w:rsid w:val="002A0A61"/>
    <w:rsid w:val="002A13EC"/>
    <w:rsid w:val="002A240E"/>
    <w:rsid w:val="002A2CE8"/>
    <w:rsid w:val="002A44A5"/>
    <w:rsid w:val="002A565F"/>
    <w:rsid w:val="002A5C2D"/>
    <w:rsid w:val="002A693C"/>
    <w:rsid w:val="002A6BAE"/>
    <w:rsid w:val="002A706E"/>
    <w:rsid w:val="002A74FF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118"/>
    <w:rsid w:val="002E5738"/>
    <w:rsid w:val="002E59B2"/>
    <w:rsid w:val="002E7129"/>
    <w:rsid w:val="002E74BB"/>
    <w:rsid w:val="002E78C3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33F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075"/>
    <w:rsid w:val="00392A9E"/>
    <w:rsid w:val="0039369C"/>
    <w:rsid w:val="00393993"/>
    <w:rsid w:val="00393CB2"/>
    <w:rsid w:val="0039433E"/>
    <w:rsid w:val="00395026"/>
    <w:rsid w:val="0039514C"/>
    <w:rsid w:val="00395ECD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3EA"/>
    <w:rsid w:val="003D19AB"/>
    <w:rsid w:val="003D23CC"/>
    <w:rsid w:val="003D259A"/>
    <w:rsid w:val="003D26A5"/>
    <w:rsid w:val="003D27D2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2CAD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43C"/>
    <w:rsid w:val="003F25EF"/>
    <w:rsid w:val="003F2915"/>
    <w:rsid w:val="003F2989"/>
    <w:rsid w:val="003F2B10"/>
    <w:rsid w:val="003F2B83"/>
    <w:rsid w:val="003F2D7F"/>
    <w:rsid w:val="003F4729"/>
    <w:rsid w:val="003F5501"/>
    <w:rsid w:val="003F5D6A"/>
    <w:rsid w:val="003F605E"/>
    <w:rsid w:val="003F7641"/>
    <w:rsid w:val="003F7A45"/>
    <w:rsid w:val="0040004A"/>
    <w:rsid w:val="004004BC"/>
    <w:rsid w:val="00400E52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F8D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C5FD2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2FBC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4B1A"/>
    <w:rsid w:val="00536E7E"/>
    <w:rsid w:val="00537188"/>
    <w:rsid w:val="00537AE5"/>
    <w:rsid w:val="00537FB9"/>
    <w:rsid w:val="0054004F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2EA"/>
    <w:rsid w:val="0055160E"/>
    <w:rsid w:val="00551C0A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E33"/>
    <w:rsid w:val="005B6F7C"/>
    <w:rsid w:val="005C0062"/>
    <w:rsid w:val="005C0187"/>
    <w:rsid w:val="005C14AA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5939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355B"/>
    <w:rsid w:val="0060423D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4712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6F7B"/>
    <w:rsid w:val="006377C1"/>
    <w:rsid w:val="00637997"/>
    <w:rsid w:val="006404D0"/>
    <w:rsid w:val="00640934"/>
    <w:rsid w:val="00641097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600DB"/>
    <w:rsid w:val="00660829"/>
    <w:rsid w:val="00660964"/>
    <w:rsid w:val="00660E7C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1E4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5F88"/>
    <w:rsid w:val="006762A9"/>
    <w:rsid w:val="006804F6"/>
    <w:rsid w:val="0068084C"/>
    <w:rsid w:val="00680BE2"/>
    <w:rsid w:val="00680CEC"/>
    <w:rsid w:val="00680DC7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0B9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169B"/>
    <w:rsid w:val="006E220E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34C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F4E"/>
    <w:rsid w:val="007B7244"/>
    <w:rsid w:val="007B7245"/>
    <w:rsid w:val="007B72B5"/>
    <w:rsid w:val="007C032B"/>
    <w:rsid w:val="007C0981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1DAD"/>
    <w:rsid w:val="007D2E3C"/>
    <w:rsid w:val="007D2F89"/>
    <w:rsid w:val="007D39FF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6A52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5796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074D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07A30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3DC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EE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25C0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122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18A1"/>
    <w:rsid w:val="00A02309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5EF6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C0834"/>
    <w:rsid w:val="00AC0978"/>
    <w:rsid w:val="00AC0E5A"/>
    <w:rsid w:val="00AC21B6"/>
    <w:rsid w:val="00AC3205"/>
    <w:rsid w:val="00AC3630"/>
    <w:rsid w:val="00AC4934"/>
    <w:rsid w:val="00AC51E6"/>
    <w:rsid w:val="00AC527C"/>
    <w:rsid w:val="00AD1623"/>
    <w:rsid w:val="00AD2588"/>
    <w:rsid w:val="00AD4EB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F9D"/>
    <w:rsid w:val="00AE22D6"/>
    <w:rsid w:val="00AE2AAA"/>
    <w:rsid w:val="00AE3888"/>
    <w:rsid w:val="00AE38DF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4A09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4BCF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316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10BC2"/>
    <w:rsid w:val="00C10D15"/>
    <w:rsid w:val="00C1153A"/>
    <w:rsid w:val="00C12521"/>
    <w:rsid w:val="00C126FD"/>
    <w:rsid w:val="00C12F10"/>
    <w:rsid w:val="00C13461"/>
    <w:rsid w:val="00C13A17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AFF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913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DDF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F28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3E9E"/>
    <w:rsid w:val="00CD4EBD"/>
    <w:rsid w:val="00CD5561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6FF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0EE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522"/>
    <w:rsid w:val="00DC7714"/>
    <w:rsid w:val="00DC77DF"/>
    <w:rsid w:val="00DC78B7"/>
    <w:rsid w:val="00DD0119"/>
    <w:rsid w:val="00DD020F"/>
    <w:rsid w:val="00DD0240"/>
    <w:rsid w:val="00DD04F9"/>
    <w:rsid w:val="00DD258C"/>
    <w:rsid w:val="00DD2BDD"/>
    <w:rsid w:val="00DD36E4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D17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56CCD"/>
    <w:rsid w:val="00E57D72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18A3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4C86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CBC"/>
    <w:rsid w:val="00FA1314"/>
    <w:rsid w:val="00FA1763"/>
    <w:rsid w:val="00FA191F"/>
    <w:rsid w:val="00FA2129"/>
    <w:rsid w:val="00FA241C"/>
    <w:rsid w:val="00FA24A5"/>
    <w:rsid w:val="00FA250C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4D79"/>
    <w:rsid w:val="00FC62E2"/>
    <w:rsid w:val="00FC6726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279D51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CFD7D-E8CF-4752-981D-3AC2E65FC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131</TotalTime>
  <Pages>1</Pages>
  <Words>268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7</cp:revision>
  <cp:lastPrinted>2022-12-23T19:40:00Z</cp:lastPrinted>
  <dcterms:created xsi:type="dcterms:W3CDTF">2023-04-23T05:26:00Z</dcterms:created>
  <dcterms:modified xsi:type="dcterms:W3CDTF">2023-04-24T04:04:00Z</dcterms:modified>
</cp:coreProperties>
</file>