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9D9" w:rsidRDefault="00A129D9" w:rsidP="002F7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6pt;margin-top:-27pt;width:531pt;height:54.4pt;z-index:-251658240">
            <v:imagedata r:id="rId4" o:title=""/>
          </v:shape>
        </w:pict>
      </w:r>
    </w:p>
    <w:p w:rsidR="00A129D9" w:rsidRDefault="00A129D9" w:rsidP="002F7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A129D9" w:rsidRDefault="00A129D9" w:rsidP="002F7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A129D9" w:rsidRDefault="00A129D9" w:rsidP="002F7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A129D9" w:rsidRDefault="00A129D9" w:rsidP="002F7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E5B">
        <w:rPr>
          <w:rFonts w:ascii="Times New Roman" w:hAnsi="Times New Roman" w:cs="Times New Roman"/>
          <w:sz w:val="24"/>
          <w:szCs w:val="24"/>
          <w:lang w:eastAsia="pl-PL"/>
        </w:rPr>
        <w:t xml:space="preserve">W Urzędzie Marszałkowskim Województwa Podlaskiego w Białymstoku 30 kwietnia 2024 r. odbyło się przekazanie uchwały Zarządu Województwa Podlaskiego w sprawie przyznania dofinansowania w kwocie 42 477 337,93 zł na realizację projektu pn. „Program teleopieki domowej - program wsparcia polityki senioralnej oraz osób z niepełnosprawnościami”. </w:t>
      </w:r>
    </w:p>
    <w:p w:rsidR="00A129D9" w:rsidRDefault="00A129D9" w:rsidP="002F7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A129D9" w:rsidRDefault="00A129D9" w:rsidP="002F7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E5B">
        <w:rPr>
          <w:rFonts w:ascii="Times New Roman" w:hAnsi="Times New Roman" w:cs="Times New Roman"/>
          <w:sz w:val="24"/>
          <w:szCs w:val="24"/>
          <w:lang w:eastAsia="pl-PL"/>
        </w:rPr>
        <w:t>Gmina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2F7E5B">
        <w:rPr>
          <w:rFonts w:ascii="Times New Roman" w:hAnsi="Times New Roman" w:cs="Times New Roman"/>
          <w:sz w:val="24"/>
          <w:szCs w:val="24"/>
          <w:lang w:eastAsia="pl-PL"/>
        </w:rPr>
        <w:t>Szepietowo otrzymała dotację w wysokości 612 023,69 zł na realizację usług społecznych dla 17 osób starszych i z niepełnosprawnościami. Program realizowany będzie na przestrzeni dwóch lat. Szczegóły dotyczące realizacji projektu będą na bieżąco umieszczane na stronie internetowej Urzędu Miejskiego oraz tablicy ogłoszeń w siedzibie Ośrodka Pomocy Społecznej w Szepietowie ul. 1 Maja 25B.</w:t>
      </w:r>
    </w:p>
    <w:p w:rsidR="00A129D9" w:rsidRDefault="00A129D9" w:rsidP="002F7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A129D9" w:rsidRPr="002F7E5B" w:rsidRDefault="00A129D9" w:rsidP="002F7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E5B">
        <w:rPr>
          <w:rFonts w:ascii="Times New Roman" w:hAnsi="Times New Roman" w:cs="Times New Roman"/>
          <w:sz w:val="24"/>
          <w:szCs w:val="24"/>
          <w:lang w:eastAsia="pl-PL"/>
        </w:rPr>
        <w:t xml:space="preserve"> Program teleopieki domowej - program wsparcia polityki senioralnej osób z niepełnosprawnościami dofinansowany przez Unię Europejską z Europejskiego Funduszu Społecznego+ w ramach Programu Fundusze Europejskie dla Podlaskiego na lata 2021-2027, Priorytet VIII: Fundusze na rzecz edukacji i włączenia społecznego, Działanie 8.4 Wzrost dostępności usług społecznych.</w:t>
      </w:r>
    </w:p>
    <w:p w:rsidR="00A129D9" w:rsidRDefault="00A129D9" w:rsidP="002F7E5B">
      <w:pPr>
        <w:jc w:val="both"/>
      </w:pPr>
      <w:r>
        <w:rPr>
          <w:noProof/>
          <w:lang w:eastAsia="pl-PL"/>
        </w:rPr>
        <w:pict>
          <v:shape id="_x0000_s1027" type="#_x0000_t75" style="position:absolute;left:0;text-align:left;margin-left:-27pt;margin-top:18.35pt;width:513pt;height:362.65pt;z-index:251657216">
            <v:imagedata r:id="rId5" o:title=""/>
          </v:shape>
        </w:pict>
      </w:r>
    </w:p>
    <w:p w:rsidR="00A129D9" w:rsidRDefault="00A129D9" w:rsidP="002F7E5B">
      <w:pPr>
        <w:jc w:val="both"/>
      </w:pPr>
    </w:p>
    <w:p w:rsidR="00A129D9" w:rsidRDefault="00A129D9" w:rsidP="002F7E5B">
      <w:pPr>
        <w:jc w:val="both"/>
      </w:pPr>
    </w:p>
    <w:sectPr w:rsidR="00A129D9" w:rsidSect="005251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7E5B"/>
    <w:rsid w:val="002F7E5B"/>
    <w:rsid w:val="003C5E5B"/>
    <w:rsid w:val="00414290"/>
    <w:rsid w:val="00525163"/>
    <w:rsid w:val="006260C0"/>
    <w:rsid w:val="00743EE0"/>
    <w:rsid w:val="009A327A"/>
    <w:rsid w:val="00A129D9"/>
    <w:rsid w:val="00A17FDD"/>
    <w:rsid w:val="00B10175"/>
    <w:rsid w:val="00B57579"/>
    <w:rsid w:val="00C63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163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16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16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16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16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16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16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47</TotalTime>
  <Pages>1</Pages>
  <Words>158</Words>
  <Characters>954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Użytkownik systemu Windows</dc:creator>
  <cp:keywords/>
  <dc:description/>
  <cp:lastModifiedBy>MGOPS</cp:lastModifiedBy>
  <cp:revision>3</cp:revision>
  <dcterms:created xsi:type="dcterms:W3CDTF">2024-05-21T13:06:00Z</dcterms:created>
  <dcterms:modified xsi:type="dcterms:W3CDTF">2024-05-22T07:17:00Z</dcterms:modified>
</cp:coreProperties>
</file>