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72A" w:rsidRPr="00FC0B57" w:rsidRDefault="0001772A" w:rsidP="00576947">
      <w:pPr>
        <w:pStyle w:val="Tytuwniosku-Styl1"/>
        <w:rPr>
          <w:sz w:val="18"/>
          <w:szCs w:val="18"/>
        </w:rPr>
      </w:pPr>
      <w:r w:rsidRPr="00FC0B57">
        <w:t xml:space="preserve">WNIOSEK O WYPŁATĘ REFUNDACJI PODATKU VAT </w:t>
      </w:r>
      <w:r w:rsidRPr="00FC0B57">
        <w:br/>
        <w:t>ZA DOSTARCZONE PALIWA GAZOWE W 2023 R.</w:t>
      </w:r>
      <w:r w:rsidRPr="00FC0B57"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  <w:shd w:val="clear" w:color="auto" w:fill="D0CECE"/>
          </w:tcPr>
          <w:p w:rsidR="0001772A" w:rsidRPr="008F25D8" w:rsidRDefault="0001772A" w:rsidP="008F25D8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 w:rsidRPr="008F25D8">
              <w:rPr>
                <w:rStyle w:val="EtykietanagwkapolaUwagi-styl8Znak"/>
              </w:rPr>
              <w:t>UWAGA</w:t>
            </w:r>
            <w:r w:rsidRPr="008F25D8">
              <w:rPr>
                <w:b/>
                <w:sz w:val="28"/>
                <w:szCs w:val="28"/>
              </w:rPr>
              <w:t>!</w:t>
            </w:r>
          </w:p>
        </w:tc>
      </w:tr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pStyle w:val="EtykietapolaUwagi-styl7"/>
              <w:spacing w:before="80" w:after="80"/>
              <w:jc w:val="both"/>
            </w:pPr>
            <w:r w:rsidRPr="008F25D8">
              <w:rPr>
                <w:b w:val="0"/>
              </w:rPr>
              <w:t>Informacje w tym wniosku składasz pod rygorem</w:t>
            </w:r>
            <w:r w:rsidRPr="008F25D8">
              <w:t xml:space="preserve"> odpowiedzialności karnej za składanie fałszywych oświadczeń</w:t>
            </w:r>
            <w:r w:rsidRPr="008F25D8">
              <w:rPr>
                <w:b w:val="0"/>
              </w:rPr>
              <w:t>.</w:t>
            </w:r>
          </w:p>
          <w:p w:rsidR="0001772A" w:rsidRPr="008F25D8" w:rsidRDefault="0001772A" w:rsidP="008F25D8">
            <w:pPr>
              <w:pStyle w:val="EtykietapolaUwagi-styl7"/>
              <w:spacing w:before="80" w:after="80"/>
              <w:jc w:val="both"/>
            </w:pPr>
            <w:r w:rsidRPr="008F25D8">
              <w:rPr>
                <w:b w:val="0"/>
              </w:rPr>
              <w:t>Podstawa prawna:</w:t>
            </w:r>
            <w:r w:rsidRPr="008F25D8">
              <w:t xml:space="preserve"> </w:t>
            </w:r>
            <w:r w:rsidRPr="008F25D8">
              <w:rPr>
                <w:b w:val="0"/>
              </w:rPr>
              <w:t>art. 21 ust. 4 ustawy z dnia 15 grudnia 2022 r. o szczególnej ochronie niektórych odbiorców paliw gazowych w 2023 r. w związku z sytuacją na rynku gazu (Dz. U. poz. 2687).</w:t>
            </w:r>
          </w:p>
        </w:tc>
      </w:tr>
    </w:tbl>
    <w:p w:rsidR="0001772A" w:rsidRPr="00FC0B57" w:rsidRDefault="0001772A" w:rsidP="00576947">
      <w:pPr>
        <w:pStyle w:val="Etykietanagwkainstrukcji-styl5"/>
      </w:pPr>
      <w:r>
        <w:t>Jak wypełnić wniosek</w:t>
      </w:r>
    </w:p>
    <w:p w:rsidR="0001772A" w:rsidRPr="006C1882" w:rsidRDefault="0001772A" w:rsidP="00576947">
      <w:pPr>
        <w:pStyle w:val="Etykietapolainstrukcji-styl6"/>
        <w:numPr>
          <w:ilvl w:val="0"/>
          <w:numId w:val="12"/>
        </w:numPr>
      </w:pPr>
      <w:r>
        <w:t xml:space="preserve">Pisz </w:t>
      </w:r>
      <w:r w:rsidRPr="006C1882">
        <w:t xml:space="preserve">WIELKIMI LITERAMI.  </w:t>
      </w:r>
    </w:p>
    <w:p w:rsidR="0001772A" w:rsidRPr="00751E82" w:rsidRDefault="0001772A" w:rsidP="00576947">
      <w:pPr>
        <w:pStyle w:val="Etykietapolainstrukcji-styl6"/>
        <w:numPr>
          <w:ilvl w:val="0"/>
          <w:numId w:val="12"/>
        </w:numPr>
        <w:rPr>
          <w:bCs/>
        </w:rPr>
      </w:pPr>
      <w:r w:rsidRPr="006C1882">
        <w:rPr>
          <w:bCs/>
        </w:rPr>
        <w:t>Pola wyboru zaznacza</w:t>
      </w:r>
      <w:r>
        <w:rPr>
          <w:bCs/>
        </w:rPr>
        <w:t>j</w:t>
      </w:r>
      <w:r w:rsidRPr="006C1882">
        <w:rPr>
          <w:bCs/>
        </w:rPr>
        <w:t xml:space="preserve"> </w:t>
      </w:r>
      <w:r w:rsidRPr="006C1882">
        <w:rPr>
          <w:bCs/>
          <w:bdr w:val="single" w:sz="8" w:space="0" w:color="000000"/>
        </w:rPr>
        <w:t xml:space="preserve"> </w:t>
      </w:r>
      <w:r w:rsidRPr="006C1882">
        <w:rPr>
          <w:b/>
          <w:bCs/>
          <w:bdr w:val="single" w:sz="8" w:space="0" w:color="000000"/>
        </w:rPr>
        <w:t xml:space="preserve">V </w:t>
      </w:r>
      <w:r w:rsidRPr="006C1882">
        <w:rPr>
          <w:bCs/>
        </w:rPr>
        <w:t xml:space="preserve"> lub </w:t>
      </w:r>
      <w:r w:rsidRPr="006C1882">
        <w:rPr>
          <w:bCs/>
          <w:bdr w:val="single" w:sz="8" w:space="0" w:color="000000"/>
        </w:rPr>
        <w:t xml:space="preserve"> </w:t>
      </w:r>
      <w:r w:rsidRPr="006C1882">
        <w:rPr>
          <w:b/>
          <w:bCs/>
          <w:bdr w:val="single" w:sz="8" w:space="0" w:color="000000"/>
        </w:rPr>
        <w:t>X</w:t>
      </w:r>
      <w:r w:rsidRPr="006C1882">
        <w:rPr>
          <w:bCs/>
          <w:bdr w:val="single" w:sz="8" w:space="0" w:color="000000"/>
        </w:rPr>
        <w:t xml:space="preserve"> </w:t>
      </w:r>
      <w:r w:rsidRPr="006C1882">
        <w:rPr>
          <w:bCs/>
        </w:rPr>
        <w:t xml:space="preserve"> .   </w:t>
      </w:r>
    </w:p>
    <w:p w:rsidR="0001772A" w:rsidRPr="00B96A8B" w:rsidRDefault="0001772A" w:rsidP="00576947">
      <w:pPr>
        <w:pStyle w:val="Tytusekcji-styl2"/>
      </w:pPr>
      <w:r>
        <w:t>URZĄD</w:t>
      </w:r>
      <w:r w:rsidRPr="00B96A8B">
        <w:t>, DO KTÓREGO SKŁADA</w:t>
      </w:r>
      <w:r>
        <w:t xml:space="preserve">SZ </w:t>
      </w:r>
      <w:r w:rsidRPr="00B96A8B">
        <w:t>WNIOSEK</w:t>
      </w:r>
    </w:p>
    <w:p w:rsidR="0001772A" w:rsidRPr="00540221" w:rsidRDefault="0001772A" w:rsidP="00576947">
      <w:pPr>
        <w:pStyle w:val="Etykietadodatkowa-przypisinformacyjny-styl4"/>
        <w:jc w:val="both"/>
      </w:pPr>
      <w:r w:rsidRPr="00B96A8B">
        <w:t>Refundację</w:t>
      </w:r>
      <w:r>
        <w:t xml:space="preserve"> podatku VAT wypłaca </w:t>
      </w:r>
      <w:r w:rsidRPr="0002490A">
        <w:t xml:space="preserve">wójt, burmistrz lub prezydent miasta właściwy ze względu na miejsce zamieszkania osoby fizycznej </w:t>
      </w:r>
      <w:r w:rsidRPr="00775800">
        <w:t>składającej</w:t>
      </w:r>
      <w:r w:rsidRPr="0002490A">
        <w:t xml:space="preserve"> wniosek o </w:t>
      </w:r>
      <w:r>
        <w:t>wypłatę refundacji podatku VAT</w:t>
      </w:r>
      <w:r w:rsidRPr="0002490A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Default="0001772A" w:rsidP="00576947">
      <w:pPr>
        <w:pStyle w:val="Tytusekcji-styl2"/>
      </w:pPr>
      <w:r>
        <w:t>TWOJE DANE</w:t>
      </w:r>
    </w:p>
    <w:p w:rsidR="0001772A" w:rsidRDefault="0001772A" w:rsidP="00576947">
      <w:pPr>
        <w:pStyle w:val="Etykietadodatkowa-przypisinformacyjny-styl4"/>
        <w:jc w:val="both"/>
      </w:pPr>
      <w:r>
        <w:t xml:space="preserve">Możesz być wnioskodawcą, jeśli jesteś tym członkiem gospodarstwa domowego, z którym została zawarta umowa na dostarczenie paliwa gazowego do wskazanego poniżej gospodarstwa domowego. </w:t>
      </w:r>
    </w:p>
    <w:p w:rsidR="0001772A" w:rsidRPr="00540221" w:rsidRDefault="0001772A" w:rsidP="00576947">
      <w:pPr>
        <w:pStyle w:val="Etykietapola-styl3"/>
      </w:pPr>
      <w:r>
        <w:t>Imię (imiona)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p w:rsidR="0001772A" w:rsidRPr="00540221" w:rsidRDefault="0001772A" w:rsidP="00576947">
      <w:pPr>
        <w:pStyle w:val="Etykietapola-styl3"/>
      </w:pPr>
      <w:r w:rsidRPr="00775800">
        <w:t>Nazwisko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Pr="00540221" w:rsidRDefault="0001772A" w:rsidP="00576947">
      <w:pPr>
        <w:pStyle w:val="Etykietapola-styl3"/>
      </w:pPr>
      <w:r w:rsidRPr="00775800">
        <w:t>Obywatelstwo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Pr="00540221" w:rsidRDefault="0001772A" w:rsidP="00576947">
      <w:pPr>
        <w:pStyle w:val="Etykietapola-styl3"/>
      </w:pPr>
      <w:r w:rsidRPr="00775800">
        <w:t>Numer PESEL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01772A" w:rsidRPr="008F25D8" w:rsidTr="008F25D8"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Default="0001772A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:rsidR="0001772A" w:rsidRPr="002108E3" w:rsidRDefault="0001772A" w:rsidP="00576947">
      <w:pPr>
        <w:pStyle w:val="Etykietadodatkowa-przypisinformacyjny-styl4"/>
      </w:pPr>
      <w:r>
        <w:rPr>
          <w:rStyle w:val="SubtleEmphasis"/>
        </w:rPr>
        <w:t>W</w:t>
      </w:r>
      <w:r w:rsidRPr="002108E3">
        <w:rPr>
          <w:rStyle w:val="SubtleEmphasis"/>
        </w:rPr>
        <w:t>ypełni</w:t>
      </w:r>
      <w:r>
        <w:rPr>
          <w:rStyle w:val="SubtleEmphasis"/>
        </w:rPr>
        <w:t>j</w:t>
      </w:r>
      <w:r w:rsidRPr="002108E3">
        <w:rPr>
          <w:rStyle w:val="SubtleEmphasis"/>
        </w:rPr>
        <w:t xml:space="preserve">, </w:t>
      </w:r>
      <w:r>
        <w:rPr>
          <w:rStyle w:val="SubtleEmphasis"/>
        </w:rPr>
        <w:t xml:space="preserve">jeśli </w:t>
      </w:r>
      <w:r w:rsidRPr="002108E3">
        <w:rPr>
          <w:rStyle w:val="SubtleEmphasis"/>
        </w:rPr>
        <w:t xml:space="preserve">nie </w:t>
      </w:r>
      <w:r>
        <w:rPr>
          <w:rStyle w:val="SubtleEmphasis"/>
        </w:rPr>
        <w:t>masz</w:t>
      </w:r>
      <w:r w:rsidRPr="002108E3">
        <w:rPr>
          <w:rStyle w:val="SubtleEmphasis"/>
        </w:rPr>
        <w:t xml:space="preserve"> numeru PESEL.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Default="0001772A" w:rsidP="00576947">
      <w:pPr>
        <w:pStyle w:val="Tytusekcji-styl2"/>
      </w:pPr>
      <w:r>
        <w:t>DANE DO KONTAKTU</w:t>
      </w:r>
    </w:p>
    <w:p w:rsidR="0001772A" w:rsidRDefault="0001772A" w:rsidP="00576947">
      <w:pPr>
        <w:pStyle w:val="Etykietadodatkowa-przypisinformacyjny-styl4"/>
        <w:jc w:val="both"/>
      </w:pPr>
      <w:r w:rsidRPr="007B2142">
        <w:t xml:space="preserve">Dane </w:t>
      </w:r>
      <w:r>
        <w:t xml:space="preserve">w tej sekcji są </w:t>
      </w:r>
      <w:r w:rsidRPr="007B2142">
        <w:t xml:space="preserve">nieobowiązkowe. </w:t>
      </w:r>
      <w:r>
        <w:t xml:space="preserve">Jeśli </w:t>
      </w:r>
      <w:r w:rsidRPr="007B2142">
        <w:t>poda</w:t>
      </w:r>
      <w:r>
        <w:t>sz</w:t>
      </w:r>
      <w:r w:rsidRPr="007B2142">
        <w:t xml:space="preserve"> adres </w:t>
      </w:r>
      <w:r>
        <w:t>poczty elektronicznej,</w:t>
      </w:r>
      <w:r w:rsidRPr="007B2142">
        <w:t xml:space="preserve"> zostanie na niego przesłana informacja o wypłacie refundacji podatku VAT.</w:t>
      </w:r>
    </w:p>
    <w:p w:rsidR="0001772A" w:rsidRPr="00540221" w:rsidRDefault="0001772A" w:rsidP="00576947">
      <w:pPr>
        <w:pStyle w:val="Etykietapola-styl3"/>
      </w:pPr>
      <w:r w:rsidRPr="007B2142">
        <w:t>N</w:t>
      </w:r>
      <w:r>
        <w:t>ume</w:t>
      </w:r>
      <w:r w:rsidRPr="007B2142">
        <w:t>r telefonu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p w:rsidR="0001772A" w:rsidRPr="00540221" w:rsidRDefault="0001772A" w:rsidP="00576947">
      <w:pPr>
        <w:pStyle w:val="Etykietapola-styl3"/>
      </w:pPr>
      <w:r w:rsidRPr="007B2142">
        <w:t>Adres poczty elektronicznej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Default="0001772A" w:rsidP="00576947">
      <w:pPr>
        <w:pStyle w:val="Tytusekcji-styl2"/>
      </w:pPr>
      <w:r>
        <w:t xml:space="preserve">ADRES ZAMIESZKANIA </w:t>
      </w:r>
    </w:p>
    <w:p w:rsidR="0001772A" w:rsidRDefault="0001772A" w:rsidP="00576947">
      <w:pPr>
        <w:pStyle w:val="Etykietadodatkowa-przypisinformacyjny-styl4"/>
        <w:jc w:val="both"/>
      </w:pPr>
      <w:r>
        <w:t>Wskazany adres gospodarstwa domowego musi być zgłoszony w deklaracji do c</w:t>
      </w:r>
      <w:r w:rsidRPr="00BD6663">
        <w:t>entraln</w:t>
      </w:r>
      <w:r>
        <w:t>ej</w:t>
      </w:r>
      <w:r w:rsidRPr="00BD6663">
        <w:t xml:space="preserve"> </w:t>
      </w:r>
      <w:r>
        <w:t>e</w:t>
      </w:r>
      <w:r w:rsidRPr="00BD6663">
        <w:t>widencj</w:t>
      </w:r>
      <w:r>
        <w:t>i e</w:t>
      </w:r>
      <w:r w:rsidRPr="00BD6663">
        <w:t xml:space="preserve">misyjności </w:t>
      </w:r>
      <w:r>
        <w:t>b</w:t>
      </w:r>
      <w:r w:rsidRPr="00BD6663">
        <w:t xml:space="preserve">udynków </w:t>
      </w:r>
      <w:r>
        <w:t>(CEEB) wraz z głównym źródłem ogrzewania zasilanym paliwem gazowym.</w:t>
      </w:r>
    </w:p>
    <w:p w:rsidR="0001772A" w:rsidRPr="00540221" w:rsidRDefault="0001772A" w:rsidP="00576947">
      <w:pPr>
        <w:pStyle w:val="Etykietapola-styl3"/>
      </w:pPr>
      <w:r w:rsidRPr="003D59B9">
        <w:t>Gmina / dzielnica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Pr="00540221" w:rsidRDefault="0001772A" w:rsidP="00576947">
      <w:pPr>
        <w:pStyle w:val="Etykietapola-styl3"/>
      </w:pPr>
      <w:r w:rsidRPr="007B2142">
        <w:t>Miejscowość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Default="0001772A" w:rsidP="00576947">
      <w:pPr>
        <w:pStyle w:val="Etykietapola-styl3"/>
      </w:pPr>
      <w:r>
        <w:t>Kod pocztowy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3"/>
        <w:gridCol w:w="323"/>
        <w:gridCol w:w="323"/>
        <w:gridCol w:w="323"/>
        <w:gridCol w:w="323"/>
        <w:gridCol w:w="323"/>
      </w:tblGrid>
      <w:tr w:rsidR="0001772A" w:rsidRPr="008F25D8" w:rsidTr="008F25D8">
        <w:trPr>
          <w:cantSplit/>
        </w:trPr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  <w:tcBorders>
              <w:top w:val="nil"/>
              <w:bottom w:val="nil"/>
            </w:tcBorders>
            <w:vAlign w:val="center"/>
          </w:tcPr>
          <w:p w:rsidR="0001772A" w:rsidRPr="008F25D8" w:rsidRDefault="0001772A" w:rsidP="008F25D8">
            <w:pPr>
              <w:spacing w:before="0" w:after="0" w:line="240" w:lineRule="auto"/>
              <w:jc w:val="center"/>
              <w:rPr>
                <w:b/>
              </w:rPr>
            </w:pPr>
            <w:r w:rsidRPr="008F25D8">
              <w:rPr>
                <w:b/>
              </w:rPr>
              <w:t>-</w:t>
            </w: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Default="0001772A" w:rsidP="00576947">
      <w:pPr>
        <w:pStyle w:val="Etykietapolazinformacj"/>
      </w:pPr>
      <w:r>
        <w:t>U</w:t>
      </w:r>
      <w:r w:rsidRPr="003D59B9">
        <w:t>lica</w:t>
      </w:r>
      <w:r>
        <w:t xml:space="preserve"> </w:t>
      </w:r>
    </w:p>
    <w:p w:rsidR="0001772A" w:rsidRPr="00540221" w:rsidRDefault="0001772A" w:rsidP="00576947">
      <w:pPr>
        <w:pStyle w:val="Etykietadodatkowa-przypisinformacyjny-styl4"/>
      </w:pPr>
      <w:r>
        <w:t>Jeśli Twój adres nie ma ulicy, pozostaw to pole puste.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Pr="00540221" w:rsidRDefault="0001772A" w:rsidP="00576947">
      <w:pPr>
        <w:pStyle w:val="Etykietapola-styl3"/>
      </w:pPr>
      <w:r>
        <w:t>Numer domu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Default="0001772A" w:rsidP="00576947">
      <w:pPr>
        <w:pStyle w:val="Etykietapolazinformacj"/>
      </w:pPr>
      <w:r>
        <w:t xml:space="preserve">Numer mieszkania </w:t>
      </w:r>
    </w:p>
    <w:p w:rsidR="0001772A" w:rsidRPr="00540221" w:rsidRDefault="0001772A" w:rsidP="00576947">
      <w:pPr>
        <w:pStyle w:val="Etykietadodatkowa-przypisinformacyjny-styl4"/>
      </w:pPr>
      <w:r>
        <w:t>Jeśli nie masz numeru mieszkania, pozostaw to pole puste.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Default="0001772A" w:rsidP="00576947">
      <w:pPr>
        <w:pStyle w:val="Tytusekcji-styl2"/>
      </w:pPr>
      <w:r w:rsidRPr="009B5A58">
        <w:t>NUMER RACHUNKU BANKOWEGO, NA KTÓRY ZOSTANIE PRZEKAZANA REFUNDACJ</w:t>
      </w:r>
      <w:r>
        <w:t>A</w:t>
      </w:r>
      <w:r w:rsidRPr="009B5A58">
        <w:t xml:space="preserve"> PODATKU VAT</w:t>
      </w:r>
    </w:p>
    <w:p w:rsidR="0001772A" w:rsidRPr="008D03A5" w:rsidRDefault="0001772A" w:rsidP="00576947">
      <w:pPr>
        <w:pStyle w:val="Etykietadodatkowa-przypisinformacyjny-styl4"/>
      </w:pPr>
      <w:r w:rsidRPr="008D03A5">
        <w:t>Wypełnij, jeśli chcesz otrzymać przelewem refundację podatku VAT</w:t>
      </w:r>
      <w:r>
        <w:t>.</w:t>
      </w:r>
    </w:p>
    <w:p w:rsidR="0001772A" w:rsidRPr="009B5A58" w:rsidRDefault="0001772A" w:rsidP="00576947">
      <w:pPr>
        <w:pStyle w:val="Etykietapola-styl3"/>
      </w:pPr>
      <w:r w:rsidRPr="009B5A58">
        <w:t>Numer rachunku</w:t>
      </w:r>
    </w:p>
    <w:tbl>
      <w:tblPr>
        <w:tblW w:w="9044" w:type="dxa"/>
        <w:tblLayout w:type="fixed"/>
        <w:tblLook w:val="0000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01772A" w:rsidRPr="008F25D8" w:rsidTr="002D3443">
        <w:trPr>
          <w:trHeight w:val="401"/>
        </w:trPr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</w:tr>
    </w:tbl>
    <w:p w:rsidR="0001772A" w:rsidRPr="0002490A" w:rsidRDefault="0001772A" w:rsidP="00576947">
      <w:pPr>
        <w:pStyle w:val="Etykietapola-styl3"/>
      </w:pPr>
      <w:r>
        <w:t>Imię i nazwisko właściciela rachunku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Default="0001772A" w:rsidP="00576947">
      <w:pPr>
        <w:pStyle w:val="Tytusekcji-styl2"/>
      </w:pPr>
      <w:r>
        <w:t>RODZAJ SKŁADANEGO WNIOSKU</w:t>
      </w:r>
    </w:p>
    <w:p w:rsidR="0001772A" w:rsidRDefault="0001772A" w:rsidP="00576947">
      <w:pPr>
        <w:pStyle w:val="Etykietadodatkowa-przypisinformacyjny-styl4"/>
        <w:jc w:val="both"/>
      </w:pPr>
      <w:r>
        <w:t>Zaznacz tylko jedną odpowiedź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57"/>
        <w:gridCol w:w="7225"/>
      </w:tblGrid>
      <w:tr w:rsidR="0001772A" w:rsidRPr="008F25D8" w:rsidTr="008F25D8">
        <w:trPr>
          <w:trHeight w:val="56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4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431"/>
            </w:tblGrid>
            <w:tr w:rsidR="0001772A" w:rsidRPr="008F25D8" w:rsidTr="008F25D8">
              <w:tc>
                <w:tcPr>
                  <w:tcW w:w="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1772A" w:rsidRPr="008F25D8" w:rsidRDefault="0001772A" w:rsidP="008F25D8">
                  <w:pPr>
                    <w:spacing w:after="0" w:line="240" w:lineRule="auto"/>
                    <w:jc w:val="both"/>
                  </w:pPr>
                </w:p>
              </w:tc>
            </w:tr>
          </w:tbl>
          <w:p w:rsidR="0001772A" w:rsidRPr="008F25D8" w:rsidRDefault="0001772A" w:rsidP="008F25D8">
            <w:pPr>
              <w:spacing w:after="0" w:line="240" w:lineRule="auto"/>
              <w:jc w:val="both"/>
            </w:pP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772A" w:rsidRPr="008F25D8" w:rsidRDefault="0001772A" w:rsidP="008F25D8">
            <w:pPr>
              <w:spacing w:before="0" w:after="0" w:line="240" w:lineRule="auto"/>
              <w:jc w:val="both"/>
            </w:pPr>
            <w:r w:rsidRPr="008F25D8">
              <w:t>Składam wniosek pierwszy raz</w:t>
            </w:r>
          </w:p>
        </w:tc>
      </w:tr>
    </w:tbl>
    <w:p w:rsidR="0001772A" w:rsidRPr="00BA29A8" w:rsidRDefault="0001772A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57"/>
        <w:gridCol w:w="8552"/>
      </w:tblGrid>
      <w:tr w:rsidR="0001772A" w:rsidRPr="008F25D8" w:rsidTr="008F25D8">
        <w:trPr>
          <w:trHeight w:val="56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4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431"/>
            </w:tblGrid>
            <w:tr w:rsidR="0001772A" w:rsidRPr="008F25D8" w:rsidTr="008F25D8">
              <w:tc>
                <w:tcPr>
                  <w:tcW w:w="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772A" w:rsidRPr="008F25D8" w:rsidRDefault="0001772A" w:rsidP="008F25D8">
                  <w:pPr>
                    <w:spacing w:after="0" w:line="240" w:lineRule="auto"/>
                    <w:jc w:val="both"/>
                  </w:pPr>
                </w:p>
              </w:tc>
            </w:tr>
          </w:tbl>
          <w:p w:rsidR="0001772A" w:rsidRPr="008F25D8" w:rsidRDefault="0001772A" w:rsidP="008F25D8">
            <w:pPr>
              <w:spacing w:after="0" w:line="240" w:lineRule="auto"/>
              <w:jc w:val="both"/>
            </w:pPr>
          </w:p>
        </w:tc>
        <w:tc>
          <w:tcPr>
            <w:tcW w:w="8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772A" w:rsidRPr="008F25D8" w:rsidRDefault="0001772A" w:rsidP="008F25D8">
            <w:pPr>
              <w:spacing w:before="0" w:after="0" w:line="240" w:lineRule="auto"/>
              <w:jc w:val="both"/>
            </w:pPr>
            <w:r w:rsidRPr="008F25D8">
              <w:t>Składam kolejny wniosek, a dane mojego gospodarstwa domowego i jego członków się nie zmieniły</w:t>
            </w:r>
          </w:p>
        </w:tc>
      </w:tr>
    </w:tbl>
    <w:p w:rsidR="0001772A" w:rsidRPr="00BA29A8" w:rsidRDefault="0001772A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57"/>
        <w:gridCol w:w="7225"/>
      </w:tblGrid>
      <w:tr w:rsidR="0001772A" w:rsidRPr="008F25D8" w:rsidTr="008F25D8">
        <w:trPr>
          <w:trHeight w:val="56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4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431"/>
            </w:tblGrid>
            <w:tr w:rsidR="0001772A" w:rsidRPr="008F25D8" w:rsidTr="008F25D8">
              <w:trPr>
                <w:trHeight w:val="431"/>
              </w:trPr>
              <w:tc>
                <w:tcPr>
                  <w:tcW w:w="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772A" w:rsidRPr="008F25D8" w:rsidRDefault="0001772A" w:rsidP="008F25D8">
                  <w:pPr>
                    <w:spacing w:after="0" w:line="240" w:lineRule="auto"/>
                    <w:jc w:val="both"/>
                  </w:pPr>
                </w:p>
              </w:tc>
            </w:tr>
          </w:tbl>
          <w:p w:rsidR="0001772A" w:rsidRPr="008F25D8" w:rsidRDefault="0001772A" w:rsidP="008F25D8">
            <w:pPr>
              <w:spacing w:after="0" w:line="240" w:lineRule="auto"/>
              <w:jc w:val="both"/>
            </w:pP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772A" w:rsidRPr="008F25D8" w:rsidRDefault="0001772A" w:rsidP="008F25D8">
            <w:pPr>
              <w:spacing w:before="0" w:after="0" w:line="240" w:lineRule="auto"/>
              <w:jc w:val="both"/>
            </w:pPr>
            <w:r w:rsidRPr="008F25D8">
              <w:t>Składam kolejny wniosek, a dane gospodarstwa domowego lub jego członków się zmieniły</w:t>
            </w:r>
          </w:p>
        </w:tc>
      </w:tr>
    </w:tbl>
    <w:p w:rsidR="0001772A" w:rsidRDefault="0001772A" w:rsidP="00576947">
      <w:pPr>
        <w:pStyle w:val="Tytusekcji-styl2"/>
      </w:pPr>
      <w:r>
        <w:t>ZAŁĄCZNIKI</w:t>
      </w:r>
    </w:p>
    <w:p w:rsidR="0001772A" w:rsidRPr="00EB654E" w:rsidRDefault="0001772A" w:rsidP="00576947">
      <w:pPr>
        <w:jc w:val="both"/>
        <w:rPr>
          <w:rFonts w:cs="Calibri"/>
          <w:i/>
          <w:color w:val="000000"/>
        </w:rPr>
      </w:pPr>
      <w:r w:rsidRPr="00EB654E">
        <w:rPr>
          <w:rFonts w:cs="Calibri"/>
          <w:i/>
          <w:color w:val="000000"/>
        </w:rPr>
        <w:t>Wypełnij i dołącz:</w:t>
      </w:r>
    </w:p>
    <w:p w:rsidR="0001772A" w:rsidRPr="00EB654E" w:rsidRDefault="0001772A" w:rsidP="00576947">
      <w:pPr>
        <w:pStyle w:val="ListParagraph"/>
        <w:numPr>
          <w:ilvl w:val="0"/>
          <w:numId w:val="8"/>
        </w:numPr>
        <w:ind w:left="786"/>
        <w:jc w:val="both"/>
        <w:rPr>
          <w:i/>
        </w:rPr>
      </w:pPr>
      <w:r w:rsidRPr="00EB654E">
        <w:rPr>
          <w:rFonts w:cs="Calibri"/>
          <w:b/>
          <w:i/>
        </w:rPr>
        <w:t>załącznik nr 1</w:t>
      </w:r>
      <w:r w:rsidRPr="00EB654E">
        <w:rPr>
          <w:rFonts w:cs="Calibri"/>
          <w:i/>
          <w:color w:val="000000"/>
        </w:rPr>
        <w:t>, jeśli:</w:t>
      </w:r>
    </w:p>
    <w:p w:rsidR="0001772A" w:rsidRPr="00EB654E" w:rsidRDefault="0001772A" w:rsidP="00576947">
      <w:pPr>
        <w:pStyle w:val="ListParagraph"/>
        <w:widowControl w:val="0"/>
        <w:numPr>
          <w:ilvl w:val="1"/>
          <w:numId w:val="11"/>
        </w:numPr>
        <w:autoSpaceDE w:val="0"/>
        <w:autoSpaceDN w:val="0"/>
        <w:adjustRightInd w:val="0"/>
        <w:spacing w:before="0" w:after="0" w:line="276" w:lineRule="auto"/>
        <w:ind w:left="1134" w:hanging="285"/>
        <w:jc w:val="both"/>
        <w:rPr>
          <w:rFonts w:cs="Calibri"/>
          <w:i/>
          <w:color w:val="000000"/>
        </w:rPr>
      </w:pPr>
      <w:r w:rsidRPr="00EB654E">
        <w:rPr>
          <w:rFonts w:cs="Calibri"/>
          <w:i/>
          <w:color w:val="000000"/>
        </w:rPr>
        <w:t>składasz wniosek pierwszy raz</w:t>
      </w:r>
      <w:r>
        <w:rPr>
          <w:rFonts w:cs="Calibri"/>
          <w:i/>
          <w:color w:val="000000"/>
        </w:rPr>
        <w:t>,</w:t>
      </w:r>
      <w:r w:rsidRPr="00EB654E">
        <w:rPr>
          <w:rFonts w:cs="Calibri"/>
          <w:i/>
          <w:color w:val="000000"/>
        </w:rPr>
        <w:t xml:space="preserve"> lub</w:t>
      </w:r>
    </w:p>
    <w:p w:rsidR="0001772A" w:rsidRPr="00EB654E" w:rsidRDefault="0001772A" w:rsidP="00576947">
      <w:pPr>
        <w:pStyle w:val="ListParagraph"/>
        <w:widowControl w:val="0"/>
        <w:numPr>
          <w:ilvl w:val="1"/>
          <w:numId w:val="11"/>
        </w:numPr>
        <w:autoSpaceDE w:val="0"/>
        <w:autoSpaceDN w:val="0"/>
        <w:adjustRightInd w:val="0"/>
        <w:spacing w:before="0" w:after="0" w:line="276" w:lineRule="auto"/>
        <w:ind w:left="1134" w:hanging="285"/>
        <w:jc w:val="both"/>
        <w:rPr>
          <w:rFonts w:cs="Calibri"/>
          <w:i/>
        </w:rPr>
      </w:pPr>
      <w:r w:rsidRPr="00EB654E">
        <w:rPr>
          <w:rFonts w:cs="Calibri"/>
          <w:i/>
        </w:rPr>
        <w:t>zmieniły się dane twojego gospodarstwa i jego członków,</w:t>
      </w:r>
    </w:p>
    <w:p w:rsidR="0001772A" w:rsidRPr="00EB654E" w:rsidRDefault="0001772A" w:rsidP="00576947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before="0" w:after="0" w:line="276" w:lineRule="auto"/>
        <w:ind w:left="786" w:right="-425"/>
        <w:jc w:val="both"/>
        <w:rPr>
          <w:rFonts w:cs="Calibri"/>
          <w:i/>
          <w:color w:val="000000"/>
        </w:rPr>
      </w:pPr>
      <w:r w:rsidRPr="00EB654E">
        <w:rPr>
          <w:rFonts w:cs="Calibri"/>
          <w:b/>
          <w:i/>
        </w:rPr>
        <w:t>załącznik nr 2,</w:t>
      </w:r>
      <w:r w:rsidRPr="00EB654E">
        <w:rPr>
          <w:rFonts w:cs="Calibri"/>
          <w:i/>
          <w:color w:val="000000"/>
        </w:rPr>
        <w:t xml:space="preserve"> jeśli przekazana faktura obejmuje okres wykraczający poza 2023 rok,</w:t>
      </w:r>
    </w:p>
    <w:p w:rsidR="0001772A" w:rsidRPr="00EB654E" w:rsidRDefault="0001772A" w:rsidP="00576947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before="0" w:after="0" w:line="276" w:lineRule="auto"/>
        <w:ind w:left="786" w:right="-425"/>
        <w:jc w:val="both"/>
        <w:rPr>
          <w:rFonts w:cs="Calibri"/>
          <w:i/>
          <w:color w:val="000000"/>
        </w:rPr>
      </w:pPr>
      <w:r w:rsidRPr="00EB654E">
        <w:rPr>
          <w:rFonts w:cs="Calibri"/>
          <w:b/>
          <w:i/>
        </w:rPr>
        <w:t>załącznik nr 3</w:t>
      </w:r>
      <w:r w:rsidRPr="00EB654E">
        <w:rPr>
          <w:rFonts w:cs="Calibri"/>
          <w:i/>
        </w:rPr>
        <w:t>, jeśli składasz wniosek p</w:t>
      </w:r>
      <w:r w:rsidRPr="00EB654E">
        <w:rPr>
          <w:rFonts w:cs="Calibri"/>
          <w:i/>
          <w:color w:val="000000"/>
        </w:rPr>
        <w:t>o 29 lutego 2024 roku.</w:t>
      </w:r>
    </w:p>
    <w:p w:rsidR="0001772A" w:rsidRDefault="0001772A" w:rsidP="00576947">
      <w:pPr>
        <w:pStyle w:val="Etykietapola-styl3"/>
        <w:jc w:val="both"/>
      </w:pPr>
      <w:r>
        <w:t>Załączane dokumenty</w:t>
      </w:r>
    </w:p>
    <w:p w:rsidR="0001772A" w:rsidRDefault="0001772A" w:rsidP="00576947">
      <w:pPr>
        <w:pStyle w:val="Etykietadodatkowa-przypisinformacyjny-styl4"/>
        <w:jc w:val="both"/>
      </w:pPr>
      <w:r>
        <w:t xml:space="preserve">Wpisz poniżej załączniki (nr 1, 1a, 1b, 2 lub 3) do wniosku oraz </w:t>
      </w:r>
      <w:r w:rsidRPr="00E062A6">
        <w:t xml:space="preserve">załączane faktury </w:t>
      </w:r>
      <w:r w:rsidRPr="001F6B70">
        <w:rPr>
          <w:u w:val="single"/>
        </w:rPr>
        <w:t>dokumentujące dostarczenie paliw gazowych i dowody ich opłacenia</w:t>
      </w:r>
      <w:r>
        <w:t xml:space="preserve">. Dokumenty te są niezbędne do złożenia wniosku. </w:t>
      </w:r>
      <w:r>
        <w:br/>
        <w:t>Jeśli chcesz, możesz załączyć inne dodatkowe dokumenty.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5"/>
        <w:gridCol w:w="8567"/>
      </w:tblGrid>
      <w:tr w:rsidR="0001772A" w:rsidRPr="008F25D8" w:rsidTr="008F25D8">
        <w:tc>
          <w:tcPr>
            <w:tcW w:w="495" w:type="dxa"/>
            <w:vAlign w:val="center"/>
          </w:tcPr>
          <w:p w:rsidR="0001772A" w:rsidRPr="008F25D8" w:rsidRDefault="0001772A" w:rsidP="008F25D8">
            <w:pPr>
              <w:spacing w:before="0" w:after="0" w:line="240" w:lineRule="auto"/>
              <w:jc w:val="center"/>
            </w:pPr>
            <w:r w:rsidRPr="008F25D8">
              <w:t>1.</w:t>
            </w:r>
          </w:p>
        </w:tc>
        <w:tc>
          <w:tcPr>
            <w:tcW w:w="8567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  <w:tr w:rsidR="0001772A" w:rsidRPr="008F25D8" w:rsidTr="008F25D8">
        <w:tc>
          <w:tcPr>
            <w:tcW w:w="495" w:type="dxa"/>
            <w:vAlign w:val="center"/>
          </w:tcPr>
          <w:p w:rsidR="0001772A" w:rsidRPr="008F25D8" w:rsidRDefault="0001772A" w:rsidP="008F25D8">
            <w:pPr>
              <w:spacing w:before="0" w:after="0" w:line="240" w:lineRule="auto"/>
              <w:jc w:val="center"/>
            </w:pPr>
            <w:r w:rsidRPr="008F25D8">
              <w:t>2.</w:t>
            </w:r>
          </w:p>
        </w:tc>
        <w:tc>
          <w:tcPr>
            <w:tcW w:w="8567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  <w:tr w:rsidR="0001772A" w:rsidRPr="008F25D8" w:rsidTr="008F25D8">
        <w:tc>
          <w:tcPr>
            <w:tcW w:w="495" w:type="dxa"/>
            <w:vAlign w:val="center"/>
          </w:tcPr>
          <w:p w:rsidR="0001772A" w:rsidRPr="008F25D8" w:rsidRDefault="0001772A" w:rsidP="008F25D8">
            <w:pPr>
              <w:spacing w:before="0" w:after="0" w:line="240" w:lineRule="auto"/>
              <w:jc w:val="center"/>
            </w:pPr>
            <w:r w:rsidRPr="008F25D8">
              <w:t>3.</w:t>
            </w:r>
          </w:p>
        </w:tc>
        <w:tc>
          <w:tcPr>
            <w:tcW w:w="8567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  <w:tr w:rsidR="0001772A" w:rsidRPr="008F25D8" w:rsidTr="008F25D8">
        <w:tc>
          <w:tcPr>
            <w:tcW w:w="495" w:type="dxa"/>
            <w:vAlign w:val="center"/>
          </w:tcPr>
          <w:p w:rsidR="0001772A" w:rsidRPr="008F25D8" w:rsidRDefault="0001772A" w:rsidP="008F25D8">
            <w:pPr>
              <w:spacing w:before="0" w:after="0" w:line="240" w:lineRule="auto"/>
              <w:jc w:val="center"/>
            </w:pPr>
            <w:r w:rsidRPr="008F25D8">
              <w:t>4.</w:t>
            </w:r>
          </w:p>
        </w:tc>
        <w:tc>
          <w:tcPr>
            <w:tcW w:w="8567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  <w:tr w:rsidR="0001772A" w:rsidRPr="008F25D8" w:rsidTr="008F25D8">
        <w:tc>
          <w:tcPr>
            <w:tcW w:w="495" w:type="dxa"/>
            <w:vAlign w:val="center"/>
          </w:tcPr>
          <w:p w:rsidR="0001772A" w:rsidRPr="008F25D8" w:rsidRDefault="0001772A" w:rsidP="008F25D8">
            <w:pPr>
              <w:spacing w:before="0" w:after="0" w:line="240" w:lineRule="auto"/>
              <w:jc w:val="center"/>
            </w:pPr>
            <w:r w:rsidRPr="008F25D8">
              <w:t>5.</w:t>
            </w:r>
          </w:p>
        </w:tc>
        <w:tc>
          <w:tcPr>
            <w:tcW w:w="8567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  <w:tr w:rsidR="0001772A" w:rsidRPr="008F25D8" w:rsidTr="008F25D8">
        <w:tc>
          <w:tcPr>
            <w:tcW w:w="495" w:type="dxa"/>
            <w:vAlign w:val="center"/>
          </w:tcPr>
          <w:p w:rsidR="0001772A" w:rsidRPr="008F25D8" w:rsidRDefault="0001772A" w:rsidP="008F25D8">
            <w:pPr>
              <w:spacing w:before="0" w:after="0" w:line="240" w:lineRule="auto"/>
              <w:jc w:val="center"/>
            </w:pPr>
            <w:r w:rsidRPr="008F25D8">
              <w:t>6.</w:t>
            </w:r>
          </w:p>
        </w:tc>
        <w:tc>
          <w:tcPr>
            <w:tcW w:w="8567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  <w:tr w:rsidR="0001772A" w:rsidRPr="008F25D8" w:rsidTr="008F25D8">
        <w:tc>
          <w:tcPr>
            <w:tcW w:w="495" w:type="dxa"/>
            <w:vAlign w:val="center"/>
          </w:tcPr>
          <w:p w:rsidR="0001772A" w:rsidRPr="008F25D8" w:rsidRDefault="0001772A" w:rsidP="008F25D8">
            <w:pPr>
              <w:spacing w:before="0" w:after="0" w:line="240" w:lineRule="auto"/>
              <w:jc w:val="center"/>
            </w:pPr>
            <w:r w:rsidRPr="008F25D8">
              <w:t>7.</w:t>
            </w:r>
          </w:p>
        </w:tc>
        <w:tc>
          <w:tcPr>
            <w:tcW w:w="8567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  <w:tr w:rsidR="0001772A" w:rsidRPr="008F25D8" w:rsidTr="008F25D8">
        <w:tc>
          <w:tcPr>
            <w:tcW w:w="495" w:type="dxa"/>
            <w:vAlign w:val="center"/>
          </w:tcPr>
          <w:p w:rsidR="0001772A" w:rsidRPr="008F25D8" w:rsidRDefault="0001772A" w:rsidP="008F25D8">
            <w:pPr>
              <w:spacing w:before="0" w:after="0" w:line="240" w:lineRule="auto"/>
              <w:jc w:val="center"/>
            </w:pPr>
            <w:r w:rsidRPr="008F25D8">
              <w:t>8.</w:t>
            </w:r>
          </w:p>
        </w:tc>
        <w:tc>
          <w:tcPr>
            <w:tcW w:w="8567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  <w:tr w:rsidR="0001772A" w:rsidRPr="008F25D8" w:rsidTr="008F25D8">
        <w:tc>
          <w:tcPr>
            <w:tcW w:w="495" w:type="dxa"/>
            <w:vAlign w:val="center"/>
          </w:tcPr>
          <w:p w:rsidR="0001772A" w:rsidRPr="008F25D8" w:rsidRDefault="0001772A" w:rsidP="008F25D8">
            <w:pPr>
              <w:spacing w:before="0" w:after="0" w:line="240" w:lineRule="auto"/>
              <w:jc w:val="center"/>
            </w:pPr>
            <w:r w:rsidRPr="008F25D8">
              <w:t>9.</w:t>
            </w:r>
          </w:p>
        </w:tc>
        <w:tc>
          <w:tcPr>
            <w:tcW w:w="8567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  <w:tr w:rsidR="0001772A" w:rsidRPr="008F25D8" w:rsidTr="008F25D8">
        <w:tc>
          <w:tcPr>
            <w:tcW w:w="495" w:type="dxa"/>
            <w:vAlign w:val="center"/>
          </w:tcPr>
          <w:p w:rsidR="0001772A" w:rsidRPr="008F25D8" w:rsidRDefault="0001772A" w:rsidP="008F25D8">
            <w:pPr>
              <w:spacing w:before="0" w:after="0" w:line="240" w:lineRule="auto"/>
              <w:jc w:val="center"/>
            </w:pPr>
            <w:r w:rsidRPr="008F25D8">
              <w:t>10.</w:t>
            </w:r>
          </w:p>
        </w:tc>
        <w:tc>
          <w:tcPr>
            <w:tcW w:w="8567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  <w:tr w:rsidR="0001772A" w:rsidRPr="008F25D8" w:rsidTr="008F25D8">
        <w:tc>
          <w:tcPr>
            <w:tcW w:w="495" w:type="dxa"/>
            <w:vAlign w:val="center"/>
          </w:tcPr>
          <w:p w:rsidR="0001772A" w:rsidRPr="008F25D8" w:rsidRDefault="0001772A" w:rsidP="008F25D8">
            <w:pPr>
              <w:spacing w:before="0" w:after="0" w:line="240" w:lineRule="auto"/>
              <w:jc w:val="center"/>
            </w:pPr>
            <w:r w:rsidRPr="008F25D8">
              <w:t>11.</w:t>
            </w:r>
          </w:p>
        </w:tc>
        <w:tc>
          <w:tcPr>
            <w:tcW w:w="8567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  <w:tr w:rsidR="0001772A" w:rsidRPr="008F25D8" w:rsidTr="008F25D8">
        <w:tc>
          <w:tcPr>
            <w:tcW w:w="495" w:type="dxa"/>
            <w:vAlign w:val="center"/>
          </w:tcPr>
          <w:p w:rsidR="0001772A" w:rsidRPr="008F25D8" w:rsidRDefault="0001772A" w:rsidP="008F25D8">
            <w:pPr>
              <w:spacing w:before="0" w:after="0" w:line="240" w:lineRule="auto"/>
              <w:jc w:val="center"/>
            </w:pPr>
            <w:r w:rsidRPr="008F25D8">
              <w:t>12.</w:t>
            </w:r>
          </w:p>
        </w:tc>
        <w:tc>
          <w:tcPr>
            <w:tcW w:w="8567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  <w:tr w:rsidR="0001772A" w:rsidRPr="008F25D8" w:rsidTr="008F25D8">
        <w:tc>
          <w:tcPr>
            <w:tcW w:w="495" w:type="dxa"/>
            <w:vAlign w:val="center"/>
          </w:tcPr>
          <w:p w:rsidR="0001772A" w:rsidRPr="008F25D8" w:rsidRDefault="0001772A" w:rsidP="008F25D8">
            <w:pPr>
              <w:spacing w:before="0" w:after="0" w:line="240" w:lineRule="auto"/>
              <w:jc w:val="center"/>
            </w:pPr>
            <w:r w:rsidRPr="008F25D8">
              <w:t>13.</w:t>
            </w:r>
          </w:p>
        </w:tc>
        <w:tc>
          <w:tcPr>
            <w:tcW w:w="8567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  <w:tr w:rsidR="0001772A" w:rsidRPr="008F25D8" w:rsidTr="008F25D8">
        <w:tc>
          <w:tcPr>
            <w:tcW w:w="495" w:type="dxa"/>
            <w:vAlign w:val="center"/>
          </w:tcPr>
          <w:p w:rsidR="0001772A" w:rsidRPr="008F25D8" w:rsidRDefault="0001772A" w:rsidP="008F25D8">
            <w:pPr>
              <w:spacing w:before="0" w:after="0" w:line="240" w:lineRule="auto"/>
              <w:jc w:val="center"/>
            </w:pPr>
            <w:r w:rsidRPr="008F25D8">
              <w:t>14.</w:t>
            </w:r>
          </w:p>
        </w:tc>
        <w:tc>
          <w:tcPr>
            <w:tcW w:w="8567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  <w:tr w:rsidR="0001772A" w:rsidRPr="008F25D8" w:rsidTr="008F25D8">
        <w:tc>
          <w:tcPr>
            <w:tcW w:w="495" w:type="dxa"/>
            <w:vAlign w:val="center"/>
          </w:tcPr>
          <w:p w:rsidR="0001772A" w:rsidRPr="008F25D8" w:rsidRDefault="0001772A" w:rsidP="008F25D8">
            <w:pPr>
              <w:spacing w:before="0" w:after="0" w:line="240" w:lineRule="auto"/>
              <w:jc w:val="center"/>
            </w:pPr>
            <w:r w:rsidRPr="008F25D8">
              <w:t>15.</w:t>
            </w:r>
          </w:p>
        </w:tc>
        <w:tc>
          <w:tcPr>
            <w:tcW w:w="8567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Default="0001772A" w:rsidP="00576947">
      <w:pPr>
        <w:pStyle w:val="Tytusekcji-styl2"/>
      </w:pPr>
      <w:r>
        <w:t>OŚWIADCZENIA</w:t>
      </w:r>
    </w:p>
    <w:p w:rsidR="0001772A" w:rsidRDefault="0001772A" w:rsidP="00576947">
      <w:pPr>
        <w:jc w:val="both"/>
      </w:pPr>
      <w:r>
        <w:t xml:space="preserve">Oświadczam, że: </w:t>
      </w:r>
    </w:p>
    <w:p w:rsidR="0001772A" w:rsidRDefault="0001772A" w:rsidP="00576947">
      <w:pPr>
        <w:pStyle w:val="ListParagraph"/>
        <w:numPr>
          <w:ilvl w:val="0"/>
          <w:numId w:val="4"/>
        </w:numPr>
        <w:jc w:val="both"/>
      </w:pPr>
      <w:r>
        <w:t>wszystkie podane we wniosku dane są zgodne z prawdą,</w:t>
      </w:r>
    </w:p>
    <w:p w:rsidR="0001772A" w:rsidRDefault="0001772A" w:rsidP="00576947">
      <w:pPr>
        <w:pStyle w:val="ListParagraph"/>
        <w:numPr>
          <w:ilvl w:val="0"/>
          <w:numId w:val="4"/>
        </w:numPr>
        <w:jc w:val="both"/>
      </w:pPr>
      <w:r>
        <w:t>wszystkie podane w załącznikach dane są zgodne z prawdą,</w:t>
      </w:r>
    </w:p>
    <w:p w:rsidR="0001772A" w:rsidRDefault="0001772A" w:rsidP="00576947">
      <w:pPr>
        <w:pStyle w:val="ListParagraph"/>
        <w:numPr>
          <w:ilvl w:val="0"/>
          <w:numId w:val="4"/>
        </w:numPr>
        <w:jc w:val="both"/>
      </w:pPr>
      <w:r>
        <w:t>jestem świadoma / świadomy odpowiedzialności karnej za złożenie fałszywego oświadczenia,</w:t>
      </w:r>
    </w:p>
    <w:p w:rsidR="0001772A" w:rsidRDefault="0001772A" w:rsidP="00576947">
      <w:pPr>
        <w:pStyle w:val="ListParagraph"/>
        <w:numPr>
          <w:ilvl w:val="0"/>
          <w:numId w:val="4"/>
        </w:numPr>
        <w:jc w:val="both"/>
      </w:pPr>
      <w:r>
        <w:t xml:space="preserve">głównym źródłem ogrzewania mojego gospodarstwa domowego jest jedno z następujących źródeł: </w:t>
      </w:r>
      <w:r>
        <w:br/>
        <w:t>kocioł gazowy / bojler gazowy / podgrzewacz gazowy przepływowy / kominek gazowy zasilane paliwami gazowymi, zgłoszone do centralnej ewidencji emisyjności budynków, o której mowa w art. 27a ust. 1 ustawy z dnia 21 listopada 2008 r. o wspieraniu termomodernizacji i remontów oraz o centralnej ewidencji emisyjności budynków (Dz. U. z 2021 r. poz. 554, z późn. zm.).</w:t>
      </w:r>
      <w:r>
        <w:br/>
        <w:t>Z</w:t>
      </w:r>
      <w:r w:rsidRPr="002D3443">
        <w:rPr>
          <w:i/>
        </w:rPr>
        <w:t>godnie z przepisami ustawy z dnia 21 listopada 2008 r. o wspieraniu termomodernizacji i remontów oraz o centralnej ewidencji emisyjności budynków każdy właściciel lub zarządca budynku ma obowiązek złożenia do centralnej ewidencji emisyjności budynków deklaracji o używanym źródle ciepła w budynkach</w:t>
      </w:r>
      <w:r>
        <w:t>.</w:t>
      </w:r>
    </w:p>
    <w:p w:rsidR="0001772A" w:rsidRDefault="0001772A" w:rsidP="00576947">
      <w:pPr>
        <w:rPr>
          <w:rFonts w:cs="Calibri"/>
          <w:color w:val="000000"/>
        </w:rPr>
      </w:pPr>
    </w:p>
    <w:p w:rsidR="0001772A" w:rsidRDefault="0001772A" w:rsidP="00576947">
      <w:pPr>
        <w:pStyle w:val="ListParagraph"/>
        <w:widowControl w:val="0"/>
        <w:autoSpaceDE w:val="0"/>
        <w:autoSpaceDN w:val="0"/>
        <w:adjustRightInd w:val="0"/>
        <w:spacing w:before="0" w:after="0" w:line="276" w:lineRule="auto"/>
        <w:rPr>
          <w:rFonts w:cs="Calibri"/>
        </w:rPr>
      </w:pPr>
    </w:p>
    <w:tbl>
      <w:tblPr>
        <w:tblpPr w:leftFromText="141" w:rightFromText="141" w:vertAnchor="text" w:horzAnchor="margin" w:tblpY="1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47"/>
      </w:tblGrid>
      <w:tr w:rsidR="0001772A" w:rsidRPr="008F25D8" w:rsidTr="008F25D8">
        <w:trPr>
          <w:trHeight w:val="567"/>
        </w:trPr>
        <w:tc>
          <w:tcPr>
            <w:tcW w:w="2547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tbl>
      <w:tblPr>
        <w:tblpPr w:leftFromText="141" w:rightFromText="141" w:vertAnchor="text" w:horzAnchor="margin" w:tblpXSpec="center" w:tblpY="1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47"/>
      </w:tblGrid>
      <w:tr w:rsidR="0001772A" w:rsidRPr="008F25D8" w:rsidTr="008F25D8">
        <w:trPr>
          <w:trHeight w:val="567"/>
        </w:trPr>
        <w:tc>
          <w:tcPr>
            <w:tcW w:w="2547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tbl>
      <w:tblPr>
        <w:tblpPr w:leftFromText="141" w:rightFromText="141" w:vertAnchor="text" w:horzAnchor="margin" w:tblpXSpec="right" w:tblpY="1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47"/>
      </w:tblGrid>
      <w:tr w:rsidR="0001772A" w:rsidRPr="008F25D8" w:rsidTr="008F25D8">
        <w:trPr>
          <w:trHeight w:val="567"/>
        </w:trPr>
        <w:tc>
          <w:tcPr>
            <w:tcW w:w="2547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p w:rsidR="0001772A" w:rsidRDefault="0001772A" w:rsidP="00576947">
      <w:pPr>
        <w:spacing w:before="0"/>
        <w:ind w:left="708"/>
        <w:rPr>
          <w:color w:val="000000"/>
          <w:szCs w:val="24"/>
        </w:rPr>
        <w:sectPr w:rsidR="0001772A" w:rsidSect="004879B8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 xml:space="preserve">                miejscowość                                    data: dd / mm / rrrr                            podpis wnioskodawcy</w:t>
      </w:r>
    </w:p>
    <w:p w:rsidR="0001772A" w:rsidRPr="00FC0B57" w:rsidRDefault="0001772A" w:rsidP="00576947">
      <w:pPr>
        <w:pStyle w:val="Tytuwniosku-Styl1"/>
      </w:pPr>
      <w:r>
        <w:t>INFORMACJE NIEZBĘDNE DO WYLICZENIA ŚREDNIEGO DOCHODU NA OSOBĘ W GOSPODARSTWIE DOMOWYM</w:t>
      </w:r>
      <w:r>
        <w:br/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  <w:shd w:val="clear" w:color="auto" w:fill="D0CECE"/>
          </w:tcPr>
          <w:p w:rsidR="0001772A" w:rsidRPr="008F25D8" w:rsidRDefault="0001772A" w:rsidP="008F25D8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 w:rsidRPr="008F25D8">
              <w:rPr>
                <w:rStyle w:val="EtykietanagwkapolaUwagi-styl8Znak"/>
              </w:rPr>
              <w:t>UWAGA</w:t>
            </w:r>
            <w:r w:rsidRPr="008F25D8">
              <w:rPr>
                <w:b/>
                <w:sz w:val="28"/>
                <w:szCs w:val="28"/>
              </w:rPr>
              <w:t>!</w:t>
            </w:r>
          </w:p>
        </w:tc>
      </w:tr>
      <w:tr w:rsidR="0001772A" w:rsidRPr="008F25D8" w:rsidTr="008F25D8">
        <w:trPr>
          <w:trHeight w:val="619"/>
        </w:trPr>
        <w:tc>
          <w:tcPr>
            <w:tcW w:w="9062" w:type="dxa"/>
          </w:tcPr>
          <w:p w:rsidR="0001772A" w:rsidRPr="008F25D8" w:rsidRDefault="0001772A" w:rsidP="008F25D8">
            <w:pPr>
              <w:widowControl w:val="0"/>
              <w:autoSpaceDE w:val="0"/>
              <w:autoSpaceDN w:val="0"/>
              <w:adjustRightInd w:val="0"/>
              <w:spacing w:before="80" w:after="80" w:line="276" w:lineRule="auto"/>
              <w:jc w:val="both"/>
              <w:rPr>
                <w:rFonts w:cs="Calibri"/>
                <w:color w:val="000000"/>
              </w:rPr>
            </w:pPr>
            <w:r w:rsidRPr="008F25D8">
              <w:rPr>
                <w:rFonts w:cs="Calibri"/>
                <w:color w:val="000000"/>
              </w:rPr>
              <w:t xml:space="preserve">Wypełnij, jeśli składasz wniosek pierwszy raz albo składasz wniosek kolejny raz, ale </w:t>
            </w:r>
            <w:r w:rsidRPr="008F25D8">
              <w:rPr>
                <w:rFonts w:cs="Calibri"/>
              </w:rPr>
              <w:t>zmieniły się dane dotyczące Twojego gospodarstwa domowego.</w:t>
            </w:r>
          </w:p>
        </w:tc>
      </w:tr>
    </w:tbl>
    <w:p w:rsidR="0001772A" w:rsidRPr="000F01D4" w:rsidRDefault="0001772A" w:rsidP="00576947">
      <w:pPr>
        <w:pStyle w:val="Tytuwniosku-Styl1"/>
        <w:jc w:val="left"/>
        <w:rPr>
          <w:sz w:val="18"/>
          <w:szCs w:val="18"/>
        </w:rPr>
      </w:pPr>
      <w:r>
        <w:br/>
        <w:t>INFORMACJE O WIELKOŚCI GOSPODARSTWA DOMOWEGO</w:t>
      </w:r>
    </w:p>
    <w:p w:rsidR="0001772A" w:rsidRDefault="0001772A" w:rsidP="00576947">
      <w:pPr>
        <w:pStyle w:val="Etykietadodatkowa-przypisinformacyjny-styl4"/>
      </w:pPr>
      <w:r>
        <w:t>Możesz zaznaczyć tylko jedną odpowiedź.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57"/>
        <w:gridCol w:w="1691"/>
      </w:tblGrid>
      <w:tr w:rsidR="0001772A" w:rsidRPr="008F25D8" w:rsidTr="008F25D8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4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431"/>
            </w:tblGrid>
            <w:tr w:rsidR="0001772A" w:rsidRPr="008F25D8" w:rsidTr="008F25D8">
              <w:trPr>
                <w:trHeight w:val="431"/>
              </w:trPr>
              <w:tc>
                <w:tcPr>
                  <w:tcW w:w="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772A" w:rsidRPr="008F25D8" w:rsidRDefault="0001772A" w:rsidP="008F25D8">
                  <w:pPr>
                    <w:spacing w:after="0" w:line="240" w:lineRule="auto"/>
                  </w:pPr>
                </w:p>
              </w:tc>
            </w:tr>
          </w:tbl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772A" w:rsidRPr="008F25D8" w:rsidRDefault="0001772A" w:rsidP="008F25D8">
            <w:pPr>
              <w:spacing w:before="0" w:after="0" w:line="240" w:lineRule="auto"/>
            </w:pPr>
            <w:r w:rsidRPr="008F25D8">
              <w:t>Jednoosobowe</w:t>
            </w:r>
          </w:p>
        </w:tc>
      </w:tr>
    </w:tbl>
    <w:p w:rsidR="0001772A" w:rsidRPr="00BA29A8" w:rsidRDefault="0001772A" w:rsidP="00576947">
      <w:pPr>
        <w:pStyle w:val="Etykietadodatkowa-przypisinformacyjny-styl4"/>
        <w:rPr>
          <w:sz w:val="6"/>
          <w:szCs w:val="6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57"/>
        <w:gridCol w:w="8557"/>
      </w:tblGrid>
      <w:tr w:rsidR="0001772A" w:rsidRPr="008F25D8" w:rsidTr="008F25D8">
        <w:trPr>
          <w:trHeight w:val="811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pPr w:leftFromText="57" w:rightFromText="57" w:vertAnchor="page" w:horzAnchor="margin" w:tblpY="1"/>
              <w:tblOverlap w:val="never"/>
              <w:tblW w:w="4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431"/>
            </w:tblGrid>
            <w:tr w:rsidR="0001772A" w:rsidRPr="008F25D8" w:rsidTr="008F25D8">
              <w:tc>
                <w:tcPr>
                  <w:tcW w:w="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772A" w:rsidRPr="008F25D8" w:rsidRDefault="0001772A" w:rsidP="008F25D8">
                  <w:pPr>
                    <w:spacing w:after="0" w:line="240" w:lineRule="auto"/>
                  </w:pPr>
                </w:p>
              </w:tc>
            </w:tr>
          </w:tbl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85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pPr w:leftFromText="57" w:rightFromText="57" w:vertAnchor="page" w:horzAnchor="page" w:tblpX="2521" w:tblpY="278"/>
              <w:tblOverlap w:val="never"/>
              <w:tblW w:w="14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1413"/>
            </w:tblGrid>
            <w:tr w:rsidR="0001772A" w:rsidRPr="008F25D8" w:rsidTr="008F25D8">
              <w:trPr>
                <w:trHeight w:val="431"/>
              </w:trPr>
              <w:tc>
                <w:tcPr>
                  <w:tcW w:w="1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772A" w:rsidRPr="008F25D8" w:rsidRDefault="0001772A" w:rsidP="008F25D8">
                  <w:pPr>
                    <w:pStyle w:val="Etykietadodatkowa-przypisinformacyjny-styl4"/>
                    <w:spacing w:line="240" w:lineRule="auto"/>
                  </w:pPr>
                </w:p>
              </w:tc>
            </w:tr>
          </w:tbl>
          <w:p w:rsidR="0001772A" w:rsidRPr="008F25D8" w:rsidRDefault="0001772A" w:rsidP="008F25D8">
            <w:pPr>
              <w:spacing w:before="120" w:after="0" w:line="240" w:lineRule="auto"/>
            </w:pPr>
            <w:r w:rsidRPr="008F25D8">
              <w:t xml:space="preserve">Wieloosobowe </w:t>
            </w:r>
            <w:r w:rsidRPr="008F25D8">
              <w:br/>
            </w:r>
            <w:r w:rsidRPr="008F25D8">
              <w:br/>
              <w:t>Liczba osób razem z Tobą:</w:t>
            </w:r>
            <w:r w:rsidRPr="008F25D8">
              <w:br/>
            </w:r>
          </w:p>
        </w:tc>
      </w:tr>
    </w:tbl>
    <w:p w:rsidR="0001772A" w:rsidRPr="00FC13BF" w:rsidRDefault="0001772A" w:rsidP="00576947">
      <w:pPr>
        <w:pStyle w:val="Etykietapolazinformacj"/>
      </w:pPr>
      <w:r>
        <w:t xml:space="preserve"> </w:t>
      </w:r>
      <w:r>
        <w:tab/>
      </w:r>
    </w:p>
    <w:p w:rsidR="0001772A" w:rsidRDefault="0001772A" w:rsidP="00576947">
      <w:pPr>
        <w:pStyle w:val="Etykietadodatkowa-przypisinformacyjny-styl4"/>
        <w:jc w:val="both"/>
      </w:pPr>
      <w:r>
        <w:rPr>
          <w:b/>
        </w:rPr>
        <w:t>G</w:t>
      </w:r>
      <w:r w:rsidRPr="00D41B1F">
        <w:rPr>
          <w:b/>
        </w:rPr>
        <w:t>ospodarstwo domowe jednoosobowe</w:t>
      </w:r>
      <w:r>
        <w:t xml:space="preserve">: </w:t>
      </w:r>
      <w:r w:rsidRPr="003D3119">
        <w:t>osoba fizyczna składająca wniosek o wypłatę refundacji podatku VAT samotnie zamieszkująca i gospodarująca</w:t>
      </w:r>
    </w:p>
    <w:p w:rsidR="0001772A" w:rsidRDefault="0001772A" w:rsidP="00576947">
      <w:pPr>
        <w:pStyle w:val="Etykietadodatkowa-przypisinformacyjny-styl4"/>
        <w:jc w:val="both"/>
      </w:pPr>
      <w:r w:rsidRPr="002D3443">
        <w:rPr>
          <w:b/>
        </w:rPr>
        <w:t>G</w:t>
      </w:r>
      <w:r w:rsidRPr="00D41B1F">
        <w:rPr>
          <w:b/>
        </w:rPr>
        <w:t>ospodarstwo domowe wieloosobowe</w:t>
      </w:r>
      <w:r>
        <w:rPr>
          <w:b/>
        </w:rPr>
        <w:t xml:space="preserve">: </w:t>
      </w:r>
      <w:r w:rsidRPr="003D3119">
        <w:t>osoba fizyczna składająca wniosek o wypłatę refundacji podatku VAT oraz osoby z nią spokrewnione lub niespokrewnione pozostające w faktycznym związku, wspólnie z nią zamieszkujące i gospodarujące.</w:t>
      </w:r>
      <w:r w:rsidRPr="00F00D7D">
        <w:t xml:space="preserve"> </w:t>
      </w:r>
    </w:p>
    <w:p w:rsidR="0001772A" w:rsidRPr="00540221" w:rsidRDefault="0001772A" w:rsidP="00576947">
      <w:pPr>
        <w:pStyle w:val="Etykietadodatkowa-przypisinformacyjny-styl4"/>
        <w:jc w:val="both"/>
      </w:pPr>
      <w:r>
        <w:t xml:space="preserve">Podstawa prawna: </w:t>
      </w:r>
      <w:r w:rsidRPr="003D3119">
        <w:t>art. 2 pkt. 7 ustawy z dnia 15 grudnia 2022 r. o szczególnej ochronie niektórych odbiorców paliw gazowych w 2023 r. w związku z sytuacją na rynku gazu (Dz. U. z 2022 r. poz. 2687)</w:t>
      </w:r>
    </w:p>
    <w:p w:rsidR="0001772A" w:rsidRDefault="0001772A" w:rsidP="00576947">
      <w:pPr>
        <w:pStyle w:val="Tytusekcji-styl2"/>
      </w:pPr>
      <w:r>
        <w:t>SKŁAD GOSPODARSTWA DOMOWEGO</w:t>
      </w:r>
    </w:p>
    <w:p w:rsidR="0001772A" w:rsidRDefault="0001772A" w:rsidP="00576947">
      <w:pPr>
        <w:pStyle w:val="Etykietadodatkowa-przypisinformacyjny-styl4"/>
        <w:numPr>
          <w:ilvl w:val="0"/>
          <w:numId w:val="13"/>
        </w:numPr>
        <w:ind w:left="720"/>
        <w:jc w:val="both"/>
      </w:pPr>
      <w:r>
        <w:t>Wpisz dane członków swojego gospodarstwa domowego. Nie wpisuj tu swoich danych (podaje się je w głównej części wniosku w sekcji „Twoje dane”).</w:t>
      </w:r>
    </w:p>
    <w:p w:rsidR="0001772A" w:rsidRPr="007E2B21" w:rsidRDefault="0001772A" w:rsidP="00576947">
      <w:pPr>
        <w:pStyle w:val="Etykietadodatkowa-przypisinformacyjny-styl4"/>
        <w:numPr>
          <w:ilvl w:val="0"/>
          <w:numId w:val="13"/>
        </w:numPr>
        <w:ind w:left="720"/>
        <w:jc w:val="both"/>
        <w:rPr>
          <w:sz w:val="20"/>
        </w:rPr>
      </w:pPr>
      <w:r>
        <w:t xml:space="preserve">Jeśli </w:t>
      </w:r>
      <w:r w:rsidRPr="00FE0BDB">
        <w:t xml:space="preserve">członków </w:t>
      </w:r>
      <w:r>
        <w:t xml:space="preserve">Twojego </w:t>
      </w:r>
      <w:r w:rsidRPr="00FE0BDB">
        <w:t>gospodarstwa domowego</w:t>
      </w:r>
      <w:r>
        <w:t xml:space="preserve"> jest więcej niż 6,</w:t>
      </w:r>
      <w:r w:rsidRPr="00FE0BDB">
        <w:t xml:space="preserve"> </w:t>
      </w:r>
      <w:r>
        <w:t xml:space="preserve">to </w:t>
      </w:r>
      <w:r w:rsidRPr="00FE0BDB">
        <w:t>doda</w:t>
      </w:r>
      <w:r>
        <w:t>j jeszcze jeden załącznik nr 1</w:t>
      </w:r>
      <w:r w:rsidRPr="00FE0BDB">
        <w:t xml:space="preserve"> </w:t>
      </w:r>
      <w:r>
        <w:t xml:space="preserve">z </w:t>
      </w:r>
      <w:r w:rsidRPr="00FE0BDB">
        <w:t>dan</w:t>
      </w:r>
      <w:r>
        <w:t xml:space="preserve">ymi </w:t>
      </w:r>
      <w:r w:rsidRPr="00FE0BDB">
        <w:t>kolejnych członków.</w:t>
      </w:r>
    </w:p>
    <w:p w:rsidR="0001772A" w:rsidRPr="00914BD4" w:rsidRDefault="0001772A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:rsidR="0001772A" w:rsidRPr="00540221" w:rsidRDefault="0001772A" w:rsidP="00576947">
      <w:pPr>
        <w:pStyle w:val="Etykietapola-styl3"/>
      </w:pPr>
      <w:r>
        <w:t>Imię (imiona)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p w:rsidR="0001772A" w:rsidRPr="00540221" w:rsidRDefault="0001772A" w:rsidP="00576947">
      <w:pPr>
        <w:pStyle w:val="Etykietapola-styl3"/>
      </w:pPr>
      <w:r w:rsidRPr="00775800">
        <w:t>Nazwisko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Pr="00540221" w:rsidRDefault="0001772A" w:rsidP="00576947">
      <w:pPr>
        <w:pStyle w:val="Etykietapola-styl3"/>
      </w:pPr>
      <w:r w:rsidRPr="00775800">
        <w:t>Numer PESEL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01772A" w:rsidRPr="008F25D8" w:rsidTr="008F25D8"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Default="0001772A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:rsidR="0001772A" w:rsidRPr="002108E3" w:rsidRDefault="0001772A" w:rsidP="00576947">
      <w:pPr>
        <w:pStyle w:val="Etykietadodatkowa-przypisinformacyjny-styl4"/>
      </w:pPr>
      <w:r>
        <w:rPr>
          <w:rStyle w:val="SubtleEmphasis"/>
        </w:rPr>
        <w:t>W</w:t>
      </w:r>
      <w:r w:rsidRPr="002108E3">
        <w:rPr>
          <w:rStyle w:val="SubtleEmphasis"/>
        </w:rPr>
        <w:t>ypełni</w:t>
      </w:r>
      <w:r>
        <w:rPr>
          <w:rStyle w:val="SubtleEmphasis"/>
        </w:rPr>
        <w:t>j</w:t>
      </w:r>
      <w:r w:rsidRPr="002108E3">
        <w:rPr>
          <w:rStyle w:val="SubtleEmphasis"/>
        </w:rPr>
        <w:t xml:space="preserve">, </w:t>
      </w:r>
      <w:r>
        <w:rPr>
          <w:rStyle w:val="SubtleEmphasis"/>
        </w:rPr>
        <w:t xml:space="preserve">jeśli ta </w:t>
      </w:r>
      <w:r w:rsidRPr="002108E3">
        <w:rPr>
          <w:rStyle w:val="SubtleEmphasis"/>
        </w:rPr>
        <w:t xml:space="preserve">osoba nie </w:t>
      </w:r>
      <w:r>
        <w:rPr>
          <w:rStyle w:val="SubtleEmphasis"/>
        </w:rPr>
        <w:t xml:space="preserve">ma </w:t>
      </w:r>
      <w:r w:rsidRPr="002108E3">
        <w:rPr>
          <w:rStyle w:val="SubtleEmphasis"/>
        </w:rPr>
        <w:t>numeru PESEL.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Pr="00914BD4" w:rsidRDefault="0001772A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:rsidR="0001772A" w:rsidRPr="00540221" w:rsidRDefault="0001772A" w:rsidP="00576947">
      <w:pPr>
        <w:pStyle w:val="Etykietapola-styl3"/>
      </w:pPr>
      <w:r>
        <w:t>Imię (imiona)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p w:rsidR="0001772A" w:rsidRPr="00540221" w:rsidRDefault="0001772A" w:rsidP="00576947">
      <w:pPr>
        <w:pStyle w:val="Etykietapola-styl3"/>
      </w:pPr>
      <w:r w:rsidRPr="00775800">
        <w:t>Nazwisko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Pr="00540221" w:rsidRDefault="0001772A" w:rsidP="00576947">
      <w:pPr>
        <w:pStyle w:val="Etykietapola-styl3"/>
      </w:pPr>
      <w:r w:rsidRPr="00775800">
        <w:t>Numer PESEL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01772A" w:rsidRPr="008F25D8" w:rsidTr="008F25D8"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Default="0001772A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:rsidR="0001772A" w:rsidRPr="002108E3" w:rsidRDefault="0001772A" w:rsidP="00576947">
      <w:pPr>
        <w:pStyle w:val="Etykietadodatkowa-przypisinformacyjny-styl4"/>
      </w:pPr>
      <w:r>
        <w:rPr>
          <w:rStyle w:val="SubtleEmphasis"/>
        </w:rPr>
        <w:t>W</w:t>
      </w:r>
      <w:r w:rsidRPr="002108E3">
        <w:rPr>
          <w:rStyle w:val="SubtleEmphasis"/>
        </w:rPr>
        <w:t>ypełni</w:t>
      </w:r>
      <w:r>
        <w:rPr>
          <w:rStyle w:val="SubtleEmphasis"/>
        </w:rPr>
        <w:t>j,</w:t>
      </w:r>
      <w:r w:rsidRPr="002108E3">
        <w:rPr>
          <w:rStyle w:val="SubtleEmphasis"/>
        </w:rPr>
        <w:t xml:space="preserve"> </w:t>
      </w:r>
      <w:r>
        <w:rPr>
          <w:rStyle w:val="SubtleEmphasis"/>
        </w:rPr>
        <w:t xml:space="preserve">jeśli ta </w:t>
      </w:r>
      <w:r w:rsidRPr="002108E3">
        <w:rPr>
          <w:rStyle w:val="SubtleEmphasis"/>
        </w:rPr>
        <w:t xml:space="preserve">osoba nie </w:t>
      </w:r>
      <w:r>
        <w:rPr>
          <w:rStyle w:val="SubtleEmphasis"/>
        </w:rPr>
        <w:t xml:space="preserve">ma </w:t>
      </w:r>
      <w:r w:rsidRPr="002108E3">
        <w:rPr>
          <w:rStyle w:val="SubtleEmphasis"/>
        </w:rPr>
        <w:t>numeru PESEL.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Pr="00914BD4" w:rsidRDefault="0001772A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:rsidR="0001772A" w:rsidRPr="00540221" w:rsidRDefault="0001772A" w:rsidP="00576947">
      <w:pPr>
        <w:pStyle w:val="Etykietapola-styl3"/>
      </w:pPr>
      <w:r>
        <w:t>Imię (imiona)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p w:rsidR="0001772A" w:rsidRPr="00540221" w:rsidRDefault="0001772A" w:rsidP="00576947">
      <w:pPr>
        <w:pStyle w:val="Etykietapola-styl3"/>
      </w:pPr>
      <w:r w:rsidRPr="00775800">
        <w:t>Nazwisko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Pr="00540221" w:rsidRDefault="0001772A" w:rsidP="00576947">
      <w:pPr>
        <w:pStyle w:val="Etykietapola-styl3"/>
      </w:pPr>
      <w:r w:rsidRPr="00775800">
        <w:t>Numer PESEL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01772A" w:rsidRPr="008F25D8" w:rsidTr="008F25D8"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Default="0001772A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:rsidR="0001772A" w:rsidRPr="002108E3" w:rsidRDefault="0001772A" w:rsidP="00576947">
      <w:pPr>
        <w:pStyle w:val="Etykietadodatkowa-przypisinformacyjny-styl4"/>
      </w:pPr>
      <w:r>
        <w:rPr>
          <w:rStyle w:val="SubtleEmphasis"/>
        </w:rPr>
        <w:t>W</w:t>
      </w:r>
      <w:r w:rsidRPr="002108E3">
        <w:rPr>
          <w:rStyle w:val="SubtleEmphasis"/>
        </w:rPr>
        <w:t>ypełni</w:t>
      </w:r>
      <w:r>
        <w:rPr>
          <w:rStyle w:val="SubtleEmphasis"/>
        </w:rPr>
        <w:t>j</w:t>
      </w:r>
      <w:r w:rsidRPr="002108E3">
        <w:rPr>
          <w:rStyle w:val="SubtleEmphasis"/>
        </w:rPr>
        <w:t xml:space="preserve">, </w:t>
      </w:r>
      <w:r>
        <w:rPr>
          <w:rStyle w:val="SubtleEmphasis"/>
        </w:rPr>
        <w:t xml:space="preserve">jeśli ta </w:t>
      </w:r>
      <w:r w:rsidRPr="002108E3">
        <w:rPr>
          <w:rStyle w:val="SubtleEmphasis"/>
        </w:rPr>
        <w:t xml:space="preserve">osoba nie </w:t>
      </w:r>
      <w:r>
        <w:rPr>
          <w:rStyle w:val="SubtleEmphasis"/>
        </w:rPr>
        <w:t xml:space="preserve">ma </w:t>
      </w:r>
      <w:r w:rsidRPr="002108E3">
        <w:rPr>
          <w:rStyle w:val="SubtleEmphasis"/>
        </w:rPr>
        <w:t>numeru PESEL.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Pr="00914BD4" w:rsidRDefault="0001772A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:rsidR="0001772A" w:rsidRPr="00540221" w:rsidRDefault="0001772A" w:rsidP="00576947">
      <w:pPr>
        <w:pStyle w:val="Etykietapola-styl3"/>
      </w:pPr>
      <w:r>
        <w:t>Imię (imiona)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p w:rsidR="0001772A" w:rsidRPr="00540221" w:rsidRDefault="0001772A" w:rsidP="00576947">
      <w:pPr>
        <w:pStyle w:val="Etykietapola-styl3"/>
      </w:pPr>
      <w:r w:rsidRPr="00775800">
        <w:t>Nazwisko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Pr="00540221" w:rsidRDefault="0001772A" w:rsidP="00576947">
      <w:pPr>
        <w:pStyle w:val="Etykietapola-styl3"/>
      </w:pPr>
      <w:r w:rsidRPr="00775800">
        <w:t>Numer PESEL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01772A" w:rsidRPr="008F25D8" w:rsidTr="008F25D8"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Default="0001772A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:rsidR="0001772A" w:rsidRPr="002108E3" w:rsidRDefault="0001772A" w:rsidP="00576947">
      <w:pPr>
        <w:pStyle w:val="Etykietadodatkowa-przypisinformacyjny-styl4"/>
      </w:pPr>
      <w:r>
        <w:rPr>
          <w:rStyle w:val="SubtleEmphasis"/>
        </w:rPr>
        <w:t>W</w:t>
      </w:r>
      <w:r w:rsidRPr="002108E3">
        <w:rPr>
          <w:rStyle w:val="SubtleEmphasis"/>
        </w:rPr>
        <w:t>ypełni</w:t>
      </w:r>
      <w:r>
        <w:rPr>
          <w:rStyle w:val="SubtleEmphasis"/>
        </w:rPr>
        <w:t>j</w:t>
      </w:r>
      <w:r w:rsidRPr="002108E3">
        <w:rPr>
          <w:rStyle w:val="SubtleEmphasis"/>
        </w:rPr>
        <w:t xml:space="preserve">, </w:t>
      </w:r>
      <w:r>
        <w:rPr>
          <w:rStyle w:val="SubtleEmphasis"/>
        </w:rPr>
        <w:t xml:space="preserve">jeśli ta </w:t>
      </w:r>
      <w:r w:rsidRPr="002108E3">
        <w:rPr>
          <w:rStyle w:val="SubtleEmphasis"/>
        </w:rPr>
        <w:t xml:space="preserve">osoba nie </w:t>
      </w:r>
      <w:r>
        <w:rPr>
          <w:rStyle w:val="SubtleEmphasis"/>
        </w:rPr>
        <w:t xml:space="preserve">ma </w:t>
      </w:r>
      <w:r w:rsidRPr="002108E3">
        <w:rPr>
          <w:rStyle w:val="SubtleEmphasis"/>
        </w:rPr>
        <w:t>numeru PESEL.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Pr="00914BD4" w:rsidRDefault="0001772A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:rsidR="0001772A" w:rsidRPr="00540221" w:rsidRDefault="0001772A" w:rsidP="00576947">
      <w:pPr>
        <w:pStyle w:val="Etykietapola-styl3"/>
      </w:pPr>
      <w:r>
        <w:t>Imię (imiona)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p w:rsidR="0001772A" w:rsidRPr="00540221" w:rsidRDefault="0001772A" w:rsidP="00576947">
      <w:pPr>
        <w:pStyle w:val="Etykietapola-styl3"/>
      </w:pPr>
      <w:r w:rsidRPr="00775800">
        <w:t>Nazwisko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Pr="00540221" w:rsidRDefault="0001772A" w:rsidP="00576947">
      <w:pPr>
        <w:pStyle w:val="Etykietapola-styl3"/>
      </w:pPr>
      <w:r w:rsidRPr="00775800">
        <w:t>Numer PESEL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01772A" w:rsidRPr="008F25D8" w:rsidTr="008F25D8"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Default="0001772A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:rsidR="0001772A" w:rsidRPr="002108E3" w:rsidRDefault="0001772A" w:rsidP="00576947">
      <w:pPr>
        <w:pStyle w:val="Etykietadodatkowa-przypisinformacyjny-styl4"/>
      </w:pPr>
      <w:r>
        <w:rPr>
          <w:rStyle w:val="SubtleEmphasis"/>
        </w:rPr>
        <w:t>W</w:t>
      </w:r>
      <w:r w:rsidRPr="002108E3">
        <w:rPr>
          <w:rStyle w:val="SubtleEmphasis"/>
        </w:rPr>
        <w:t>ypełni</w:t>
      </w:r>
      <w:r>
        <w:rPr>
          <w:rStyle w:val="SubtleEmphasis"/>
        </w:rPr>
        <w:t>j</w:t>
      </w:r>
      <w:r w:rsidRPr="002108E3">
        <w:rPr>
          <w:rStyle w:val="SubtleEmphasis"/>
        </w:rPr>
        <w:t xml:space="preserve">, </w:t>
      </w:r>
      <w:r>
        <w:rPr>
          <w:rStyle w:val="SubtleEmphasis"/>
        </w:rPr>
        <w:t>jeśli ta</w:t>
      </w:r>
      <w:r w:rsidRPr="002108E3">
        <w:rPr>
          <w:rStyle w:val="SubtleEmphasis"/>
        </w:rPr>
        <w:t xml:space="preserve"> osoba nie </w:t>
      </w:r>
      <w:r>
        <w:rPr>
          <w:rStyle w:val="SubtleEmphasis"/>
        </w:rPr>
        <w:t xml:space="preserve">ma </w:t>
      </w:r>
      <w:r w:rsidRPr="002108E3">
        <w:rPr>
          <w:rStyle w:val="SubtleEmphasis"/>
        </w:rPr>
        <w:t>numeru PESEL.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Pr="00914BD4" w:rsidRDefault="0001772A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:rsidR="0001772A" w:rsidRPr="00540221" w:rsidRDefault="0001772A" w:rsidP="00576947">
      <w:pPr>
        <w:pStyle w:val="Etykietapola-styl3"/>
      </w:pPr>
      <w:r>
        <w:t>Imię (imiona)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p w:rsidR="0001772A" w:rsidRPr="00540221" w:rsidRDefault="0001772A" w:rsidP="00576947">
      <w:pPr>
        <w:pStyle w:val="Etykietapola-styl3"/>
      </w:pPr>
      <w:r w:rsidRPr="00775800">
        <w:t>Nazwisko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Pr="00540221" w:rsidRDefault="0001772A" w:rsidP="00576947">
      <w:pPr>
        <w:pStyle w:val="Etykietapola-styl3"/>
      </w:pPr>
      <w:r w:rsidRPr="00775800">
        <w:t>Numer PESEL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01772A" w:rsidRPr="008F25D8" w:rsidTr="008F25D8"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Default="0001772A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:rsidR="0001772A" w:rsidRPr="002108E3" w:rsidRDefault="0001772A" w:rsidP="00576947">
      <w:pPr>
        <w:pStyle w:val="Etykietadodatkowa-przypisinformacyjny-styl4"/>
      </w:pPr>
      <w:r>
        <w:rPr>
          <w:rStyle w:val="SubtleEmphasis"/>
        </w:rPr>
        <w:t>W</w:t>
      </w:r>
      <w:r w:rsidRPr="002108E3">
        <w:rPr>
          <w:rStyle w:val="SubtleEmphasis"/>
        </w:rPr>
        <w:t>ypełni</w:t>
      </w:r>
      <w:r>
        <w:rPr>
          <w:rStyle w:val="SubtleEmphasis"/>
        </w:rPr>
        <w:t>j</w:t>
      </w:r>
      <w:r w:rsidRPr="002108E3">
        <w:rPr>
          <w:rStyle w:val="SubtleEmphasis"/>
        </w:rPr>
        <w:t xml:space="preserve">, </w:t>
      </w:r>
      <w:r>
        <w:rPr>
          <w:rStyle w:val="SubtleEmphasis"/>
        </w:rPr>
        <w:t xml:space="preserve">jeśli </w:t>
      </w:r>
      <w:r w:rsidRPr="002108E3">
        <w:rPr>
          <w:rStyle w:val="SubtleEmphasis"/>
        </w:rPr>
        <w:t xml:space="preserve">nie </w:t>
      </w:r>
      <w:r>
        <w:rPr>
          <w:rStyle w:val="SubtleEmphasis"/>
        </w:rPr>
        <w:t xml:space="preserve">ma </w:t>
      </w:r>
      <w:r w:rsidRPr="002108E3">
        <w:rPr>
          <w:rStyle w:val="SubtleEmphasis"/>
        </w:rPr>
        <w:t>numeru PESEL.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Default="0001772A" w:rsidP="00576947">
      <w:pPr>
        <w:pStyle w:val="Tytusekcji-styl2"/>
        <w:jc w:val="both"/>
      </w:pPr>
      <w:r>
        <w:t>ROK KALENDARZOWY, KTÓREGO DOTYCZY DOCHÓD</w:t>
      </w:r>
    </w:p>
    <w:p w:rsidR="0001772A" w:rsidRDefault="0001772A" w:rsidP="00576947">
      <w:pPr>
        <w:pStyle w:val="Etykietadodatkowa-przypisinformacyjny-styl4"/>
        <w:jc w:val="both"/>
      </w:pPr>
      <w:r>
        <w:t>W</w:t>
      </w:r>
      <w:r w:rsidRPr="004E4B8C">
        <w:t>pis</w:t>
      </w:r>
      <w:r>
        <w:t>z</w:t>
      </w:r>
      <w:r w:rsidRPr="004E4B8C">
        <w:t xml:space="preserve"> rok kalendarzowy, w którym osiągnięte dochody będą podstaw</w:t>
      </w:r>
      <w:r>
        <w:t>ą</w:t>
      </w:r>
      <w:r w:rsidRPr="004E4B8C">
        <w:t xml:space="preserve"> ustalenia przeciętnego miesięcznego dochodu gos</w:t>
      </w:r>
      <w:r>
        <w:t>podarstwa domowego wnioskodawcy:</w:t>
      </w:r>
    </w:p>
    <w:p w:rsidR="0001772A" w:rsidRDefault="0001772A" w:rsidP="00576947">
      <w:pPr>
        <w:pStyle w:val="Etykietadodatkowa-przypisinformacyjny-styl4"/>
        <w:numPr>
          <w:ilvl w:val="0"/>
          <w:numId w:val="15"/>
        </w:numPr>
        <w:ind w:left="720"/>
        <w:jc w:val="both"/>
      </w:pPr>
      <w:r>
        <w:t xml:space="preserve">2021 rok – w przypadku wniosku złożonego w okresie od 1 stycznia do 31 lipca 2023 roku, </w:t>
      </w:r>
    </w:p>
    <w:p w:rsidR="0001772A" w:rsidRDefault="0001772A" w:rsidP="00576947">
      <w:pPr>
        <w:pStyle w:val="Etykietadodatkowa-przypisinformacyjny-styl4"/>
        <w:numPr>
          <w:ilvl w:val="0"/>
          <w:numId w:val="15"/>
        </w:numPr>
        <w:ind w:left="720"/>
        <w:jc w:val="both"/>
      </w:pPr>
      <w:r>
        <w:t>2022 rok – w przypadku wniosku złożonego po 31 lipca 2023 rok.</w:t>
      </w:r>
    </w:p>
    <w:p w:rsidR="0001772A" w:rsidRDefault="0001772A" w:rsidP="00576947">
      <w:pPr>
        <w:pStyle w:val="Etykietadodatkowa-przypisinformacyjny-styl4"/>
        <w:jc w:val="both"/>
      </w:pPr>
      <w:r>
        <w:t xml:space="preserve">Podstawa prawna: </w:t>
      </w:r>
      <w:r w:rsidRPr="004E4B8C">
        <w:t xml:space="preserve">art. 18 pkt. 2 ustawy z dnia 15 grudnia 2022 r. o szczególnej ochronie niektórych odbiorców paliw gazowych w 2023 r. w związku z sytuacją na rynku gazu (Dz. U. z 2022 r. poz. 2687) w związku z art. 411 ust. 10k ustawy z dnia 27 kwietnia 2001 r. – </w:t>
      </w:r>
      <w:r w:rsidRPr="002D3443">
        <w:t>Prawo ochrony środowiska wysokość przeciętnego miesięcznego dochodu jest ustalana na podstawie dochodów osiągniętych</w:t>
      </w:r>
    </w:p>
    <w:p w:rsidR="0001772A" w:rsidRPr="00540221" w:rsidRDefault="0001772A" w:rsidP="00576947">
      <w:pPr>
        <w:pStyle w:val="Etykietapola-styl3"/>
        <w:keepNext w:val="0"/>
      </w:pPr>
      <w:r>
        <w:t>Rok kalendarzowy, którego dotyczy dochód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pStyle w:val="Heading3"/>
              <w:keepNext w:val="0"/>
              <w:spacing w:before="120" w:line="240" w:lineRule="auto"/>
            </w:pPr>
          </w:p>
        </w:tc>
      </w:tr>
    </w:tbl>
    <w:p w:rsidR="0001772A" w:rsidRPr="00683779" w:rsidRDefault="0001772A" w:rsidP="00576947">
      <w:pPr>
        <w:pStyle w:val="Tytusekcji-styl2"/>
        <w:jc w:val="both"/>
      </w:pPr>
      <w:r w:rsidRPr="00683779">
        <w:t>SKŁADKI NA UBEZPIECZENIE ZDROWOTNE WNIOSKODAWCY I CZŁONKÓW JEGO GOSPODARSTWA DOMOWEGO</w:t>
      </w:r>
    </w:p>
    <w:p w:rsidR="0001772A" w:rsidRDefault="0001772A" w:rsidP="00576947">
      <w:pPr>
        <w:pStyle w:val="Etykietapola-styl3"/>
        <w:jc w:val="both"/>
      </w:pPr>
      <w:r>
        <w:t>Gdzie odprowadzane były składki na ubezpieczenie zdrowotne w wybranym roku kalendarzowym?</w:t>
      </w:r>
    </w:p>
    <w:p w:rsidR="0001772A" w:rsidRDefault="0001772A" w:rsidP="00576947">
      <w:pPr>
        <w:pStyle w:val="Etykietapola-styl3"/>
        <w:jc w:val="both"/>
      </w:pPr>
      <w:r>
        <w:rPr>
          <w:i/>
        </w:rPr>
        <w:t>M</w:t>
      </w:r>
      <w:r w:rsidRPr="002D3443">
        <w:rPr>
          <w:i/>
        </w:rPr>
        <w:t>ożesz zaznaczyć więcej niż jedną odpowiedź</w:t>
      </w:r>
      <w:r>
        <w:rPr>
          <w:i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57"/>
        <w:gridCol w:w="5013"/>
      </w:tblGrid>
      <w:tr w:rsidR="0001772A" w:rsidRPr="008F25D8" w:rsidTr="008F25D8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4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431"/>
            </w:tblGrid>
            <w:tr w:rsidR="0001772A" w:rsidRPr="008F25D8" w:rsidTr="008F25D8">
              <w:trPr>
                <w:trHeight w:val="431"/>
              </w:trPr>
              <w:tc>
                <w:tcPr>
                  <w:tcW w:w="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772A" w:rsidRPr="008F25D8" w:rsidRDefault="0001772A" w:rsidP="008F25D8">
                  <w:pPr>
                    <w:spacing w:after="0" w:line="240" w:lineRule="auto"/>
                    <w:jc w:val="both"/>
                  </w:pPr>
                </w:p>
              </w:tc>
            </w:tr>
          </w:tbl>
          <w:p w:rsidR="0001772A" w:rsidRPr="008F25D8" w:rsidRDefault="0001772A" w:rsidP="008F25D8">
            <w:pPr>
              <w:spacing w:after="0" w:line="240" w:lineRule="auto"/>
              <w:jc w:val="both"/>
            </w:pPr>
          </w:p>
        </w:tc>
        <w:tc>
          <w:tcPr>
            <w:tcW w:w="5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772A" w:rsidRPr="008F25D8" w:rsidRDefault="0001772A" w:rsidP="008F25D8">
            <w:pPr>
              <w:spacing w:before="0" w:after="0" w:line="240" w:lineRule="auto"/>
              <w:jc w:val="both"/>
            </w:pPr>
            <w:r w:rsidRPr="008F25D8">
              <w:t>Zakładu Ubezpieczeń Społecznych</w:t>
            </w:r>
          </w:p>
        </w:tc>
      </w:tr>
    </w:tbl>
    <w:p w:rsidR="0001772A" w:rsidRPr="00BA29A8" w:rsidRDefault="0001772A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W w:w="5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57"/>
        <w:gridCol w:w="5013"/>
      </w:tblGrid>
      <w:tr w:rsidR="0001772A" w:rsidRPr="008F25D8" w:rsidTr="008F25D8">
        <w:trPr>
          <w:trHeight w:val="227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4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431"/>
            </w:tblGrid>
            <w:tr w:rsidR="0001772A" w:rsidRPr="008F25D8" w:rsidTr="008F25D8">
              <w:tc>
                <w:tcPr>
                  <w:tcW w:w="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772A" w:rsidRPr="008F25D8" w:rsidRDefault="0001772A" w:rsidP="008F25D8">
                  <w:pPr>
                    <w:spacing w:after="0" w:line="240" w:lineRule="auto"/>
                    <w:jc w:val="both"/>
                  </w:pPr>
                </w:p>
              </w:tc>
            </w:tr>
          </w:tbl>
          <w:p w:rsidR="0001772A" w:rsidRPr="008F25D8" w:rsidRDefault="0001772A" w:rsidP="008F25D8">
            <w:pPr>
              <w:spacing w:after="0" w:line="240" w:lineRule="auto"/>
              <w:jc w:val="both"/>
            </w:pPr>
          </w:p>
        </w:tc>
        <w:tc>
          <w:tcPr>
            <w:tcW w:w="5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772A" w:rsidRPr="008F25D8" w:rsidRDefault="0001772A" w:rsidP="008F25D8">
            <w:pPr>
              <w:spacing w:before="0" w:after="0" w:line="240" w:lineRule="auto"/>
              <w:jc w:val="both"/>
            </w:pPr>
            <w:r w:rsidRPr="008F25D8">
              <w:t>Kasy Rolniczego Ubezpieczenia Społecznego</w:t>
            </w:r>
          </w:p>
        </w:tc>
      </w:tr>
    </w:tbl>
    <w:tbl>
      <w:tblPr>
        <w:tblpPr w:leftFromText="141" w:rightFromText="141" w:vertAnchor="text" w:tblpY="114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57"/>
        <w:gridCol w:w="8585"/>
      </w:tblGrid>
      <w:tr w:rsidR="0001772A" w:rsidRPr="008F25D8" w:rsidTr="008F25D8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4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431"/>
            </w:tblGrid>
            <w:tr w:rsidR="0001772A" w:rsidRPr="008F25D8" w:rsidTr="008F25D8">
              <w:trPr>
                <w:trHeight w:val="431"/>
              </w:trPr>
              <w:tc>
                <w:tcPr>
                  <w:tcW w:w="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772A" w:rsidRPr="008F25D8" w:rsidRDefault="0001772A" w:rsidP="008F25D8">
                  <w:pPr>
                    <w:framePr w:hSpace="141" w:wrap="around" w:vAnchor="text" w:hAnchor="text" w:y="114"/>
                    <w:spacing w:after="0" w:line="240" w:lineRule="auto"/>
                    <w:jc w:val="both"/>
                  </w:pPr>
                </w:p>
              </w:tc>
            </w:tr>
          </w:tbl>
          <w:p w:rsidR="0001772A" w:rsidRPr="008F25D8" w:rsidRDefault="0001772A" w:rsidP="008F25D8">
            <w:pPr>
              <w:spacing w:after="0" w:line="240" w:lineRule="auto"/>
              <w:jc w:val="both"/>
            </w:pPr>
          </w:p>
        </w:tc>
        <w:tc>
          <w:tcPr>
            <w:tcW w:w="8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pPr w:leftFromText="57" w:rightFromText="57" w:vertAnchor="page" w:horzAnchor="margin" w:tblpY="396"/>
              <w:tblOverlap w:val="never"/>
              <w:tblW w:w="835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8359"/>
            </w:tblGrid>
            <w:tr w:rsidR="0001772A" w:rsidRPr="008F25D8" w:rsidTr="008F25D8">
              <w:trPr>
                <w:trHeight w:val="431"/>
              </w:trPr>
              <w:tc>
                <w:tcPr>
                  <w:tcW w:w="8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772A" w:rsidRPr="008F25D8" w:rsidRDefault="0001772A" w:rsidP="008F25D8">
                  <w:pPr>
                    <w:pStyle w:val="Etykietadodatkowa-przypisinformacyjny-styl4"/>
                    <w:spacing w:line="240" w:lineRule="auto"/>
                    <w:jc w:val="both"/>
                    <w:rPr>
                      <w:i w:val="0"/>
                    </w:rPr>
                  </w:pPr>
                </w:p>
              </w:tc>
            </w:tr>
            <w:tr w:rsidR="0001772A" w:rsidRPr="008F25D8" w:rsidTr="008F25D8">
              <w:trPr>
                <w:trHeight w:val="431"/>
              </w:trPr>
              <w:tc>
                <w:tcPr>
                  <w:tcW w:w="8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772A" w:rsidRPr="008F25D8" w:rsidRDefault="0001772A" w:rsidP="008F25D8">
                  <w:pPr>
                    <w:pStyle w:val="Etykietadodatkowa-przypisinformacyjny-styl4"/>
                    <w:spacing w:line="240" w:lineRule="auto"/>
                    <w:jc w:val="both"/>
                    <w:rPr>
                      <w:i w:val="0"/>
                    </w:rPr>
                  </w:pPr>
                </w:p>
              </w:tc>
            </w:tr>
          </w:tbl>
          <w:p w:rsidR="0001772A" w:rsidRPr="008F25D8" w:rsidRDefault="0001772A" w:rsidP="008F25D8">
            <w:pPr>
              <w:spacing w:before="40" w:after="0" w:line="240" w:lineRule="auto"/>
              <w:jc w:val="both"/>
            </w:pPr>
            <w:r w:rsidRPr="008F25D8">
              <w:t>innego podmiotu (nazwa i adres podmiotu)</w:t>
            </w:r>
          </w:p>
        </w:tc>
      </w:tr>
    </w:tbl>
    <w:p w:rsidR="0001772A" w:rsidRDefault="0001772A" w:rsidP="00576947">
      <w:pPr>
        <w:pStyle w:val="Etykietadodatkowa-przypisinformacyjny-styl4"/>
        <w:spacing w:after="0" w:line="240" w:lineRule="auto"/>
        <w:rPr>
          <w:sz w:val="6"/>
          <w:szCs w:val="6"/>
        </w:rPr>
      </w:pPr>
    </w:p>
    <w:p w:rsidR="0001772A" w:rsidRPr="00995A17" w:rsidRDefault="0001772A" w:rsidP="00576947">
      <w:pPr>
        <w:pStyle w:val="Etykietadodatkowa-przypisinformacyjny-styl4"/>
        <w:spacing w:after="0" w:line="240" w:lineRule="auto"/>
        <w:rPr>
          <w:sz w:val="6"/>
          <w:szCs w:val="6"/>
        </w:rPr>
      </w:pPr>
    </w:p>
    <w:tbl>
      <w:tblPr>
        <w:tblpPr w:leftFromText="141" w:rightFromText="141" w:vertAnchor="text" w:horzAnchor="margin" w:tblpY="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57"/>
        <w:gridCol w:w="8274"/>
      </w:tblGrid>
      <w:tr w:rsidR="0001772A" w:rsidRPr="008F25D8" w:rsidTr="008F25D8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4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431"/>
            </w:tblGrid>
            <w:tr w:rsidR="0001772A" w:rsidRPr="008F25D8" w:rsidTr="008F25D8">
              <w:trPr>
                <w:trHeight w:val="431"/>
              </w:trPr>
              <w:tc>
                <w:tcPr>
                  <w:tcW w:w="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772A" w:rsidRPr="008F25D8" w:rsidRDefault="0001772A" w:rsidP="008F25D8">
                  <w:pPr>
                    <w:framePr w:hSpace="141" w:wrap="around" w:vAnchor="text" w:hAnchor="margin" w:y="38"/>
                    <w:spacing w:after="0" w:line="240" w:lineRule="auto"/>
                    <w:jc w:val="both"/>
                  </w:pPr>
                </w:p>
              </w:tc>
            </w:tr>
          </w:tbl>
          <w:p w:rsidR="0001772A" w:rsidRPr="008F25D8" w:rsidRDefault="0001772A" w:rsidP="008F25D8">
            <w:pPr>
              <w:spacing w:after="0" w:line="240" w:lineRule="auto"/>
              <w:jc w:val="both"/>
            </w:pPr>
          </w:p>
        </w:tc>
        <w:tc>
          <w:tcPr>
            <w:tcW w:w="8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772A" w:rsidRPr="008F25D8" w:rsidRDefault="0001772A" w:rsidP="008F25D8">
            <w:pPr>
              <w:spacing w:before="0" w:after="0" w:line="240" w:lineRule="auto"/>
              <w:jc w:val="both"/>
            </w:pPr>
            <w:r w:rsidRPr="008F25D8">
              <w:rPr>
                <w:rStyle w:val="normaltextrun"/>
                <w:rFonts w:cs="Calibri"/>
                <w:iCs/>
                <w:color w:val="000000"/>
                <w:shd w:val="clear" w:color="auto" w:fill="FFFFFF"/>
              </w:rPr>
              <w:t>Za mnie ani za żadnego z członków mojego gospodarstwa domowego nie były odprowadzane składki na ubezpieczenie zdrowotne</w:t>
            </w:r>
            <w:r w:rsidRPr="008F25D8">
              <w:rPr>
                <w:rStyle w:val="eop"/>
                <w:rFonts w:cs="Calibri"/>
                <w:iCs/>
                <w:color w:val="000000"/>
                <w:shd w:val="clear" w:color="auto" w:fill="FFFFFF"/>
              </w:rPr>
              <w:t> </w:t>
            </w:r>
          </w:p>
        </w:tc>
      </w:tr>
    </w:tbl>
    <w:p w:rsidR="0001772A" w:rsidRPr="00AF5417" w:rsidRDefault="0001772A" w:rsidP="00576947">
      <w:pPr>
        <w:pStyle w:val="Tytusekcji-styl2"/>
        <w:jc w:val="both"/>
      </w:pPr>
      <w:r w:rsidRPr="00AF5417">
        <w:t>DANE DOTYCZĄCE DOCHODÓW CZŁONKÓW GOSPODARSTWA DOMOWEGO</w:t>
      </w:r>
    </w:p>
    <w:p w:rsidR="0001772A" w:rsidRDefault="0001772A" w:rsidP="00576947">
      <w:pPr>
        <w:pStyle w:val="Etykietadodatkowa-przypisinformacyjny-styl4"/>
        <w:jc w:val="both"/>
      </w:pPr>
      <w:r>
        <w:t xml:space="preserve">Dochodem gospodarstwa domowego po odliczeniu kwot alimentów świadczonych na rzecz innych osób są: </w:t>
      </w:r>
    </w:p>
    <w:p w:rsidR="0001772A" w:rsidRDefault="0001772A" w:rsidP="00576947">
      <w:pPr>
        <w:pStyle w:val="Etykietadodatkowa-przypisinformacyjny-styl4"/>
        <w:numPr>
          <w:ilvl w:val="0"/>
          <w:numId w:val="16"/>
        </w:numPr>
        <w:tabs>
          <w:tab w:val="num" w:pos="360"/>
        </w:tabs>
        <w:ind w:left="0" w:firstLine="0"/>
        <w:jc w:val="both"/>
      </w:pPr>
      <w:r>
        <w:t xml:space="preserve">przychody podlegające opodatkowaniu na zasadach określonych w art. 27, art. 30b, art. 30c, art. 30e i art. 30f ustawy z dnia 26 lipca 1991 r. podatku dochodowym od osób fizycznych (Dz. U. z 2021 r. poz. 1128, z późn. zm.) pomniejszone o koszty uzyskania przychodu, należny podatek dochodowy od osób fizycznych, składki na ubezpieczenia społeczne niezaliczone do kosztów uzyskania przychodu oraz składki na ubezpieczenie zdrowotne, </w:t>
      </w:r>
    </w:p>
    <w:p w:rsidR="0001772A" w:rsidRDefault="0001772A" w:rsidP="00576947">
      <w:pPr>
        <w:pStyle w:val="Etykietadodatkowa-przypisinformacyjny-styl4"/>
        <w:numPr>
          <w:ilvl w:val="0"/>
          <w:numId w:val="16"/>
        </w:numPr>
        <w:tabs>
          <w:tab w:val="num" w:pos="360"/>
        </w:tabs>
        <w:ind w:left="0" w:firstLine="0"/>
        <w:jc w:val="both"/>
      </w:pPr>
      <w:r>
        <w:t xml:space="preserve">dochody niepodlegające opodatkowaniu podatkiem dochodowym od osób fizycznych (urząd ustala je na podstawie oświadczenia zawartego w załączniku nr 1a), </w:t>
      </w:r>
    </w:p>
    <w:p w:rsidR="0001772A" w:rsidRDefault="0001772A" w:rsidP="00576947">
      <w:pPr>
        <w:pStyle w:val="Etykietadodatkowa-przypisinformacyjny-styl4"/>
        <w:numPr>
          <w:ilvl w:val="0"/>
          <w:numId w:val="16"/>
        </w:numPr>
        <w:tabs>
          <w:tab w:val="num" w:pos="360"/>
        </w:tabs>
        <w:ind w:left="0" w:firstLine="0"/>
        <w:jc w:val="both"/>
      </w:pPr>
      <w:r>
        <w:t xml:space="preserve">dochody z gospodarstwa rolnego (organ ustala je na podstawie wielkości gospodarstwa rolnego podanej w załączniku nr 1b), </w:t>
      </w:r>
    </w:p>
    <w:p w:rsidR="0001772A" w:rsidRDefault="0001772A" w:rsidP="00576947">
      <w:pPr>
        <w:pStyle w:val="Etykietadodatkowa-przypisinformacyjny-styl4"/>
        <w:numPr>
          <w:ilvl w:val="0"/>
          <w:numId w:val="16"/>
        </w:numPr>
        <w:tabs>
          <w:tab w:val="num" w:pos="360"/>
        </w:tabs>
        <w:ind w:left="0" w:firstLine="0"/>
        <w:jc w:val="both"/>
      </w:pPr>
      <w:r>
        <w:t>dochody z działalności opodatkowanej na podstawie przepisów o zryczałtowanym podatku dochodowym.</w:t>
      </w:r>
    </w:p>
    <w:p w:rsidR="0001772A" w:rsidRPr="00914BD4" w:rsidRDefault="0001772A" w:rsidP="00576947">
      <w:pPr>
        <w:pStyle w:val="Tytusekcji-styl2"/>
        <w:rPr>
          <w:sz w:val="24"/>
        </w:rPr>
      </w:pPr>
      <w:r w:rsidRPr="00914BD4">
        <w:rPr>
          <w:sz w:val="24"/>
        </w:rPr>
        <w:t xml:space="preserve">ALIMENTY </w:t>
      </w:r>
    </w:p>
    <w:p w:rsidR="0001772A" w:rsidRDefault="0001772A" w:rsidP="00576947">
      <w:pPr>
        <w:pStyle w:val="Etykietapola-styl3"/>
      </w:pPr>
      <w:r w:rsidRPr="00AF5417">
        <w:t>Łączna kwota alimentów świadczonych na rzecz innych osób wyniosła</w:t>
      </w:r>
      <w:r>
        <w:t>:</w:t>
      </w:r>
    </w:p>
    <w:tbl>
      <w:tblPr>
        <w:tblW w:w="3055" w:type="dxa"/>
        <w:tblLayout w:type="fixed"/>
        <w:tblLook w:val="0000"/>
      </w:tblPr>
      <w:tblGrid>
        <w:gridCol w:w="323"/>
        <w:gridCol w:w="323"/>
        <w:gridCol w:w="323"/>
        <w:gridCol w:w="323"/>
        <w:gridCol w:w="323"/>
        <w:gridCol w:w="397"/>
        <w:gridCol w:w="323"/>
        <w:gridCol w:w="323"/>
        <w:gridCol w:w="397"/>
      </w:tblGrid>
      <w:tr w:rsidR="0001772A" w:rsidRPr="008F25D8" w:rsidTr="002D3443">
        <w:trPr>
          <w:trHeight w:val="401"/>
        </w:trPr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  <w:r w:rsidRPr="008F25D8">
              <w:t>zł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72A" w:rsidRPr="008F25D8" w:rsidRDefault="0001772A" w:rsidP="002D3443">
            <w:pPr>
              <w:pStyle w:val="Etykietapolazinformacj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72A" w:rsidRPr="008F25D8" w:rsidRDefault="0001772A" w:rsidP="002D3443">
            <w:pPr>
              <w:pStyle w:val="Etykietapolazinformacj"/>
            </w:pPr>
            <w:r w:rsidRPr="008F25D8">
              <w:t>gr</w:t>
            </w:r>
          </w:p>
        </w:tc>
      </w:tr>
    </w:tbl>
    <w:p w:rsidR="0001772A" w:rsidRDefault="0001772A" w:rsidP="00576947">
      <w:pPr>
        <w:pStyle w:val="Tytusekcji-styl2"/>
        <w:rPr>
          <w:sz w:val="24"/>
          <w:highlight w:val="lightGray"/>
        </w:rPr>
      </w:pPr>
    </w:p>
    <w:p w:rsidR="0001772A" w:rsidRDefault="0001772A" w:rsidP="00576947">
      <w:pPr>
        <w:spacing w:before="0"/>
        <w:rPr>
          <w:b/>
          <w:color w:val="000000"/>
          <w:sz w:val="24"/>
          <w:szCs w:val="26"/>
          <w:highlight w:val="lightGray"/>
        </w:rPr>
      </w:pPr>
      <w:r>
        <w:rPr>
          <w:sz w:val="24"/>
          <w:highlight w:val="lightGray"/>
        </w:rPr>
        <w:br w:type="page"/>
      </w:r>
    </w:p>
    <w:p w:rsidR="0001772A" w:rsidRPr="00914BD4" w:rsidRDefault="0001772A" w:rsidP="00576947">
      <w:pPr>
        <w:pStyle w:val="Tytusekcji-styl2"/>
        <w:jc w:val="both"/>
        <w:rPr>
          <w:sz w:val="24"/>
        </w:rPr>
      </w:pPr>
      <w:r w:rsidRPr="00914BD4">
        <w:rPr>
          <w:sz w:val="24"/>
        </w:rPr>
        <w:t>DOCHODY WNIOSKODAWCY LUB JEGO CZŁONKÓW GOSPODARSTWA DOMOWEGO</w:t>
      </w:r>
    </w:p>
    <w:p w:rsidR="0001772A" w:rsidRDefault="0001772A" w:rsidP="00576947">
      <w:pPr>
        <w:pStyle w:val="Etykietapola-styl3"/>
        <w:jc w:val="both"/>
      </w:pPr>
      <w:r>
        <w:t>Czy w podanym roku kalendarzowym Ty lub członkowie Twojego gospodarstwa domowego uzyskiwaliście dochody</w:t>
      </w:r>
      <w:r w:rsidRPr="00E14BFB">
        <w:t xml:space="preserve"> niepodlegające opodatkowaniu podatkiem dochodowym od osób fizycznych na zasadach określonych w art. 27, art. 30b, art. 30c, art. 30e i art. 30f ustawy z dnia 26 lipca 1991 r. o podatku dochodowym od osób fizycznych</w:t>
      </w:r>
      <w:r>
        <w:t>?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57"/>
        <w:gridCol w:w="8415"/>
      </w:tblGrid>
      <w:tr w:rsidR="0001772A" w:rsidRPr="008F25D8" w:rsidTr="008F25D8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4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431"/>
            </w:tblGrid>
            <w:tr w:rsidR="0001772A" w:rsidRPr="008F25D8" w:rsidTr="008F25D8">
              <w:trPr>
                <w:trHeight w:val="431"/>
              </w:trPr>
              <w:tc>
                <w:tcPr>
                  <w:tcW w:w="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772A" w:rsidRPr="008F25D8" w:rsidRDefault="0001772A" w:rsidP="008F25D8">
                  <w:pPr>
                    <w:spacing w:after="0" w:line="240" w:lineRule="auto"/>
                    <w:jc w:val="both"/>
                  </w:pPr>
                </w:p>
              </w:tc>
            </w:tr>
          </w:tbl>
          <w:p w:rsidR="0001772A" w:rsidRPr="008F25D8" w:rsidRDefault="0001772A" w:rsidP="008F25D8">
            <w:pPr>
              <w:spacing w:after="0" w:line="240" w:lineRule="auto"/>
              <w:jc w:val="both"/>
            </w:pPr>
          </w:p>
        </w:tc>
        <w:tc>
          <w:tcPr>
            <w:tcW w:w="8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772A" w:rsidRPr="008F25D8" w:rsidRDefault="0001772A" w:rsidP="008F25D8">
            <w:pPr>
              <w:pStyle w:val="Etykietadodatkowa-przypisinformacyjny-styl4"/>
              <w:spacing w:before="120" w:line="240" w:lineRule="auto"/>
              <w:jc w:val="both"/>
            </w:pPr>
            <w:r w:rsidRPr="008F25D8">
              <w:rPr>
                <w:i w:val="0"/>
              </w:rPr>
              <w:t>Tak</w:t>
            </w:r>
            <w:r w:rsidRPr="008F25D8">
              <w:br/>
              <w:t xml:space="preserve">Jeśli zaznaczysz ten punkt, wypełnij załącznik 1a </w:t>
            </w:r>
            <w:r w:rsidRPr="008F25D8">
              <w:rPr>
                <w:rFonts w:cs="Calibri"/>
              </w:rPr>
              <w:t>–</w:t>
            </w:r>
            <w:r w:rsidRPr="008F25D8">
              <w:t xml:space="preserve"> oświadczenie o dochodach.</w:t>
            </w:r>
          </w:p>
        </w:tc>
      </w:tr>
    </w:tbl>
    <w:p w:rsidR="0001772A" w:rsidRPr="00BA29A8" w:rsidRDefault="0001772A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W w:w="5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57"/>
        <w:gridCol w:w="4729"/>
      </w:tblGrid>
      <w:tr w:rsidR="0001772A" w:rsidRPr="008F25D8" w:rsidTr="008F25D8">
        <w:trPr>
          <w:trHeight w:val="361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4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431"/>
            </w:tblGrid>
            <w:tr w:rsidR="0001772A" w:rsidRPr="008F25D8" w:rsidTr="008F25D8">
              <w:tc>
                <w:tcPr>
                  <w:tcW w:w="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772A" w:rsidRPr="008F25D8" w:rsidRDefault="0001772A" w:rsidP="008F25D8">
                  <w:pPr>
                    <w:spacing w:after="0" w:line="240" w:lineRule="auto"/>
                    <w:jc w:val="both"/>
                  </w:pPr>
                </w:p>
              </w:tc>
            </w:tr>
          </w:tbl>
          <w:p w:rsidR="0001772A" w:rsidRPr="008F25D8" w:rsidRDefault="0001772A" w:rsidP="008F25D8">
            <w:pPr>
              <w:spacing w:after="0" w:line="240" w:lineRule="auto"/>
              <w:jc w:val="both"/>
            </w:pPr>
          </w:p>
        </w:tc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772A" w:rsidRPr="008F25D8" w:rsidRDefault="0001772A" w:rsidP="008F25D8">
            <w:pPr>
              <w:spacing w:before="0" w:after="0" w:line="240" w:lineRule="auto"/>
              <w:jc w:val="both"/>
            </w:pPr>
            <w:r w:rsidRPr="008F25D8">
              <w:t>Nie</w:t>
            </w:r>
          </w:p>
        </w:tc>
      </w:tr>
    </w:tbl>
    <w:p w:rsidR="0001772A" w:rsidRDefault="0001772A" w:rsidP="00576947">
      <w:pPr>
        <w:pStyle w:val="Etykietapola-styl3"/>
        <w:ind w:left="360"/>
        <w:jc w:val="both"/>
      </w:pPr>
    </w:p>
    <w:p w:rsidR="0001772A" w:rsidRDefault="0001772A" w:rsidP="00576947">
      <w:pPr>
        <w:pStyle w:val="Etykietapola-styl3"/>
        <w:jc w:val="both"/>
      </w:pPr>
      <w:r>
        <w:t>Czy w podanym roku kalendarzowym Ty lub członkowie Twojego gospodarstwa domowego uzyskiwaliście dochody</w:t>
      </w:r>
      <w:r w:rsidRPr="00E14BFB">
        <w:t xml:space="preserve"> </w:t>
      </w:r>
      <w:r>
        <w:t>z gospodarstwa rolnego?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57"/>
        <w:gridCol w:w="8415"/>
      </w:tblGrid>
      <w:tr w:rsidR="0001772A" w:rsidRPr="008F25D8" w:rsidTr="008F25D8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4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431"/>
            </w:tblGrid>
            <w:tr w:rsidR="0001772A" w:rsidRPr="008F25D8" w:rsidTr="008F25D8">
              <w:trPr>
                <w:trHeight w:val="431"/>
              </w:trPr>
              <w:tc>
                <w:tcPr>
                  <w:tcW w:w="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772A" w:rsidRPr="008F25D8" w:rsidRDefault="0001772A" w:rsidP="008F25D8">
                  <w:pPr>
                    <w:spacing w:after="0" w:line="240" w:lineRule="auto"/>
                    <w:jc w:val="both"/>
                  </w:pPr>
                </w:p>
              </w:tc>
            </w:tr>
          </w:tbl>
          <w:p w:rsidR="0001772A" w:rsidRPr="008F25D8" w:rsidRDefault="0001772A" w:rsidP="008F25D8">
            <w:pPr>
              <w:spacing w:after="0" w:line="240" w:lineRule="auto"/>
              <w:jc w:val="both"/>
            </w:pPr>
          </w:p>
        </w:tc>
        <w:tc>
          <w:tcPr>
            <w:tcW w:w="8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772A" w:rsidRPr="008F25D8" w:rsidRDefault="0001772A" w:rsidP="008F25D8">
            <w:pPr>
              <w:pStyle w:val="Etykietadodatkowa-przypisinformacyjny-styl4"/>
              <w:spacing w:before="120" w:line="240" w:lineRule="auto"/>
              <w:jc w:val="both"/>
            </w:pPr>
            <w:r w:rsidRPr="008F25D8">
              <w:rPr>
                <w:i w:val="0"/>
              </w:rPr>
              <w:t>Tak</w:t>
            </w:r>
            <w:r w:rsidRPr="008F25D8">
              <w:br/>
              <w:t xml:space="preserve">Jeśli zaznaczysz ten punkt, wypełnij załącznik 1b </w:t>
            </w:r>
            <w:r w:rsidRPr="008F25D8">
              <w:rPr>
                <w:rFonts w:cs="Calibri"/>
              </w:rPr>
              <w:t>–</w:t>
            </w:r>
            <w:r w:rsidRPr="008F25D8">
              <w:t xml:space="preserve"> oświadczenie o wielkości gospodarstwa rolnego.</w:t>
            </w:r>
          </w:p>
        </w:tc>
      </w:tr>
    </w:tbl>
    <w:p w:rsidR="0001772A" w:rsidRPr="00BA29A8" w:rsidRDefault="0001772A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W w:w="5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57"/>
        <w:gridCol w:w="4729"/>
      </w:tblGrid>
      <w:tr w:rsidR="0001772A" w:rsidRPr="008F25D8" w:rsidTr="008F25D8">
        <w:trPr>
          <w:trHeight w:val="361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4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431"/>
            </w:tblGrid>
            <w:tr w:rsidR="0001772A" w:rsidRPr="008F25D8" w:rsidTr="008F25D8">
              <w:tc>
                <w:tcPr>
                  <w:tcW w:w="4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772A" w:rsidRPr="008F25D8" w:rsidRDefault="0001772A" w:rsidP="008F25D8">
                  <w:pPr>
                    <w:spacing w:after="0" w:line="240" w:lineRule="auto"/>
                    <w:jc w:val="both"/>
                  </w:pPr>
                </w:p>
              </w:tc>
            </w:tr>
          </w:tbl>
          <w:p w:rsidR="0001772A" w:rsidRPr="008F25D8" w:rsidRDefault="0001772A" w:rsidP="008F25D8">
            <w:pPr>
              <w:spacing w:after="0" w:line="240" w:lineRule="auto"/>
              <w:jc w:val="both"/>
            </w:pPr>
          </w:p>
        </w:tc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772A" w:rsidRPr="008F25D8" w:rsidRDefault="0001772A" w:rsidP="008F25D8">
            <w:pPr>
              <w:spacing w:before="0" w:after="0" w:line="240" w:lineRule="auto"/>
              <w:jc w:val="both"/>
            </w:pPr>
            <w:r w:rsidRPr="008F25D8">
              <w:t>Nie</w:t>
            </w:r>
          </w:p>
        </w:tc>
      </w:tr>
    </w:tbl>
    <w:p w:rsidR="0001772A" w:rsidRDefault="0001772A" w:rsidP="00576947">
      <w:pPr>
        <w:pStyle w:val="Tytusekcji-styl2"/>
        <w:jc w:val="both"/>
      </w:pPr>
      <w:r>
        <w:br/>
        <w:t>OŚWIADCZENIA</w:t>
      </w:r>
    </w:p>
    <w:p w:rsidR="0001772A" w:rsidRDefault="0001772A" w:rsidP="00576947">
      <w:r>
        <w:t xml:space="preserve">Oświadczam, że: </w:t>
      </w:r>
    </w:p>
    <w:p w:rsidR="0001772A" w:rsidRDefault="0001772A" w:rsidP="00576947">
      <w:pPr>
        <w:pStyle w:val="ListParagraph"/>
        <w:numPr>
          <w:ilvl w:val="0"/>
          <w:numId w:val="4"/>
        </w:numPr>
      </w:pPr>
      <w:r>
        <w:t>wszystkie podane w załączniku dane są zgodne z prawdą,</w:t>
      </w:r>
    </w:p>
    <w:p w:rsidR="0001772A" w:rsidRDefault="0001772A" w:rsidP="00576947">
      <w:pPr>
        <w:pStyle w:val="ListParagraph"/>
        <w:numPr>
          <w:ilvl w:val="0"/>
          <w:numId w:val="4"/>
        </w:numPr>
      </w:pPr>
      <w:r>
        <w:t>jestem świadoma / świadomy odpowiedzialności karnej za złożenie fałszywego oświadczenia.</w:t>
      </w:r>
    </w:p>
    <w:p w:rsidR="0001772A" w:rsidRDefault="0001772A" w:rsidP="00576947"/>
    <w:p w:rsidR="0001772A" w:rsidRDefault="0001772A" w:rsidP="00576947">
      <w:pPr>
        <w:pStyle w:val="ListParagraph"/>
        <w:widowControl w:val="0"/>
        <w:autoSpaceDE w:val="0"/>
        <w:autoSpaceDN w:val="0"/>
        <w:adjustRightInd w:val="0"/>
        <w:spacing w:before="0" w:after="0" w:line="276" w:lineRule="auto"/>
        <w:rPr>
          <w:rFonts w:cs="Calibri"/>
        </w:rPr>
      </w:pPr>
    </w:p>
    <w:tbl>
      <w:tblPr>
        <w:tblpPr w:leftFromText="141" w:rightFromText="141" w:vertAnchor="text" w:horzAnchor="margin" w:tblpY="1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47"/>
      </w:tblGrid>
      <w:tr w:rsidR="0001772A" w:rsidRPr="008F25D8" w:rsidTr="008F25D8">
        <w:trPr>
          <w:trHeight w:val="567"/>
        </w:trPr>
        <w:tc>
          <w:tcPr>
            <w:tcW w:w="2547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tbl>
      <w:tblPr>
        <w:tblpPr w:leftFromText="141" w:rightFromText="141" w:vertAnchor="text" w:horzAnchor="margin" w:tblpXSpec="center" w:tblpY="1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47"/>
      </w:tblGrid>
      <w:tr w:rsidR="0001772A" w:rsidRPr="008F25D8" w:rsidTr="008F25D8">
        <w:trPr>
          <w:trHeight w:val="567"/>
        </w:trPr>
        <w:tc>
          <w:tcPr>
            <w:tcW w:w="2547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tbl>
      <w:tblPr>
        <w:tblpPr w:leftFromText="141" w:rightFromText="141" w:vertAnchor="text" w:horzAnchor="margin" w:tblpXSpec="right" w:tblpY="1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47"/>
      </w:tblGrid>
      <w:tr w:rsidR="0001772A" w:rsidRPr="008F25D8" w:rsidTr="008F25D8">
        <w:trPr>
          <w:trHeight w:val="567"/>
        </w:trPr>
        <w:tc>
          <w:tcPr>
            <w:tcW w:w="2547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p w:rsidR="0001772A" w:rsidRDefault="0001772A" w:rsidP="00576947">
      <w:pPr>
        <w:pStyle w:val="Etykietapola-styl3"/>
        <w:spacing w:before="40"/>
        <w:ind w:left="708"/>
      </w:pPr>
      <w:r>
        <w:t xml:space="preserve">                miejscowość                                 data: dd / mm / rrrr</w:t>
      </w:r>
      <w:r>
        <w:tab/>
        <w:t xml:space="preserve">                       podpis wnioskodawcy</w:t>
      </w:r>
    </w:p>
    <w:p w:rsidR="0001772A" w:rsidRPr="00877C43" w:rsidRDefault="0001772A" w:rsidP="00576947">
      <w:pPr>
        <w:pStyle w:val="Tytusekcji-styl2"/>
      </w:pPr>
    </w:p>
    <w:p w:rsidR="0001772A" w:rsidRDefault="0001772A" w:rsidP="00576947">
      <w:pPr>
        <w:spacing w:before="0"/>
        <w:rPr>
          <w:color w:val="000000"/>
          <w:szCs w:val="24"/>
        </w:rPr>
        <w:sectPr w:rsidR="0001772A" w:rsidSect="00D41B1F">
          <w:headerReference w:type="first" r:id="rId8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:rsidR="0001772A" w:rsidRDefault="0001772A" w:rsidP="00576947">
      <w:pPr>
        <w:pStyle w:val="Tytuwniosku-Styl1"/>
      </w:pPr>
      <w:r w:rsidRPr="00AF6EB5">
        <w:rPr>
          <w:sz w:val="28"/>
        </w:rPr>
        <w:t xml:space="preserve">OŚWIADCZENIE WNIOSKODAWCY O JEGO DOCHODACH LUB DOCHODACH CZŁONKA GOSPODARSTWA DOMOWEGO </w:t>
      </w:r>
      <w:r>
        <w:rPr>
          <w:sz w:val="28"/>
        </w:rPr>
        <w:t>NIE</w:t>
      </w:r>
      <w:r w:rsidRPr="00AF6EB5">
        <w:rPr>
          <w:sz w:val="28"/>
        </w:rPr>
        <w:t>PODLEGAJĄC</w:t>
      </w:r>
      <w:r>
        <w:rPr>
          <w:sz w:val="28"/>
        </w:rPr>
        <w:t>YCH</w:t>
      </w:r>
      <w:r w:rsidRPr="00AF6EB5">
        <w:rPr>
          <w:sz w:val="28"/>
        </w:rPr>
        <w:t xml:space="preserve"> OPODATKOWANIU PODATKIEM DOCHODOWYM OD OSÓB FIZYCZNYCH</w:t>
      </w:r>
    </w:p>
    <w:p w:rsidR="0001772A" w:rsidRDefault="0001772A" w:rsidP="00576947">
      <w:pPr>
        <w:pStyle w:val="Etykietadodatkowa-przypisinformacyjny-styl4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  <w:shd w:val="clear" w:color="auto" w:fill="D0CECE"/>
          </w:tcPr>
          <w:p w:rsidR="0001772A" w:rsidRPr="008F25D8" w:rsidRDefault="0001772A" w:rsidP="008F25D8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 w:rsidRPr="008F25D8">
              <w:rPr>
                <w:rStyle w:val="EtykietanagwkapolaUwagi-styl8Znak"/>
              </w:rPr>
              <w:t>UWAGA</w:t>
            </w:r>
            <w:r w:rsidRPr="008F25D8">
              <w:rPr>
                <w:b/>
                <w:sz w:val="28"/>
                <w:szCs w:val="28"/>
              </w:rPr>
              <w:t>!</w:t>
            </w:r>
          </w:p>
        </w:tc>
      </w:tr>
      <w:tr w:rsidR="0001772A" w:rsidRPr="008F25D8" w:rsidTr="008F25D8">
        <w:trPr>
          <w:trHeight w:val="619"/>
        </w:trPr>
        <w:tc>
          <w:tcPr>
            <w:tcW w:w="9062" w:type="dxa"/>
          </w:tcPr>
          <w:p w:rsidR="0001772A" w:rsidRPr="008F25D8" w:rsidRDefault="0001772A" w:rsidP="008F25D8">
            <w:pPr>
              <w:widowControl w:val="0"/>
              <w:autoSpaceDE w:val="0"/>
              <w:autoSpaceDN w:val="0"/>
              <w:adjustRightInd w:val="0"/>
              <w:spacing w:before="80" w:after="80" w:line="276" w:lineRule="auto"/>
              <w:jc w:val="both"/>
              <w:rPr>
                <w:rFonts w:cs="Calibri"/>
                <w:color w:val="000000"/>
              </w:rPr>
            </w:pPr>
            <w:r w:rsidRPr="008F25D8">
              <w:t>Wypełnij odrębne oświadczenia dla siebie i każdego z członków gospodarstwa domowego, jeśli osiągacie dochody inne niż dochody podlegające opodatkowaniu podatkiem dochodowym od osób fizycznych na zasadach określonych w art. 27, art. 30b, art. 30c, art. 30e i art. 30f ustawy z dnia 26 lipca 1991 r. o podatku dochodowym od osób fizycznych.</w:t>
            </w:r>
          </w:p>
        </w:tc>
      </w:tr>
    </w:tbl>
    <w:p w:rsidR="0001772A" w:rsidRPr="00B96A8B" w:rsidRDefault="0001772A" w:rsidP="00576947">
      <w:pPr>
        <w:pStyle w:val="Tytusekcji-styl2"/>
        <w:jc w:val="both"/>
      </w:pPr>
      <w:r w:rsidRPr="00A80566">
        <w:t>DANE CZŁONKA GOSPODARSTWA DOMOWEGO, KTÓREGO DOTYCZY OŚWIADCZENIE</w:t>
      </w:r>
    </w:p>
    <w:p w:rsidR="0001772A" w:rsidRPr="00540221" w:rsidRDefault="0001772A" w:rsidP="00576947">
      <w:pPr>
        <w:pStyle w:val="Etykietapola-styl3"/>
      </w:pPr>
      <w:r>
        <w:t>Imię (imiona)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p w:rsidR="0001772A" w:rsidRPr="00540221" w:rsidRDefault="0001772A" w:rsidP="00576947">
      <w:pPr>
        <w:pStyle w:val="Etykietapola-styl3"/>
      </w:pPr>
      <w:r w:rsidRPr="00775800">
        <w:t>Nazwisko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Pr="00540221" w:rsidRDefault="0001772A" w:rsidP="00576947">
      <w:pPr>
        <w:pStyle w:val="Etykietapola-styl3"/>
      </w:pPr>
      <w:r w:rsidRPr="00775800">
        <w:t>Numer PESEL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01772A" w:rsidRPr="008F25D8" w:rsidTr="008F25D8"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Default="0001772A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:rsidR="0001772A" w:rsidRPr="002108E3" w:rsidRDefault="0001772A" w:rsidP="00576947">
      <w:pPr>
        <w:pStyle w:val="Etykietadodatkowa-przypisinformacyjny-styl4"/>
      </w:pPr>
      <w:r>
        <w:rPr>
          <w:rStyle w:val="SubtleEmphasis"/>
        </w:rPr>
        <w:t>W</w:t>
      </w:r>
      <w:r w:rsidRPr="002108E3">
        <w:rPr>
          <w:rStyle w:val="SubtleEmphasis"/>
        </w:rPr>
        <w:t>ypełni</w:t>
      </w:r>
      <w:r>
        <w:rPr>
          <w:rStyle w:val="SubtleEmphasis"/>
        </w:rPr>
        <w:t>j</w:t>
      </w:r>
      <w:r w:rsidRPr="002108E3">
        <w:rPr>
          <w:rStyle w:val="SubtleEmphasis"/>
        </w:rPr>
        <w:t xml:space="preserve">, </w:t>
      </w:r>
      <w:r>
        <w:rPr>
          <w:rStyle w:val="SubtleEmphasis"/>
        </w:rPr>
        <w:t xml:space="preserve">jeśli ta </w:t>
      </w:r>
      <w:r w:rsidRPr="002108E3">
        <w:rPr>
          <w:rStyle w:val="SubtleEmphasis"/>
        </w:rPr>
        <w:t xml:space="preserve">osoba nie </w:t>
      </w:r>
      <w:r>
        <w:rPr>
          <w:rStyle w:val="SubtleEmphasis"/>
        </w:rPr>
        <w:t xml:space="preserve">ma </w:t>
      </w:r>
      <w:r w:rsidRPr="002108E3">
        <w:rPr>
          <w:rStyle w:val="SubtleEmphasis"/>
        </w:rPr>
        <w:t>numeru PESEL.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Default="0001772A" w:rsidP="00576947">
      <w:pPr>
        <w:pStyle w:val="Tytusekcji-styl2"/>
        <w:spacing w:after="0"/>
      </w:pPr>
      <w:r>
        <w:t>TREŚĆ OŚWIADCZENIA</w:t>
      </w:r>
    </w:p>
    <w:p w:rsidR="0001772A" w:rsidRPr="00ED1710" w:rsidRDefault="0001772A" w:rsidP="00576947">
      <w:pPr>
        <w:pStyle w:val="Etykietadodatkowa-przypisinformacyjny-styl4"/>
        <w:spacing w:line="240" w:lineRule="auto"/>
        <w:jc w:val="both"/>
      </w:pPr>
      <w:r>
        <w:t>W</w:t>
      </w:r>
      <w:r w:rsidRPr="00ED1710">
        <w:t>pis</w:t>
      </w:r>
      <w:r>
        <w:t>z</w:t>
      </w:r>
      <w:r w:rsidRPr="00ED1710">
        <w:t xml:space="preserve"> rok kalendarzowy, z którego jest ustalany przeciętny miesięczny dochód gospodarstwa domowego wnioskodawcy, </w:t>
      </w:r>
      <w:r>
        <w:t>czyli</w:t>
      </w:r>
      <w:r w:rsidRPr="00ED1710">
        <w:t>:</w:t>
      </w:r>
    </w:p>
    <w:p w:rsidR="0001772A" w:rsidRDefault="0001772A" w:rsidP="00576947">
      <w:pPr>
        <w:pStyle w:val="Etykietadodatkowa-przypisinformacyjny-styl4"/>
        <w:numPr>
          <w:ilvl w:val="0"/>
          <w:numId w:val="18"/>
        </w:numPr>
        <w:spacing w:line="240" w:lineRule="auto"/>
        <w:jc w:val="both"/>
      </w:pPr>
      <w:r>
        <w:t xml:space="preserve">2021 rok </w:t>
      </w:r>
      <w:r w:rsidRPr="00ED1710">
        <w:t>– w przypadku wniosku złożonego w okresie od 1 stycznia</w:t>
      </w:r>
      <w:r>
        <w:t xml:space="preserve"> do 31 lipca 2023</w:t>
      </w:r>
      <w:r w:rsidRPr="00ED1710">
        <w:t xml:space="preserve"> r</w:t>
      </w:r>
      <w:r>
        <w:t>oku</w:t>
      </w:r>
      <w:r w:rsidRPr="00ED1710">
        <w:t>,</w:t>
      </w:r>
    </w:p>
    <w:p w:rsidR="0001772A" w:rsidRPr="0029281E" w:rsidRDefault="0001772A" w:rsidP="00576947">
      <w:pPr>
        <w:pStyle w:val="Etykietadodatkowa-przypisinformacyjny-styl4"/>
        <w:numPr>
          <w:ilvl w:val="0"/>
          <w:numId w:val="18"/>
        </w:numPr>
        <w:spacing w:line="240" w:lineRule="auto"/>
        <w:jc w:val="both"/>
        <w:rPr>
          <w:sz w:val="20"/>
        </w:rPr>
      </w:pPr>
      <w:r w:rsidRPr="00ED1710">
        <w:t>2022 r</w:t>
      </w:r>
      <w:r>
        <w:t>ok</w:t>
      </w:r>
      <w:r w:rsidRPr="00ED1710">
        <w:t xml:space="preserve"> – w przypadku wniosku złożonego po 31 lipca 2023 r</w:t>
      </w:r>
      <w:r>
        <w:t>oku</w:t>
      </w:r>
      <w:r w:rsidRPr="00ED1710">
        <w:t>.</w:t>
      </w:r>
    </w:p>
    <w:p w:rsidR="0001772A" w:rsidRDefault="0001772A" w:rsidP="00576947">
      <w:pPr>
        <w:pStyle w:val="Etykietapola-styl3"/>
      </w:pPr>
      <w:r w:rsidRPr="00C33EB2">
        <w:t>Oświadczam, że</w:t>
      </w:r>
      <w:r>
        <w:t>:</w:t>
      </w:r>
    </w:p>
    <w:tbl>
      <w:tblPr>
        <w:tblpPr w:leftFromText="141" w:rightFromText="141" w:vertAnchor="text" w:horzAnchor="page" w:tblpX="3046" w:tblpY="67"/>
        <w:tblW w:w="1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3"/>
        <w:gridCol w:w="323"/>
        <w:gridCol w:w="323"/>
        <w:gridCol w:w="323"/>
      </w:tblGrid>
      <w:tr w:rsidR="0001772A" w:rsidRPr="008F25D8" w:rsidTr="008F25D8">
        <w:trPr>
          <w:trHeight w:val="397"/>
        </w:trPr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before="0" w:after="0" w:line="240" w:lineRule="auto"/>
              <w:jc w:val="center"/>
              <w:rPr>
                <w:b/>
              </w:rPr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tbl>
      <w:tblPr>
        <w:tblpPr w:leftFromText="141" w:rightFromText="141" w:vertAnchor="text" w:horzAnchor="margin" w:tblpXSpec="center" w:tblpY="10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7"/>
      </w:tblGrid>
      <w:tr w:rsidR="0001772A" w:rsidRPr="008F25D8" w:rsidTr="008F25D8">
        <w:trPr>
          <w:cantSplit/>
          <w:trHeight w:val="397"/>
        </w:trPr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  <w:ind w:left="-393" w:right="27" w:hanging="142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before="0" w:after="0" w:line="240" w:lineRule="auto"/>
              <w:jc w:val="center"/>
              <w:rPr>
                <w:b/>
              </w:rPr>
            </w:pPr>
          </w:p>
        </w:tc>
        <w:tc>
          <w:tcPr>
            <w:tcW w:w="323" w:type="dxa"/>
            <w:tcBorders>
              <w:top w:val="nil"/>
              <w:bottom w:val="nil"/>
            </w:tcBorders>
            <w:vAlign w:val="center"/>
          </w:tcPr>
          <w:p w:rsidR="0001772A" w:rsidRPr="008F25D8" w:rsidRDefault="0001772A" w:rsidP="008F25D8">
            <w:pPr>
              <w:spacing w:before="0" w:after="0" w:line="240" w:lineRule="auto"/>
              <w:jc w:val="center"/>
              <w:rPr>
                <w:b/>
              </w:rPr>
            </w:pPr>
            <w:r w:rsidRPr="008F25D8">
              <w:rPr>
                <w:b/>
              </w:rPr>
              <w:t>,</w:t>
            </w: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437" w:type="dxa"/>
            <w:vAlign w:val="center"/>
          </w:tcPr>
          <w:p w:rsidR="0001772A" w:rsidRPr="008F25D8" w:rsidRDefault="0001772A" w:rsidP="008F25D8">
            <w:pPr>
              <w:spacing w:before="0" w:after="0" w:line="240" w:lineRule="auto"/>
              <w:jc w:val="center"/>
            </w:pPr>
            <w:r w:rsidRPr="008F25D8">
              <w:t>zł</w:t>
            </w:r>
          </w:p>
        </w:tc>
      </w:tr>
    </w:tbl>
    <w:p w:rsidR="0001772A" w:rsidRDefault="0001772A" w:rsidP="00576947">
      <w:pPr>
        <w:pStyle w:val="Etykietapola-styl3"/>
        <w:numPr>
          <w:ilvl w:val="0"/>
          <w:numId w:val="19"/>
        </w:numPr>
        <w:spacing w:line="420" w:lineRule="auto"/>
        <w:ind w:left="760" w:hanging="357"/>
      </w:pPr>
      <w:r>
        <w:t xml:space="preserve">w roku osiągnęłam / osiągnąłem </w:t>
      </w:r>
      <w:r w:rsidRPr="00BE0841">
        <w:t>/</w:t>
      </w:r>
      <w:r w:rsidRPr="00CC1B21">
        <w:t xml:space="preserve"> wymieniony czło</w:t>
      </w:r>
      <w:r>
        <w:t>nek mojego</w:t>
      </w:r>
      <w:r>
        <w:rPr>
          <w:sz w:val="20"/>
        </w:rPr>
        <w:t xml:space="preserve"> </w:t>
      </w:r>
      <w:r w:rsidRPr="00CC1B21">
        <w:t>gospodarstwa domowego</w:t>
      </w:r>
      <w:r>
        <w:t xml:space="preserve"> osiągnął (</w:t>
      </w:r>
      <w:r>
        <w:rPr>
          <w:i/>
        </w:rPr>
        <w:t>skreśl niepotrzebne)</w:t>
      </w:r>
      <w:r>
        <w:t xml:space="preserve"> </w:t>
      </w:r>
      <w:r>
        <w:br/>
      </w:r>
      <w:r w:rsidRPr="00CC1B21">
        <w:t>dochód w wysokości</w:t>
      </w:r>
      <w:r>
        <w:t xml:space="preserve"> </w:t>
      </w:r>
      <w:r>
        <w:rPr>
          <w:sz w:val="20"/>
        </w:rPr>
        <w:br/>
      </w:r>
      <w:r>
        <w:rPr>
          <w:sz w:val="20"/>
        </w:rPr>
        <w:br/>
      </w:r>
      <w:r>
        <w:t xml:space="preserve">z tytułu: </w:t>
      </w:r>
    </w:p>
    <w:p w:rsidR="0001772A" w:rsidRDefault="0001772A" w:rsidP="00576947">
      <w:pPr>
        <w:spacing w:before="0"/>
        <w:rPr>
          <w:color w:val="000000"/>
          <w:szCs w:val="24"/>
        </w:rPr>
      </w:pPr>
    </w:p>
    <w:tbl>
      <w:tblPr>
        <w:tblW w:w="0" w:type="auto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</w:tblCellMar>
        <w:tblLook w:val="00A0"/>
      </w:tblPr>
      <w:tblGrid>
        <w:gridCol w:w="4483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01772A" w:rsidRPr="008F25D8" w:rsidTr="008F25D8">
        <w:tc>
          <w:tcPr>
            <w:tcW w:w="4483" w:type="dxa"/>
            <w:tcBorders>
              <w:top w:val="nil"/>
              <w:left w:val="nil"/>
              <w:right w:val="nil"/>
            </w:tcBorders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  <w:r w:rsidRPr="008F25D8">
              <w:t>rodzaj dochodu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343" w:type="dxa"/>
            <w:gridSpan w:val="10"/>
            <w:tcBorders>
              <w:top w:val="nil"/>
              <w:left w:val="nil"/>
              <w:right w:val="nil"/>
            </w:tcBorders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  <w:r w:rsidRPr="008F25D8">
              <w:t>w wysokości</w:t>
            </w:r>
          </w:p>
        </w:tc>
      </w:tr>
      <w:tr w:rsidR="0001772A" w:rsidRPr="008F25D8" w:rsidTr="008F25D8">
        <w:tc>
          <w:tcPr>
            <w:tcW w:w="448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  <w:r w:rsidRPr="008F25D8">
              <w:t xml:space="preserve">  ,</w:t>
            </w: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436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  <w:r w:rsidRPr="008F25D8">
              <w:t xml:space="preserve">  zł</w:t>
            </w:r>
          </w:p>
        </w:tc>
      </w:tr>
    </w:tbl>
    <w:p w:rsidR="0001772A" w:rsidRPr="004571D7" w:rsidRDefault="0001772A" w:rsidP="00576947">
      <w:pPr>
        <w:pStyle w:val="Etykietapola-styl3"/>
        <w:rPr>
          <w:sz w:val="2"/>
        </w:rPr>
      </w:pP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01772A" w:rsidRPr="008F25D8" w:rsidTr="008F25D8">
        <w:tc>
          <w:tcPr>
            <w:tcW w:w="4488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  <w:r w:rsidRPr="008F25D8">
              <w:t>,</w:t>
            </w: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436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  <w:r w:rsidRPr="008F25D8">
              <w:t>zł</w:t>
            </w:r>
          </w:p>
        </w:tc>
      </w:tr>
    </w:tbl>
    <w:p w:rsidR="0001772A" w:rsidRPr="004571D7" w:rsidRDefault="0001772A" w:rsidP="00576947">
      <w:pPr>
        <w:pStyle w:val="Etykietapola-styl3"/>
        <w:rPr>
          <w:sz w:val="2"/>
        </w:rPr>
      </w:pP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01772A" w:rsidRPr="008F25D8" w:rsidTr="008F25D8">
        <w:tc>
          <w:tcPr>
            <w:tcW w:w="4488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  <w:r w:rsidRPr="008F25D8">
              <w:t>,</w:t>
            </w: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436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  <w:r w:rsidRPr="008F25D8">
              <w:t>zł</w:t>
            </w:r>
          </w:p>
        </w:tc>
      </w:tr>
    </w:tbl>
    <w:p w:rsidR="0001772A" w:rsidRPr="004571D7" w:rsidRDefault="0001772A" w:rsidP="00576947">
      <w:pPr>
        <w:pStyle w:val="Etykietapola-styl3"/>
        <w:rPr>
          <w:sz w:val="2"/>
        </w:rPr>
      </w:pP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01772A" w:rsidRPr="008F25D8" w:rsidTr="008F25D8">
        <w:tc>
          <w:tcPr>
            <w:tcW w:w="4488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  <w:r w:rsidRPr="008F25D8">
              <w:t>,</w:t>
            </w: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436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  <w:r w:rsidRPr="008F25D8">
              <w:t>zł</w:t>
            </w:r>
          </w:p>
        </w:tc>
      </w:tr>
    </w:tbl>
    <w:p w:rsidR="0001772A" w:rsidRPr="004571D7" w:rsidRDefault="0001772A" w:rsidP="00576947">
      <w:pPr>
        <w:pStyle w:val="Etykietapola-styl3"/>
        <w:rPr>
          <w:sz w:val="2"/>
        </w:rPr>
      </w:pP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01772A" w:rsidRPr="008F25D8" w:rsidTr="008F25D8">
        <w:tc>
          <w:tcPr>
            <w:tcW w:w="4488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  <w:r w:rsidRPr="008F25D8">
              <w:t>,</w:t>
            </w: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436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  <w:r w:rsidRPr="008F25D8">
              <w:t>zł</w:t>
            </w:r>
          </w:p>
        </w:tc>
      </w:tr>
    </w:tbl>
    <w:p w:rsidR="0001772A" w:rsidRPr="004571D7" w:rsidRDefault="0001772A" w:rsidP="00576947">
      <w:pPr>
        <w:pStyle w:val="Etykietapola-styl3"/>
        <w:rPr>
          <w:sz w:val="2"/>
        </w:rPr>
      </w:pP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01772A" w:rsidRPr="008F25D8" w:rsidTr="008F25D8">
        <w:tc>
          <w:tcPr>
            <w:tcW w:w="4488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  <w:r w:rsidRPr="008F25D8">
              <w:t>,</w:t>
            </w: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436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  <w:r w:rsidRPr="008F25D8">
              <w:t>zł</w:t>
            </w:r>
          </w:p>
        </w:tc>
      </w:tr>
    </w:tbl>
    <w:p w:rsidR="0001772A" w:rsidRDefault="0001772A" w:rsidP="00576947">
      <w:pPr>
        <w:pStyle w:val="ListParagraph"/>
        <w:ind w:left="765"/>
      </w:pPr>
    </w:p>
    <w:p w:rsidR="0001772A" w:rsidRDefault="0001772A" w:rsidP="00576947">
      <w:pPr>
        <w:pStyle w:val="ListParagraph"/>
        <w:numPr>
          <w:ilvl w:val="0"/>
          <w:numId w:val="19"/>
        </w:numPr>
      </w:pPr>
      <w:r>
        <w:t>wszystkie podane w załączniku dane są zgodne z prawdą,</w:t>
      </w:r>
    </w:p>
    <w:p w:rsidR="0001772A" w:rsidRPr="00415CEA" w:rsidRDefault="0001772A" w:rsidP="00576947">
      <w:pPr>
        <w:pStyle w:val="Etykietapola-styl3"/>
        <w:numPr>
          <w:ilvl w:val="0"/>
          <w:numId w:val="19"/>
        </w:numPr>
      </w:pPr>
      <w:r w:rsidRPr="00415CEA">
        <w:t>jestem świadoma/świadomy odpowiedzialności karnej za złożenie fałszywego oświadczenia.</w:t>
      </w:r>
      <w:r>
        <w:br/>
      </w:r>
    </w:p>
    <w:p w:rsidR="0001772A" w:rsidRPr="00026C24" w:rsidRDefault="0001772A" w:rsidP="00576947">
      <w:pPr>
        <w:pStyle w:val="Etykietapola-styl3"/>
        <w:spacing w:before="0" w:after="0" w:line="276" w:lineRule="auto"/>
        <w:rPr>
          <w:i/>
          <w:sz w:val="20"/>
        </w:rPr>
      </w:pPr>
    </w:p>
    <w:tbl>
      <w:tblPr>
        <w:tblpPr w:leftFromText="141" w:rightFromText="141" w:vertAnchor="text" w:horzAnchor="margin" w:tblpY="1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47"/>
      </w:tblGrid>
      <w:tr w:rsidR="0001772A" w:rsidRPr="008F25D8" w:rsidTr="008F25D8">
        <w:trPr>
          <w:trHeight w:val="567"/>
        </w:trPr>
        <w:tc>
          <w:tcPr>
            <w:tcW w:w="2547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tbl>
      <w:tblPr>
        <w:tblpPr w:leftFromText="141" w:rightFromText="141" w:vertAnchor="text" w:horzAnchor="margin" w:tblpXSpec="center" w:tblpY="1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47"/>
      </w:tblGrid>
      <w:tr w:rsidR="0001772A" w:rsidRPr="008F25D8" w:rsidTr="008F25D8">
        <w:trPr>
          <w:trHeight w:val="567"/>
        </w:trPr>
        <w:tc>
          <w:tcPr>
            <w:tcW w:w="2547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tbl>
      <w:tblPr>
        <w:tblpPr w:leftFromText="141" w:rightFromText="141" w:vertAnchor="text" w:horzAnchor="margin" w:tblpXSpec="right" w:tblpY="1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47"/>
      </w:tblGrid>
      <w:tr w:rsidR="0001772A" w:rsidRPr="008F25D8" w:rsidTr="008F25D8">
        <w:trPr>
          <w:trHeight w:val="567"/>
        </w:trPr>
        <w:tc>
          <w:tcPr>
            <w:tcW w:w="2547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p w:rsidR="0001772A" w:rsidRPr="00026C24" w:rsidRDefault="0001772A" w:rsidP="00576947">
      <w:pPr>
        <w:pStyle w:val="Etykietapola-styl3"/>
        <w:spacing w:before="40"/>
        <w:ind w:left="720"/>
        <w:rPr>
          <w:sz w:val="20"/>
        </w:rPr>
      </w:pPr>
      <w:r w:rsidRPr="00026C24">
        <w:rPr>
          <w:sz w:val="20"/>
        </w:rPr>
        <w:t xml:space="preserve">                miejscowość                                 </w:t>
      </w:r>
      <w:r>
        <w:rPr>
          <w:sz w:val="20"/>
        </w:rPr>
        <w:t xml:space="preserve">       </w:t>
      </w:r>
      <w:r w:rsidRPr="00026C24">
        <w:rPr>
          <w:sz w:val="20"/>
        </w:rPr>
        <w:t xml:space="preserve">data: dd / mm / rrrr     </w:t>
      </w:r>
      <w:r>
        <w:rPr>
          <w:sz w:val="20"/>
        </w:rPr>
        <w:t xml:space="preserve">     </w:t>
      </w:r>
      <w:r w:rsidRPr="00026C24">
        <w:rPr>
          <w:sz w:val="20"/>
        </w:rPr>
        <w:t xml:space="preserve">                   </w:t>
      </w:r>
      <w:r>
        <w:rPr>
          <w:sz w:val="20"/>
        </w:rPr>
        <w:t xml:space="preserve">   </w:t>
      </w:r>
      <w:r w:rsidRPr="00026C24">
        <w:rPr>
          <w:sz w:val="20"/>
        </w:rPr>
        <w:t xml:space="preserve"> </w:t>
      </w:r>
      <w:r>
        <w:rPr>
          <w:sz w:val="20"/>
        </w:rPr>
        <w:t xml:space="preserve">   </w:t>
      </w:r>
      <w:r w:rsidRPr="00026C24">
        <w:rPr>
          <w:sz w:val="20"/>
        </w:rPr>
        <w:t>podpis wnioskodawcy</w:t>
      </w:r>
    </w:p>
    <w:p w:rsidR="0001772A" w:rsidRDefault="0001772A" w:rsidP="00576947">
      <w:pPr>
        <w:pStyle w:val="Tytusekcji-styl2"/>
        <w:spacing w:after="0"/>
      </w:pPr>
    </w:p>
    <w:p w:rsidR="0001772A" w:rsidRDefault="0001772A" w:rsidP="00576947">
      <w:pPr>
        <w:pStyle w:val="Tytusekcji-styl2"/>
        <w:spacing w:after="0"/>
      </w:pPr>
      <w:r>
        <w:t>INFORMACJE DODATKOWE</w:t>
      </w:r>
    </w:p>
    <w:p w:rsidR="0001772A" w:rsidRPr="00B94D55" w:rsidRDefault="0001772A" w:rsidP="00576947">
      <w:pPr>
        <w:pStyle w:val="Etykietadodatkowa-przypisinformacyjny-styl4"/>
        <w:rPr>
          <w:rStyle w:val="SubtleEmphasis"/>
          <w:i/>
        </w:rPr>
      </w:pPr>
    </w:p>
    <w:p w:rsidR="0001772A" w:rsidRPr="002D3443" w:rsidRDefault="0001772A" w:rsidP="00576947">
      <w:pPr>
        <w:pStyle w:val="Etykietadodatkowa-przypisinformacyjny-styl4"/>
        <w:rPr>
          <w:rStyle w:val="SubtleEmphasis"/>
          <w:i/>
          <w:iCs/>
        </w:rPr>
      </w:pPr>
      <w:r w:rsidRPr="002D3443">
        <w:rPr>
          <w:rStyle w:val="SubtleEmphasis"/>
          <w:i/>
        </w:rPr>
        <w:t>W oświadczeniu wpis</w:t>
      </w:r>
      <w:r>
        <w:rPr>
          <w:rStyle w:val="SubtleEmphasis"/>
        </w:rPr>
        <w:t>z</w:t>
      </w:r>
      <w:r w:rsidRPr="002D3443">
        <w:rPr>
          <w:rStyle w:val="SubtleEmphasis"/>
          <w:i/>
        </w:rPr>
        <w:t xml:space="preserve"> następujące rodzaje dochodów, które zgodnie z art. 18 pkt. 2 ustawy z dnia 15 grudnia 2022 r. o szczególnej ochronie niektórych odbiorców paliw gazowych w 2023 r. w związku z sytuacją na rynku gazu (Dz. U. z 2022 r. poz. 2687) w związku z art. 411 ust. 10i ustawy z dnia 27 kwietnia 2001 r. – Prawo ochrony środowiska i art. 3 pkt 1 lit. c ustawy z dnia 28 listopada 2003 r. o świadczeniach rodzinnych (Dz. U. z</w:t>
      </w:r>
      <w:r>
        <w:rPr>
          <w:rStyle w:val="SubtleEmphasis"/>
        </w:rPr>
        <w:t> </w:t>
      </w:r>
      <w:r w:rsidRPr="002D3443">
        <w:rPr>
          <w:rStyle w:val="SubtleEmphasis"/>
          <w:i/>
        </w:rPr>
        <w:t>2020 r. poz. 111, z późn. zm.) nie podlegają opodatkowaniu podatkiem dochodowym od osób fizycznych: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sz w:val="20"/>
          <w:szCs w:val="18"/>
        </w:rPr>
      </w:pPr>
      <w:r w:rsidRPr="002D3443">
        <w:rPr>
          <w:i w:val="0"/>
          <w:sz w:val="20"/>
          <w:szCs w:val="18"/>
        </w:rPr>
        <w:t xml:space="preserve">renty określone w przepisach o zaopatrzeniu inwalidów wojennych i wojskowych oraz ich rodzin, 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sz w:val="20"/>
          <w:szCs w:val="18"/>
        </w:rPr>
      </w:pPr>
      <w:r w:rsidRPr="002D3443">
        <w:rPr>
          <w:i w:val="0"/>
          <w:spacing w:val="-4"/>
          <w:sz w:val="20"/>
          <w:szCs w:val="18"/>
        </w:rPr>
        <w:t>renty wypłacone osobom represjonowanym i członkom ich rodzin, przyznane na zasadach określonych w</w:t>
      </w:r>
      <w:r>
        <w:rPr>
          <w:i w:val="0"/>
          <w:spacing w:val="-4"/>
          <w:sz w:val="20"/>
          <w:szCs w:val="18"/>
        </w:rPr>
        <w:t> </w:t>
      </w:r>
      <w:r w:rsidRPr="002D3443">
        <w:rPr>
          <w:i w:val="0"/>
          <w:spacing w:val="-4"/>
          <w:sz w:val="20"/>
          <w:szCs w:val="18"/>
        </w:rPr>
        <w:t>przepisach o zaopatrzeniu</w:t>
      </w:r>
      <w:r w:rsidRPr="002D3443">
        <w:rPr>
          <w:i w:val="0"/>
          <w:sz w:val="20"/>
          <w:szCs w:val="18"/>
        </w:rPr>
        <w:t xml:space="preserve"> inwalidów wojennych i wojskowych oraz ich rodzin, 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sz w:val="20"/>
          <w:szCs w:val="18"/>
        </w:rPr>
      </w:pPr>
      <w:r w:rsidRPr="002D3443">
        <w:rPr>
          <w:i w:val="0"/>
          <w:spacing w:val="-2"/>
          <w:sz w:val="20"/>
          <w:szCs w:val="18"/>
        </w:rPr>
        <w:t>świadczenie pieniężne, dodatek kompensacyjny oraz ryczałt energetyczny określone w przepisach o</w:t>
      </w:r>
      <w:r>
        <w:rPr>
          <w:i w:val="0"/>
          <w:spacing w:val="-2"/>
          <w:sz w:val="20"/>
          <w:szCs w:val="18"/>
        </w:rPr>
        <w:t> </w:t>
      </w:r>
      <w:r w:rsidRPr="002D3443">
        <w:rPr>
          <w:i w:val="0"/>
          <w:spacing w:val="-2"/>
          <w:sz w:val="20"/>
          <w:szCs w:val="18"/>
        </w:rPr>
        <w:t xml:space="preserve">świadczeniu pieniężnym </w:t>
      </w:r>
      <w:r w:rsidRPr="002D3443">
        <w:rPr>
          <w:i w:val="0"/>
          <w:sz w:val="20"/>
          <w:szCs w:val="18"/>
        </w:rPr>
        <w:t xml:space="preserve">i uprawnieniach przysługujących żołnierzom zastępczej służby wojskowej przymusowo zatrudnianym w kopalniach węgla, kamieniołomach, zakładach rud uranu i batalionach budowlanych, 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sz w:val="20"/>
          <w:szCs w:val="18"/>
        </w:rPr>
      </w:pPr>
      <w:r w:rsidRPr="002D3443">
        <w:rPr>
          <w:i w:val="0"/>
          <w:spacing w:val="-2"/>
          <w:sz w:val="20"/>
          <w:szCs w:val="18"/>
        </w:rPr>
        <w:t>dodatek kombatancki, ryczałt energetyczny i dodatek kompensacyjny określone w przepisach o</w:t>
      </w:r>
      <w:r>
        <w:rPr>
          <w:i w:val="0"/>
          <w:spacing w:val="-2"/>
          <w:sz w:val="20"/>
          <w:szCs w:val="18"/>
        </w:rPr>
        <w:t> </w:t>
      </w:r>
      <w:r w:rsidRPr="002D3443">
        <w:rPr>
          <w:i w:val="0"/>
          <w:spacing w:val="-2"/>
          <w:sz w:val="20"/>
          <w:szCs w:val="18"/>
        </w:rPr>
        <w:t xml:space="preserve">kombatantach oraz niektórych </w:t>
      </w:r>
      <w:r w:rsidRPr="002D3443">
        <w:rPr>
          <w:i w:val="0"/>
          <w:sz w:val="20"/>
          <w:szCs w:val="18"/>
        </w:rPr>
        <w:t xml:space="preserve">osobach będących ofiarami represji wojennych i okresu powojennego, 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pacing w:val="-4"/>
          <w:sz w:val="20"/>
          <w:szCs w:val="18"/>
        </w:rPr>
        <w:t>świadczenie</w:t>
      </w:r>
      <w:r w:rsidRPr="002D3443">
        <w:rPr>
          <w:i w:val="0"/>
          <w:sz w:val="20"/>
          <w:szCs w:val="18"/>
        </w:rPr>
        <w:t xml:space="preserve"> pieniężne określone w przepisach o świadczeniu pieniężnym przysługującym osobom deportowanym do pracy przymusowej oraz osadzonym w obozach pracy przez III Rzeszę Niemiecką lub Związek Socjalistycznych Republik Radzieckich, 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pacing w:val="-2"/>
          <w:sz w:val="20"/>
          <w:szCs w:val="18"/>
        </w:rPr>
        <w:t>ryczałt energetyczny, emerytury i renty otrzymywane przez osoby, które utraciły wzrok w wyniku działań wojennych w latach</w:t>
      </w:r>
      <w:r w:rsidRPr="002D3443">
        <w:rPr>
          <w:i w:val="0"/>
          <w:sz w:val="20"/>
          <w:szCs w:val="18"/>
        </w:rPr>
        <w:t xml:space="preserve"> 1939–1945 lub eksplozji pozostałych po tej wojnie niewypałów i niewybuchów, 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pacing w:val="-4"/>
          <w:sz w:val="20"/>
          <w:szCs w:val="18"/>
        </w:rPr>
        <w:t>renty inwalidzkie z tytułu inwalidztwa wojennego, kwoty zaopatrzenia otrzymywane przez ofiary wojny oraz członków ich rodzin,</w:t>
      </w:r>
      <w:r w:rsidRPr="002D3443">
        <w:rPr>
          <w:i w:val="0"/>
          <w:sz w:val="20"/>
          <w:szCs w:val="18"/>
        </w:rPr>
        <w:t xml:space="preserve"> renty wypadkowe osób, których inwalidztwo powstało w związku z przymusowym pobytem na robotach w III Rzeszy Niemieckiej w latach 1939–1945, otrzymywane z zagranicy, 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pacing w:val="-4"/>
          <w:sz w:val="20"/>
          <w:szCs w:val="18"/>
        </w:rPr>
        <w:t>zasiłki</w:t>
      </w:r>
      <w:r w:rsidRPr="002D3443">
        <w:rPr>
          <w:i w:val="0"/>
          <w:sz w:val="20"/>
          <w:szCs w:val="18"/>
        </w:rPr>
        <w:t xml:space="preserve"> chorobowe określone w przepisach o ubezpieczeniu społecznym rolników oraz w przepisach o</w:t>
      </w:r>
      <w:r>
        <w:rPr>
          <w:i w:val="0"/>
          <w:sz w:val="20"/>
          <w:szCs w:val="18"/>
        </w:rPr>
        <w:t> </w:t>
      </w:r>
      <w:r w:rsidRPr="002D3443">
        <w:rPr>
          <w:i w:val="0"/>
          <w:sz w:val="20"/>
          <w:szCs w:val="18"/>
        </w:rPr>
        <w:t xml:space="preserve">systemie ubezpieczeń społecznych, 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pacing w:val="-4"/>
          <w:sz w:val="20"/>
          <w:szCs w:val="18"/>
        </w:rPr>
        <w:t>środki</w:t>
      </w:r>
      <w:r w:rsidRPr="002D3443">
        <w:rPr>
          <w:i w:val="0"/>
          <w:sz w:val="20"/>
          <w:szCs w:val="18"/>
        </w:rPr>
        <w:t xml:space="preserve">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 gdy przekazanie tych środków jest dokonywane za pośrednictwem podmiotu upoważnionego do rozdzielania środków bezzwrotnej pomocy zagranicznej na rzecz podmiotów, którym służyć ma ta pomoc, 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pacing w:val="-4"/>
          <w:sz w:val="20"/>
          <w:szCs w:val="18"/>
        </w:rPr>
        <w:t>należności</w:t>
      </w:r>
      <w:r w:rsidRPr="002D3443">
        <w:rPr>
          <w:i w:val="0"/>
          <w:sz w:val="20"/>
          <w:szCs w:val="18"/>
        </w:rPr>
        <w:t xml:space="preserve">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(Dz. U. z 2020 r. poz. 1320, z późn. zm.), 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pacing w:val="-4"/>
          <w:sz w:val="20"/>
          <w:szCs w:val="18"/>
        </w:rPr>
        <w:t>należności</w:t>
      </w:r>
      <w:r w:rsidRPr="002D3443">
        <w:rPr>
          <w:i w:val="0"/>
          <w:sz w:val="20"/>
          <w:szCs w:val="18"/>
        </w:rPr>
        <w:t xml:space="preserve">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pacing w:val="-4"/>
          <w:sz w:val="20"/>
          <w:szCs w:val="18"/>
        </w:rPr>
        <w:t>należności</w:t>
      </w:r>
      <w:r w:rsidRPr="002D3443">
        <w:rPr>
          <w:i w:val="0"/>
          <w:sz w:val="20"/>
          <w:szCs w:val="18"/>
        </w:rPr>
        <w:t xml:space="preserve"> pieniężne ze stosunku służbowego otrzymywane w czasie służby kandydackiej przez funkcjonariuszy Policji, Państwowej Straży Pożarnej, Straży Granicznej, Biura Ochrony Rządu i Służby Więziennej, obliczone za okres, w którym osoby te uzyskały dochód, 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pacing w:val="-4"/>
          <w:sz w:val="20"/>
          <w:szCs w:val="18"/>
        </w:rPr>
        <w:t>dochody członków rolniczych spółdzielni produkcyjnych z tytułu członkostwa w rolniczej spółdzielni produkcyjnej, pomniejszone</w:t>
      </w:r>
      <w:r w:rsidRPr="002D3443">
        <w:rPr>
          <w:i w:val="0"/>
          <w:sz w:val="20"/>
          <w:szCs w:val="18"/>
        </w:rPr>
        <w:t xml:space="preserve"> o składki na ubezpieczenia społeczne, 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z w:val="20"/>
          <w:szCs w:val="18"/>
        </w:rPr>
        <w:t xml:space="preserve">alimenty </w:t>
      </w:r>
      <w:r w:rsidRPr="002D3443">
        <w:rPr>
          <w:i w:val="0"/>
          <w:spacing w:val="-4"/>
          <w:sz w:val="20"/>
          <w:szCs w:val="18"/>
        </w:rPr>
        <w:t>na</w:t>
      </w:r>
      <w:r w:rsidRPr="002D3443">
        <w:rPr>
          <w:i w:val="0"/>
          <w:sz w:val="20"/>
          <w:szCs w:val="18"/>
        </w:rPr>
        <w:t xml:space="preserve"> rzecz dzieci, 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z w:val="20"/>
          <w:szCs w:val="18"/>
        </w:rPr>
        <w:t xml:space="preserve">stypendia </w:t>
      </w:r>
      <w:r w:rsidRPr="002D3443">
        <w:rPr>
          <w:i w:val="0"/>
          <w:spacing w:val="-4"/>
          <w:sz w:val="20"/>
          <w:szCs w:val="18"/>
        </w:rPr>
        <w:t>doktoranckie</w:t>
      </w:r>
      <w:r w:rsidRPr="002D3443">
        <w:rPr>
          <w:i w:val="0"/>
          <w:sz w:val="20"/>
          <w:szCs w:val="18"/>
        </w:rPr>
        <w:t xml:space="preserve"> przyznane na podstawie art. 209 ust. 1 i 7 ustawy z dnia 20 lipca 2018 r. – Prawo o szkolnictwie wyższym i nauce (Dz. U. z 2021 r. poz. 478, z późn. zm.), a także – zgodnie z art. 336 pkt 1 ustawy z dnia 3 lipca 2018 r. – Przepisy wprowadzające ustawę – Prawo o szkolnictwie wyższym i nauce (Dz. U. poz. 1669, z późn. zm.) – dotychczasowe stypendia doktoranckie określone w art. 200 ustawy z</w:t>
      </w:r>
      <w:r>
        <w:rPr>
          <w:i w:val="0"/>
          <w:sz w:val="20"/>
          <w:szCs w:val="18"/>
        </w:rPr>
        <w:t> </w:t>
      </w:r>
      <w:r w:rsidRPr="002D3443">
        <w:rPr>
          <w:i w:val="0"/>
          <w:sz w:val="20"/>
          <w:szCs w:val="18"/>
        </w:rPr>
        <w:t xml:space="preserve">dnia 27 lipca 2005 r. – Prawo o szkolnictwie wyższym (Dz. U. z 2017 r. </w:t>
      </w:r>
      <w:r w:rsidRPr="002D3443">
        <w:rPr>
          <w:i w:val="0"/>
          <w:spacing w:val="-2"/>
          <w:sz w:val="20"/>
          <w:szCs w:val="18"/>
        </w:rPr>
        <w:t>poz. 2183, z późn. zm.), stypendia sportowe przyznane na podstawie ustawy z dnia 25 czerwca 2010 r. o sporcie (Dz. U. z 2020 r.</w:t>
      </w:r>
      <w:r w:rsidRPr="002D3443">
        <w:rPr>
          <w:i w:val="0"/>
          <w:sz w:val="20"/>
          <w:szCs w:val="18"/>
        </w:rPr>
        <w:t xml:space="preserve"> poz. 1133, z</w:t>
      </w:r>
      <w:r>
        <w:rPr>
          <w:i w:val="0"/>
          <w:sz w:val="20"/>
          <w:szCs w:val="18"/>
        </w:rPr>
        <w:t> </w:t>
      </w:r>
      <w:r w:rsidRPr="002D3443">
        <w:rPr>
          <w:i w:val="0"/>
          <w:sz w:val="20"/>
          <w:szCs w:val="18"/>
        </w:rPr>
        <w:t>późn. zm.) oraz inne stypendia o charakterze socjalnym przyznane uczniom lub studentom,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pacing w:val="-2"/>
          <w:sz w:val="20"/>
          <w:szCs w:val="18"/>
        </w:rPr>
        <w:t>kwoty diet nieopodatkowane podatkiem dochodowym od osób fizycznych, otrzymywane przez osoby wykonujące czynności</w:t>
      </w:r>
      <w:r w:rsidRPr="002D3443">
        <w:rPr>
          <w:i w:val="0"/>
          <w:sz w:val="20"/>
          <w:szCs w:val="18"/>
        </w:rPr>
        <w:t xml:space="preserve"> związane z pełnieniem obowiązków społecznych i obywatelskich, 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pacing w:val="-4"/>
          <w:sz w:val="20"/>
          <w:szCs w:val="18"/>
        </w:rPr>
        <w:t>należności</w:t>
      </w:r>
      <w:r w:rsidRPr="002D3443">
        <w:rPr>
          <w:i w:val="0"/>
          <w:sz w:val="20"/>
          <w:szCs w:val="18"/>
        </w:rPr>
        <w:t xml:space="preserve"> pieniężne otrzymywane z tytułu wynajmu pokoi gościnnych w budynkach mieszkalnych położonych na terenach wiejskich w gospodarstwie rolnym osobom przebywającym na wypoczynku oraz uzyskane z tytułu wyżywienia tych osób, 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pacing w:val="-4"/>
          <w:sz w:val="20"/>
          <w:szCs w:val="18"/>
        </w:rPr>
        <w:t>dodatki</w:t>
      </w:r>
      <w:r w:rsidRPr="002D3443">
        <w:rPr>
          <w:i w:val="0"/>
          <w:sz w:val="20"/>
          <w:szCs w:val="18"/>
        </w:rPr>
        <w:t xml:space="preserve"> za tajne nauczanie określone w ustawie z dnia 26 stycznia 1982 r. – Karta Nauczyciela (Dz. U. z 2021 r. poz. 1762),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pacing w:val="-4"/>
          <w:sz w:val="20"/>
          <w:szCs w:val="18"/>
        </w:rPr>
        <w:t>dochody uzyskane z działalności gospodarczej prowadzonej na podstawie zezwolenia na terenie specjalnej strefy ekonomicznej</w:t>
      </w:r>
      <w:r w:rsidRPr="002D3443">
        <w:rPr>
          <w:i w:val="0"/>
          <w:sz w:val="20"/>
          <w:szCs w:val="18"/>
        </w:rPr>
        <w:t xml:space="preserve"> określonej w przepisach o specjalnych strefach ekonomicznych, 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pacing w:val="-4"/>
          <w:sz w:val="20"/>
          <w:szCs w:val="18"/>
        </w:rPr>
        <w:t>ekwiwalenty</w:t>
      </w:r>
      <w:r w:rsidRPr="002D3443">
        <w:rPr>
          <w:i w:val="0"/>
          <w:sz w:val="20"/>
          <w:szCs w:val="18"/>
        </w:rPr>
        <w:t xml:space="preserve"> pieniężne za deputaty węglowe określone w przepisach o komercjalizacji, restrukturyzacji i prywatyzacji przedsiębiorstwa państwowego „Polskie Koleje Państwowe”, 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pacing w:val="-4"/>
          <w:sz w:val="20"/>
          <w:szCs w:val="18"/>
        </w:rPr>
        <w:t>ekwiwalenty</w:t>
      </w:r>
      <w:r w:rsidRPr="002D3443">
        <w:rPr>
          <w:i w:val="0"/>
          <w:sz w:val="20"/>
          <w:szCs w:val="18"/>
        </w:rPr>
        <w:t xml:space="preserve"> z tytułu prawa do bezpłatnego węgla określone w przepisach o restrukturyzacji górnictwa węgla kamiennego w latach 2003–2006, 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pacing w:val="-4"/>
          <w:sz w:val="20"/>
          <w:szCs w:val="18"/>
        </w:rPr>
        <w:t>świadczenia</w:t>
      </w:r>
      <w:r w:rsidRPr="002D3443">
        <w:rPr>
          <w:i w:val="0"/>
          <w:sz w:val="20"/>
          <w:szCs w:val="18"/>
        </w:rPr>
        <w:t xml:space="preserve"> określone w przepisach o wykonywaniu mandatu posła i senatora, 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pacing w:val="-4"/>
          <w:sz w:val="20"/>
          <w:szCs w:val="18"/>
        </w:rPr>
        <w:t>dochody</w:t>
      </w:r>
      <w:r w:rsidRPr="002D3443">
        <w:rPr>
          <w:i w:val="0"/>
          <w:sz w:val="20"/>
          <w:szCs w:val="18"/>
        </w:rPr>
        <w:t xml:space="preserve"> uzyskane z gospodarstwa rolnego, 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pacing w:val="-4"/>
          <w:sz w:val="20"/>
          <w:szCs w:val="18"/>
        </w:rPr>
        <w:t>dochody uzyskiwane za granicą Rzeczypospolitej Polskiej, pomniejszone odpowiednio o zapłacone za granicą Rzeczypospolitej</w:t>
      </w:r>
      <w:r w:rsidRPr="002D3443">
        <w:rPr>
          <w:i w:val="0"/>
          <w:sz w:val="20"/>
          <w:szCs w:val="18"/>
        </w:rPr>
        <w:t xml:space="preserve"> </w:t>
      </w:r>
      <w:r w:rsidRPr="002D3443">
        <w:rPr>
          <w:i w:val="0"/>
          <w:spacing w:val="-2"/>
          <w:sz w:val="20"/>
          <w:szCs w:val="18"/>
        </w:rPr>
        <w:t>Polskiej: podatek dochodowy oraz składki na obowiązkowe ubezpieczenie społeczne i</w:t>
      </w:r>
      <w:r>
        <w:rPr>
          <w:i w:val="0"/>
          <w:spacing w:val="-2"/>
          <w:sz w:val="20"/>
          <w:szCs w:val="18"/>
        </w:rPr>
        <w:t> </w:t>
      </w:r>
      <w:r w:rsidRPr="002D3443">
        <w:rPr>
          <w:i w:val="0"/>
          <w:spacing w:val="-2"/>
          <w:sz w:val="20"/>
          <w:szCs w:val="18"/>
        </w:rPr>
        <w:t xml:space="preserve">obowiązkowe ubezpieczenie zdrowotne, 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z w:val="20"/>
          <w:szCs w:val="18"/>
        </w:rPr>
        <w:t>renty określone w przepisach o wspieraniu rozwoju obszarów wiejskich ze środków pochodzących z</w:t>
      </w:r>
      <w:r>
        <w:rPr>
          <w:i w:val="0"/>
          <w:sz w:val="20"/>
          <w:szCs w:val="18"/>
        </w:rPr>
        <w:t> </w:t>
      </w:r>
      <w:r w:rsidRPr="002D3443">
        <w:rPr>
          <w:i w:val="0"/>
          <w:sz w:val="20"/>
          <w:szCs w:val="18"/>
        </w:rPr>
        <w:t>Sekcji Gwarancji E</w:t>
      </w:r>
      <w:r w:rsidRPr="002D3443">
        <w:rPr>
          <w:i w:val="0"/>
          <w:spacing w:val="-4"/>
          <w:sz w:val="20"/>
          <w:szCs w:val="18"/>
        </w:rPr>
        <w:t xml:space="preserve">uropejskiego Funduszu Orientacji i Gwarancji Rolnej oraz w przepisach o wspieraniu rozwoju obszarów wiejskich z udziałem </w:t>
      </w:r>
      <w:r w:rsidRPr="002D3443">
        <w:rPr>
          <w:i w:val="0"/>
          <w:sz w:val="20"/>
          <w:szCs w:val="18"/>
        </w:rPr>
        <w:t xml:space="preserve">środków Europejskiego Funduszu Rolnego na rzecz Rozwoju Obszarów Wiejskich, 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pacing w:val="-4"/>
          <w:sz w:val="20"/>
          <w:szCs w:val="18"/>
        </w:rPr>
        <w:t xml:space="preserve">zaliczkę alimentacyjną określoną w przepisach o postępowaniu wobec dłużników alimentacyjnych oraz zaliczce alimentacyjnej, 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pacing w:val="-4"/>
          <w:sz w:val="20"/>
          <w:szCs w:val="18"/>
        </w:rPr>
        <w:t>świadczenia</w:t>
      </w:r>
      <w:r w:rsidRPr="002D3443">
        <w:rPr>
          <w:i w:val="0"/>
          <w:sz w:val="20"/>
          <w:szCs w:val="18"/>
        </w:rPr>
        <w:t xml:space="preserve"> pieniężne wypłacane w przypadku bezskuteczności egzekucji alimentów, 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z w:val="20"/>
          <w:szCs w:val="18"/>
        </w:rPr>
        <w:t xml:space="preserve">pomoc materialną o charakterze socjalnym określoną w art. 90c ust. 2 ustawy z dnia 7 września 1991 r. o systemie oświaty (Dz. U. z 2021 r. poz. 1915) oraz świadczenia, o których mowa w art. 86 ust. 1 pkt 1–3 i 5 oraz art. 212 ustawy z dnia 20 lipca 2018 r. – Prawo o szkolnictwie wyższym i nauce, a także – zgodnie z art. 336 pkt 2 ustawy z dnia 3 lipca 2018 r. – </w:t>
      </w:r>
      <w:r w:rsidRPr="002D3443">
        <w:rPr>
          <w:i w:val="0"/>
          <w:spacing w:val="-2"/>
          <w:sz w:val="20"/>
          <w:szCs w:val="18"/>
        </w:rPr>
        <w:t>Przepisy wprowadzające ustawę – Prawo o szkolnictwie wyższym i nauce – dotychczasową pomoc materialną określoną w art. 173</w:t>
      </w:r>
      <w:r w:rsidRPr="002D3443">
        <w:rPr>
          <w:i w:val="0"/>
          <w:sz w:val="20"/>
          <w:szCs w:val="18"/>
        </w:rPr>
        <w:t xml:space="preserve"> ust. 1 pkt 1, 2 i 8, art. 173a, art. 199 ust. 1 pkt 1, 2 i 4 i art. 199a ustawy z dnia 27 lipca 2005 r. – Prawo o szkolnictwie wyższym,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pacing w:val="-4"/>
          <w:sz w:val="20"/>
          <w:szCs w:val="18"/>
        </w:rPr>
        <w:t>świadczenie</w:t>
      </w:r>
      <w:r w:rsidRPr="002D3443">
        <w:rPr>
          <w:i w:val="0"/>
          <w:sz w:val="20"/>
          <w:szCs w:val="18"/>
        </w:rPr>
        <w:t xml:space="preserve"> pieniężne określone w ustawie z dnia 20 marca 2015 r. o działaczach opozycji antykomunistycznej oraz osobach represjonowanych z powodów politycznych (Dz. U. z 2021 r. poz. 1255), 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pacing w:val="-4"/>
          <w:sz w:val="20"/>
          <w:szCs w:val="18"/>
        </w:rPr>
        <w:t>świadczenie</w:t>
      </w:r>
      <w:r w:rsidRPr="002D3443">
        <w:rPr>
          <w:i w:val="0"/>
          <w:sz w:val="20"/>
          <w:szCs w:val="18"/>
        </w:rPr>
        <w:t xml:space="preserve"> rodzicielskie, 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z w:val="20"/>
          <w:szCs w:val="18"/>
        </w:rPr>
        <w:t xml:space="preserve">zasiłek macierzyński, o którym mowa w przepisach o ubezpieczeniu społecznym rolników, 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pacing w:val="-4"/>
          <w:sz w:val="20"/>
          <w:szCs w:val="18"/>
        </w:rPr>
        <w:t>stypendia</w:t>
      </w:r>
      <w:r w:rsidRPr="002D3443">
        <w:rPr>
          <w:i w:val="0"/>
          <w:sz w:val="20"/>
          <w:szCs w:val="18"/>
        </w:rPr>
        <w:t xml:space="preserve"> dla bezrobotnych finansowane ze środków Unii Europejskiej lub Funduszu Pracy, niezależnie od podmiotu, który je wypłaca</w:t>
      </w:r>
      <w:bookmarkStart w:id="0" w:name="_Hlk92095158"/>
      <w:r w:rsidRPr="002D3443">
        <w:rPr>
          <w:i w:val="0"/>
          <w:sz w:val="20"/>
          <w:szCs w:val="18"/>
        </w:rPr>
        <w:t>,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z w:val="20"/>
          <w:szCs w:val="18"/>
        </w:rPr>
        <w:t>przychody wolne od podatku dochodowego na podstawie art. 21 ust. 1 pkt 148 ustawy z dnia 26 lipca 1991 r. o podatku dochodowym od osób fizycznych, pomniejszone o składki na ubezpieczenia społeczne oraz składki na ubezpieczenia zdrowotne,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z w:val="20"/>
          <w:szCs w:val="18"/>
        </w:rPr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</w:t>
      </w:r>
      <w:r>
        <w:rPr>
          <w:i w:val="0"/>
          <w:sz w:val="20"/>
          <w:szCs w:val="18"/>
        </w:rPr>
        <w:t> </w:t>
      </w:r>
      <w:r w:rsidRPr="002D3443">
        <w:rPr>
          <w:i w:val="0"/>
          <w:sz w:val="20"/>
          <w:szCs w:val="18"/>
        </w:rPr>
        <w:t>macierzyństwa, pomniejszone o składki na ubezpieczenia społeczne oraz składki na ubezpieczenia zdrowotne,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z w:val="20"/>
          <w:szCs w:val="18"/>
        </w:rPr>
        <w:t>przychody wolne od podatku dochodowego na podstawie art. 21 ust. 1 pkt 152 lit. c, pkt 153 lit. c oraz pkt 154 ustawy z dnia 26 lipca 1991 r. o podatku dochodowym od osób fizycznych z pozarolniczej działalności gospodarczej opodatkowanych według zasad określonych w art. 27 i art. 30c tej ustawy, pomniejszone o składki na ubezpieczenia społeczne oraz składki na ubezpieczenia zdrowotne,</w:t>
      </w:r>
    </w:p>
    <w:p w:rsidR="0001772A" w:rsidRPr="002D3443" w:rsidRDefault="0001772A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i w:val="0"/>
          <w:sz w:val="20"/>
          <w:szCs w:val="18"/>
        </w:rPr>
        <w:t>dochody z pozarolniczej działalności gospodarczej opodatkowanej w formie ryczałtu od przychodów ewidencjonowanych, o których mowa w art. 21 ust. 1 pkt 152 lit. c, pkt 153 lit. c i pkt 154 ustawy z dnia 26 lipca 1991 r. o podatku dochodowym od osób fizycznych, ustalone zgodnie z art. 5 ust. 7a.</w:t>
      </w:r>
      <w:bookmarkEnd w:id="0"/>
    </w:p>
    <w:p w:rsidR="0001772A" w:rsidRDefault="0001772A" w:rsidP="00576947">
      <w:pPr>
        <w:pStyle w:val="Etykietapola-styl3"/>
      </w:pPr>
    </w:p>
    <w:p w:rsidR="0001772A" w:rsidRDefault="0001772A" w:rsidP="00576947">
      <w:pPr>
        <w:spacing w:before="0"/>
        <w:rPr>
          <w:color w:val="000000"/>
          <w:szCs w:val="24"/>
        </w:rPr>
        <w:sectPr w:rsidR="0001772A" w:rsidSect="00445802">
          <w:headerReference w:type="first" r:id="rId9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:rsidR="0001772A" w:rsidRPr="00026C24" w:rsidRDefault="0001772A" w:rsidP="00576947">
      <w:pPr>
        <w:pStyle w:val="Tytuwniosku-Styl1"/>
        <w:rPr>
          <w:sz w:val="28"/>
        </w:rPr>
      </w:pPr>
      <w:r w:rsidRPr="00026C24">
        <w:rPr>
          <w:sz w:val="28"/>
        </w:rPr>
        <w:t>OŚWIADCZENIE WNIOSKODAWCY O WIELKOŚCI GOSPODARSTWA ROLNEGO JEGO LUB CZŁONKA GOSP</w:t>
      </w:r>
      <w:r>
        <w:rPr>
          <w:sz w:val="28"/>
        </w:rPr>
        <w:t>ODARSTWA DOMOWEGO WNIOSKODAWCY</w:t>
      </w:r>
    </w:p>
    <w:p w:rsidR="0001772A" w:rsidRPr="00026C24" w:rsidRDefault="0001772A" w:rsidP="00576947">
      <w:pPr>
        <w:pStyle w:val="Tytuwniosku-Styl1"/>
        <w:jc w:val="left"/>
        <w:rPr>
          <w:sz w:val="2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  <w:shd w:val="clear" w:color="auto" w:fill="D0CECE"/>
          </w:tcPr>
          <w:p w:rsidR="0001772A" w:rsidRPr="008F25D8" w:rsidRDefault="0001772A" w:rsidP="008F25D8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 w:rsidRPr="008F25D8">
              <w:rPr>
                <w:rStyle w:val="EtykietanagwkapolaUwagi-styl8Znak"/>
              </w:rPr>
              <w:t>UWAGA</w:t>
            </w:r>
            <w:r w:rsidRPr="008F25D8">
              <w:rPr>
                <w:b/>
                <w:sz w:val="28"/>
                <w:szCs w:val="28"/>
              </w:rPr>
              <w:t>!</w:t>
            </w:r>
          </w:p>
        </w:tc>
      </w:tr>
      <w:tr w:rsidR="0001772A" w:rsidRPr="008F25D8" w:rsidTr="008F25D8">
        <w:trPr>
          <w:trHeight w:val="619"/>
        </w:trPr>
        <w:tc>
          <w:tcPr>
            <w:tcW w:w="9062" w:type="dxa"/>
          </w:tcPr>
          <w:p w:rsidR="0001772A" w:rsidRPr="008F25D8" w:rsidRDefault="0001772A" w:rsidP="008F25D8">
            <w:pPr>
              <w:widowControl w:val="0"/>
              <w:autoSpaceDE w:val="0"/>
              <w:autoSpaceDN w:val="0"/>
              <w:adjustRightInd w:val="0"/>
              <w:spacing w:before="80" w:after="80" w:line="276" w:lineRule="auto"/>
              <w:rPr>
                <w:rFonts w:cs="Calibri"/>
                <w:color w:val="000000"/>
              </w:rPr>
            </w:pPr>
            <w:r w:rsidRPr="008F25D8">
              <w:rPr>
                <w:rFonts w:cs="Calibri"/>
                <w:color w:val="000000"/>
              </w:rPr>
              <w:t>Wypełnij odrębne oświadczenia dla siebie i każdego z członków gospodarstwa domowego, jeśli osiągacie dochody z gospodarstwa rolnego.</w:t>
            </w:r>
          </w:p>
        </w:tc>
      </w:tr>
    </w:tbl>
    <w:p w:rsidR="0001772A" w:rsidRPr="00B96A8B" w:rsidRDefault="0001772A" w:rsidP="00576947">
      <w:pPr>
        <w:pStyle w:val="Tytusekcji-styl2"/>
      </w:pPr>
      <w:r w:rsidRPr="00A80566">
        <w:t>DANE CZŁONKA GOSPODARSTWA DOMOWEGO, KTÓREGO DOTYCZY OŚWIADCZENIE</w:t>
      </w:r>
    </w:p>
    <w:p w:rsidR="0001772A" w:rsidRPr="00540221" w:rsidRDefault="0001772A" w:rsidP="00576947">
      <w:pPr>
        <w:pStyle w:val="Etykietapola-styl3"/>
      </w:pPr>
      <w:r>
        <w:t>Imię (imiona)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p w:rsidR="0001772A" w:rsidRPr="00540221" w:rsidRDefault="0001772A" w:rsidP="00576947">
      <w:pPr>
        <w:pStyle w:val="Etykietapola-styl3"/>
      </w:pPr>
      <w:r w:rsidRPr="00775800">
        <w:t>Nazwisko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Pr="00540221" w:rsidRDefault="0001772A" w:rsidP="00576947">
      <w:pPr>
        <w:pStyle w:val="Etykietapola-styl3"/>
      </w:pPr>
      <w:r w:rsidRPr="00775800">
        <w:t>Numer PESEL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01772A" w:rsidRPr="008F25D8" w:rsidTr="008F25D8"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Default="0001772A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:rsidR="0001772A" w:rsidRPr="002108E3" w:rsidRDefault="0001772A" w:rsidP="00576947">
      <w:pPr>
        <w:pStyle w:val="Etykietadodatkowa-przypisinformacyjny-styl4"/>
      </w:pPr>
      <w:r>
        <w:rPr>
          <w:rStyle w:val="SubtleEmphasis"/>
        </w:rPr>
        <w:t>Wypełnij</w:t>
      </w:r>
      <w:r w:rsidRPr="002108E3">
        <w:rPr>
          <w:rStyle w:val="SubtleEmphasis"/>
        </w:rPr>
        <w:t xml:space="preserve">, </w:t>
      </w:r>
      <w:r>
        <w:rPr>
          <w:rStyle w:val="SubtleEmphasis"/>
        </w:rPr>
        <w:t xml:space="preserve">jeśli ta </w:t>
      </w:r>
      <w:r w:rsidRPr="002108E3">
        <w:rPr>
          <w:rStyle w:val="SubtleEmphasis"/>
        </w:rPr>
        <w:t xml:space="preserve">osoba nie </w:t>
      </w:r>
      <w:r>
        <w:rPr>
          <w:rStyle w:val="SubtleEmphasis"/>
        </w:rPr>
        <w:t xml:space="preserve">ma </w:t>
      </w:r>
      <w:r w:rsidRPr="002108E3">
        <w:rPr>
          <w:rStyle w:val="SubtleEmphasis"/>
        </w:rPr>
        <w:t>numeru PESEL.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</w:tr>
    </w:tbl>
    <w:p w:rsidR="0001772A" w:rsidRDefault="0001772A" w:rsidP="00576947">
      <w:pPr>
        <w:pStyle w:val="Tytusekcji-styl2"/>
        <w:spacing w:after="0"/>
      </w:pPr>
      <w:r>
        <w:t>TREŚĆ OŚWIADCZENIA</w:t>
      </w:r>
    </w:p>
    <w:p w:rsidR="0001772A" w:rsidRPr="00ED1710" w:rsidRDefault="0001772A" w:rsidP="00576947">
      <w:pPr>
        <w:pStyle w:val="Etykietadodatkowa-przypisinformacyjny-styl4"/>
        <w:spacing w:line="240" w:lineRule="auto"/>
      </w:pPr>
      <w:r w:rsidRPr="00ED1710">
        <w:t>Należy wpisać rok kalendarzowy, z którego jest ustalany przeciętny miesięczny dochód gospodarstwa domowego wnioskodawcy, tj.:</w:t>
      </w:r>
    </w:p>
    <w:p w:rsidR="0001772A" w:rsidRPr="00ED1710" w:rsidRDefault="0001772A" w:rsidP="00576947">
      <w:pPr>
        <w:pStyle w:val="Etykietadodatkowa-przypisinformacyjny-styl4"/>
        <w:numPr>
          <w:ilvl w:val="0"/>
          <w:numId w:val="18"/>
        </w:numPr>
        <w:spacing w:line="240" w:lineRule="auto"/>
      </w:pPr>
      <w:r>
        <w:t xml:space="preserve">2021 rok </w:t>
      </w:r>
      <w:r>
        <w:rPr>
          <w:rFonts w:cs="Calibri"/>
        </w:rPr>
        <w:t>–</w:t>
      </w:r>
      <w:r>
        <w:t xml:space="preserve"> </w:t>
      </w:r>
      <w:r w:rsidRPr="00ED1710">
        <w:t>w przypadku wniosku złożonego w okresie od 1 stycznia</w:t>
      </w:r>
      <w:r>
        <w:t xml:space="preserve"> do 31 lipca 2023 roku</w:t>
      </w:r>
      <w:r w:rsidRPr="00ED1710">
        <w:t xml:space="preserve">, </w:t>
      </w:r>
    </w:p>
    <w:p w:rsidR="0001772A" w:rsidRPr="00026C24" w:rsidRDefault="0001772A" w:rsidP="00576947">
      <w:pPr>
        <w:pStyle w:val="Etykietadodatkowa-przypisinformacyjny-styl4"/>
        <w:numPr>
          <w:ilvl w:val="0"/>
          <w:numId w:val="18"/>
        </w:numPr>
        <w:spacing w:line="240" w:lineRule="auto"/>
        <w:rPr>
          <w:sz w:val="20"/>
        </w:rPr>
      </w:pPr>
      <w:r w:rsidRPr="00ED1710">
        <w:t>2022 r</w:t>
      </w:r>
      <w:r>
        <w:t>ok</w:t>
      </w:r>
      <w:r w:rsidRPr="00ED1710">
        <w:t xml:space="preserve"> – w przypadku wniosku złożonego po 31 lipca 2023 r</w:t>
      </w:r>
      <w:r>
        <w:t>oku</w:t>
      </w:r>
      <w:r w:rsidRPr="00ED1710">
        <w:t>.</w:t>
      </w:r>
    </w:p>
    <w:p w:rsidR="0001772A" w:rsidRPr="00026C24" w:rsidRDefault="0001772A" w:rsidP="00576947">
      <w:pPr>
        <w:pStyle w:val="Etykietadodatkowa-przypisinformacyjny-styl4"/>
        <w:spacing w:line="240" w:lineRule="auto"/>
        <w:rPr>
          <w:sz w:val="8"/>
        </w:rPr>
      </w:pPr>
    </w:p>
    <w:p w:rsidR="0001772A" w:rsidRDefault="0001772A" w:rsidP="00576947">
      <w:pPr>
        <w:pStyle w:val="Etykietapola-styl3"/>
        <w:spacing w:before="0" w:after="120" w:line="276" w:lineRule="auto"/>
      </w:pPr>
      <w:r w:rsidRPr="00462F28">
        <w:t>Oświadczam, że:</w:t>
      </w:r>
    </w:p>
    <w:tbl>
      <w:tblPr>
        <w:tblpPr w:leftFromText="141" w:rightFromText="141" w:vertAnchor="text" w:horzAnchor="page" w:tblpX="3084" w:tblpY="-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3"/>
        <w:gridCol w:w="323"/>
        <w:gridCol w:w="323"/>
        <w:gridCol w:w="323"/>
      </w:tblGrid>
      <w:tr w:rsidR="0001772A" w:rsidRPr="008F25D8" w:rsidTr="008F25D8">
        <w:trPr>
          <w:trHeight w:val="397"/>
        </w:trPr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tbl>
      <w:tblPr>
        <w:tblpPr w:leftFromText="141" w:rightFromText="141" w:vertAnchor="text" w:horzAnchor="page" w:tblpX="5086" w:tblpY="13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437"/>
      </w:tblGrid>
      <w:tr w:rsidR="0001772A" w:rsidRPr="008F25D8" w:rsidTr="008F25D8">
        <w:trPr>
          <w:cantSplit/>
        </w:trPr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before="0" w:after="0" w:line="240" w:lineRule="auto"/>
              <w:jc w:val="center"/>
              <w:rPr>
                <w:b/>
              </w:rPr>
            </w:pPr>
          </w:p>
        </w:tc>
        <w:tc>
          <w:tcPr>
            <w:tcW w:w="323" w:type="dxa"/>
            <w:tcBorders>
              <w:top w:val="nil"/>
              <w:bottom w:val="nil"/>
            </w:tcBorders>
            <w:vAlign w:val="center"/>
          </w:tcPr>
          <w:p w:rsidR="0001772A" w:rsidRPr="008F25D8" w:rsidRDefault="0001772A" w:rsidP="008F25D8">
            <w:pPr>
              <w:spacing w:before="0" w:after="0" w:line="240" w:lineRule="auto"/>
              <w:jc w:val="center"/>
              <w:rPr>
                <w:b/>
              </w:rPr>
            </w:pPr>
            <w:r w:rsidRPr="008F25D8">
              <w:rPr>
                <w:b/>
              </w:rPr>
              <w:t>,</w:t>
            </w: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437" w:type="dxa"/>
            <w:vAlign w:val="center"/>
          </w:tcPr>
          <w:p w:rsidR="0001772A" w:rsidRPr="008F25D8" w:rsidRDefault="0001772A" w:rsidP="008F25D8">
            <w:pPr>
              <w:spacing w:before="0" w:after="0" w:line="240" w:lineRule="auto"/>
              <w:jc w:val="center"/>
            </w:pPr>
            <w:r w:rsidRPr="008F25D8">
              <w:t>ha</w:t>
            </w:r>
          </w:p>
        </w:tc>
      </w:tr>
    </w:tbl>
    <w:p w:rsidR="0001772A" w:rsidRDefault="0001772A" w:rsidP="00576947">
      <w:pPr>
        <w:pStyle w:val="Etykietapola-styl3"/>
        <w:numPr>
          <w:ilvl w:val="0"/>
          <w:numId w:val="20"/>
        </w:numPr>
        <w:spacing w:before="0" w:after="120" w:line="420" w:lineRule="auto"/>
        <w:ind w:left="714" w:hanging="357"/>
      </w:pPr>
      <w:r>
        <w:t xml:space="preserve"> w roku </w:t>
      </w:r>
      <w:r>
        <w:br/>
      </w:r>
      <w:r>
        <w:br/>
      </w:r>
      <w:r w:rsidRPr="00BE0841">
        <w:t xml:space="preserve">powierzchnia mojego gospodarstwa rolnego </w:t>
      </w:r>
      <w:r>
        <w:t xml:space="preserve">/ </w:t>
      </w:r>
      <w:r w:rsidRPr="00BE0841">
        <w:t>gospodarstwa rolnego wyżej wy</w:t>
      </w:r>
      <w:r>
        <w:t>mienionego członka gospodarstwa domowego (</w:t>
      </w:r>
      <w:r w:rsidRPr="006A0925">
        <w:rPr>
          <w:i/>
          <w:szCs w:val="22"/>
        </w:rPr>
        <w:t xml:space="preserve">skreśl </w:t>
      </w:r>
      <w:r w:rsidRPr="00EB654E">
        <w:rPr>
          <w:i/>
          <w:szCs w:val="22"/>
        </w:rPr>
        <w:t>niepotrzebne</w:t>
      </w:r>
      <w:r>
        <w:rPr>
          <w:sz w:val="20"/>
        </w:rPr>
        <w:t>)</w:t>
      </w:r>
      <w:r>
        <w:rPr>
          <w:i/>
          <w:sz w:val="20"/>
        </w:rPr>
        <w:t xml:space="preserve"> </w:t>
      </w:r>
      <w:r>
        <w:t xml:space="preserve">w hektarach </w:t>
      </w:r>
      <w:r w:rsidRPr="00BE0841">
        <w:t>przeliczeniow</w:t>
      </w:r>
      <w:r>
        <w:t>ych ogólnej powierzchni wynosiła</w:t>
      </w:r>
      <w:r>
        <w:br/>
      </w:r>
    </w:p>
    <w:p w:rsidR="0001772A" w:rsidRDefault="0001772A" w:rsidP="00576947">
      <w:pPr>
        <w:pStyle w:val="ListParagraph"/>
        <w:numPr>
          <w:ilvl w:val="0"/>
          <w:numId w:val="20"/>
        </w:numPr>
      </w:pPr>
      <w:r>
        <w:t>wszystkie podane w załączniku dane są zgodne z prawdą,</w:t>
      </w:r>
    </w:p>
    <w:p w:rsidR="0001772A" w:rsidRPr="00462F28" w:rsidRDefault="0001772A" w:rsidP="00576947">
      <w:pPr>
        <w:pStyle w:val="Etykietapola-styl3"/>
        <w:numPr>
          <w:ilvl w:val="0"/>
          <w:numId w:val="20"/>
        </w:numPr>
        <w:spacing w:before="0" w:after="0" w:line="420" w:lineRule="auto"/>
        <w:ind w:left="714" w:hanging="357"/>
      </w:pPr>
      <w:r>
        <w:rPr>
          <w:rStyle w:val="normaltextrun"/>
          <w:rFonts w:cs="Calibri"/>
          <w:szCs w:val="22"/>
          <w:shd w:val="clear" w:color="auto" w:fill="FFFFFF"/>
        </w:rPr>
        <w:t>jestem świadoma/świadomy odpowiedzialności karnej za złożenie fałszywego oświadczenia.</w:t>
      </w:r>
      <w:r>
        <w:rPr>
          <w:rStyle w:val="eop"/>
          <w:rFonts w:cs="Calibri"/>
          <w:szCs w:val="22"/>
          <w:shd w:val="clear" w:color="auto" w:fill="FFFFFF"/>
        </w:rPr>
        <w:t> </w:t>
      </w:r>
    </w:p>
    <w:p w:rsidR="0001772A" w:rsidRPr="00026C24" w:rsidRDefault="0001772A" w:rsidP="00576947">
      <w:pPr>
        <w:pStyle w:val="Etykietapola-styl3"/>
        <w:spacing w:before="0" w:after="0" w:line="276" w:lineRule="auto"/>
        <w:rPr>
          <w:i/>
          <w:sz w:val="20"/>
        </w:rPr>
      </w:pPr>
    </w:p>
    <w:tbl>
      <w:tblPr>
        <w:tblpPr w:leftFromText="141" w:rightFromText="141" w:vertAnchor="text" w:horzAnchor="margin" w:tblpY="1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47"/>
      </w:tblGrid>
      <w:tr w:rsidR="0001772A" w:rsidRPr="008F25D8" w:rsidTr="008F25D8">
        <w:trPr>
          <w:trHeight w:val="567"/>
        </w:trPr>
        <w:tc>
          <w:tcPr>
            <w:tcW w:w="2547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tbl>
      <w:tblPr>
        <w:tblpPr w:leftFromText="141" w:rightFromText="141" w:vertAnchor="text" w:horzAnchor="margin" w:tblpXSpec="center" w:tblpY="1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47"/>
      </w:tblGrid>
      <w:tr w:rsidR="0001772A" w:rsidRPr="008F25D8" w:rsidTr="008F25D8">
        <w:trPr>
          <w:trHeight w:val="567"/>
        </w:trPr>
        <w:tc>
          <w:tcPr>
            <w:tcW w:w="2547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tbl>
      <w:tblPr>
        <w:tblpPr w:leftFromText="141" w:rightFromText="141" w:vertAnchor="text" w:horzAnchor="margin" w:tblpXSpec="right" w:tblpY="1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47"/>
      </w:tblGrid>
      <w:tr w:rsidR="0001772A" w:rsidRPr="008F25D8" w:rsidTr="008F25D8">
        <w:trPr>
          <w:trHeight w:val="567"/>
        </w:trPr>
        <w:tc>
          <w:tcPr>
            <w:tcW w:w="2547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p w:rsidR="0001772A" w:rsidRPr="00026C24" w:rsidRDefault="0001772A" w:rsidP="00576947">
      <w:pPr>
        <w:pStyle w:val="Etykietapola-styl3"/>
        <w:spacing w:before="40"/>
        <w:ind w:left="720"/>
        <w:rPr>
          <w:sz w:val="20"/>
        </w:rPr>
      </w:pPr>
      <w:r>
        <w:rPr>
          <w:sz w:val="20"/>
        </w:rPr>
        <w:t xml:space="preserve">                </w:t>
      </w:r>
      <w:r w:rsidRPr="00026C24">
        <w:rPr>
          <w:sz w:val="20"/>
        </w:rPr>
        <w:t xml:space="preserve">miejscowość                                 </w:t>
      </w:r>
      <w:r>
        <w:rPr>
          <w:sz w:val="20"/>
        </w:rPr>
        <w:t xml:space="preserve">       </w:t>
      </w:r>
      <w:r w:rsidRPr="00026C24">
        <w:rPr>
          <w:sz w:val="20"/>
        </w:rPr>
        <w:t xml:space="preserve">data: dd / mm / rrrr                   </w:t>
      </w:r>
      <w:r>
        <w:rPr>
          <w:sz w:val="20"/>
        </w:rPr>
        <w:t xml:space="preserve"> </w:t>
      </w:r>
      <w:r w:rsidRPr="00026C24">
        <w:rPr>
          <w:sz w:val="20"/>
        </w:rPr>
        <w:t xml:space="preserve">     </w:t>
      </w:r>
      <w:r>
        <w:rPr>
          <w:sz w:val="20"/>
        </w:rPr>
        <w:t xml:space="preserve">   </w:t>
      </w:r>
      <w:r w:rsidRPr="00026C24">
        <w:rPr>
          <w:sz w:val="20"/>
        </w:rPr>
        <w:t xml:space="preserve"> </w:t>
      </w:r>
      <w:r>
        <w:rPr>
          <w:sz w:val="20"/>
        </w:rPr>
        <w:t xml:space="preserve">   podpis wnioskodawcy</w:t>
      </w:r>
    </w:p>
    <w:p w:rsidR="0001772A" w:rsidRDefault="0001772A" w:rsidP="00576947">
      <w:pPr>
        <w:spacing w:before="0"/>
        <w:rPr>
          <w:color w:val="000000"/>
          <w:szCs w:val="24"/>
        </w:rPr>
        <w:sectPr w:rsidR="0001772A" w:rsidSect="00026C24">
          <w:headerReference w:type="first" r:id="rId10"/>
          <w:pgSz w:w="11906" w:h="16838"/>
          <w:pgMar w:top="1418" w:right="1418" w:bottom="1134" w:left="1418" w:header="709" w:footer="709" w:gutter="0"/>
          <w:cols w:space="708"/>
          <w:titlePg/>
          <w:docGrid w:linePitch="360"/>
        </w:sectPr>
      </w:pPr>
    </w:p>
    <w:p w:rsidR="0001772A" w:rsidRDefault="0001772A" w:rsidP="00576947">
      <w:pPr>
        <w:pStyle w:val="Tytuwniosku-Styl1"/>
      </w:pPr>
      <w:r w:rsidRPr="00445802">
        <w:t xml:space="preserve">OŚWIADCZENIE </w:t>
      </w:r>
      <w:r w:rsidRPr="00550111">
        <w:t>WNIOSKODAWCY</w:t>
      </w:r>
      <w:r w:rsidRPr="00445802">
        <w:t xml:space="preserve"> O </w:t>
      </w:r>
      <w:r>
        <w:t>ILOŚCI</w:t>
      </w:r>
      <w:r w:rsidRPr="00445802">
        <w:t xml:space="preserve"> ZUŻYTYCH </w:t>
      </w:r>
      <w:r>
        <w:br/>
      </w:r>
      <w:r w:rsidRPr="00445802">
        <w:t>PALIW GAZOWYCH</w:t>
      </w:r>
      <w: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  <w:shd w:val="clear" w:color="auto" w:fill="D0CECE"/>
          </w:tcPr>
          <w:p w:rsidR="0001772A" w:rsidRPr="008F25D8" w:rsidRDefault="0001772A" w:rsidP="008F25D8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 w:rsidRPr="008F25D8">
              <w:rPr>
                <w:rStyle w:val="EtykietanagwkapolaUwagi-styl8Znak"/>
              </w:rPr>
              <w:t>UWAGA</w:t>
            </w:r>
            <w:r w:rsidRPr="008F25D8">
              <w:rPr>
                <w:b/>
                <w:sz w:val="28"/>
                <w:szCs w:val="28"/>
              </w:rPr>
              <w:t>!</w:t>
            </w:r>
          </w:p>
        </w:tc>
      </w:tr>
      <w:tr w:rsidR="0001772A" w:rsidRPr="008F25D8" w:rsidTr="008F25D8">
        <w:tc>
          <w:tcPr>
            <w:tcW w:w="9062" w:type="dxa"/>
          </w:tcPr>
          <w:p w:rsidR="0001772A" w:rsidRPr="008F25D8" w:rsidRDefault="0001772A" w:rsidP="008F25D8">
            <w:pPr>
              <w:pStyle w:val="Etykietadodatkowa-przypisinformacyjny-styl4"/>
              <w:spacing w:line="240" w:lineRule="auto"/>
              <w:jc w:val="both"/>
              <w:rPr>
                <w:bCs/>
                <w:i w:val="0"/>
              </w:rPr>
            </w:pPr>
            <w:r w:rsidRPr="008F25D8">
              <w:rPr>
                <w:i w:val="0"/>
              </w:rPr>
              <w:t>Wypełnij, jeżeli faktura dokumentująca dostarczenie paliw gazowych załączona do wniosku obejmuje okres wykraczający poza rok kalendarzowy 2023.</w:t>
            </w:r>
            <w:r w:rsidRPr="008F25D8">
              <w:rPr>
                <w:bCs/>
                <w:i w:val="0"/>
              </w:rPr>
              <w:t xml:space="preserve">   </w:t>
            </w:r>
          </w:p>
        </w:tc>
      </w:tr>
    </w:tbl>
    <w:p w:rsidR="0001772A" w:rsidRDefault="0001772A" w:rsidP="00576947">
      <w:pPr>
        <w:pStyle w:val="Tytusekcji-styl2"/>
      </w:pPr>
      <w:r>
        <w:t>TREŚĆ OŚWIADCZENIA</w:t>
      </w:r>
    </w:p>
    <w:p w:rsidR="0001772A" w:rsidRPr="001F6B70" w:rsidRDefault="0001772A" w:rsidP="00576947">
      <w:pPr>
        <w:pStyle w:val="ListParagraph"/>
        <w:numPr>
          <w:ilvl w:val="0"/>
          <w:numId w:val="22"/>
        </w:numPr>
        <w:rPr>
          <w:rFonts w:cs="Calibri"/>
          <w:i/>
          <w:color w:val="000000"/>
        </w:rPr>
      </w:pPr>
      <w:r w:rsidRPr="0088379C">
        <w:rPr>
          <w:rFonts w:cs="Calibri"/>
          <w:i/>
          <w:color w:val="000000"/>
        </w:rPr>
        <w:t>Wpisz okres w roku kalendarzowym 2023, który obejmuje faktura dokumentująca dostarczenie paliw gazowych.</w:t>
      </w:r>
    </w:p>
    <w:p w:rsidR="0001772A" w:rsidRPr="00106B88" w:rsidRDefault="0001772A" w:rsidP="00576947">
      <w:pPr>
        <w:pStyle w:val="ListParagraph"/>
        <w:numPr>
          <w:ilvl w:val="0"/>
          <w:numId w:val="22"/>
        </w:numPr>
        <w:tabs>
          <w:tab w:val="left" w:pos="308"/>
        </w:tabs>
        <w:spacing w:before="0" w:after="0" w:line="240" w:lineRule="auto"/>
        <w:ind w:right="-425"/>
        <w:rPr>
          <w:rFonts w:cs="Calibri"/>
          <w:i/>
          <w:color w:val="000000"/>
        </w:rPr>
      </w:pPr>
      <w:r w:rsidRPr="00106B88">
        <w:rPr>
          <w:rFonts w:cs="Calibri"/>
          <w:i/>
          <w:color w:val="000000"/>
        </w:rPr>
        <w:t>Jeśli na fakturze nie jest wyszczególniona ilość</w:t>
      </w:r>
      <w:r>
        <w:rPr>
          <w:rFonts w:cs="Calibri"/>
          <w:i/>
          <w:color w:val="000000"/>
        </w:rPr>
        <w:t xml:space="preserve"> paliw gazowych</w:t>
      </w:r>
      <w:r w:rsidRPr="00106B88">
        <w:rPr>
          <w:rFonts w:cs="Calibri"/>
          <w:i/>
          <w:color w:val="000000"/>
        </w:rPr>
        <w:t xml:space="preserve"> za 2023 rok, oblicz ją następująco: </w:t>
      </w:r>
    </w:p>
    <w:p w:rsidR="0001772A" w:rsidRPr="00106B88" w:rsidRDefault="0001772A" w:rsidP="00576947">
      <w:pPr>
        <w:pStyle w:val="ListParagraph"/>
        <w:numPr>
          <w:ilvl w:val="1"/>
          <w:numId w:val="22"/>
        </w:numPr>
        <w:tabs>
          <w:tab w:val="left" w:pos="142"/>
          <w:tab w:val="left" w:pos="308"/>
        </w:tabs>
        <w:spacing w:before="0" w:after="0" w:line="240" w:lineRule="auto"/>
        <w:ind w:right="-425"/>
        <w:rPr>
          <w:rFonts w:cs="Calibri"/>
          <w:i/>
          <w:color w:val="000000"/>
        </w:rPr>
      </w:pPr>
      <w:r w:rsidRPr="00106B88">
        <w:rPr>
          <w:rFonts w:cs="Calibri"/>
          <w:i/>
          <w:color w:val="000000"/>
        </w:rPr>
        <w:t xml:space="preserve">podziel liczbę dni z 2023 roku, które obejmuje faktura, przez liczbę wszystkich dni, które obejmuje faktura,  </w:t>
      </w:r>
    </w:p>
    <w:p w:rsidR="0001772A" w:rsidRPr="00106B88" w:rsidRDefault="0001772A" w:rsidP="00576947">
      <w:pPr>
        <w:pStyle w:val="ListParagraph"/>
        <w:numPr>
          <w:ilvl w:val="1"/>
          <w:numId w:val="22"/>
        </w:numPr>
        <w:tabs>
          <w:tab w:val="left" w:pos="142"/>
          <w:tab w:val="left" w:pos="308"/>
        </w:tabs>
        <w:spacing w:before="0" w:after="0" w:line="240" w:lineRule="auto"/>
        <w:ind w:right="-425"/>
        <w:rPr>
          <w:rFonts w:cs="Calibri"/>
          <w:i/>
          <w:color w:val="000000"/>
        </w:rPr>
      </w:pPr>
      <w:r w:rsidRPr="00106B88">
        <w:rPr>
          <w:rFonts w:cs="Calibri"/>
          <w:i/>
          <w:color w:val="000000"/>
        </w:rPr>
        <w:t>wynik pomnóż przez ilość</w:t>
      </w:r>
      <w:r>
        <w:rPr>
          <w:rFonts w:cs="Calibri"/>
          <w:i/>
          <w:color w:val="000000"/>
        </w:rPr>
        <w:t xml:space="preserve"> dostarczonych paliw</w:t>
      </w:r>
      <w:r w:rsidRPr="00106B88">
        <w:rPr>
          <w:rFonts w:cs="Calibri"/>
          <w:i/>
          <w:color w:val="000000"/>
        </w:rPr>
        <w:t xml:space="preserve"> gaz</w:t>
      </w:r>
      <w:r>
        <w:rPr>
          <w:rFonts w:cs="Calibri"/>
          <w:i/>
          <w:color w:val="000000"/>
        </w:rPr>
        <w:t>owych</w:t>
      </w:r>
      <w:r w:rsidRPr="00106B88">
        <w:rPr>
          <w:rFonts w:cs="Calibri"/>
          <w:i/>
          <w:color w:val="000000"/>
        </w:rPr>
        <w:t xml:space="preserve">, która widnieje na fakturze. </w:t>
      </w:r>
    </w:p>
    <w:p w:rsidR="0001772A" w:rsidRDefault="0001772A" w:rsidP="00576947">
      <w:pPr>
        <w:pStyle w:val="Etykietadodatkowa-przypisinformacyjny-styl4"/>
        <w:ind w:left="360"/>
      </w:pPr>
    </w:p>
    <w:p w:rsidR="0001772A" w:rsidRDefault="0001772A" w:rsidP="00576947">
      <w:pPr>
        <w:pStyle w:val="Etykietapola-styl3"/>
      </w:pPr>
      <w:r w:rsidRPr="0002490A">
        <w:t>Oświadczam, że</w:t>
      </w:r>
      <w:r>
        <w:t>:</w:t>
      </w:r>
    </w:p>
    <w:tbl>
      <w:tblPr>
        <w:tblpPr w:leftFromText="141" w:rightFromText="141" w:vertAnchor="text" w:horzAnchor="page" w:tblpX="3421" w:tblpY="1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89"/>
      </w:tblGrid>
      <w:tr w:rsidR="0001772A" w:rsidRPr="008F25D8" w:rsidTr="008F25D8">
        <w:tc>
          <w:tcPr>
            <w:tcW w:w="2689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tbl>
      <w:tblPr>
        <w:tblpPr w:leftFromText="141" w:rightFromText="141" w:vertAnchor="text" w:horzAnchor="page" w:tblpX="6792" w:tblpY="1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78"/>
      </w:tblGrid>
      <w:tr w:rsidR="0001772A" w:rsidRPr="008F25D8" w:rsidTr="008F25D8">
        <w:tc>
          <w:tcPr>
            <w:tcW w:w="2978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p w:rsidR="0001772A" w:rsidRPr="006845AD" w:rsidRDefault="0001772A" w:rsidP="00576947">
      <w:pPr>
        <w:pStyle w:val="Etykietapola-styl3"/>
        <w:numPr>
          <w:ilvl w:val="0"/>
          <w:numId w:val="21"/>
        </w:numPr>
        <w:spacing w:line="420" w:lineRule="auto"/>
        <w:ind w:left="714" w:hanging="357"/>
        <w:rPr>
          <w:rFonts w:cs="Calibri"/>
          <w:szCs w:val="22"/>
        </w:rPr>
      </w:pPr>
      <w:r w:rsidRPr="006845AD">
        <w:rPr>
          <w:rFonts w:cs="Calibri"/>
          <w:szCs w:val="22"/>
        </w:rPr>
        <w:t xml:space="preserve">w okresie od </w:t>
      </w:r>
      <w:r>
        <w:rPr>
          <w:rFonts w:cs="Calibri"/>
          <w:szCs w:val="22"/>
        </w:rPr>
        <w:t>do</w:t>
      </w:r>
    </w:p>
    <w:tbl>
      <w:tblPr>
        <w:tblpPr w:leftFromText="141" w:rightFromText="141" w:vertAnchor="text" w:horzAnchor="page" w:tblpX="5236" w:tblpY="5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39"/>
      </w:tblGrid>
      <w:tr w:rsidR="0001772A" w:rsidRPr="008F25D8" w:rsidTr="008F25D8">
        <w:tc>
          <w:tcPr>
            <w:tcW w:w="3539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tbl>
      <w:tblPr>
        <w:tblpPr w:leftFromText="141" w:rightFromText="141" w:vertAnchor="text" w:horzAnchor="page" w:tblpX="3211" w:tblpY="11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3"/>
        <w:gridCol w:w="323"/>
        <w:gridCol w:w="323"/>
        <w:gridCol w:w="323"/>
        <w:gridCol w:w="323"/>
        <w:gridCol w:w="323"/>
        <w:gridCol w:w="628"/>
      </w:tblGrid>
      <w:tr w:rsidR="0001772A" w:rsidRPr="008F25D8" w:rsidTr="008F25D8"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323" w:type="dxa"/>
          </w:tcPr>
          <w:p w:rsidR="0001772A" w:rsidRPr="008F25D8" w:rsidRDefault="0001772A" w:rsidP="008F25D8">
            <w:pPr>
              <w:spacing w:after="0" w:line="240" w:lineRule="auto"/>
            </w:pPr>
          </w:p>
        </w:tc>
        <w:tc>
          <w:tcPr>
            <w:tcW w:w="628" w:type="dxa"/>
            <w:vAlign w:val="center"/>
          </w:tcPr>
          <w:p w:rsidR="0001772A" w:rsidRPr="008F25D8" w:rsidRDefault="0001772A" w:rsidP="008F25D8">
            <w:pPr>
              <w:spacing w:before="0" w:after="0" w:line="240" w:lineRule="auto"/>
              <w:jc w:val="center"/>
            </w:pPr>
            <w:r w:rsidRPr="008F25D8">
              <w:t>kWh</w:t>
            </w:r>
          </w:p>
        </w:tc>
      </w:tr>
    </w:tbl>
    <w:p w:rsidR="0001772A" w:rsidRPr="006A0925" w:rsidRDefault="0001772A" w:rsidP="00576947">
      <w:pPr>
        <w:pStyle w:val="Etykietapola-styl3"/>
        <w:spacing w:line="420" w:lineRule="auto"/>
        <w:ind w:left="714"/>
        <w:rPr>
          <w:rFonts w:cs="Calibri"/>
          <w:szCs w:val="22"/>
        </w:rPr>
      </w:pPr>
      <w:r w:rsidRPr="006845AD">
        <w:rPr>
          <w:rFonts w:cs="Calibri"/>
          <w:szCs w:val="22"/>
        </w:rPr>
        <w:t xml:space="preserve">zużycie paliw gazowych w moim gospodarstwie domowym  na podstawie dołączonej </w:t>
      </w:r>
      <w:r>
        <w:rPr>
          <w:rFonts w:cs="Calibri"/>
          <w:szCs w:val="22"/>
        </w:rPr>
        <w:br/>
      </w:r>
      <w:r w:rsidRPr="006845AD">
        <w:rPr>
          <w:rFonts w:cs="Calibri"/>
          <w:szCs w:val="22"/>
        </w:rPr>
        <w:t xml:space="preserve">do wniosku faktury </w:t>
      </w:r>
      <w:r>
        <w:rPr>
          <w:rFonts w:cs="Calibri"/>
          <w:szCs w:val="22"/>
        </w:rPr>
        <w:t xml:space="preserve">o </w:t>
      </w:r>
      <w:r w:rsidRPr="006845AD">
        <w:rPr>
          <w:rFonts w:cs="Calibri"/>
          <w:szCs w:val="22"/>
        </w:rPr>
        <w:t>numerze</w:t>
      </w:r>
      <w:r w:rsidRPr="006A0925">
        <w:rPr>
          <w:rFonts w:cs="Calibri"/>
          <w:szCs w:val="22"/>
        </w:rPr>
        <w:br/>
      </w:r>
      <w:r w:rsidRPr="006A0925">
        <w:rPr>
          <w:rFonts w:cs="Calibri"/>
          <w:szCs w:val="22"/>
        </w:rPr>
        <w:br/>
        <w:t xml:space="preserve">wynosiło: </w:t>
      </w:r>
    </w:p>
    <w:p w:rsidR="0001772A" w:rsidRPr="0088379C" w:rsidRDefault="0001772A" w:rsidP="00576947">
      <w:pPr>
        <w:pStyle w:val="Etykietapola-styl3"/>
        <w:numPr>
          <w:ilvl w:val="0"/>
          <w:numId w:val="21"/>
        </w:numPr>
        <w:spacing w:line="360" w:lineRule="auto"/>
        <w:rPr>
          <w:rFonts w:cs="Calibri"/>
          <w:szCs w:val="22"/>
        </w:rPr>
      </w:pPr>
      <w:r>
        <w:t>wszystkie podane w załączniku dane są zgodne z prawdą,</w:t>
      </w:r>
    </w:p>
    <w:p w:rsidR="0001772A" w:rsidRPr="00781A6D" w:rsidRDefault="0001772A" w:rsidP="00576947">
      <w:pPr>
        <w:pStyle w:val="Etykietapola-styl3"/>
        <w:numPr>
          <w:ilvl w:val="0"/>
          <w:numId w:val="21"/>
        </w:numPr>
        <w:spacing w:line="360" w:lineRule="auto"/>
        <w:rPr>
          <w:rFonts w:cs="Calibri"/>
          <w:szCs w:val="22"/>
        </w:rPr>
      </w:pPr>
      <w:r w:rsidRPr="002A2006">
        <w:t>jestem świadoma/świadomy odpowiedzialności karnej za złożenie fałszywego oświadczenia.</w:t>
      </w:r>
    </w:p>
    <w:p w:rsidR="0001772A" w:rsidRDefault="0001772A" w:rsidP="00576947">
      <w:pPr>
        <w:pStyle w:val="Etykietapola-styl3"/>
        <w:ind w:left="720"/>
        <w:rPr>
          <w:rFonts w:cs="Calibri"/>
          <w:szCs w:val="22"/>
        </w:rPr>
      </w:pPr>
    </w:p>
    <w:p w:rsidR="0001772A" w:rsidRPr="006845AD" w:rsidRDefault="0001772A" w:rsidP="00576947">
      <w:pPr>
        <w:pStyle w:val="Etykietapola-styl3"/>
        <w:ind w:left="720"/>
        <w:rPr>
          <w:rFonts w:cs="Calibri"/>
          <w:szCs w:val="22"/>
        </w:rPr>
      </w:pPr>
    </w:p>
    <w:tbl>
      <w:tblPr>
        <w:tblpPr w:leftFromText="141" w:rightFromText="141" w:vertAnchor="text" w:horzAnchor="margin" w:tblpY="1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47"/>
      </w:tblGrid>
      <w:tr w:rsidR="0001772A" w:rsidRPr="008F25D8" w:rsidTr="008F25D8">
        <w:trPr>
          <w:trHeight w:val="567"/>
        </w:trPr>
        <w:tc>
          <w:tcPr>
            <w:tcW w:w="2547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tbl>
      <w:tblPr>
        <w:tblpPr w:leftFromText="141" w:rightFromText="141" w:vertAnchor="text" w:horzAnchor="margin" w:tblpXSpec="center" w:tblpY="1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47"/>
      </w:tblGrid>
      <w:tr w:rsidR="0001772A" w:rsidRPr="008F25D8" w:rsidTr="008F25D8">
        <w:trPr>
          <w:trHeight w:val="567"/>
        </w:trPr>
        <w:tc>
          <w:tcPr>
            <w:tcW w:w="2547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tbl>
      <w:tblPr>
        <w:tblpPr w:leftFromText="141" w:rightFromText="141" w:vertAnchor="text" w:horzAnchor="margin" w:tblpXSpec="right" w:tblpY="1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47"/>
      </w:tblGrid>
      <w:tr w:rsidR="0001772A" w:rsidRPr="008F25D8" w:rsidTr="008F25D8">
        <w:trPr>
          <w:trHeight w:val="567"/>
        </w:trPr>
        <w:tc>
          <w:tcPr>
            <w:tcW w:w="2547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p w:rsidR="0001772A" w:rsidRDefault="0001772A" w:rsidP="00576947">
      <w:pPr>
        <w:pStyle w:val="Etykietapola-styl3"/>
        <w:spacing w:before="40"/>
        <w:ind w:left="708"/>
      </w:pPr>
      <w:r>
        <w:t xml:space="preserve">                miejscowość                                   data: dd / mm / rrrr                            podpis wnioskodawcy</w:t>
      </w:r>
    </w:p>
    <w:p w:rsidR="0001772A" w:rsidRDefault="0001772A" w:rsidP="00576947">
      <w:pPr>
        <w:pStyle w:val="Etykietapola-styl3"/>
      </w:pPr>
    </w:p>
    <w:p w:rsidR="0001772A" w:rsidRDefault="0001772A" w:rsidP="00576947">
      <w:pPr>
        <w:spacing w:before="0"/>
        <w:rPr>
          <w:color w:val="000000"/>
          <w:szCs w:val="24"/>
        </w:rPr>
        <w:sectPr w:rsidR="0001772A" w:rsidSect="00445802">
          <w:headerReference w:type="first" r:id="rId11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:rsidR="0001772A" w:rsidRPr="00416177" w:rsidRDefault="0001772A" w:rsidP="00576947">
      <w:pPr>
        <w:pStyle w:val="Tytuwniosku-Styl1"/>
      </w:pPr>
      <w:r w:rsidRPr="00416177">
        <w:t xml:space="preserve">OŚWIADCZENIE </w:t>
      </w:r>
      <w:r w:rsidRPr="001D1E2F">
        <w:t>WNIOSKODAWCY</w:t>
      </w:r>
      <w:r w:rsidRPr="00416177">
        <w:t xml:space="preserve"> O INFORMACJACH NIEZBĘDNYCH DO OKREŚLENIA WYSOKOŚCI REFUNDACJI PODATKU VAT</w:t>
      </w:r>
      <w:r>
        <w:br/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01772A" w:rsidRPr="008F25D8" w:rsidTr="008F25D8">
        <w:tc>
          <w:tcPr>
            <w:tcW w:w="9062" w:type="dxa"/>
            <w:shd w:val="clear" w:color="auto" w:fill="D0CECE"/>
          </w:tcPr>
          <w:p w:rsidR="0001772A" w:rsidRPr="008F25D8" w:rsidRDefault="0001772A" w:rsidP="008F25D8">
            <w:pPr>
              <w:spacing w:before="0" w:after="0" w:line="240" w:lineRule="auto"/>
              <w:jc w:val="center"/>
              <w:rPr>
                <w:b/>
                <w:sz w:val="28"/>
                <w:szCs w:val="28"/>
              </w:rPr>
            </w:pPr>
            <w:r w:rsidRPr="008F25D8">
              <w:rPr>
                <w:rStyle w:val="EtykietanagwkapolaUwagi-styl8Znak"/>
              </w:rPr>
              <w:t>UWAGA</w:t>
            </w:r>
            <w:r w:rsidRPr="008F25D8">
              <w:rPr>
                <w:b/>
                <w:sz w:val="28"/>
                <w:szCs w:val="28"/>
              </w:rPr>
              <w:t>!</w:t>
            </w:r>
          </w:p>
        </w:tc>
      </w:tr>
      <w:tr w:rsidR="0001772A" w:rsidRPr="008F25D8" w:rsidTr="008F25D8">
        <w:trPr>
          <w:trHeight w:val="1488"/>
        </w:trPr>
        <w:tc>
          <w:tcPr>
            <w:tcW w:w="9062" w:type="dxa"/>
          </w:tcPr>
          <w:p w:rsidR="0001772A" w:rsidRPr="008F25D8" w:rsidRDefault="0001772A" w:rsidP="008F25D8">
            <w:pPr>
              <w:pStyle w:val="Etykietanagwkainstrukcji-styl5"/>
              <w:spacing w:before="80" w:after="80" w:line="257" w:lineRule="auto"/>
              <w:ind w:right="760"/>
              <w:rPr>
                <w:b w:val="0"/>
              </w:rPr>
            </w:pPr>
            <w:r w:rsidRPr="008F25D8">
              <w:rPr>
                <w:b w:val="0"/>
              </w:rPr>
              <w:t>Wypełnij i dołącz do wniosków składanych po dniu 29 lutego 2024 roku.</w:t>
            </w:r>
            <w:r w:rsidRPr="008F25D8">
              <w:rPr>
                <w:b w:val="0"/>
              </w:rPr>
              <w:br/>
            </w:r>
            <w:r w:rsidRPr="008F25D8">
              <w:rPr>
                <w:b w:val="0"/>
                <w:bCs/>
              </w:rPr>
              <w:t xml:space="preserve">Do 29 lutego 2024 roku wnioski można składać w dowolnym terminie po otrzymaniu faktury VAT. </w:t>
            </w:r>
            <w:r w:rsidRPr="008F25D8">
              <w:rPr>
                <w:b w:val="0"/>
                <w:bCs/>
              </w:rPr>
              <w:br/>
              <w:t>Od 1 marca 2024 roku wniosek może obejmować jedynie fakturę VAT otrzymaną w terminie do 30 dni poprzedzających złożenie wniosku.</w:t>
            </w:r>
          </w:p>
        </w:tc>
      </w:tr>
    </w:tbl>
    <w:p w:rsidR="0001772A" w:rsidRDefault="0001772A" w:rsidP="00576947">
      <w:pPr>
        <w:pStyle w:val="Tytusekcji-styl2"/>
      </w:pPr>
      <w:r>
        <w:t xml:space="preserve"> TREŚĆ OŚWIADCZENIA</w:t>
      </w:r>
    </w:p>
    <w:tbl>
      <w:tblPr>
        <w:tblpPr w:leftFromText="141" w:rightFromText="141" w:vertAnchor="text" w:horzAnchor="page" w:tblpX="3991" w:tblpY="4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516"/>
      </w:tblGrid>
      <w:tr w:rsidR="0001772A" w:rsidRPr="008F25D8" w:rsidTr="008F25D8">
        <w:trPr>
          <w:trHeight w:val="335"/>
        </w:trPr>
        <w:tc>
          <w:tcPr>
            <w:tcW w:w="6516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p w:rsidR="0001772A" w:rsidRDefault="0001772A" w:rsidP="00576947">
      <w:pPr>
        <w:pStyle w:val="Etykietapola-styl3"/>
        <w:spacing w:before="0" w:after="120" w:line="276" w:lineRule="auto"/>
        <w:jc w:val="both"/>
      </w:pPr>
      <w:r w:rsidRPr="00C33EB2">
        <w:t xml:space="preserve"> Oświadczam, że</w:t>
      </w:r>
      <w:r>
        <w:t>:</w:t>
      </w:r>
    </w:p>
    <w:tbl>
      <w:tblPr>
        <w:tblpPr w:leftFromText="141" w:rightFromText="141" w:vertAnchor="text" w:horzAnchor="margin" w:tblpXSpec="right" w:tblpY="9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99"/>
      </w:tblGrid>
      <w:tr w:rsidR="0001772A" w:rsidRPr="008F25D8" w:rsidTr="008F25D8">
        <w:trPr>
          <w:trHeight w:val="335"/>
        </w:trPr>
        <w:tc>
          <w:tcPr>
            <w:tcW w:w="5299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p w:rsidR="0001772A" w:rsidRDefault="0001772A" w:rsidP="00576947">
      <w:pPr>
        <w:pStyle w:val="Etykietapola-styl3"/>
        <w:numPr>
          <w:ilvl w:val="0"/>
          <w:numId w:val="23"/>
        </w:numPr>
        <w:spacing w:line="420" w:lineRule="auto"/>
        <w:ind w:left="714" w:hanging="357"/>
      </w:pPr>
      <w:r w:rsidRPr="00C33EB2">
        <w:t>fakturę</w:t>
      </w:r>
      <w:r>
        <w:t xml:space="preserve"> o numerze dokumentującą </w:t>
      </w:r>
      <w:r w:rsidRPr="00803C11">
        <w:t>dostarczenie paliw gazowych do</w:t>
      </w:r>
      <w:r>
        <w:t xml:space="preserve"> mojego gospodarstwa domowego, </w:t>
      </w:r>
      <w:r w:rsidRPr="00803C11">
        <w:t>otrzymałam/otrzymałem w dniu</w:t>
      </w:r>
      <w:r>
        <w:t xml:space="preserve">  </w:t>
      </w:r>
    </w:p>
    <w:p w:rsidR="0001772A" w:rsidRPr="001F6B70" w:rsidRDefault="0001772A" w:rsidP="00576947">
      <w:pPr>
        <w:pStyle w:val="Etykietapola-styl3"/>
        <w:numPr>
          <w:ilvl w:val="0"/>
          <w:numId w:val="23"/>
        </w:numPr>
        <w:spacing w:line="360" w:lineRule="auto"/>
        <w:rPr>
          <w:rFonts w:cs="Calibri"/>
          <w:szCs w:val="22"/>
        </w:rPr>
      </w:pPr>
      <w:r>
        <w:t>wszystkie podane w załączniku dane są zgodne z prawdą,</w:t>
      </w:r>
    </w:p>
    <w:p w:rsidR="0001772A" w:rsidRDefault="0001772A" w:rsidP="00576947">
      <w:pPr>
        <w:pStyle w:val="Etykietapola-styl3"/>
        <w:numPr>
          <w:ilvl w:val="0"/>
          <w:numId w:val="23"/>
        </w:numPr>
        <w:spacing w:line="420" w:lineRule="auto"/>
        <w:ind w:left="714" w:hanging="357"/>
      </w:pPr>
      <w:r>
        <w:t>jes</w:t>
      </w:r>
      <w:r w:rsidRPr="002A2006">
        <w:t>tem świadoma/świadomy odpowiedzialności karnej za złożenie fałszywego oświadczenia.</w:t>
      </w:r>
    </w:p>
    <w:p w:rsidR="0001772A" w:rsidRPr="001D1E2F" w:rsidRDefault="0001772A" w:rsidP="00576947">
      <w:pPr>
        <w:pStyle w:val="Etykietapola-styl3"/>
        <w:spacing w:line="420" w:lineRule="auto"/>
      </w:pPr>
    </w:p>
    <w:tbl>
      <w:tblPr>
        <w:tblpPr w:leftFromText="141" w:rightFromText="141" w:vertAnchor="text" w:horzAnchor="margin" w:tblpY="1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47"/>
      </w:tblGrid>
      <w:tr w:rsidR="0001772A" w:rsidRPr="008F25D8" w:rsidTr="008F25D8">
        <w:trPr>
          <w:trHeight w:val="567"/>
        </w:trPr>
        <w:tc>
          <w:tcPr>
            <w:tcW w:w="2547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tbl>
      <w:tblPr>
        <w:tblpPr w:leftFromText="141" w:rightFromText="141" w:vertAnchor="text" w:horzAnchor="margin" w:tblpXSpec="center" w:tblpY="1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47"/>
      </w:tblGrid>
      <w:tr w:rsidR="0001772A" w:rsidRPr="008F25D8" w:rsidTr="008F25D8">
        <w:trPr>
          <w:trHeight w:val="567"/>
        </w:trPr>
        <w:tc>
          <w:tcPr>
            <w:tcW w:w="2547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tbl>
      <w:tblPr>
        <w:tblpPr w:leftFromText="141" w:rightFromText="141" w:vertAnchor="text" w:horzAnchor="margin" w:tblpXSpec="right" w:tblpY="1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47"/>
      </w:tblGrid>
      <w:tr w:rsidR="0001772A" w:rsidRPr="008F25D8" w:rsidTr="008F25D8">
        <w:trPr>
          <w:trHeight w:val="567"/>
        </w:trPr>
        <w:tc>
          <w:tcPr>
            <w:tcW w:w="2547" w:type="dxa"/>
          </w:tcPr>
          <w:p w:rsidR="0001772A" w:rsidRPr="008F25D8" w:rsidRDefault="0001772A" w:rsidP="008F25D8">
            <w:pPr>
              <w:pStyle w:val="Heading3"/>
              <w:spacing w:before="120" w:line="240" w:lineRule="auto"/>
            </w:pPr>
          </w:p>
        </w:tc>
      </w:tr>
    </w:tbl>
    <w:p w:rsidR="0001772A" w:rsidRDefault="0001772A" w:rsidP="00576947">
      <w:pPr>
        <w:pStyle w:val="Etykietapola-styl3"/>
        <w:spacing w:before="40"/>
        <w:ind w:left="720"/>
      </w:pPr>
      <w:r>
        <w:t xml:space="preserve">                miejscowość                                    data: dd / mm / rrrr                           podpis wnioskodawcy</w:t>
      </w:r>
    </w:p>
    <w:p w:rsidR="0001772A" w:rsidRDefault="0001772A" w:rsidP="00576947">
      <w:pPr>
        <w:pStyle w:val="Etykietapola-styl3"/>
        <w:ind w:left="720"/>
      </w:pPr>
    </w:p>
    <w:p w:rsidR="0001772A" w:rsidRDefault="0001772A" w:rsidP="00576947">
      <w:pPr>
        <w:pStyle w:val="Etykietapola-styl3"/>
      </w:pPr>
    </w:p>
    <w:p w:rsidR="0001772A" w:rsidRPr="008370F9" w:rsidRDefault="0001772A" w:rsidP="00576947">
      <w:pPr>
        <w:pStyle w:val="Etykietapola-styl3"/>
      </w:pPr>
    </w:p>
    <w:p w:rsidR="0001772A" w:rsidRPr="00EB654E" w:rsidRDefault="0001772A" w:rsidP="00576947">
      <w:pPr>
        <w:spacing w:before="0"/>
        <w:rPr>
          <w:color w:val="000000"/>
          <w:szCs w:val="24"/>
        </w:rPr>
      </w:pPr>
    </w:p>
    <w:p w:rsidR="0001772A" w:rsidRDefault="0001772A"/>
    <w:sectPr w:rsidR="0001772A" w:rsidSect="00445802"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772A" w:rsidRDefault="0001772A">
      <w:pPr>
        <w:spacing w:before="0" w:after="0" w:line="240" w:lineRule="auto"/>
      </w:pPr>
      <w:r>
        <w:separator/>
      </w:r>
    </w:p>
  </w:endnote>
  <w:endnote w:type="continuationSeparator" w:id="0">
    <w:p w:rsidR="0001772A" w:rsidRDefault="0001772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772A" w:rsidRDefault="0001772A">
      <w:pPr>
        <w:spacing w:before="0" w:after="0" w:line="240" w:lineRule="auto"/>
      </w:pPr>
      <w:r>
        <w:separator/>
      </w:r>
    </w:p>
  </w:footnote>
  <w:footnote w:type="continuationSeparator" w:id="0">
    <w:p w:rsidR="0001772A" w:rsidRDefault="0001772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72A" w:rsidRDefault="0001772A">
    <w:pPr>
      <w:pStyle w:val="Header"/>
    </w:pPr>
  </w:p>
  <w:p w:rsidR="0001772A" w:rsidRDefault="0001772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72A" w:rsidRPr="000F01D4" w:rsidRDefault="0001772A" w:rsidP="00D41B1F">
    <w:pPr>
      <w:pStyle w:val="Zacznik"/>
      <w:rPr>
        <w:rFonts w:cs="Calibri"/>
      </w:rPr>
    </w:pPr>
    <w:r w:rsidRPr="009C243B">
      <w:rPr>
        <w:sz w:val="24"/>
        <w:szCs w:val="24"/>
      </w:rPr>
      <w:t xml:space="preserve">ZAŁĄCZNIK NR </w:t>
    </w:r>
    <w:r>
      <w:rPr>
        <w:sz w:val="24"/>
        <w:szCs w:val="24"/>
      </w:rPr>
      <w:t>1</w:t>
    </w:r>
    <w:r>
      <w:rPr>
        <w:sz w:val="24"/>
        <w:szCs w:val="24"/>
      </w:rPr>
      <w:br/>
    </w:r>
    <w:r>
      <w:rPr>
        <w:rFonts w:cs="Calibri"/>
        <w:b w:val="0"/>
        <w:color w:val="242424"/>
        <w:sz w:val="21"/>
        <w:szCs w:val="21"/>
        <w:shd w:val="clear" w:color="auto" w:fill="FFFFFF"/>
      </w:rPr>
      <w:t>d</w:t>
    </w:r>
    <w:r w:rsidRPr="000F01D4">
      <w:rPr>
        <w:rFonts w:cs="Calibri"/>
        <w:b w:val="0"/>
        <w:color w:val="242424"/>
        <w:sz w:val="21"/>
        <w:szCs w:val="21"/>
        <w:shd w:val="clear" w:color="auto" w:fill="FFFFFF"/>
      </w:rPr>
      <w:t>o wniosku o wypłatę refundacji podatku vat za dostarczone paliwa gazowe</w:t>
    </w:r>
    <w:r w:rsidRPr="000F01D4">
      <w:rPr>
        <w:rFonts w:cs="Calibri"/>
        <w:color w:val="242424"/>
        <w:sz w:val="21"/>
        <w:szCs w:val="21"/>
        <w:shd w:val="clear" w:color="auto" w:fill="FFFFFF"/>
      </w:rPr>
      <w:t xml:space="preserve">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72A" w:rsidRPr="00415CEA" w:rsidRDefault="0001772A" w:rsidP="007B4857">
    <w:pPr>
      <w:pStyle w:val="Zacznik"/>
      <w:spacing w:after="0"/>
      <w:rPr>
        <w:sz w:val="24"/>
        <w:szCs w:val="24"/>
      </w:rPr>
    </w:pPr>
    <w:r w:rsidRPr="00415CEA">
      <w:rPr>
        <w:sz w:val="24"/>
        <w:szCs w:val="24"/>
      </w:rPr>
      <w:t xml:space="preserve">ZAŁĄCZNIK NR 1A </w:t>
    </w:r>
  </w:p>
  <w:p w:rsidR="0001772A" w:rsidRPr="00415CEA" w:rsidRDefault="0001772A" w:rsidP="007B4857">
    <w:pPr>
      <w:pStyle w:val="Zacznik"/>
      <w:rPr>
        <w:b w:val="0"/>
        <w:sz w:val="22"/>
        <w:szCs w:val="22"/>
      </w:rPr>
    </w:pPr>
    <w:r>
      <w:rPr>
        <w:b w:val="0"/>
        <w:sz w:val="22"/>
        <w:szCs w:val="22"/>
      </w:rPr>
      <w:t>d</w:t>
    </w:r>
    <w:r w:rsidRPr="00415CEA">
      <w:rPr>
        <w:b w:val="0"/>
        <w:sz w:val="22"/>
        <w:szCs w:val="22"/>
      </w:rPr>
      <w:t>o wniosku o wypłatę refundacji podatku VAT za dostarczone paliwa gazowe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72A" w:rsidRPr="00462F28" w:rsidRDefault="0001772A" w:rsidP="007B4857">
    <w:pPr>
      <w:pStyle w:val="Zacznik"/>
      <w:spacing w:after="0"/>
      <w:rPr>
        <w:sz w:val="24"/>
        <w:szCs w:val="24"/>
      </w:rPr>
    </w:pPr>
    <w:r w:rsidRPr="00462F28">
      <w:rPr>
        <w:sz w:val="24"/>
        <w:szCs w:val="24"/>
      </w:rPr>
      <w:t xml:space="preserve">ZAŁĄCZNIK NR 1B </w:t>
    </w:r>
  </w:p>
  <w:p w:rsidR="0001772A" w:rsidRPr="00462F28" w:rsidRDefault="0001772A" w:rsidP="007B4857">
    <w:pPr>
      <w:pStyle w:val="Zacznik"/>
      <w:rPr>
        <w:b w:val="0"/>
        <w:sz w:val="22"/>
        <w:szCs w:val="24"/>
      </w:rPr>
    </w:pPr>
    <w:r>
      <w:rPr>
        <w:b w:val="0"/>
        <w:sz w:val="22"/>
        <w:szCs w:val="24"/>
      </w:rPr>
      <w:t>d</w:t>
    </w:r>
    <w:r w:rsidRPr="00462F28">
      <w:rPr>
        <w:b w:val="0"/>
        <w:sz w:val="22"/>
        <w:szCs w:val="24"/>
      </w:rPr>
      <w:t>o wniosku o wypłatę refundacji podatku VAT za dostarczone paliwa gazowe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72A" w:rsidRPr="002F3F50" w:rsidRDefault="0001772A" w:rsidP="00445802">
    <w:pPr>
      <w:pStyle w:val="Zacznik"/>
      <w:rPr>
        <w:rFonts w:cs="Calibri"/>
        <w:sz w:val="24"/>
        <w:szCs w:val="24"/>
      </w:rPr>
    </w:pPr>
    <w:r w:rsidRPr="009C243B">
      <w:rPr>
        <w:sz w:val="24"/>
        <w:szCs w:val="24"/>
      </w:rPr>
      <w:t>ZAŁĄCZNIK NR 2</w:t>
    </w:r>
    <w:r>
      <w:rPr>
        <w:sz w:val="24"/>
        <w:szCs w:val="24"/>
      </w:rPr>
      <w:t xml:space="preserve"> </w:t>
    </w:r>
    <w:r>
      <w:rPr>
        <w:sz w:val="24"/>
        <w:szCs w:val="24"/>
      </w:rPr>
      <w:br/>
    </w:r>
    <w:r>
      <w:rPr>
        <w:rFonts w:cs="Calibri"/>
        <w:b w:val="0"/>
        <w:color w:val="242424"/>
        <w:sz w:val="21"/>
        <w:szCs w:val="21"/>
        <w:shd w:val="clear" w:color="auto" w:fill="FFFFFF"/>
      </w:rPr>
      <w:t>d</w:t>
    </w:r>
    <w:r w:rsidRPr="002F3F50">
      <w:rPr>
        <w:rFonts w:cs="Calibri"/>
        <w:b w:val="0"/>
        <w:color w:val="242424"/>
        <w:sz w:val="21"/>
        <w:szCs w:val="21"/>
        <w:shd w:val="clear" w:color="auto" w:fill="FFFFFF"/>
      </w:rPr>
      <w:t>o wniosku o wypłatę refundacji podatku vat za dostarczone paliwa gazowe</w:t>
    </w:r>
    <w:r w:rsidRPr="002F3F50">
      <w:rPr>
        <w:rFonts w:cs="Calibri"/>
        <w:color w:val="242424"/>
        <w:sz w:val="21"/>
        <w:szCs w:val="21"/>
        <w:shd w:val="clear" w:color="auto" w:fill="FFFFFF"/>
      </w:rPr>
      <w:t xml:space="preserve"> </w: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72A" w:rsidRPr="001D1E2F" w:rsidRDefault="0001772A" w:rsidP="001D1E2F">
    <w:pPr>
      <w:pStyle w:val="Zacznik"/>
      <w:rPr>
        <w:rFonts w:cs="Calibri"/>
        <w:sz w:val="24"/>
        <w:szCs w:val="24"/>
      </w:rPr>
    </w:pPr>
    <w:r w:rsidRPr="009C243B">
      <w:rPr>
        <w:sz w:val="24"/>
        <w:szCs w:val="24"/>
      </w:rPr>
      <w:t xml:space="preserve">ZAŁĄCZNIK NR </w:t>
    </w:r>
    <w:r>
      <w:rPr>
        <w:sz w:val="24"/>
        <w:szCs w:val="24"/>
      </w:rPr>
      <w:t>3</w:t>
    </w:r>
    <w:r>
      <w:rPr>
        <w:sz w:val="24"/>
        <w:szCs w:val="24"/>
      </w:rPr>
      <w:br/>
    </w:r>
    <w:r>
      <w:rPr>
        <w:rFonts w:cs="Calibri"/>
        <w:b w:val="0"/>
        <w:color w:val="242424"/>
        <w:sz w:val="21"/>
        <w:szCs w:val="21"/>
        <w:shd w:val="clear" w:color="auto" w:fill="FFFFFF"/>
      </w:rPr>
      <w:t>d</w:t>
    </w:r>
    <w:r w:rsidRPr="002F3F50">
      <w:rPr>
        <w:rFonts w:cs="Calibri"/>
        <w:b w:val="0"/>
        <w:color w:val="242424"/>
        <w:sz w:val="21"/>
        <w:szCs w:val="21"/>
        <w:shd w:val="clear" w:color="auto" w:fill="FFFFFF"/>
      </w:rPr>
      <w:t>o wniosku o wypłatę refundacji podatku vat za dostarczone paliwa gazowe</w:t>
    </w:r>
    <w:r w:rsidRPr="002F3F50">
      <w:rPr>
        <w:rFonts w:cs="Calibri"/>
        <w:color w:val="242424"/>
        <w:sz w:val="21"/>
        <w:szCs w:val="21"/>
        <w:shd w:val="clear" w:color="auto" w:fill="FFFFFF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91DEE"/>
    <w:multiLevelType w:val="multilevel"/>
    <w:tmpl w:val="E41C8828"/>
    <w:numStyleLink w:val="Styl1"/>
  </w:abstractNum>
  <w:abstractNum w:abstractNumId="1">
    <w:nsid w:val="02342239"/>
    <w:multiLevelType w:val="hybridMultilevel"/>
    <w:tmpl w:val="49EEC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EB13FD"/>
    <w:multiLevelType w:val="hybridMultilevel"/>
    <w:tmpl w:val="FBE4EBA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Times New Roman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Times New Roman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Times New Roman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Times New Roman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Times New Roman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Times New Roman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Times New Roman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Times New Roman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vertAlign w:val="baseline"/>
      </w:rPr>
    </w:lvl>
  </w:abstractNum>
  <w:abstractNum w:abstractNumId="4">
    <w:nsid w:val="1EBC3737"/>
    <w:multiLevelType w:val="hybridMultilevel"/>
    <w:tmpl w:val="DE3EA5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860D87"/>
    <w:multiLevelType w:val="hybridMultilevel"/>
    <w:tmpl w:val="3E2C9D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353C61"/>
    <w:multiLevelType w:val="hybridMultilevel"/>
    <w:tmpl w:val="079E987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5D825B4"/>
    <w:multiLevelType w:val="hybridMultilevel"/>
    <w:tmpl w:val="649663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AB287A"/>
    <w:multiLevelType w:val="hybridMultilevel"/>
    <w:tmpl w:val="0ED200A6"/>
    <w:lvl w:ilvl="0" w:tplc="C5E0D676">
      <w:start w:val="1"/>
      <w:numFmt w:val="bullet"/>
      <w:lvlText w:val="−"/>
      <w:lvlJc w:val="left"/>
      <w:pPr>
        <w:ind w:left="1069" w:hanging="360"/>
      </w:pPr>
      <w:rPr>
        <w:rFonts w:ascii="Segoe UI" w:hAnsi="Segoe UI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511F4746"/>
    <w:multiLevelType w:val="hybridMultilevel"/>
    <w:tmpl w:val="F3AA471A"/>
    <w:lvl w:ilvl="0" w:tplc="120EF10E">
      <w:start w:val="1"/>
      <w:numFmt w:val="decimal"/>
      <w:pStyle w:val="Etykietapolainstrukcji-styl6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7D83BED"/>
    <w:multiLevelType w:val="hybridMultilevel"/>
    <w:tmpl w:val="C8B8E7A0"/>
    <w:lvl w:ilvl="0" w:tplc="9AE24AF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596A6E3A"/>
    <w:multiLevelType w:val="hybridMultilevel"/>
    <w:tmpl w:val="EEEA08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D2F185C"/>
    <w:multiLevelType w:val="hybridMultilevel"/>
    <w:tmpl w:val="735CFB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F686FF6"/>
    <w:multiLevelType w:val="hybridMultilevel"/>
    <w:tmpl w:val="00869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5B63567"/>
    <w:multiLevelType w:val="hybridMultilevel"/>
    <w:tmpl w:val="D04C74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C16B82"/>
    <w:multiLevelType w:val="hybridMultilevel"/>
    <w:tmpl w:val="5706D4EE"/>
    <w:lvl w:ilvl="0" w:tplc="3B127F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D28666A"/>
    <w:multiLevelType w:val="multilevel"/>
    <w:tmpl w:val="E41C8828"/>
    <w:styleLink w:val="Styl1"/>
    <w:lvl w:ilvl="0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18" w:firstLine="206"/>
      </w:pPr>
      <w:rPr>
        <w:rFonts w:ascii="Times New Roman" w:hAnsi="Times New Roman" w:hint="default"/>
        <w:b/>
      </w:rPr>
    </w:lvl>
    <w:lvl w:ilvl="2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8">
    <w:nsid w:val="70D146AF"/>
    <w:multiLevelType w:val="hybridMultilevel"/>
    <w:tmpl w:val="B77822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3670F55"/>
    <w:multiLevelType w:val="hybridMultilevel"/>
    <w:tmpl w:val="6F2C7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2C1943"/>
    <w:multiLevelType w:val="hybridMultilevel"/>
    <w:tmpl w:val="5B1EF9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7469D4"/>
    <w:multiLevelType w:val="hybridMultilevel"/>
    <w:tmpl w:val="AE789EA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CDD0C75"/>
    <w:multiLevelType w:val="multilevel"/>
    <w:tmpl w:val="E41C8828"/>
    <w:numStyleLink w:val="Styl1"/>
  </w:abstractNum>
  <w:num w:numId="1">
    <w:abstractNumId w:val="3"/>
  </w:num>
  <w:num w:numId="2">
    <w:abstractNumId w:val="10"/>
  </w:num>
  <w:num w:numId="3">
    <w:abstractNumId w:val="7"/>
  </w:num>
  <w:num w:numId="4">
    <w:abstractNumId w:val="1"/>
  </w:num>
  <w:num w:numId="5">
    <w:abstractNumId w:val="6"/>
  </w:num>
  <w:num w:numId="6">
    <w:abstractNumId w:val="14"/>
  </w:num>
  <w:num w:numId="7">
    <w:abstractNumId w:val="17"/>
  </w:num>
  <w:num w:numId="8">
    <w:abstractNumId w:val="22"/>
  </w:num>
  <w:num w:numId="9">
    <w:abstractNumId w:val="9"/>
  </w:num>
  <w:num w:numId="10">
    <w:abstractNumId w:val="4"/>
  </w:num>
  <w:num w:numId="11">
    <w:abstractNumId w:val="0"/>
  </w:num>
  <w:num w:numId="12">
    <w:abstractNumId w:val="12"/>
  </w:num>
  <w:num w:numId="13">
    <w:abstractNumId w:val="2"/>
  </w:num>
  <w:num w:numId="14">
    <w:abstractNumId w:val="11"/>
  </w:num>
  <w:num w:numId="15">
    <w:abstractNumId w:val="13"/>
  </w:num>
  <w:num w:numId="16">
    <w:abstractNumId w:val="5"/>
  </w:num>
  <w:num w:numId="17">
    <w:abstractNumId w:val="18"/>
  </w:num>
  <w:num w:numId="18">
    <w:abstractNumId w:val="16"/>
  </w:num>
  <w:num w:numId="19">
    <w:abstractNumId w:val="21"/>
  </w:num>
  <w:num w:numId="20">
    <w:abstractNumId w:val="19"/>
  </w:num>
  <w:num w:numId="21">
    <w:abstractNumId w:val="8"/>
  </w:num>
  <w:num w:numId="22">
    <w:abstractNumId w:val="20"/>
  </w:num>
  <w:num w:numId="23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76947"/>
    <w:rsid w:val="0001772A"/>
    <w:rsid w:val="0002490A"/>
    <w:rsid w:val="00026C24"/>
    <w:rsid w:val="000F01D4"/>
    <w:rsid w:val="00106B88"/>
    <w:rsid w:val="001D1E2F"/>
    <w:rsid w:val="001F6B70"/>
    <w:rsid w:val="002108E3"/>
    <w:rsid w:val="0029281E"/>
    <w:rsid w:val="002A2006"/>
    <w:rsid w:val="002D3443"/>
    <w:rsid w:val="002F3F50"/>
    <w:rsid w:val="003D3119"/>
    <w:rsid w:val="003D59B9"/>
    <w:rsid w:val="00415CEA"/>
    <w:rsid w:val="00416177"/>
    <w:rsid w:val="00445802"/>
    <w:rsid w:val="004571D7"/>
    <w:rsid w:val="00462F28"/>
    <w:rsid w:val="004879B8"/>
    <w:rsid w:val="004E4B8C"/>
    <w:rsid w:val="00540221"/>
    <w:rsid w:val="00550111"/>
    <w:rsid w:val="00576947"/>
    <w:rsid w:val="00683779"/>
    <w:rsid w:val="006845AD"/>
    <w:rsid w:val="006A0925"/>
    <w:rsid w:val="006C1882"/>
    <w:rsid w:val="006D1E58"/>
    <w:rsid w:val="00751E82"/>
    <w:rsid w:val="00775800"/>
    <w:rsid w:val="00781A6D"/>
    <w:rsid w:val="007A69B8"/>
    <w:rsid w:val="007B2142"/>
    <w:rsid w:val="007B4857"/>
    <w:rsid w:val="007B666A"/>
    <w:rsid w:val="007E2B21"/>
    <w:rsid w:val="00803C11"/>
    <w:rsid w:val="008370F9"/>
    <w:rsid w:val="00877C43"/>
    <w:rsid w:val="0088379C"/>
    <w:rsid w:val="008D03A5"/>
    <w:rsid w:val="008F25D8"/>
    <w:rsid w:val="00914BD4"/>
    <w:rsid w:val="00995A17"/>
    <w:rsid w:val="009B5A58"/>
    <w:rsid w:val="009C243B"/>
    <w:rsid w:val="00A0062F"/>
    <w:rsid w:val="00A80566"/>
    <w:rsid w:val="00AF5417"/>
    <w:rsid w:val="00AF6EB5"/>
    <w:rsid w:val="00B94D55"/>
    <w:rsid w:val="00B96A8B"/>
    <w:rsid w:val="00BA29A8"/>
    <w:rsid w:val="00BD6663"/>
    <w:rsid w:val="00BE01CD"/>
    <w:rsid w:val="00BE0841"/>
    <w:rsid w:val="00BE6965"/>
    <w:rsid w:val="00C33EB2"/>
    <w:rsid w:val="00CC1B21"/>
    <w:rsid w:val="00D1317C"/>
    <w:rsid w:val="00D41B1F"/>
    <w:rsid w:val="00E062A6"/>
    <w:rsid w:val="00E14BFB"/>
    <w:rsid w:val="00EB654E"/>
    <w:rsid w:val="00ED1710"/>
    <w:rsid w:val="00F00D7D"/>
    <w:rsid w:val="00F11C48"/>
    <w:rsid w:val="00F9539C"/>
    <w:rsid w:val="00FC0B57"/>
    <w:rsid w:val="00FC13BF"/>
    <w:rsid w:val="00FE0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947"/>
    <w:pPr>
      <w:spacing w:before="160" w:after="160" w:line="259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76947"/>
    <w:pPr>
      <w:keepNext/>
      <w:keepLines/>
      <w:spacing w:after="0"/>
      <w:jc w:val="center"/>
      <w:outlineLvl w:val="0"/>
    </w:pPr>
    <w:rPr>
      <w:rFonts w:eastAsia="Times New Roman"/>
      <w:b/>
      <w:color w:val="000000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76947"/>
    <w:pPr>
      <w:keepNext/>
      <w:keepLines/>
      <w:spacing w:before="360" w:after="120"/>
      <w:outlineLvl w:val="1"/>
    </w:pPr>
    <w:rPr>
      <w:rFonts w:eastAsia="Times New Roman"/>
      <w:b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76947"/>
    <w:pPr>
      <w:keepNext/>
      <w:keepLines/>
      <w:spacing w:before="240" w:after="40"/>
      <w:outlineLvl w:val="2"/>
    </w:pPr>
    <w:rPr>
      <w:rFonts w:eastAsia="Times New Roman"/>
      <w:color w:val="000000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76947"/>
    <w:pPr>
      <w:keepNext/>
      <w:keepLines/>
      <w:spacing w:before="0" w:after="40"/>
      <w:outlineLvl w:val="3"/>
    </w:pPr>
    <w:rPr>
      <w:rFonts w:eastAsia="Times New Roman"/>
      <w:i/>
      <w:iCs/>
      <w:color w:val="00000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76947"/>
    <w:rPr>
      <w:rFonts w:eastAsia="Times New Roman" w:cs="Times New Roman"/>
      <w:b/>
      <w:color w:val="00000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576947"/>
    <w:rPr>
      <w:rFonts w:eastAsia="Times New Roman" w:cs="Times New Roman"/>
      <w:b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576947"/>
    <w:rPr>
      <w:rFonts w:eastAsia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576947"/>
    <w:rPr>
      <w:rFonts w:eastAsia="Times New Roman" w:cs="Times New Roman"/>
      <w:i/>
      <w:i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576947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576947"/>
    <w:rPr>
      <w:rFonts w:ascii="Calibri Light" w:hAnsi="Calibri Light" w:cs="Times New Roman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99"/>
    <w:rsid w:val="0057694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99"/>
    <w:qFormat/>
    <w:rsid w:val="00576947"/>
    <w:pPr>
      <w:ind w:left="720"/>
      <w:contextualSpacing/>
    </w:pPr>
  </w:style>
  <w:style w:type="character" w:styleId="SubtleEmphasis">
    <w:name w:val="Subtle Emphasis"/>
    <w:aliases w:val="przpis info nad polem"/>
    <w:basedOn w:val="DefaultParagraphFont"/>
    <w:uiPriority w:val="99"/>
    <w:qFormat/>
    <w:rsid w:val="00576947"/>
    <w:rPr>
      <w:rFonts w:ascii="Calibri" w:hAnsi="Calibri" w:cs="Times New Roman"/>
      <w:i/>
      <w:iCs/>
      <w:color w:val="404040"/>
      <w:sz w:val="20"/>
    </w:rPr>
  </w:style>
  <w:style w:type="paragraph" w:styleId="Subtitle">
    <w:name w:val="Subtitle"/>
    <w:basedOn w:val="Heading3"/>
    <w:next w:val="Normal"/>
    <w:link w:val="SubtitleChar"/>
    <w:uiPriority w:val="99"/>
    <w:qFormat/>
    <w:rsid w:val="00576947"/>
    <w:pPr>
      <w:numPr>
        <w:ilvl w:val="1"/>
      </w:numPr>
      <w:spacing w:before="40"/>
    </w:pPr>
    <w:rPr>
      <w:i/>
      <w:color w:val="5A5A5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76947"/>
    <w:rPr>
      <w:rFonts w:eastAsia="Times New Roman" w:cs="Times New Roman"/>
      <w:i/>
      <w:color w:val="5A5A5A"/>
      <w:sz w:val="24"/>
      <w:szCs w:val="24"/>
    </w:rPr>
  </w:style>
  <w:style w:type="character" w:styleId="IntenseEmphasis">
    <w:name w:val="Intense Emphasis"/>
    <w:basedOn w:val="DefaultParagraphFont"/>
    <w:uiPriority w:val="99"/>
    <w:qFormat/>
    <w:rsid w:val="00576947"/>
    <w:rPr>
      <w:rFonts w:cs="Times New Roman"/>
      <w:i/>
      <w:iCs/>
      <w:color w:val="4472C4"/>
    </w:rPr>
  </w:style>
  <w:style w:type="paragraph" w:customStyle="1" w:styleId="Tytuwniosku-Styl1">
    <w:name w:val="Tytuł wniosku - Styl 1"/>
    <w:basedOn w:val="Heading1"/>
    <w:link w:val="Tytuwniosku-Styl1Znak"/>
    <w:uiPriority w:val="99"/>
    <w:rsid w:val="00576947"/>
    <w:pPr>
      <w:outlineLvl w:val="9"/>
    </w:pPr>
    <w:rPr>
      <w:sz w:val="32"/>
    </w:rPr>
  </w:style>
  <w:style w:type="paragraph" w:customStyle="1" w:styleId="Tytusekcji-styl2">
    <w:name w:val="Tytuł sekcji - styl 2"/>
    <w:basedOn w:val="Heading2"/>
    <w:link w:val="Tytusekcji-styl2Znak"/>
    <w:uiPriority w:val="99"/>
    <w:rsid w:val="00576947"/>
    <w:pPr>
      <w:outlineLvl w:val="9"/>
    </w:pPr>
    <w:rPr>
      <w:rFonts w:eastAsia="Calibri"/>
    </w:rPr>
  </w:style>
  <w:style w:type="character" w:customStyle="1" w:styleId="Tytuwniosku-Styl1Znak">
    <w:name w:val="Tytuł wniosku - Styl 1 Znak"/>
    <w:basedOn w:val="Heading1Char"/>
    <w:link w:val="Tytuwniosku-Styl1"/>
    <w:uiPriority w:val="99"/>
    <w:locked/>
    <w:rsid w:val="00576947"/>
  </w:style>
  <w:style w:type="paragraph" w:customStyle="1" w:styleId="Etykietapola-styl3">
    <w:name w:val="Etykieta pola - styl 3"/>
    <w:basedOn w:val="Heading3"/>
    <w:link w:val="Etykietapola-styl3Znak"/>
    <w:uiPriority w:val="99"/>
    <w:rsid w:val="00576947"/>
    <w:pPr>
      <w:spacing w:before="160"/>
      <w:outlineLvl w:val="9"/>
    </w:pPr>
    <w:rPr>
      <w:rFonts w:eastAsia="Calibri"/>
    </w:rPr>
  </w:style>
  <w:style w:type="character" w:customStyle="1" w:styleId="Tytusekcji-styl2Znak">
    <w:name w:val="Tytuł sekcji - styl 2 Znak"/>
    <w:basedOn w:val="Heading2Char"/>
    <w:link w:val="Tytusekcji-styl2"/>
    <w:uiPriority w:val="99"/>
    <w:locked/>
    <w:rsid w:val="00576947"/>
  </w:style>
  <w:style w:type="paragraph" w:customStyle="1" w:styleId="Etykietadodatkowa-przypisinformacyjny-styl4">
    <w:name w:val="Etykieta dodatkowa - przypis informacyjny - styl 4"/>
    <w:basedOn w:val="Heading4"/>
    <w:link w:val="Etykietadodatkowa-przypisinformacyjny-styl4Znak"/>
    <w:uiPriority w:val="99"/>
    <w:rsid w:val="00576947"/>
    <w:pPr>
      <w:keepNext w:val="0"/>
      <w:keepLines w:val="0"/>
      <w:outlineLvl w:val="9"/>
    </w:pPr>
    <w:rPr>
      <w:szCs w:val="20"/>
    </w:rPr>
  </w:style>
  <w:style w:type="character" w:customStyle="1" w:styleId="Etykietapola-styl3Znak">
    <w:name w:val="Etykieta pola - styl 3 Znak"/>
    <w:basedOn w:val="Heading3Char"/>
    <w:link w:val="Etykietapola-styl3"/>
    <w:uiPriority w:val="99"/>
    <w:locked/>
    <w:rsid w:val="00576947"/>
  </w:style>
  <w:style w:type="paragraph" w:customStyle="1" w:styleId="Etykietanagwkainstrukcji-styl5">
    <w:name w:val="Etykieta nagłówka instrukcji - styl 5"/>
    <w:basedOn w:val="Normal"/>
    <w:link w:val="Etykietanagwkainstrukcji-styl5Znak"/>
    <w:uiPriority w:val="99"/>
    <w:rsid w:val="00576947"/>
    <w:pPr>
      <w:spacing w:after="53" w:line="256" w:lineRule="auto"/>
      <w:ind w:right="759"/>
      <w:jc w:val="both"/>
    </w:pPr>
    <w:rPr>
      <w:b/>
      <w:color w:val="000000"/>
    </w:rPr>
  </w:style>
  <w:style w:type="character" w:customStyle="1" w:styleId="Etykietadodatkowa-przypisinformacyjny-styl4Znak">
    <w:name w:val="Etykieta dodatkowa - przypis informacyjny - styl 4 Znak"/>
    <w:basedOn w:val="Heading4Char"/>
    <w:link w:val="Etykietadodatkowa-przypisinformacyjny-styl4"/>
    <w:uiPriority w:val="99"/>
    <w:locked/>
    <w:rsid w:val="00576947"/>
    <w:rPr>
      <w:sz w:val="20"/>
      <w:szCs w:val="20"/>
    </w:rPr>
  </w:style>
  <w:style w:type="paragraph" w:customStyle="1" w:styleId="Etykietapolainstrukcji-styl6">
    <w:name w:val="Etykieta pola instrukcji - styl 6"/>
    <w:basedOn w:val="ListParagraph"/>
    <w:link w:val="Etykietapolainstrukcji-styl6Znak"/>
    <w:uiPriority w:val="99"/>
    <w:rsid w:val="00576947"/>
    <w:pPr>
      <w:numPr>
        <w:numId w:val="2"/>
      </w:numPr>
      <w:tabs>
        <w:tab w:val="left" w:pos="426"/>
      </w:tabs>
      <w:spacing w:after="77"/>
      <w:ind w:right="113"/>
      <w:jc w:val="both"/>
    </w:pPr>
    <w:rPr>
      <w:color w:val="000000"/>
    </w:rPr>
  </w:style>
  <w:style w:type="character" w:customStyle="1" w:styleId="Etykietanagwkainstrukcji-styl5Znak">
    <w:name w:val="Etykieta nagłówka instrukcji - styl 5 Znak"/>
    <w:basedOn w:val="DefaultParagraphFont"/>
    <w:link w:val="Etykietanagwkainstrukcji-styl5"/>
    <w:uiPriority w:val="99"/>
    <w:locked/>
    <w:rsid w:val="00576947"/>
    <w:rPr>
      <w:rFonts w:eastAsia="Times New Roman" w:cs="Times New Roman"/>
      <w:b/>
      <w:color w:val="000000"/>
    </w:rPr>
  </w:style>
  <w:style w:type="paragraph" w:customStyle="1" w:styleId="EtykietapolaUwagi-styl7">
    <w:name w:val="Etykieta pola Uwagi - styl 7"/>
    <w:basedOn w:val="Normal"/>
    <w:link w:val="EtykietapolaUwagi-styl7Znak"/>
    <w:uiPriority w:val="99"/>
    <w:rsid w:val="00576947"/>
    <w:pPr>
      <w:spacing w:after="0" w:line="240" w:lineRule="auto"/>
    </w:pPr>
    <w:rPr>
      <w:b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576947"/>
    <w:rPr>
      <w:rFonts w:cs="Times New Roman"/>
    </w:rPr>
  </w:style>
  <w:style w:type="character" w:customStyle="1" w:styleId="Etykietapolainstrukcji-styl6Znak">
    <w:name w:val="Etykieta pola instrukcji - styl 6 Znak"/>
    <w:basedOn w:val="ListParagraphChar"/>
    <w:link w:val="Etykietapolainstrukcji-styl6"/>
    <w:uiPriority w:val="99"/>
    <w:locked/>
    <w:rsid w:val="00576947"/>
    <w:rPr>
      <w:rFonts w:eastAsia="Times New Roman"/>
      <w:color w:val="000000"/>
    </w:rPr>
  </w:style>
  <w:style w:type="paragraph" w:customStyle="1" w:styleId="EtykietanagwkapolaUwagi-styl8">
    <w:name w:val="Etykieta nagłówka pola Uwagi - styl 8"/>
    <w:basedOn w:val="Normal"/>
    <w:link w:val="EtykietanagwkapolaUwagi-styl8Znak"/>
    <w:uiPriority w:val="99"/>
    <w:rsid w:val="00576947"/>
    <w:pPr>
      <w:spacing w:before="0" w:after="0" w:line="240" w:lineRule="auto"/>
      <w:jc w:val="center"/>
    </w:pPr>
    <w:rPr>
      <w:b/>
      <w:sz w:val="28"/>
      <w:szCs w:val="28"/>
    </w:rPr>
  </w:style>
  <w:style w:type="character" w:customStyle="1" w:styleId="EtykietapolaUwagi-styl7Znak">
    <w:name w:val="Etykieta pola Uwagi - styl 7 Znak"/>
    <w:basedOn w:val="DefaultParagraphFont"/>
    <w:link w:val="EtykietapolaUwagi-styl7"/>
    <w:uiPriority w:val="99"/>
    <w:locked/>
    <w:rsid w:val="00576947"/>
    <w:rPr>
      <w:rFonts w:cs="Times New Roman"/>
      <w:b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57694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76947"/>
    <w:rPr>
      <w:rFonts w:ascii="Segoe UI" w:hAnsi="Segoe UI" w:cs="Segoe UI"/>
      <w:sz w:val="18"/>
      <w:szCs w:val="18"/>
    </w:rPr>
  </w:style>
  <w:style w:type="character" w:customStyle="1" w:styleId="EtykietanagwkapolaUwagi-styl8Znak">
    <w:name w:val="Etykieta nagłówka pola Uwagi - styl 8 Znak"/>
    <w:basedOn w:val="DefaultParagraphFont"/>
    <w:link w:val="EtykietanagwkapolaUwagi-styl8"/>
    <w:uiPriority w:val="99"/>
    <w:locked/>
    <w:rsid w:val="00576947"/>
    <w:rPr>
      <w:rFonts w:cs="Times New Roman"/>
      <w:b/>
      <w:sz w:val="28"/>
      <w:szCs w:val="28"/>
    </w:rPr>
  </w:style>
  <w:style w:type="paragraph" w:customStyle="1" w:styleId="Etykietapolazinformacj">
    <w:name w:val="Etykieta pola z informacją"/>
    <w:basedOn w:val="Etykietapola-styl3"/>
    <w:link w:val="EtykietapolazinformacjZnak"/>
    <w:uiPriority w:val="99"/>
    <w:rsid w:val="00576947"/>
    <w:pPr>
      <w:spacing w:after="0"/>
    </w:pPr>
  </w:style>
  <w:style w:type="character" w:customStyle="1" w:styleId="EtykietapolazinformacjZnak">
    <w:name w:val="Etykieta pola z informacją Znak"/>
    <w:basedOn w:val="Etykietapola-styl3Znak"/>
    <w:link w:val="Etykietapolazinformacj"/>
    <w:uiPriority w:val="99"/>
    <w:locked/>
    <w:rsid w:val="00576947"/>
  </w:style>
  <w:style w:type="paragraph" w:styleId="Revision">
    <w:name w:val="Revision"/>
    <w:hidden/>
    <w:uiPriority w:val="99"/>
    <w:semiHidden/>
    <w:rsid w:val="00576947"/>
    <w:rPr>
      <w:lang w:eastAsia="en-US"/>
    </w:rPr>
  </w:style>
  <w:style w:type="paragraph" w:styleId="Header">
    <w:name w:val="header"/>
    <w:basedOn w:val="Normal"/>
    <w:link w:val="HeaderChar"/>
    <w:uiPriority w:val="99"/>
    <w:rsid w:val="0057694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76947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7694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576947"/>
    <w:rPr>
      <w:rFonts w:cs="Times New Roman"/>
    </w:rPr>
  </w:style>
  <w:style w:type="paragraph" w:customStyle="1" w:styleId="Zacznik">
    <w:name w:val="Załącznik"/>
    <w:basedOn w:val="Tytusekcji-styl2"/>
    <w:link w:val="ZacznikZnak"/>
    <w:uiPriority w:val="99"/>
    <w:rsid w:val="00576947"/>
    <w:pPr>
      <w:spacing w:before="0"/>
    </w:pPr>
  </w:style>
  <w:style w:type="character" w:customStyle="1" w:styleId="ZacznikZnak">
    <w:name w:val="Załącznik Znak"/>
    <w:basedOn w:val="Tytusekcji-styl2Znak"/>
    <w:link w:val="Zacznik"/>
    <w:uiPriority w:val="99"/>
    <w:locked/>
    <w:rsid w:val="00576947"/>
  </w:style>
  <w:style w:type="character" w:customStyle="1" w:styleId="normaltextrun">
    <w:name w:val="normaltextrun"/>
    <w:basedOn w:val="DefaultParagraphFont"/>
    <w:uiPriority w:val="99"/>
    <w:rsid w:val="00576947"/>
    <w:rPr>
      <w:rFonts w:cs="Times New Roman"/>
    </w:rPr>
  </w:style>
  <w:style w:type="character" w:customStyle="1" w:styleId="eop">
    <w:name w:val="eop"/>
    <w:basedOn w:val="DefaultParagraphFont"/>
    <w:uiPriority w:val="99"/>
    <w:rsid w:val="00576947"/>
    <w:rPr>
      <w:rFonts w:cs="Times New Roman"/>
    </w:rPr>
  </w:style>
  <w:style w:type="numbering" w:customStyle="1" w:styleId="Styl1">
    <w:name w:val="Styl1"/>
    <w:rsid w:val="00C80BD0"/>
    <w:pPr>
      <w:numPr>
        <w:numId w:val="7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19</Pages>
  <Words>3429</Words>
  <Characters>20574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WYPŁATĘ REFUNDACJI PODATKU VAT </dc:title>
  <dc:subject/>
  <dc:creator>SYREK Michał</dc:creator>
  <cp:keywords/>
  <dc:description/>
  <cp:lastModifiedBy>user</cp:lastModifiedBy>
  <cp:revision>2</cp:revision>
  <dcterms:created xsi:type="dcterms:W3CDTF">2023-01-18T08:25:00Z</dcterms:created>
  <dcterms:modified xsi:type="dcterms:W3CDTF">2023-01-18T08:25:00Z</dcterms:modified>
</cp:coreProperties>
</file>