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789" w:rsidRDefault="00D066F5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A32789" w:rsidRDefault="00A32789">
      <w:pPr>
        <w:pStyle w:val="Bezodstpw"/>
        <w:jc w:val="center"/>
        <w:rPr>
          <w:rFonts w:ascii="Times New Roman" w:hAnsi="Times New Roman" w:cs="Times New Roman"/>
          <w:b/>
        </w:rPr>
      </w:pPr>
    </w:p>
    <w:p w:rsidR="00A32789" w:rsidRDefault="00A32789">
      <w:pPr>
        <w:pStyle w:val="Bezodstpw"/>
        <w:rPr>
          <w:rFonts w:ascii="Times New Roman" w:hAnsi="Times New Roman" w:cs="Times New Roman"/>
          <w:color w:val="FF0000"/>
        </w:rPr>
      </w:pPr>
    </w:p>
    <w:p w:rsidR="00A32789" w:rsidRDefault="00D066F5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</w:t>
      </w:r>
      <w:r>
        <w:rPr>
          <w:rFonts w:ascii="Times New Roman" w:hAnsi="Times New Roman" w:cs="Times New Roman"/>
        </w:rPr>
        <w:t xml:space="preserve">(Dz. U. z 2023 poz. 344 z późn. zm.) </w:t>
      </w:r>
      <w:r>
        <w:rPr>
          <w:rFonts w:ascii="Times New Roman" w:hAnsi="Times New Roman" w:cs="Times New Roman"/>
          <w:color w:val="000000"/>
        </w:rPr>
        <w:t xml:space="preserve">Wójt Gminy Olszanka podaje do publicznej wiadomości </w:t>
      </w:r>
      <w:r>
        <w:rPr>
          <w:rFonts w:ascii="Times New Roman" w:hAnsi="Times New Roman" w:cs="Times New Roman"/>
          <w:color w:val="000000"/>
        </w:rPr>
        <w:t xml:space="preserve">wykaz nieruchomości stanowiących własność Gminy Olszanka przeznaczonych do oddania w dzierżawę. </w:t>
      </w:r>
    </w:p>
    <w:p w:rsidR="00A32789" w:rsidRDefault="00A32789">
      <w:pPr>
        <w:pStyle w:val="Bezodstpw"/>
        <w:rPr>
          <w:rFonts w:ascii="Times New Roman" w:hAnsi="Times New Roman" w:cs="Times New Roman"/>
        </w:rPr>
      </w:pPr>
    </w:p>
    <w:p w:rsidR="00A32789" w:rsidRDefault="00A32789">
      <w:pPr>
        <w:pStyle w:val="Bezodstpw"/>
        <w:rPr>
          <w:rFonts w:ascii="Times New Roman" w:hAnsi="Times New Roman" w:cs="Times New Roman"/>
        </w:rPr>
      </w:pPr>
    </w:p>
    <w:p w:rsidR="00A32789" w:rsidRDefault="00A32789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418"/>
        <w:gridCol w:w="2977"/>
        <w:gridCol w:w="3544"/>
        <w:gridCol w:w="1417"/>
        <w:gridCol w:w="3969"/>
        <w:gridCol w:w="1276"/>
        <w:gridCol w:w="851"/>
      </w:tblGrid>
      <w:tr w:rsidR="00A32789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agospodarowania przestrzennego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A32789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562/7 o pow. 0,1800 ha, a.m. 1, obręb Michałów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OP1B/00020737/3 o ogólnej powierzchni 0,1800 ha, użytek gruntowy RIVa – 0,1500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ha, PSIV-0,0300 ha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szenia opłat z tyt. Czynszu dzierżawnego: do 15 września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89" w:rsidRDefault="00D066F5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do 3 lat.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89" w:rsidRDefault="00D066F5">
            <w:pPr>
              <w:pStyle w:val="Bezodstpw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A32789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62/3 o pow. 0,1800 ha, a. m. 1, obręb Obórki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OP1B/00017869/3 o powierzchni 0,1800  ha, użytek gruntowy IVa – 0,1800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Brak opracowanego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wnoszenia opłat z tyt. Czynszu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32789" w:rsidRDefault="00D066F5">
            <w:pPr>
              <w:pStyle w:val="Bezodstpw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do 3 lat.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32789" w:rsidRDefault="00D066F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A32789" w:rsidRDefault="00A32789">
      <w:pPr>
        <w:pStyle w:val="Bezodstpw"/>
        <w:rPr>
          <w:rFonts w:ascii="Times New Roman" w:hAnsi="Times New Roman" w:cs="Times New Roman"/>
          <w:color w:val="000000"/>
        </w:rPr>
      </w:pPr>
    </w:p>
    <w:p w:rsidR="00A32789" w:rsidRDefault="00D066F5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A32789" w:rsidRDefault="00D066F5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A32789" w:rsidRDefault="00D066F5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Szczegółowe informacje o gruntach przeznaczony</w:t>
      </w:r>
      <w:r>
        <w:rPr>
          <w:rFonts w:ascii="Times New Roman" w:hAnsi="Times New Roman" w:cs="Times New Roman"/>
          <w:color w:val="000000"/>
          <w:szCs w:val="24"/>
        </w:rPr>
        <w:t>ch do oddania w dzierżawę można uzyskać w Urzędzie Gminy Olszanka, pokój 4 a, telefon 77 412 96 83 wew. 121.</w:t>
      </w:r>
    </w:p>
    <w:p w:rsidR="00A32789" w:rsidRDefault="00A32789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A32789" w:rsidRDefault="00A32789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A32789" w:rsidRDefault="00D066F5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dn. </w:t>
      </w:r>
      <w:r>
        <w:rPr>
          <w:rFonts w:ascii="Times New Roman" w:hAnsi="Times New Roman" w:cs="Times New Roman"/>
          <w:szCs w:val="24"/>
        </w:rPr>
        <w:t xml:space="preserve">27.07.2023 r. </w:t>
      </w:r>
      <w:r>
        <w:rPr>
          <w:rFonts w:ascii="Times New Roman" w:hAnsi="Times New Roman" w:cs="Times New Roman"/>
          <w:szCs w:val="24"/>
        </w:rPr>
        <w:tab/>
      </w:r>
    </w:p>
    <w:p w:rsidR="00A32789" w:rsidRDefault="00A32789">
      <w:pPr>
        <w:pStyle w:val="Bezodstpw"/>
        <w:rPr>
          <w:rFonts w:ascii="Times New Roman" w:hAnsi="Times New Roman" w:cs="Times New Roman"/>
          <w:color w:val="000000"/>
        </w:rPr>
      </w:pPr>
    </w:p>
    <w:p w:rsidR="00A32789" w:rsidRDefault="00D066F5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A32789" w:rsidRDefault="00D066F5">
      <w:pPr>
        <w:ind w:left="10635" w:firstLine="709"/>
        <w:rPr>
          <w:rFonts w:cs="Times New Roman" w:hint="eastAsia"/>
        </w:rPr>
      </w:pPr>
      <w:r>
        <w:rPr>
          <w:rFonts w:cs="Times New Roman"/>
        </w:rPr>
        <w:t>/-/ Aneta Rabczewska</w:t>
      </w:r>
    </w:p>
    <w:p w:rsidR="00A32789" w:rsidRDefault="00D066F5">
      <w:pPr>
        <w:rPr>
          <w:rFonts w:cs="Times New Roman" w:hint="eastAsia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Wójt Gminy Olszanka</w:t>
      </w:r>
    </w:p>
    <w:p w:rsidR="00A32789" w:rsidRDefault="00A32789">
      <w:pPr>
        <w:pStyle w:val="Bezodstpw"/>
        <w:ind w:left="8508" w:firstLine="709"/>
        <w:rPr>
          <w:rFonts w:ascii="Times New Roman" w:hAnsi="Times New Roman" w:cs="Times New Roman"/>
          <w:color w:val="000000"/>
          <w:szCs w:val="24"/>
        </w:rPr>
      </w:pPr>
    </w:p>
    <w:sectPr w:rsidR="00A32789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6F5" w:rsidRDefault="00D066F5">
      <w:pPr>
        <w:rPr>
          <w:rFonts w:hint="eastAsia"/>
        </w:rPr>
      </w:pPr>
      <w:r>
        <w:separator/>
      </w:r>
    </w:p>
  </w:endnote>
  <w:endnote w:type="continuationSeparator" w:id="0">
    <w:p w:rsidR="00D066F5" w:rsidRDefault="00D066F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6F5" w:rsidRDefault="00D066F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D066F5" w:rsidRDefault="00D066F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32789"/>
    <w:rsid w:val="0098665C"/>
    <w:rsid w:val="00A32789"/>
    <w:rsid w:val="00D0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84FBE-9919-4F2A-B852-4F9C10A9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2023-07-26T11:13:00Z</cp:lastPrinted>
  <dcterms:created xsi:type="dcterms:W3CDTF">2023-07-28T06:58:00Z</dcterms:created>
  <dcterms:modified xsi:type="dcterms:W3CDTF">2023-07-28T06:58:00Z</dcterms:modified>
</cp:coreProperties>
</file>