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DC1C0" w14:textId="77777777" w:rsidR="007919B5" w:rsidRDefault="007919B5" w:rsidP="007919B5">
      <w:pPr>
        <w:ind w:left="4956" w:firstLine="708"/>
      </w:pPr>
    </w:p>
    <w:p w14:paraId="24FBA2CE" w14:textId="6B2562D7" w:rsidR="007919B5" w:rsidRPr="00017F61" w:rsidRDefault="007919B5" w:rsidP="007919B5">
      <w:pPr>
        <w:ind w:left="4956" w:firstLine="708"/>
      </w:pPr>
      <w:r w:rsidRPr="00017F61">
        <w:t>Tyczyn data</w:t>
      </w:r>
      <w:r>
        <w:t xml:space="preserve"> </w:t>
      </w:r>
      <w:r w:rsidRPr="00017F61">
        <w:t>………………………</w:t>
      </w:r>
    </w:p>
    <w:p w14:paraId="59EFBE52" w14:textId="77777777" w:rsidR="008039A7" w:rsidRPr="008F2EA9" w:rsidRDefault="008039A7" w:rsidP="008039A7">
      <w:pPr>
        <w:suppressAutoHyphens/>
        <w:rPr>
          <w:lang w:eastAsia="zh-CN"/>
        </w:rPr>
      </w:pPr>
    </w:p>
    <w:p w14:paraId="5D6538E9" w14:textId="77777777" w:rsidR="008039A7" w:rsidRDefault="008039A7" w:rsidP="008039A7">
      <w:pPr>
        <w:suppressAutoHyphens/>
        <w:rPr>
          <w:lang w:eastAsia="zh-CN"/>
        </w:rPr>
      </w:pPr>
    </w:p>
    <w:p w14:paraId="22F78696" w14:textId="5147E9C5" w:rsidR="000B3E1C" w:rsidRPr="000B3E1C" w:rsidRDefault="000B3E1C" w:rsidP="008039A7">
      <w:pPr>
        <w:suppressAutoHyphens/>
        <w:rPr>
          <w:b/>
          <w:bCs/>
          <w:lang w:eastAsia="zh-CN"/>
        </w:rPr>
      </w:pPr>
      <w:r w:rsidRPr="000B3E1C">
        <w:rPr>
          <w:b/>
          <w:bCs/>
          <w:lang w:eastAsia="zh-CN"/>
        </w:rPr>
        <w:t>Dane wnioskodawców:</w:t>
      </w:r>
    </w:p>
    <w:p w14:paraId="5DD354E8" w14:textId="77777777" w:rsidR="000B3E1C" w:rsidRDefault="000B3E1C" w:rsidP="008039A7">
      <w:pPr>
        <w:suppressAutoHyphens/>
        <w:rPr>
          <w:lang w:eastAsia="zh-CN"/>
        </w:rPr>
      </w:pPr>
    </w:p>
    <w:p w14:paraId="6D8E39B5" w14:textId="77777777" w:rsidR="000B3E1C" w:rsidRPr="008F2EA9" w:rsidRDefault="000B3E1C" w:rsidP="008039A7">
      <w:pPr>
        <w:suppressAutoHyphens/>
        <w:rPr>
          <w:lang w:eastAsia="zh-CN"/>
        </w:rPr>
      </w:pPr>
    </w:p>
    <w:p w14:paraId="3B575E82" w14:textId="77777777" w:rsidR="000B3E1C" w:rsidRPr="008F2EA9" w:rsidRDefault="008039A7" w:rsidP="000B3E1C">
      <w:pPr>
        <w:suppressAutoHyphens/>
        <w:rPr>
          <w:lang w:eastAsia="zh-CN"/>
        </w:rPr>
      </w:pPr>
      <w:r w:rsidRPr="008F2EA9">
        <w:rPr>
          <w:lang w:eastAsia="zh-CN"/>
        </w:rPr>
        <w:t>imię i nazwisko ......................................</w:t>
      </w:r>
      <w:r w:rsidR="000B3E1C">
        <w:rPr>
          <w:lang w:eastAsia="zh-CN"/>
        </w:rPr>
        <w:tab/>
      </w:r>
      <w:r w:rsidR="000B3E1C">
        <w:rPr>
          <w:lang w:eastAsia="zh-CN"/>
        </w:rPr>
        <w:tab/>
      </w:r>
      <w:r w:rsidR="000B3E1C" w:rsidRPr="008F2EA9">
        <w:rPr>
          <w:lang w:eastAsia="zh-CN"/>
        </w:rPr>
        <w:t>imię i nazwisko ......................................</w:t>
      </w:r>
    </w:p>
    <w:p w14:paraId="6E397AFA" w14:textId="77777777" w:rsidR="008039A7" w:rsidRPr="008F2EA9" w:rsidRDefault="008039A7" w:rsidP="008039A7">
      <w:pPr>
        <w:suppressAutoHyphens/>
        <w:rPr>
          <w:lang w:eastAsia="zh-CN"/>
        </w:rPr>
      </w:pPr>
    </w:p>
    <w:p w14:paraId="494F49A4" w14:textId="77777777" w:rsidR="000B3E1C" w:rsidRPr="008F2EA9" w:rsidRDefault="008039A7" w:rsidP="000B3E1C">
      <w:pPr>
        <w:suppressAutoHyphens/>
        <w:rPr>
          <w:lang w:eastAsia="zh-CN"/>
        </w:rPr>
      </w:pPr>
      <w:r w:rsidRPr="008F2EA9">
        <w:rPr>
          <w:lang w:eastAsia="zh-CN"/>
        </w:rPr>
        <w:t>adres ......................................................</w:t>
      </w:r>
      <w:r w:rsidR="000B3E1C">
        <w:rPr>
          <w:lang w:eastAsia="zh-CN"/>
        </w:rPr>
        <w:t>.</w:t>
      </w:r>
      <w:r w:rsidR="000B3E1C">
        <w:rPr>
          <w:lang w:eastAsia="zh-CN"/>
        </w:rPr>
        <w:tab/>
      </w:r>
      <w:r w:rsidR="000B3E1C">
        <w:rPr>
          <w:lang w:eastAsia="zh-CN"/>
        </w:rPr>
        <w:tab/>
      </w:r>
      <w:r w:rsidR="000B3E1C" w:rsidRPr="008F2EA9">
        <w:rPr>
          <w:lang w:eastAsia="zh-CN"/>
        </w:rPr>
        <w:t>adres ......................................................</w:t>
      </w:r>
      <w:r w:rsidR="000B3E1C">
        <w:rPr>
          <w:lang w:eastAsia="zh-CN"/>
        </w:rPr>
        <w:t>.</w:t>
      </w:r>
    </w:p>
    <w:p w14:paraId="2E2FBD1C" w14:textId="01C90634" w:rsidR="008039A7" w:rsidRDefault="008039A7" w:rsidP="008039A7">
      <w:pPr>
        <w:suppressAutoHyphens/>
        <w:rPr>
          <w:lang w:eastAsia="zh-CN"/>
        </w:rPr>
      </w:pPr>
    </w:p>
    <w:p w14:paraId="34EAFBB9" w14:textId="77777777" w:rsidR="000B3E1C" w:rsidRPr="008F2EA9" w:rsidRDefault="000B3E1C" w:rsidP="000B3E1C">
      <w:pPr>
        <w:suppressAutoHyphens/>
        <w:rPr>
          <w:lang w:eastAsia="zh-CN"/>
        </w:rPr>
      </w:pPr>
      <w:r w:rsidRPr="008F2EA9">
        <w:rPr>
          <w:lang w:eastAsia="zh-CN"/>
        </w:rPr>
        <w:t>adres ......................................................</w:t>
      </w:r>
      <w:r>
        <w:rPr>
          <w:lang w:eastAsia="zh-CN"/>
        </w:rPr>
        <w:t>.</w:t>
      </w:r>
      <w:r>
        <w:rPr>
          <w:lang w:eastAsia="zh-CN"/>
        </w:rPr>
        <w:tab/>
      </w:r>
      <w:r>
        <w:rPr>
          <w:lang w:eastAsia="zh-CN"/>
        </w:rPr>
        <w:tab/>
      </w:r>
      <w:r w:rsidRPr="008F2EA9">
        <w:rPr>
          <w:lang w:eastAsia="zh-CN"/>
        </w:rPr>
        <w:t>adres ......................................................</w:t>
      </w:r>
      <w:r>
        <w:rPr>
          <w:lang w:eastAsia="zh-CN"/>
        </w:rPr>
        <w:t>.</w:t>
      </w:r>
    </w:p>
    <w:p w14:paraId="76C693C4" w14:textId="77777777" w:rsidR="000B3E1C" w:rsidRDefault="000B3E1C" w:rsidP="008039A7">
      <w:pPr>
        <w:suppressAutoHyphens/>
        <w:rPr>
          <w:lang w:eastAsia="zh-CN"/>
        </w:rPr>
      </w:pPr>
    </w:p>
    <w:p w14:paraId="53135769" w14:textId="283250D5" w:rsidR="000B3E1C" w:rsidRDefault="000B3E1C" w:rsidP="000B3E1C">
      <w:pPr>
        <w:suppressAutoHyphens/>
        <w:rPr>
          <w:lang w:eastAsia="zh-CN"/>
        </w:rPr>
      </w:pPr>
      <w:r>
        <w:rPr>
          <w:lang w:eastAsia="zh-CN"/>
        </w:rPr>
        <w:t xml:space="preserve">PESEL </w:t>
      </w:r>
      <w:r w:rsidR="008039A7" w:rsidRPr="008F2EA9">
        <w:rPr>
          <w:lang w:eastAsia="zh-CN"/>
        </w:rPr>
        <w:t>...................................................</w:t>
      </w:r>
      <w:r>
        <w:rPr>
          <w:lang w:eastAsia="zh-CN"/>
        </w:rPr>
        <w:tab/>
      </w:r>
      <w:r>
        <w:rPr>
          <w:lang w:eastAsia="zh-CN"/>
        </w:rPr>
        <w:tab/>
        <w:t xml:space="preserve">PESEL </w:t>
      </w:r>
      <w:r w:rsidRPr="008F2EA9">
        <w:rPr>
          <w:lang w:eastAsia="zh-CN"/>
        </w:rPr>
        <w:t>...................................................</w:t>
      </w:r>
    </w:p>
    <w:p w14:paraId="7C810BF7" w14:textId="1941AA88" w:rsidR="008039A7" w:rsidRPr="008F2EA9" w:rsidRDefault="008039A7" w:rsidP="008039A7">
      <w:pPr>
        <w:suppressAutoHyphens/>
        <w:rPr>
          <w:lang w:eastAsia="zh-CN"/>
        </w:rPr>
      </w:pPr>
    </w:p>
    <w:p w14:paraId="2F2AEA72" w14:textId="77777777" w:rsidR="008039A7" w:rsidRPr="008F2EA9" w:rsidRDefault="008039A7" w:rsidP="008039A7">
      <w:pPr>
        <w:suppressAutoHyphens/>
        <w:rPr>
          <w:b/>
          <w:lang w:eastAsia="zh-CN"/>
        </w:rPr>
      </w:pPr>
    </w:p>
    <w:p w14:paraId="1C70F23B" w14:textId="77777777" w:rsidR="008039A7" w:rsidRPr="008F2EA9" w:rsidRDefault="008039A7" w:rsidP="008039A7">
      <w:pPr>
        <w:suppressAutoHyphens/>
        <w:rPr>
          <w:b/>
          <w:lang w:eastAsia="zh-CN"/>
        </w:rPr>
      </w:pPr>
    </w:p>
    <w:p w14:paraId="34097A9B" w14:textId="77777777" w:rsidR="008039A7" w:rsidRPr="008F2EA9" w:rsidRDefault="008039A7" w:rsidP="008039A7">
      <w:pPr>
        <w:tabs>
          <w:tab w:val="center" w:pos="4536"/>
          <w:tab w:val="right" w:pos="9072"/>
        </w:tabs>
        <w:suppressAutoHyphens/>
        <w:rPr>
          <w:lang w:eastAsia="zh-CN"/>
        </w:rPr>
      </w:pPr>
      <w:r w:rsidRPr="008F2EA9">
        <w:rPr>
          <w:lang w:eastAsia="zh-CN"/>
        </w:rPr>
        <w:t xml:space="preserve"> </w:t>
      </w:r>
    </w:p>
    <w:p w14:paraId="6AB1567C" w14:textId="3AE29009" w:rsidR="008039A7" w:rsidRPr="007919B5" w:rsidRDefault="008039A7" w:rsidP="008039A7">
      <w:pPr>
        <w:tabs>
          <w:tab w:val="center" w:pos="4536"/>
          <w:tab w:val="right" w:pos="9072"/>
        </w:tabs>
        <w:suppressAutoHyphens/>
        <w:jc w:val="center"/>
        <w:rPr>
          <w:b/>
          <w:bCs/>
          <w:sz w:val="28"/>
          <w:szCs w:val="28"/>
          <w:lang w:eastAsia="zh-CN"/>
        </w:rPr>
      </w:pPr>
      <w:r w:rsidRPr="007919B5">
        <w:rPr>
          <w:b/>
          <w:bCs/>
          <w:sz w:val="28"/>
          <w:szCs w:val="28"/>
          <w:lang w:eastAsia="zh-CN"/>
        </w:rPr>
        <w:t xml:space="preserve">WNIOSEK O SKRÓCENIE MIESIĘCZNEGO TERMINU OCZEKIWANIA NA </w:t>
      </w:r>
      <w:r w:rsidR="000B3E1C" w:rsidRPr="007919B5">
        <w:rPr>
          <w:b/>
          <w:bCs/>
          <w:sz w:val="28"/>
          <w:szCs w:val="28"/>
          <w:lang w:eastAsia="zh-CN"/>
        </w:rPr>
        <w:t>ZAWARCIE MAŁŻEŃSTWA</w:t>
      </w:r>
    </w:p>
    <w:p w14:paraId="304FCC82" w14:textId="77777777" w:rsidR="008039A7" w:rsidRPr="008F2EA9" w:rsidRDefault="008039A7" w:rsidP="008039A7">
      <w:pPr>
        <w:tabs>
          <w:tab w:val="center" w:pos="4536"/>
          <w:tab w:val="right" w:pos="9072"/>
        </w:tabs>
        <w:suppressAutoHyphens/>
        <w:rPr>
          <w:lang w:eastAsia="zh-CN"/>
        </w:rPr>
      </w:pPr>
      <w:r w:rsidRPr="008F2EA9">
        <w:rPr>
          <w:lang w:eastAsia="zh-CN"/>
        </w:rPr>
        <w:t xml:space="preserve">                                                                                                              </w:t>
      </w:r>
    </w:p>
    <w:p w14:paraId="00655B91" w14:textId="77777777" w:rsidR="008039A7" w:rsidRPr="008F2EA9" w:rsidRDefault="008039A7" w:rsidP="008039A7">
      <w:pPr>
        <w:suppressAutoHyphens/>
        <w:rPr>
          <w:lang w:eastAsia="zh-CN"/>
        </w:rPr>
      </w:pPr>
    </w:p>
    <w:p w14:paraId="4B766FF7" w14:textId="03776C76" w:rsidR="008039A7" w:rsidRPr="008F2EA9" w:rsidRDefault="007919B5" w:rsidP="000B3E1C">
      <w:pPr>
        <w:suppressAutoHyphens/>
        <w:spacing w:line="480" w:lineRule="auto"/>
        <w:ind w:firstLine="708"/>
        <w:jc w:val="both"/>
        <w:rPr>
          <w:lang w:eastAsia="zh-CN"/>
        </w:rPr>
      </w:pPr>
      <w:r>
        <w:rPr>
          <w:lang w:eastAsia="zh-CN"/>
        </w:rPr>
        <w:t xml:space="preserve">Zwracamy się z prośbą do Kierownika Urzędy Stanu Cywilnego w Tyczynie </w:t>
      </w:r>
      <w:r w:rsidR="000B3E1C">
        <w:rPr>
          <w:lang w:eastAsia="zh-CN"/>
        </w:rPr>
        <w:t>o</w:t>
      </w:r>
      <w:r>
        <w:rPr>
          <w:lang w:eastAsia="zh-CN"/>
        </w:rPr>
        <w:t> </w:t>
      </w:r>
      <w:r w:rsidR="000B3E1C">
        <w:rPr>
          <w:lang w:eastAsia="zh-CN"/>
        </w:rPr>
        <w:t>skrócenie ustawowego terminu na zawarcie związku małżeńskiego i wyznaczenie daty ślubu cywilnego na dzień ……………………</w:t>
      </w:r>
      <w:r>
        <w:rPr>
          <w:lang w:eastAsia="zh-CN"/>
        </w:rPr>
        <w:t>…………………………</w:t>
      </w:r>
      <w:r w:rsidR="000B3E1C">
        <w:rPr>
          <w:lang w:eastAsia="zh-CN"/>
        </w:rPr>
        <w:t xml:space="preserve"> o godzinie ………………….</w:t>
      </w:r>
    </w:p>
    <w:p w14:paraId="58D17BAC" w14:textId="77777777" w:rsidR="008039A7" w:rsidRPr="008F2EA9" w:rsidRDefault="008039A7" w:rsidP="008039A7">
      <w:pPr>
        <w:suppressAutoHyphens/>
        <w:rPr>
          <w:lang w:eastAsia="zh-CN"/>
        </w:rPr>
      </w:pPr>
    </w:p>
    <w:p w14:paraId="77825850" w14:textId="2EEF00A8" w:rsidR="008039A7" w:rsidRPr="000B3E1C" w:rsidRDefault="000B3E1C" w:rsidP="008039A7">
      <w:pPr>
        <w:suppressAutoHyphens/>
        <w:rPr>
          <w:b/>
          <w:bCs/>
          <w:lang w:eastAsia="zh-CN"/>
        </w:rPr>
      </w:pPr>
      <w:r>
        <w:rPr>
          <w:b/>
          <w:bCs/>
          <w:lang w:eastAsia="zh-CN"/>
        </w:rPr>
        <w:t>Nasza prośba związana jest z ważnymi względami związanymi z</w:t>
      </w:r>
      <w:r w:rsidR="008039A7" w:rsidRPr="000B3E1C">
        <w:rPr>
          <w:b/>
          <w:bCs/>
          <w:lang w:eastAsia="zh-CN"/>
        </w:rPr>
        <w:t xml:space="preserve">: </w:t>
      </w:r>
    </w:p>
    <w:p w14:paraId="5E82E54E" w14:textId="77777777" w:rsidR="008039A7" w:rsidRPr="008F2EA9" w:rsidRDefault="008039A7" w:rsidP="008039A7">
      <w:pPr>
        <w:suppressAutoHyphens/>
        <w:rPr>
          <w:lang w:eastAsia="zh-CN"/>
        </w:rPr>
      </w:pPr>
    </w:p>
    <w:p w14:paraId="5EA3BF12" w14:textId="77777777" w:rsidR="008039A7" w:rsidRPr="008F2EA9" w:rsidRDefault="008039A7" w:rsidP="008039A7">
      <w:pPr>
        <w:suppressAutoHyphens/>
        <w:rPr>
          <w:lang w:eastAsia="zh-CN"/>
        </w:rPr>
      </w:pPr>
      <w:r w:rsidRPr="008F2EA9">
        <w:rPr>
          <w:lang w:eastAsia="zh-CN"/>
        </w:rPr>
        <w:t>.......................................................................................................................................................</w:t>
      </w:r>
    </w:p>
    <w:p w14:paraId="4AE5F84B" w14:textId="77777777" w:rsidR="008039A7" w:rsidRPr="008F2EA9" w:rsidRDefault="008039A7" w:rsidP="008039A7">
      <w:pPr>
        <w:suppressAutoHyphens/>
        <w:rPr>
          <w:lang w:eastAsia="zh-CN"/>
        </w:rPr>
      </w:pPr>
    </w:p>
    <w:p w14:paraId="73733E84" w14:textId="77777777" w:rsidR="008039A7" w:rsidRPr="008F2EA9" w:rsidRDefault="008039A7" w:rsidP="008039A7">
      <w:pPr>
        <w:suppressAutoHyphens/>
        <w:rPr>
          <w:lang w:eastAsia="zh-CN"/>
        </w:rPr>
      </w:pPr>
      <w:r w:rsidRPr="008F2EA9">
        <w:rPr>
          <w:lang w:eastAsia="zh-CN"/>
        </w:rPr>
        <w:t>…………………….......................................................................................................................</w:t>
      </w:r>
    </w:p>
    <w:p w14:paraId="27325606" w14:textId="77777777" w:rsidR="008039A7" w:rsidRPr="008F2EA9" w:rsidRDefault="008039A7" w:rsidP="008039A7">
      <w:pPr>
        <w:suppressAutoHyphens/>
        <w:rPr>
          <w:lang w:eastAsia="zh-CN"/>
        </w:rPr>
      </w:pPr>
    </w:p>
    <w:p w14:paraId="511AF8A0" w14:textId="77777777" w:rsidR="008039A7" w:rsidRDefault="008039A7" w:rsidP="008039A7">
      <w:pPr>
        <w:suppressAutoHyphens/>
        <w:rPr>
          <w:lang w:eastAsia="zh-CN"/>
        </w:rPr>
      </w:pPr>
      <w:r w:rsidRPr="008F2EA9">
        <w:rPr>
          <w:lang w:eastAsia="zh-CN"/>
        </w:rPr>
        <w:t>…..................................................................................................................................................</w:t>
      </w:r>
    </w:p>
    <w:p w14:paraId="551149EF" w14:textId="77777777" w:rsidR="007919B5" w:rsidRDefault="007919B5" w:rsidP="008039A7">
      <w:pPr>
        <w:suppressAutoHyphens/>
        <w:rPr>
          <w:lang w:eastAsia="zh-CN"/>
        </w:rPr>
      </w:pPr>
    </w:p>
    <w:p w14:paraId="547D4131" w14:textId="77777777" w:rsidR="007919B5" w:rsidRPr="008F2EA9" w:rsidRDefault="007919B5" w:rsidP="007919B5">
      <w:pPr>
        <w:suppressAutoHyphens/>
        <w:rPr>
          <w:lang w:eastAsia="zh-CN"/>
        </w:rPr>
      </w:pPr>
      <w:r w:rsidRPr="008F2EA9">
        <w:rPr>
          <w:lang w:eastAsia="zh-CN"/>
        </w:rPr>
        <w:t>…..................................................................................................................................................</w:t>
      </w:r>
    </w:p>
    <w:p w14:paraId="3884AA12" w14:textId="77777777" w:rsidR="007919B5" w:rsidRPr="008F2EA9" w:rsidRDefault="007919B5" w:rsidP="008039A7">
      <w:pPr>
        <w:suppressAutoHyphens/>
        <w:rPr>
          <w:lang w:eastAsia="zh-CN"/>
        </w:rPr>
      </w:pPr>
    </w:p>
    <w:p w14:paraId="12C0E0CE" w14:textId="77777777" w:rsidR="008039A7" w:rsidRPr="008F2EA9" w:rsidRDefault="008039A7" w:rsidP="008039A7">
      <w:pPr>
        <w:suppressAutoHyphens/>
        <w:rPr>
          <w:lang w:eastAsia="zh-CN"/>
        </w:rPr>
      </w:pPr>
    </w:p>
    <w:p w14:paraId="0C7CE7AD" w14:textId="77777777" w:rsidR="008039A7" w:rsidRPr="008F2EA9" w:rsidRDefault="008039A7" w:rsidP="008039A7">
      <w:pPr>
        <w:suppressAutoHyphens/>
        <w:rPr>
          <w:lang w:eastAsia="zh-CN"/>
        </w:rPr>
      </w:pPr>
    </w:p>
    <w:p w14:paraId="2ED08B1A" w14:textId="77777777" w:rsidR="008039A7" w:rsidRPr="008F2EA9" w:rsidRDefault="008039A7" w:rsidP="008039A7">
      <w:pPr>
        <w:suppressAutoHyphens/>
        <w:rPr>
          <w:lang w:eastAsia="zh-CN"/>
        </w:rPr>
      </w:pPr>
    </w:p>
    <w:p w14:paraId="5B5FF123" w14:textId="0B46F78F" w:rsidR="007919B5" w:rsidRPr="00017F61" w:rsidRDefault="007919B5" w:rsidP="007919B5">
      <w:pPr>
        <w:ind w:left="4248" w:firstLine="708"/>
      </w:pPr>
      <w:r w:rsidRPr="00017F61">
        <w:t>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…………………………………………..</w:t>
      </w:r>
    </w:p>
    <w:p w14:paraId="0AB2AAE1" w14:textId="58B9AF5F" w:rsidR="007919B5" w:rsidRDefault="007919B5" w:rsidP="007919B5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ab/>
      </w:r>
      <w:r>
        <w:tab/>
      </w:r>
      <w:r>
        <w:tab/>
        <w:t xml:space="preserve">       </w:t>
      </w:r>
      <w:r>
        <w:rPr>
          <w:sz w:val="20"/>
          <w:szCs w:val="20"/>
        </w:rPr>
        <w:t>p</w:t>
      </w:r>
      <w:r w:rsidRPr="00672809">
        <w:rPr>
          <w:sz w:val="20"/>
          <w:szCs w:val="20"/>
        </w:rPr>
        <w:t>odpisy osób zawierających małżeństwo</w:t>
      </w:r>
    </w:p>
    <w:p w14:paraId="0B3641F3" w14:textId="77777777" w:rsidR="007919B5" w:rsidRDefault="007919B5" w:rsidP="008039A7">
      <w:pPr>
        <w:tabs>
          <w:tab w:val="right" w:pos="9072"/>
        </w:tabs>
        <w:suppressAutoHyphens/>
        <w:rPr>
          <w:lang w:eastAsia="zh-CN"/>
        </w:rPr>
      </w:pPr>
    </w:p>
    <w:p w14:paraId="5C9CDB9D" w14:textId="472D23A5" w:rsidR="008039A7" w:rsidRPr="000B3E1C" w:rsidRDefault="007919B5" w:rsidP="008039A7">
      <w:pPr>
        <w:tabs>
          <w:tab w:val="right" w:pos="9072"/>
        </w:tabs>
        <w:suppressAutoHyphens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Załączniki:</w:t>
      </w:r>
    </w:p>
    <w:p w14:paraId="6F86C113" w14:textId="47215D22" w:rsidR="000B3E1C" w:rsidRDefault="000B3E1C" w:rsidP="000B3E1C">
      <w:pPr>
        <w:pStyle w:val="Akapitzlist"/>
        <w:numPr>
          <w:ilvl w:val="0"/>
          <w:numId w:val="2"/>
        </w:numPr>
        <w:tabs>
          <w:tab w:val="right" w:pos="9072"/>
        </w:tabs>
        <w:suppressAutoHyphens/>
        <w:rPr>
          <w:sz w:val="20"/>
          <w:szCs w:val="20"/>
          <w:lang w:eastAsia="zh-CN"/>
        </w:rPr>
      </w:pPr>
      <w:r w:rsidRPr="000B3E1C">
        <w:rPr>
          <w:sz w:val="20"/>
          <w:szCs w:val="20"/>
          <w:lang w:eastAsia="zh-CN"/>
        </w:rPr>
        <w:t>Potwierdzenie opłaty skarbowej 39 zł</w:t>
      </w:r>
    </w:p>
    <w:p w14:paraId="40BD9A7B" w14:textId="4D293EDA" w:rsidR="000B3E1C" w:rsidRPr="000B3E1C" w:rsidRDefault="000B3E1C" w:rsidP="008039A7">
      <w:pPr>
        <w:pStyle w:val="Akapitzlist"/>
        <w:numPr>
          <w:ilvl w:val="0"/>
          <w:numId w:val="2"/>
        </w:numPr>
        <w:tabs>
          <w:tab w:val="right" w:pos="9072"/>
        </w:tabs>
        <w:suppressAutoHyphens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>Inne …………………………………..</w:t>
      </w:r>
    </w:p>
    <w:sectPr w:rsidR="000B3E1C" w:rsidRPr="000B3E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55EE1" w14:textId="77777777" w:rsidR="00F91469" w:rsidRDefault="00F91469" w:rsidP="000B3E1C">
      <w:r>
        <w:separator/>
      </w:r>
    </w:p>
  </w:endnote>
  <w:endnote w:type="continuationSeparator" w:id="0">
    <w:p w14:paraId="4AB72EAF" w14:textId="77777777" w:rsidR="00F91469" w:rsidRDefault="00F91469" w:rsidP="000B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E3574" w14:textId="77777777" w:rsidR="00A2187A" w:rsidRDefault="00A218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453EA" w14:textId="77777777" w:rsidR="00A2187A" w:rsidRDefault="00A218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05247" w14:textId="77777777" w:rsidR="00A2187A" w:rsidRDefault="00A218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0F826" w14:textId="77777777" w:rsidR="00F91469" w:rsidRDefault="00F91469" w:rsidP="000B3E1C">
      <w:r>
        <w:separator/>
      </w:r>
    </w:p>
  </w:footnote>
  <w:footnote w:type="continuationSeparator" w:id="0">
    <w:p w14:paraId="774A2723" w14:textId="77777777" w:rsidR="00F91469" w:rsidRDefault="00F91469" w:rsidP="000B3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102B" w14:textId="77777777" w:rsidR="00A2187A" w:rsidRDefault="00A218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1D38" w14:textId="0174EA17" w:rsidR="007919B5" w:rsidRDefault="007919B5" w:rsidP="007919B5">
    <w:pPr>
      <w:pStyle w:val="Nagwek"/>
    </w:pPr>
    <w:r>
      <w:t>USC.5354……….202</w:t>
    </w:r>
    <w:r w:rsidR="00A2187A">
      <w:t>6</w:t>
    </w:r>
  </w:p>
  <w:p w14:paraId="7DFE38EC" w14:textId="39E7F0E4" w:rsidR="000B3E1C" w:rsidRPr="000B3E1C" w:rsidRDefault="000B3E1C">
    <w:pPr>
      <w:pStyle w:val="Nagwek"/>
      <w:rPr>
        <w:b/>
        <w:b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CE2C" w14:textId="77777777" w:rsidR="00A2187A" w:rsidRDefault="00A2187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 w15:restartNumberingAfterBreak="0">
    <w:nsid w:val="46EF0C6A"/>
    <w:multiLevelType w:val="hybridMultilevel"/>
    <w:tmpl w:val="F6D28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881960">
    <w:abstractNumId w:val="0"/>
  </w:num>
  <w:num w:numId="2" w16cid:durableId="419982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A15"/>
    <w:rsid w:val="00090F4A"/>
    <w:rsid w:val="000B3E1C"/>
    <w:rsid w:val="000E28A2"/>
    <w:rsid w:val="00286EDB"/>
    <w:rsid w:val="004D01CC"/>
    <w:rsid w:val="00710AB5"/>
    <w:rsid w:val="007919B5"/>
    <w:rsid w:val="008039A7"/>
    <w:rsid w:val="008B3C96"/>
    <w:rsid w:val="00A2187A"/>
    <w:rsid w:val="00B80A15"/>
    <w:rsid w:val="00E22E28"/>
    <w:rsid w:val="00F822B1"/>
    <w:rsid w:val="00F9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4D2E3"/>
  <w15:chartTrackingRefBased/>
  <w15:docId w15:val="{9F893FD0-73AA-48F7-85A9-48A1E029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B80A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B80A1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80A15"/>
    <w:rPr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B80A15"/>
    <w:rPr>
      <w:b/>
      <w:bCs/>
      <w:sz w:val="36"/>
      <w:szCs w:val="36"/>
    </w:rPr>
  </w:style>
  <w:style w:type="paragraph" w:customStyle="1" w:styleId="hyphenate">
    <w:name w:val="hyphenate"/>
    <w:basedOn w:val="Normalny"/>
    <w:rsid w:val="00B80A15"/>
    <w:pPr>
      <w:spacing w:before="100" w:beforeAutospacing="1" w:after="100" w:afterAutospacing="1"/>
    </w:pPr>
  </w:style>
  <w:style w:type="character" w:styleId="Hipercze">
    <w:name w:val="Hyperlink"/>
    <w:uiPriority w:val="99"/>
    <w:semiHidden/>
    <w:unhideWhenUsed/>
    <w:rsid w:val="00B80A15"/>
    <w:rPr>
      <w:color w:val="0000FF"/>
      <w:u w:val="single"/>
    </w:rPr>
  </w:style>
  <w:style w:type="character" w:customStyle="1" w:styleId="copyright">
    <w:name w:val="copyright"/>
    <w:rsid w:val="00B80A15"/>
  </w:style>
  <w:style w:type="character" w:customStyle="1" w:styleId="imagedescription">
    <w:name w:val="imagedescription"/>
    <w:rsid w:val="00B80A15"/>
  </w:style>
  <w:style w:type="character" w:customStyle="1" w:styleId="onetix">
    <w:name w:val="onetix"/>
    <w:rsid w:val="00B80A15"/>
  </w:style>
  <w:style w:type="paragraph" w:styleId="Akapitzlist">
    <w:name w:val="List Paragraph"/>
    <w:basedOn w:val="Normalny"/>
    <w:uiPriority w:val="34"/>
    <w:qFormat/>
    <w:rsid w:val="008039A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B3E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3E1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3E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3E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4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34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90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731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095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0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62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64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5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0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8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0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46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78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367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2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76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82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5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30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3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0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-bober\Desktop\usc\zakaz%20awierania%20ma&#322;&#380;e&#324;st%20chorba%20psychiczn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zakaz awierania małżeńst chorba psychiczna</Template>
  <TotalTime>1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CPD MSWiA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t-bober</dc:creator>
  <cp:keywords/>
  <dc:description/>
  <cp:lastModifiedBy>Natalia Matuła</cp:lastModifiedBy>
  <cp:revision>2</cp:revision>
  <cp:lastPrinted>2024-11-14T13:19:00Z</cp:lastPrinted>
  <dcterms:created xsi:type="dcterms:W3CDTF">2025-11-27T17:50:00Z</dcterms:created>
  <dcterms:modified xsi:type="dcterms:W3CDTF">2025-11-27T17:50:00Z</dcterms:modified>
</cp:coreProperties>
</file>