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FB1A9" w14:textId="77777777" w:rsidR="00D32458" w:rsidRDefault="00D32458">
      <w:pPr>
        <w:pStyle w:val="Standard"/>
        <w:shd w:val="clear" w:color="auto" w:fill="FFFFFF"/>
        <w:tabs>
          <w:tab w:val="left" w:leader="underscore" w:pos="9461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4BF7EA7" w14:textId="77777777" w:rsidR="00D32458" w:rsidRDefault="00000000">
      <w:pPr>
        <w:pStyle w:val="Standard"/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FORMULARZ OFERTOWY WYKONAWCY</w:t>
      </w:r>
    </w:p>
    <w:p w14:paraId="716AB9D6" w14:textId="77777777" w:rsidR="00D32458" w:rsidRDefault="00000000">
      <w:pPr>
        <w:pStyle w:val="Standard"/>
        <w:spacing w:after="12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Dane dotyczące wykonawcy</w:t>
      </w:r>
    </w:p>
    <w:p w14:paraId="2668399C" w14:textId="77777777" w:rsidR="00D32458" w:rsidRDefault="00000000">
      <w:pPr>
        <w:pStyle w:val="Standard"/>
        <w:spacing w:after="12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Nazwa: ................................................</w:t>
      </w:r>
    </w:p>
    <w:p w14:paraId="0776DAAF" w14:textId="77777777" w:rsidR="00D32458" w:rsidRDefault="00000000">
      <w:pPr>
        <w:pStyle w:val="Standard"/>
        <w:spacing w:after="12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Siedziba: ...............................................</w:t>
      </w:r>
    </w:p>
    <w:p w14:paraId="75B02A36" w14:textId="77777777" w:rsidR="00D32458" w:rsidRDefault="00000000">
      <w:pPr>
        <w:pStyle w:val="Standard"/>
        <w:spacing w:after="12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Adres poczty elektronicznej: ................................................</w:t>
      </w:r>
    </w:p>
    <w:p w14:paraId="02505421" w14:textId="77777777" w:rsidR="00D32458" w:rsidRDefault="00000000">
      <w:pPr>
        <w:pStyle w:val="Standard"/>
        <w:spacing w:after="12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Numer telefonu/ faksu: ................................................</w:t>
      </w:r>
    </w:p>
    <w:p w14:paraId="5EB828DD" w14:textId="77777777" w:rsidR="00D32458" w:rsidRDefault="00000000">
      <w:pPr>
        <w:pStyle w:val="Standard"/>
        <w:spacing w:after="120" w:line="240" w:lineRule="auto"/>
      </w:pPr>
      <w:r>
        <w:rPr>
          <w:rFonts w:ascii="Times New Roman" w:eastAsia="Times New Roman" w:hAnsi="Times New Roman"/>
          <w:bCs/>
          <w:color w:val="000000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/>
          <w:szCs w:val="24"/>
        </w:rPr>
        <w:t xml:space="preserve">Miasto i </w:t>
      </w:r>
      <w:r>
        <w:rPr>
          <w:rFonts w:ascii="Times New Roman" w:eastAsia="Times New Roman" w:hAnsi="Times New Roman"/>
          <w:b/>
          <w:color w:val="000000"/>
          <w:szCs w:val="24"/>
        </w:rPr>
        <w:t>Gmina Solec nad Wisłą</w:t>
      </w:r>
    </w:p>
    <w:p w14:paraId="5A048CF0" w14:textId="77777777" w:rsidR="00D32458" w:rsidRDefault="00000000">
      <w:pPr>
        <w:pStyle w:val="Standard"/>
        <w:spacing w:after="120" w:line="240" w:lineRule="auto"/>
        <w:ind w:left="4956" w:firstLine="708"/>
        <w:rPr>
          <w:rFonts w:ascii="Times New Roman" w:eastAsia="Times New Roman" w:hAnsi="Times New Roman"/>
          <w:b/>
          <w:color w:val="000000"/>
          <w:szCs w:val="24"/>
        </w:rPr>
      </w:pPr>
      <w:r>
        <w:rPr>
          <w:rFonts w:ascii="Times New Roman" w:eastAsia="Times New Roman" w:hAnsi="Times New Roman"/>
          <w:b/>
          <w:color w:val="000000"/>
          <w:szCs w:val="24"/>
        </w:rPr>
        <w:t>ul. Rynek 1, 27-320 Solec nad Wisłą</w:t>
      </w:r>
    </w:p>
    <w:p w14:paraId="7B9FBE2F" w14:textId="77777777" w:rsidR="00D32458" w:rsidRDefault="00000000">
      <w:pPr>
        <w:pStyle w:val="Standard"/>
        <w:spacing w:after="12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Zobowiązania wykonawcy:</w:t>
      </w:r>
    </w:p>
    <w:p w14:paraId="3A4FF99A" w14:textId="77777777" w:rsidR="00D32458" w:rsidRDefault="00000000">
      <w:pPr>
        <w:pStyle w:val="NormalnyWeb"/>
        <w:jc w:val="both"/>
      </w:pPr>
      <w:r>
        <w:rPr>
          <w:color w:val="000000"/>
        </w:rPr>
        <w:t xml:space="preserve">W odpowiedzi na zapytanie ofertowe o wartości szacunkowej poniżej 170 000 złotych, na zadanie pn. </w:t>
      </w:r>
      <w:r>
        <w:rPr>
          <w:b/>
          <w:bCs/>
          <w:color w:val="000000"/>
        </w:rPr>
        <w:t>„</w:t>
      </w:r>
      <w:r>
        <w:rPr>
          <w:b/>
          <w:bCs/>
        </w:rPr>
        <w:t>Opracowanie operatów wodnoprawnych na pobór wód podziemnych w miejscowości Solec nad Wisłą oraz Glina wraz z uzyskaniem w imieniu Zamawiającego, prawomocnych decyzji udzielających pozwolenia wodnoprawnego na usługi wodne.”</w:t>
      </w:r>
      <w:r>
        <w:rPr>
          <w:b/>
        </w:rPr>
        <w:t xml:space="preserve"> </w:t>
      </w:r>
      <w:r>
        <w:rPr>
          <w:color w:val="000000"/>
        </w:rPr>
        <w:t>z</w:t>
      </w:r>
      <w:r>
        <w:t>nak sprawy: RGK.7021W.1z.2026, oferujemy wykonanie przedmiotu zamówienia, zgodnie z wymogami Zamawiającego za cenę:</w:t>
      </w:r>
    </w:p>
    <w:p w14:paraId="29274B69" w14:textId="77777777" w:rsidR="00D32458" w:rsidRDefault="00D32458">
      <w:pPr>
        <w:pStyle w:val="Standard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384B30A" w14:textId="77777777" w:rsidR="00D32458" w:rsidRDefault="00000000">
      <w:pPr>
        <w:pStyle w:val="Standard"/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netto: ……………………………… zł</w:t>
      </w:r>
    </w:p>
    <w:p w14:paraId="74D573CD" w14:textId="77777777" w:rsidR="00D32458" w:rsidRDefault="00000000">
      <w:pPr>
        <w:pStyle w:val="Standard"/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brutto: ………………………………zł    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słownie:…</w:t>
      </w:r>
      <w:proofErr w:type="gramEnd"/>
      <w:r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…………………………………………………………………... …/100), w tym:</w:t>
      </w:r>
    </w:p>
    <w:p w14:paraId="3BC87243" w14:textId="77777777" w:rsidR="00D32458" w:rsidRDefault="00D32458">
      <w:pPr>
        <w:pStyle w:val="Standard"/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9781" w:type="dxa"/>
        <w:tblInd w:w="-5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3"/>
        <w:gridCol w:w="4839"/>
        <w:gridCol w:w="1843"/>
        <w:gridCol w:w="2126"/>
      </w:tblGrid>
      <w:tr w:rsidR="00D32458" w14:paraId="3056003C" w14:textId="77777777">
        <w:tblPrEx>
          <w:tblCellMar>
            <w:top w:w="0" w:type="dxa"/>
            <w:bottom w:w="0" w:type="dxa"/>
          </w:tblCellMar>
        </w:tblPrEx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458AC" w14:textId="77777777" w:rsidR="00D32458" w:rsidRDefault="0000000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4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A7A47" w14:textId="77777777" w:rsidR="00D32458" w:rsidRDefault="0000000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zadania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1CDAF" w14:textId="77777777" w:rsidR="00D32458" w:rsidRDefault="0000000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</w:t>
            </w:r>
          </w:p>
          <w:p w14:paraId="7C0C8EE2" w14:textId="77777777" w:rsidR="00D32458" w:rsidRDefault="0000000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netto zł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D26BEA" w14:textId="77777777" w:rsidR="00D32458" w:rsidRDefault="0000000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</w:t>
            </w:r>
          </w:p>
          <w:p w14:paraId="0B82B492" w14:textId="77777777" w:rsidR="00D32458" w:rsidRDefault="0000000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brutto zł</w:t>
            </w:r>
          </w:p>
        </w:tc>
      </w:tr>
      <w:tr w:rsidR="00D32458" w14:paraId="4E50E292" w14:textId="77777777">
        <w:tblPrEx>
          <w:tblCellMar>
            <w:top w:w="0" w:type="dxa"/>
            <w:bottom w:w="0" w:type="dxa"/>
          </w:tblCellMar>
        </w:tblPrEx>
        <w:trPr>
          <w:trHeight w:val="985"/>
        </w:trPr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3C44D" w14:textId="77777777" w:rsidR="00D32458" w:rsidRDefault="0000000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EBB41" w14:textId="77777777" w:rsidR="00D32458" w:rsidRDefault="00000000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„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Opracowanie operatów wodnoprawnych na pobór wód podziemnych w miejscowości Solec nad Wisłą oraz Glina wraz z uzyskaniem w imieniu Zamawiającego, prawomocnych decyzji udzielających pozwolenia wodnoprawnego na usługi wodne.”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27B10" w14:textId="77777777" w:rsidR="00D32458" w:rsidRDefault="00D32458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7F579" w14:textId="77777777" w:rsidR="00D32458" w:rsidRDefault="00D32458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32458" w14:paraId="7ADA1459" w14:textId="77777777">
        <w:tblPrEx>
          <w:tblCellMar>
            <w:top w:w="0" w:type="dxa"/>
            <w:bottom w:w="0" w:type="dxa"/>
          </w:tblCellMar>
        </w:tblPrEx>
        <w:tc>
          <w:tcPr>
            <w:tcW w:w="5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0DD0C" w14:textId="77777777" w:rsidR="00D32458" w:rsidRDefault="0000000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Łącznie</w:t>
            </w:r>
          </w:p>
          <w:p w14:paraId="71FCDF50" w14:textId="77777777" w:rsidR="00D32458" w:rsidRDefault="00D32458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E49F" w14:textId="77777777" w:rsidR="00D32458" w:rsidRDefault="00D32458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C2523F" w14:textId="77777777" w:rsidR="00D32458" w:rsidRDefault="00D32458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B4B95E4" w14:textId="77777777" w:rsidR="00D32458" w:rsidRDefault="00D32458">
      <w:pPr>
        <w:pStyle w:val="Standard"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DC21389" w14:textId="77777777" w:rsidR="00D32458" w:rsidRDefault="00000000">
      <w:pPr>
        <w:pStyle w:val="Standard"/>
        <w:spacing w:after="12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  <w:t>Oświadczam, że:</w:t>
      </w:r>
    </w:p>
    <w:p w14:paraId="59744217" w14:textId="77777777" w:rsidR="00D32458" w:rsidRDefault="00000000">
      <w:pPr>
        <w:pStyle w:val="Standard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W/w przedmiot zamówienia wykonam w terminie do </w:t>
      </w:r>
      <w:proofErr w:type="gramStart"/>
      <w:r>
        <w:rPr>
          <w:rFonts w:ascii="Times New Roman" w:hAnsi="Times New Roman"/>
          <w:color w:val="000000"/>
        </w:rPr>
        <w:t>31.05.2026  r.</w:t>
      </w:r>
      <w:proofErr w:type="gramEnd"/>
      <w:r>
        <w:rPr>
          <w:rFonts w:ascii="Times New Roman" w:hAnsi="Times New Roman"/>
          <w:color w:val="000000"/>
        </w:rPr>
        <w:t xml:space="preserve">  </w:t>
      </w:r>
    </w:p>
    <w:p w14:paraId="5C184598" w14:textId="77777777" w:rsidR="00D32458" w:rsidRDefault="00000000">
      <w:pPr>
        <w:pStyle w:val="Standard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 Pozostaje związany ofertą przez okres 30 dni od daty wyznaczonej na składanie ofert.</w:t>
      </w:r>
    </w:p>
    <w:p w14:paraId="2A32BEDF" w14:textId="77777777" w:rsidR="00D32458" w:rsidRDefault="00000000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Zapoznałem się z przedmiotem zamówienia i oświadczam, że spełniam warunki dotyczące wiedzy, doświadczenia i kwalifikacji określone w zapytaniu ofertowym.</w:t>
      </w:r>
    </w:p>
    <w:p w14:paraId="77D14501" w14:textId="77777777" w:rsidR="00D32458" w:rsidRDefault="00000000">
      <w:pPr>
        <w:pStyle w:val="Standard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W cenie naszej oferty uwzględnione zostały wszystkie koszty wykonania zamówienia.</w:t>
      </w:r>
    </w:p>
    <w:p w14:paraId="325128F5" w14:textId="77777777" w:rsidR="00D32458" w:rsidRDefault="00D32458">
      <w:pPr>
        <w:pStyle w:val="Standard"/>
        <w:rPr>
          <w:sz w:val="20"/>
          <w:szCs w:val="16"/>
        </w:rPr>
      </w:pPr>
    </w:p>
    <w:p w14:paraId="6E9D0090" w14:textId="77777777" w:rsidR="00D32458" w:rsidRDefault="0000000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 ..........................                                                                    ..........................................................</w:t>
      </w:r>
    </w:p>
    <w:p w14:paraId="182B920C" w14:textId="77777777" w:rsidR="00D32458" w:rsidRDefault="00000000">
      <w:pPr>
        <w:pStyle w:val="Standard"/>
        <w:spacing w:after="120" w:line="240" w:lineRule="auto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  <w:t xml:space="preserve">                                                                         (czytelny </w:t>
      </w:r>
      <w:proofErr w:type="gramStart"/>
      <w:r>
        <w:rPr>
          <w:rFonts w:ascii="Times New Roman" w:eastAsia="Times New Roman" w:hAnsi="Times New Roman"/>
          <w:lang w:eastAsia="ar-SA"/>
        </w:rPr>
        <w:t>podpis )</w:t>
      </w:r>
      <w:proofErr w:type="gramEnd"/>
    </w:p>
    <w:p w14:paraId="5A8E820B" w14:textId="77777777" w:rsidR="00D32458" w:rsidRDefault="00D32458">
      <w:pPr>
        <w:pStyle w:val="Standard"/>
      </w:pPr>
    </w:p>
    <w:sectPr w:rsidR="00D3245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D2558" w14:textId="77777777" w:rsidR="0055243C" w:rsidRDefault="0055243C">
      <w:pPr>
        <w:spacing w:after="0" w:line="240" w:lineRule="auto"/>
      </w:pPr>
      <w:r>
        <w:separator/>
      </w:r>
    </w:p>
  </w:endnote>
  <w:endnote w:type="continuationSeparator" w:id="0">
    <w:p w14:paraId="40968628" w14:textId="77777777" w:rsidR="0055243C" w:rsidRDefault="00552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47F5D" w14:textId="77777777" w:rsidR="0055243C" w:rsidRDefault="0055243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0860112" w14:textId="77777777" w:rsidR="0055243C" w:rsidRDefault="005524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32458"/>
    <w:rsid w:val="0013095B"/>
    <w:rsid w:val="0055243C"/>
    <w:rsid w:val="00BA3ACD"/>
    <w:rsid w:val="00D3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E7025"/>
  <w15:docId w15:val="{9C25F011-EA40-4821-90AF-624F2BF05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NormalnyWeb">
    <w:name w:val="Normal (Web)"/>
    <w:basedOn w:val="Standard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GCI</dc:creator>
  <cp:lastModifiedBy>Lucyna Wojtalik</cp:lastModifiedBy>
  <cp:revision>2</cp:revision>
  <cp:lastPrinted>2026-04-09T08:27:00Z</cp:lastPrinted>
  <dcterms:created xsi:type="dcterms:W3CDTF">2026-04-09T08:40:00Z</dcterms:created>
  <dcterms:modified xsi:type="dcterms:W3CDTF">2026-04-09T08:40:00Z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