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125359">
        <w:t>1</w:t>
      </w:r>
      <w:r w:rsidR="00E31D8A">
        <w:t xml:space="preserve"> </w:t>
      </w:r>
      <w:r w:rsidR="00125359">
        <w:t>marca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8A5A7C">
        <w:t>60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7129F8" w:rsidRDefault="007129F8" w:rsidP="005854F4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C216BA" w:rsidRPr="00C216BA" w:rsidRDefault="00C216BA" w:rsidP="00C216BA">
      <w:pPr>
        <w:tabs>
          <w:tab w:val="left" w:pos="3055"/>
        </w:tabs>
        <w:spacing w:line="360" w:lineRule="auto"/>
        <w:ind w:right="-2"/>
        <w:jc w:val="both"/>
      </w:pPr>
      <w:r w:rsidRPr="00C216BA">
        <w:t xml:space="preserve">Ważność: </w:t>
      </w:r>
      <w:r w:rsidR="00FA2F9D" w:rsidRPr="00FA2F9D">
        <w:rPr>
          <w:u w:val="single"/>
        </w:rPr>
        <w:t>od godz. 07:30 dnia 01.03.2022 do godz. 07:30 dnia 02.03.2022</w:t>
      </w:r>
    </w:p>
    <w:p w:rsidR="00F93284" w:rsidRDefault="00C216BA" w:rsidP="00C216BA">
      <w:pPr>
        <w:tabs>
          <w:tab w:val="left" w:pos="3055"/>
        </w:tabs>
        <w:spacing w:line="360" w:lineRule="auto"/>
        <w:ind w:right="-2"/>
        <w:jc w:val="both"/>
      </w:pPr>
      <w:r w:rsidRPr="00E5260F">
        <w:rPr>
          <w:b/>
        </w:rPr>
        <w:t>W dzień</w:t>
      </w:r>
      <w:r w:rsidRPr="00C216BA">
        <w:t xml:space="preserve"> </w:t>
      </w:r>
      <w:r w:rsidR="00FA2F9D" w:rsidRPr="00FA2F9D">
        <w:t>przeważnie bezchmurnie lub zachmurzen</w:t>
      </w:r>
      <w:r w:rsidR="00FA2F9D">
        <w:t xml:space="preserve">ie małe. Temperatura maksymalna </w:t>
      </w:r>
      <w:r w:rsidR="00FA2F9D" w:rsidRPr="00FA2F9D">
        <w:t xml:space="preserve">od 3°C </w:t>
      </w:r>
      <w:r w:rsidR="00FA2F9D">
        <w:br/>
      </w:r>
      <w:r w:rsidR="00FA2F9D" w:rsidRPr="00FA2F9D">
        <w:t>do 5°C. Wiatr słaby, północno-wschodni i północny, początkowo na</w:t>
      </w:r>
      <w:r w:rsidR="00FA2F9D">
        <w:t xml:space="preserve"> </w:t>
      </w:r>
      <w:r w:rsidR="00FA2F9D" w:rsidRPr="00FA2F9D">
        <w:t>północnym zachodzie zmienny.</w:t>
      </w:r>
    </w:p>
    <w:p w:rsidR="00FA2F9D" w:rsidRPr="00FA2F9D" w:rsidRDefault="00C216BA" w:rsidP="00FA2F9D">
      <w:pPr>
        <w:tabs>
          <w:tab w:val="left" w:pos="3055"/>
        </w:tabs>
        <w:spacing w:line="360" w:lineRule="auto"/>
        <w:ind w:right="-2"/>
        <w:jc w:val="both"/>
      </w:pPr>
      <w:r w:rsidRPr="00E5260F">
        <w:rPr>
          <w:b/>
        </w:rPr>
        <w:t>W nocy</w:t>
      </w:r>
      <w:r w:rsidRPr="00C216BA">
        <w:t xml:space="preserve"> </w:t>
      </w:r>
      <w:r w:rsidR="00FA2F9D" w:rsidRPr="00FA2F9D">
        <w:t>bezchmurnie lub zachmurzenie małe, w dr</w:t>
      </w:r>
      <w:r w:rsidR="00FA2F9D">
        <w:t xml:space="preserve">ugiej połowie nocy miejscami na </w:t>
      </w:r>
      <w:r w:rsidR="00FA2F9D" w:rsidRPr="00FA2F9D">
        <w:t xml:space="preserve">wschodzie </w:t>
      </w:r>
      <w:r w:rsidR="00FA2F9D">
        <w:br/>
      </w:r>
      <w:r w:rsidR="00FA2F9D" w:rsidRPr="00FA2F9D">
        <w:t>i południu wzrost zachmurzenia do umiarkowanego. Temperatura minimalna</w:t>
      </w:r>
      <w:r w:rsidR="00FA2F9D">
        <w:t xml:space="preserve"> </w:t>
      </w:r>
      <w:r w:rsidR="00FA2F9D" w:rsidRPr="00FA2F9D">
        <w:t>od -8°C do -5°C. Wiatr słaby, północno-wschodni i północny, okresami na</w:t>
      </w:r>
      <w:r w:rsidR="00FA2F9D">
        <w:t xml:space="preserve"> </w:t>
      </w:r>
      <w:r w:rsidR="00FA2F9D" w:rsidRPr="00FA2F9D">
        <w:t>zachodzie zmienny.</w:t>
      </w:r>
    </w:p>
    <w:p w:rsidR="00C216BA" w:rsidRPr="00C216BA" w:rsidRDefault="00C216BA" w:rsidP="00C216BA">
      <w:pPr>
        <w:tabs>
          <w:tab w:val="left" w:pos="3055"/>
        </w:tabs>
        <w:spacing w:line="360" w:lineRule="auto"/>
        <w:ind w:right="-2"/>
        <w:jc w:val="both"/>
      </w:pPr>
    </w:p>
    <w:p w:rsidR="00C216BA" w:rsidRPr="00E5260F" w:rsidRDefault="00C216BA" w:rsidP="00C216BA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E5260F">
        <w:rPr>
          <w:b/>
        </w:rPr>
        <w:t>PROGNOZA POGODY NA KOLEJNĄ DOBĘ</w:t>
      </w:r>
    </w:p>
    <w:p w:rsidR="00C216BA" w:rsidRDefault="00C216BA" w:rsidP="00C216BA">
      <w:pPr>
        <w:tabs>
          <w:tab w:val="left" w:pos="3055"/>
        </w:tabs>
        <w:spacing w:line="360" w:lineRule="auto"/>
        <w:ind w:right="-2"/>
        <w:jc w:val="both"/>
      </w:pPr>
    </w:p>
    <w:p w:rsidR="00C216BA" w:rsidRPr="00C216BA" w:rsidRDefault="00C216BA" w:rsidP="00C216BA">
      <w:pPr>
        <w:tabs>
          <w:tab w:val="left" w:pos="3055"/>
        </w:tabs>
        <w:spacing w:line="360" w:lineRule="auto"/>
        <w:ind w:right="-2"/>
        <w:jc w:val="both"/>
      </w:pPr>
      <w:r w:rsidRPr="00C216BA">
        <w:t xml:space="preserve">Ważność: </w:t>
      </w:r>
      <w:r w:rsidR="00FA2F9D" w:rsidRPr="00FA2F9D">
        <w:rPr>
          <w:u w:val="single"/>
        </w:rPr>
        <w:t>od godz. 07:30 dnia 02.03.2022 do godz. 07:30 dnia 03.03.2022</w:t>
      </w:r>
    </w:p>
    <w:p w:rsidR="00F93284" w:rsidRDefault="00C216BA" w:rsidP="00C216BA">
      <w:pPr>
        <w:tabs>
          <w:tab w:val="left" w:pos="3055"/>
        </w:tabs>
        <w:spacing w:line="360" w:lineRule="auto"/>
        <w:ind w:right="-2"/>
        <w:jc w:val="both"/>
      </w:pPr>
      <w:r w:rsidRPr="00E5260F">
        <w:rPr>
          <w:b/>
        </w:rPr>
        <w:t>W dzień</w:t>
      </w:r>
      <w:r w:rsidRPr="00C216BA">
        <w:t xml:space="preserve"> </w:t>
      </w:r>
      <w:r w:rsidR="00FA2F9D" w:rsidRPr="00FA2F9D">
        <w:t>zachmurzenie małe, miejscami umiarko</w:t>
      </w:r>
      <w:r w:rsidR="00FA2F9D">
        <w:t xml:space="preserve">wane. Temperatura maksymalna od </w:t>
      </w:r>
      <w:r w:rsidR="00FA2F9D" w:rsidRPr="00FA2F9D">
        <w:t>3°C do 5°C. Wiatr słaby, północny i północno-zachodni.</w:t>
      </w:r>
    </w:p>
    <w:p w:rsidR="00FA2F9D" w:rsidRPr="00FA2F9D" w:rsidRDefault="00C216BA" w:rsidP="00FA2F9D">
      <w:pPr>
        <w:tabs>
          <w:tab w:val="left" w:pos="3055"/>
        </w:tabs>
        <w:spacing w:line="360" w:lineRule="auto"/>
        <w:ind w:right="-2"/>
        <w:jc w:val="both"/>
      </w:pPr>
      <w:r w:rsidRPr="00E5260F">
        <w:rPr>
          <w:b/>
        </w:rPr>
        <w:t>W nocy</w:t>
      </w:r>
      <w:r w:rsidRPr="00C216BA">
        <w:t xml:space="preserve"> </w:t>
      </w:r>
      <w:r w:rsidR="00FA2F9D" w:rsidRPr="00FA2F9D">
        <w:t>zachmurzenie małe i umiarkowane, p</w:t>
      </w:r>
      <w:r w:rsidR="00FA2F9D">
        <w:t xml:space="preserve">o północy od północnego zachodu </w:t>
      </w:r>
      <w:r w:rsidR="00FA2F9D" w:rsidRPr="00FA2F9D">
        <w:t>stopniowy wzrost zachmurzenia do dużego. Na północy możliwe słabe opady śniegu.</w:t>
      </w:r>
      <w:r w:rsidR="00FA2F9D">
        <w:t xml:space="preserve"> </w:t>
      </w:r>
      <w:r w:rsidR="00FA2F9D" w:rsidRPr="00FA2F9D">
        <w:t xml:space="preserve">Temperatura minimalna </w:t>
      </w:r>
      <w:r w:rsidR="00FA2F9D">
        <w:br/>
      </w:r>
      <w:bookmarkStart w:id="0" w:name="_GoBack"/>
      <w:bookmarkEnd w:id="0"/>
      <w:r w:rsidR="00FA2F9D" w:rsidRPr="00FA2F9D">
        <w:t>od -5°C do -2°C. Wiatr słaby, północno-zachodni.</w:t>
      </w:r>
    </w:p>
    <w:p w:rsidR="00FA2F9D" w:rsidRDefault="00FA2F9D" w:rsidP="00FA2F9D">
      <w:pPr>
        <w:tabs>
          <w:tab w:val="left" w:pos="3055"/>
        </w:tabs>
        <w:spacing w:line="360" w:lineRule="auto"/>
        <w:ind w:right="-2"/>
        <w:jc w:val="both"/>
      </w:pPr>
    </w:p>
    <w:p w:rsidR="00FA2F9D" w:rsidRPr="00FA2F9D" w:rsidRDefault="00FA2F9D" w:rsidP="00FA2F9D">
      <w:pPr>
        <w:tabs>
          <w:tab w:val="left" w:pos="3055"/>
        </w:tabs>
        <w:spacing w:line="360" w:lineRule="auto"/>
        <w:ind w:right="-2"/>
        <w:jc w:val="both"/>
      </w:pPr>
    </w:p>
    <w:p w:rsidR="00FA2F9D" w:rsidRPr="00FA2F9D" w:rsidRDefault="00FA2F9D" w:rsidP="00FA2F9D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FA2F9D">
        <w:rPr>
          <w:i/>
          <w:sz w:val="20"/>
          <w:szCs w:val="20"/>
        </w:rPr>
        <w:t>Dyżurny synoptyk: Kowalczuk/Walczak</w:t>
      </w:r>
    </w:p>
    <w:p w:rsidR="00FA2F9D" w:rsidRPr="00FA2F9D" w:rsidRDefault="00FA2F9D" w:rsidP="00FA2F9D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FA2F9D">
        <w:rPr>
          <w:i/>
          <w:sz w:val="20"/>
          <w:szCs w:val="20"/>
        </w:rPr>
        <w:t>Godzina i data wydania: godz. 06:10 dnia 01.03.2022</w:t>
      </w:r>
    </w:p>
    <w:p w:rsidR="00C216BA" w:rsidRDefault="00C216BA" w:rsidP="00C216BA">
      <w:pPr>
        <w:tabs>
          <w:tab w:val="left" w:pos="3055"/>
        </w:tabs>
        <w:spacing w:line="360" w:lineRule="auto"/>
        <w:ind w:right="-2"/>
        <w:jc w:val="both"/>
      </w:pPr>
    </w:p>
    <w:p w:rsidR="00F93284" w:rsidRPr="00C216BA" w:rsidRDefault="00F93284" w:rsidP="00C216BA">
      <w:pPr>
        <w:tabs>
          <w:tab w:val="left" w:pos="3055"/>
        </w:tabs>
        <w:spacing w:line="360" w:lineRule="auto"/>
        <w:ind w:right="-2"/>
        <w:jc w:val="both"/>
      </w:pPr>
    </w:p>
    <w:p w:rsidR="00E14A3F" w:rsidRPr="00F51C34" w:rsidRDefault="00E14A3F" w:rsidP="003F2B83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  <w:lang w:eastAsia="pl-PL"/>
        </w:rPr>
      </w:pPr>
    </w:p>
    <w:p w:rsidR="006F5C10" w:rsidRDefault="00247C0B" w:rsidP="0093640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</w:t>
      </w:r>
      <w:r w:rsidR="00AD770B">
        <w:rPr>
          <w:i/>
          <w:sz w:val="22"/>
          <w:lang w:eastAsia="pl-PL"/>
        </w:rPr>
        <w:t xml:space="preserve">      </w:t>
      </w:r>
      <w:r w:rsidR="002E1A75">
        <w:rPr>
          <w:i/>
          <w:sz w:val="22"/>
          <w:lang w:eastAsia="pl-PL"/>
        </w:rPr>
        <w:t xml:space="preserve">   </w:t>
      </w:r>
      <w:r w:rsidR="00F704F5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BA715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</w:t>
      </w:r>
      <w:r w:rsidR="00211094">
        <w:rPr>
          <w:szCs w:val="22"/>
        </w:rPr>
        <w:t xml:space="preserve">  </w:t>
      </w:r>
      <w:r>
        <w:rPr>
          <w:szCs w:val="22"/>
        </w:rPr>
        <w:t xml:space="preserve"> </w:t>
      </w:r>
      <w:r w:rsidR="002C39E2">
        <w:rPr>
          <w:szCs w:val="22"/>
        </w:rPr>
        <w:t xml:space="preserve"> </w:t>
      </w:r>
      <w:r w:rsidR="00C66E5A">
        <w:rPr>
          <w:szCs w:val="22"/>
        </w:rPr>
        <w:t xml:space="preserve"> </w:t>
      </w:r>
      <w:r w:rsidR="002C39E2">
        <w:rPr>
          <w:szCs w:val="22"/>
        </w:rPr>
        <w:t xml:space="preserve"> </w:t>
      </w:r>
      <w:r w:rsidR="00BF3330">
        <w:rPr>
          <w:szCs w:val="22"/>
        </w:rPr>
        <w:t xml:space="preserve">   </w:t>
      </w:r>
      <w:r w:rsidR="007E2191">
        <w:rPr>
          <w:szCs w:val="22"/>
        </w:rPr>
        <w:t xml:space="preserve"> </w:t>
      </w:r>
      <w:r w:rsidR="00F93284">
        <w:rPr>
          <w:szCs w:val="22"/>
        </w:rPr>
        <w:t xml:space="preserve">  </w:t>
      </w:r>
      <w:r w:rsidR="00C216BA">
        <w:rPr>
          <w:szCs w:val="22"/>
        </w:rPr>
        <w:t xml:space="preserve"> </w:t>
      </w:r>
      <w:r w:rsidR="00F93284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108C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049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7152"/>
    <w:rsid w:val="008A2038"/>
    <w:rsid w:val="008A4722"/>
    <w:rsid w:val="008A523B"/>
    <w:rsid w:val="008A5530"/>
    <w:rsid w:val="008A5A7C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E72"/>
    <w:rsid w:val="008F2A18"/>
    <w:rsid w:val="008F2B84"/>
    <w:rsid w:val="008F3317"/>
    <w:rsid w:val="008F5446"/>
    <w:rsid w:val="008F58FE"/>
    <w:rsid w:val="008F73B7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C41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5842"/>
    <w:rsid w:val="00A16592"/>
    <w:rsid w:val="00A16CEB"/>
    <w:rsid w:val="00A170FA"/>
    <w:rsid w:val="00A175ED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2F9D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2DF86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148D3-A10D-4FC5-962C-DF0942F5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170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2020-10-25T20:39:00Z</cp:lastPrinted>
  <dcterms:created xsi:type="dcterms:W3CDTF">2022-02-28T18:04:00Z</dcterms:created>
  <dcterms:modified xsi:type="dcterms:W3CDTF">2022-03-01T05:14:00Z</dcterms:modified>
</cp:coreProperties>
</file>