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9023" w14:textId="77777777" w:rsidR="00734B95" w:rsidRDefault="00000000">
      <w:pPr>
        <w:pStyle w:val="Standard"/>
        <w:spacing w:after="0"/>
        <w:jc w:val="right"/>
      </w:pPr>
      <w:r>
        <w:rPr>
          <w:rFonts w:cs="Calibri"/>
          <w:noProof/>
        </w:rPr>
        <w:drawing>
          <wp:inline distT="0" distB="0" distL="0" distR="0" wp14:anchorId="7255B505" wp14:editId="5D0E6DE9">
            <wp:extent cx="6745848" cy="638379"/>
            <wp:effectExtent l="0" t="0" r="0" b="0"/>
            <wp:docPr id="493160655" name="Obraz 1" descr="Znaki od lewej: Fundusze Europejskie z podpisem dla Małopolski, Rzeczpospolita Polska, Unia Europejska z podpisem Dofinansowane przez Unię Europejską, Małopolska." title="Pasek z logotypami w kolorz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45848" cy="6383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B95CA5" w14:textId="77777777" w:rsidR="00734B95" w:rsidRDefault="00000000">
      <w:pPr>
        <w:pStyle w:val="Standard"/>
        <w:spacing w:after="0"/>
        <w:jc w:val="right"/>
        <w:rPr>
          <w:rFonts w:cs="Calibri"/>
        </w:rPr>
      </w:pPr>
      <w:r>
        <w:rPr>
          <w:rFonts w:cs="Calibri"/>
        </w:rPr>
        <w:t>IR.042.4.11.2025/2026</w:t>
      </w:r>
    </w:p>
    <w:p w14:paraId="2723D5D3" w14:textId="77777777" w:rsidR="00734B95" w:rsidRDefault="00000000">
      <w:pPr>
        <w:pStyle w:val="Standard"/>
        <w:spacing w:after="0"/>
        <w:jc w:val="center"/>
        <w:rPr>
          <w:rFonts w:cs="Calibri"/>
          <w:b/>
          <w:bCs/>
          <w:kern w:val="0"/>
          <w:lang w:eastAsia="pl-PL"/>
        </w:rPr>
      </w:pPr>
      <w:r>
        <w:rPr>
          <w:rFonts w:cs="Calibri"/>
          <w:b/>
          <w:bCs/>
          <w:kern w:val="0"/>
          <w:lang w:eastAsia="pl-PL"/>
        </w:rPr>
        <w:t>KARTA ZGŁOSZENIA</w:t>
      </w:r>
    </w:p>
    <w:p w14:paraId="24CEB5C1" w14:textId="77777777" w:rsidR="00734B95" w:rsidRDefault="00734B95">
      <w:pPr>
        <w:pStyle w:val="Standard"/>
        <w:spacing w:after="0"/>
        <w:jc w:val="center"/>
        <w:rPr>
          <w:rFonts w:cs="Calibri"/>
          <w:color w:val="EE0000"/>
        </w:rPr>
      </w:pPr>
    </w:p>
    <w:p w14:paraId="291F6623" w14:textId="77777777" w:rsidR="00734B95" w:rsidRDefault="00000000">
      <w:pPr>
        <w:shd w:val="clear" w:color="auto" w:fill="FFFFFF"/>
        <w:jc w:val="both"/>
      </w:pPr>
      <w:r>
        <w:rPr>
          <w:rFonts w:cs="Calibri"/>
          <w:bCs/>
          <w:sz w:val="22"/>
          <w:szCs w:val="22"/>
        </w:rPr>
        <w:t xml:space="preserve">Szkolenie ekologiczne realizowane w ramach projektu pn.: „Zielona Lanckorona - cykl spotkań, warsztatów i animacji ekologicznych oraz stworzenie ogólnodostępnego miejsca plenerowego dla mieszkańców,” współfinansowanego w ramach  Programu Fundusze Europejskie dla Małopolski 2021-2027, Priorytet 8 Fundusze Europejskie dla sprawiedliwej transformacji Małopolski Zachodniej, Działanie 8.4: Inicjatywy lokalne na rzecz transformacji, Lokalne inicjatywy społeczne, Fundusz na rzecz Sprawiedliwej Transformacji. </w:t>
      </w:r>
    </w:p>
    <w:p w14:paraId="349E08F5" w14:textId="77777777" w:rsidR="00734B95" w:rsidRDefault="00734B95">
      <w:pPr>
        <w:pStyle w:val="Default"/>
      </w:pPr>
    </w:p>
    <w:p w14:paraId="2DCA7A58" w14:textId="77777777" w:rsidR="00734B95" w:rsidRDefault="00000000">
      <w:pPr>
        <w:pStyle w:val="NormalnyWeb"/>
        <w:spacing w:after="0"/>
        <w:jc w:val="both"/>
      </w:pPr>
      <w:r>
        <w:rPr>
          <w:rFonts w:ascii="Calibri" w:hAnsi="Calibri" w:cs="Calibri"/>
          <w:b/>
          <w:bCs/>
          <w:u w:val="single"/>
        </w:rPr>
        <w:t>Szkolenie o tematyce ekologicznej w dniach 19 – 20 października 2026 roku realizowane w Lanckoronie ul. Rynek 69 w godzinach od 08.00 do 16.00</w:t>
      </w:r>
      <w:r>
        <w:rPr>
          <w:sz w:val="20"/>
          <w:szCs w:val="20"/>
        </w:rPr>
        <w:t>*</w:t>
      </w:r>
    </w:p>
    <w:p w14:paraId="4BC4458E" w14:textId="77777777" w:rsidR="00734B95" w:rsidRDefault="00000000">
      <w:pPr>
        <w:spacing w:before="100" w:after="100"/>
        <w:jc w:val="both"/>
      </w:pPr>
      <w:r>
        <w:rPr>
          <w:sz w:val="20"/>
          <w:szCs w:val="20"/>
        </w:rPr>
        <w:t>*</w:t>
      </w:r>
      <w:r>
        <w:t xml:space="preserve"> </w:t>
      </w:r>
      <w:r>
        <w:rPr>
          <w:i/>
          <w:sz w:val="20"/>
          <w:szCs w:val="20"/>
        </w:rPr>
        <w:t>Uczestnik może skorzystać z wsparcia objętego ofertą szkoleniową, tj. może uczestniczyć  w dwóch dniach szkoleniowych, pod warunkiem dostępności miejsc. Udział szkoleniu  potwierdzany będzie na podstawie zgłoszenia uczestnika oraz zakwalifikowania do udziału zgodnie z zasadami realizacji projektu.</w:t>
      </w:r>
    </w:p>
    <w:p w14:paraId="43AD2C48" w14:textId="77777777" w:rsidR="00734B95" w:rsidRDefault="00000000">
      <w:pPr>
        <w:spacing w:before="100" w:after="100"/>
        <w:outlineLvl w:val="1"/>
      </w:pPr>
      <w:r>
        <w:rPr>
          <w:rFonts w:cs="Calibri"/>
        </w:rPr>
        <w:br/>
      </w:r>
      <w:r>
        <w:rPr>
          <w:rFonts w:eastAsia="Times New Roman" w:cs="Calibri"/>
          <w:b/>
          <w:bCs/>
          <w:lang w:eastAsia="pl-PL"/>
        </w:rPr>
        <w:t xml:space="preserve">DANE UCZESTNIKA </w:t>
      </w:r>
    </w:p>
    <w:p w14:paraId="65889BDF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Imię i nazwisko uczestnika: .........................................................................................................................</w:t>
      </w:r>
    </w:p>
    <w:p w14:paraId="44D0B26C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PESEL uczestnika*: .......................................................................................................................................</w:t>
      </w:r>
    </w:p>
    <w:p w14:paraId="1559AF1B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Adres zamieszkania uczestnika: ...................................................................................................................</w:t>
      </w:r>
    </w:p>
    <w:p w14:paraId="2C9F586E" w14:textId="77777777" w:rsidR="00734B95" w:rsidRDefault="00000000">
      <w:pPr>
        <w:spacing w:before="100" w:after="100"/>
      </w:pPr>
      <w:r>
        <w:rPr>
          <w:rFonts w:eastAsia="Times New Roman" w:cs="Calibri"/>
          <w:lang w:eastAsia="pl-PL"/>
        </w:rPr>
        <w:t xml:space="preserve">Telefon kontaktowy: ............................... E-mail: </w:t>
      </w:r>
      <w:r>
        <w:rPr>
          <w:rFonts w:eastAsia="Times New Roman" w:cs="Calibri"/>
          <w:i/>
          <w:lang w:eastAsia="pl-PL"/>
        </w:rPr>
        <w:t>........................................................................................</w:t>
      </w:r>
    </w:p>
    <w:p w14:paraId="78104195" w14:textId="77777777" w:rsidR="00734B95" w:rsidRDefault="00000000">
      <w:pPr>
        <w:spacing w:before="100" w:after="100"/>
        <w:rPr>
          <w:rFonts w:eastAsia="Times New Roman" w:cs="Calibri"/>
          <w:i/>
          <w:sz w:val="20"/>
          <w:szCs w:val="20"/>
          <w:lang w:eastAsia="pl-PL"/>
        </w:rPr>
      </w:pPr>
      <w:r>
        <w:rPr>
          <w:rFonts w:eastAsia="Times New Roman" w:cs="Calibri"/>
          <w:i/>
          <w:sz w:val="20"/>
          <w:szCs w:val="20"/>
          <w:lang w:eastAsia="pl-PL"/>
        </w:rPr>
        <w:t>* Numer PESEL jest niezbędny do rejestracji uczestnika projektu zgodnie z wymogami monitorowania uczestników projektów współfinansowanych ze środków Funduszy Europejskich dla Małopolski 2021–2027.</w:t>
      </w:r>
    </w:p>
    <w:p w14:paraId="22B0F83A" w14:textId="77777777" w:rsidR="00734B95" w:rsidRDefault="00000000">
      <w:pPr>
        <w:spacing w:before="100" w:after="100"/>
      </w:pPr>
      <w:r>
        <w:rPr>
          <w:rFonts w:eastAsia="Times New Roman" w:cs="Calibri"/>
          <w:lang w:eastAsia="pl-PL"/>
        </w:rPr>
        <w:t xml:space="preserve">Płeć: </w:t>
      </w: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Times New Roman" w:cs="Calibri"/>
          <w:lang w:eastAsia="pl-PL"/>
        </w:rPr>
        <w:t xml:space="preserve"> Kobieta  </w:t>
      </w: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Times New Roman" w:cs="Calibri"/>
          <w:lang w:eastAsia="pl-PL"/>
        </w:rPr>
        <w:t xml:space="preserve"> Mężczyzna</w:t>
      </w:r>
    </w:p>
    <w:p w14:paraId="7A2F8FB9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Wiek: ……………… lat</w:t>
      </w:r>
    </w:p>
    <w:p w14:paraId="0DA9B76D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Wykształcenie: ……………………………………………………………..</w:t>
      </w:r>
    </w:p>
    <w:p w14:paraId="42EE96F5" w14:textId="77777777" w:rsidR="00734B95" w:rsidRDefault="00000000">
      <w:pPr>
        <w:spacing w:before="100" w:after="100"/>
      </w:pPr>
      <w:r>
        <w:rPr>
          <w:rFonts w:eastAsia="Times New Roman" w:cs="Calibri"/>
          <w:lang w:eastAsia="pl-PL"/>
        </w:rPr>
        <w:t>Status na rynku pracy</w:t>
      </w:r>
      <w:r>
        <w:rPr>
          <w:sz w:val="20"/>
          <w:szCs w:val="20"/>
        </w:rPr>
        <w:t>*</w:t>
      </w:r>
      <w:r>
        <w:rPr>
          <w:rFonts w:eastAsia="Times New Roman" w:cs="Calibri"/>
          <w:lang w:eastAsia="pl-PL"/>
        </w:rPr>
        <w:t>:</w:t>
      </w:r>
    </w:p>
    <w:p w14:paraId="5621FDFC" w14:textId="77777777" w:rsidR="00734B95" w:rsidRDefault="00000000">
      <w:pPr>
        <w:spacing w:before="100" w:after="100"/>
      </w:pP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Times New Roman" w:cs="Calibri"/>
          <w:lang w:eastAsia="pl-PL"/>
        </w:rPr>
        <w:t xml:space="preserve"> osoba pracująca</w:t>
      </w:r>
    </w:p>
    <w:p w14:paraId="7119833C" w14:textId="77777777" w:rsidR="00734B95" w:rsidRDefault="00000000">
      <w:pPr>
        <w:spacing w:before="100" w:after="100"/>
      </w:pP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Times New Roman" w:cs="Calibri"/>
          <w:lang w:eastAsia="pl-PL"/>
        </w:rPr>
        <w:t xml:space="preserve"> osoba bezrobotna</w:t>
      </w:r>
    </w:p>
    <w:p w14:paraId="7ACC9B11" w14:textId="77777777" w:rsidR="00734B95" w:rsidRDefault="00000000">
      <w:pPr>
        <w:spacing w:before="100" w:after="100"/>
      </w:pP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Times New Roman" w:cs="Calibri"/>
          <w:lang w:eastAsia="pl-PL"/>
        </w:rPr>
        <w:t xml:space="preserve"> osoba bierna zawodowo/ dziecko</w:t>
      </w:r>
    </w:p>
    <w:p w14:paraId="1665C833" w14:textId="77777777" w:rsidR="00734B95" w:rsidRDefault="00000000">
      <w:pPr>
        <w:pStyle w:val="Akapitzlist"/>
        <w:spacing w:before="100" w:after="100"/>
        <w:ind w:hanging="578"/>
      </w:pPr>
      <w:r>
        <w:rPr>
          <w:sz w:val="20"/>
          <w:szCs w:val="20"/>
        </w:rPr>
        <w:t>*</w:t>
      </w:r>
      <w:r>
        <w:rPr>
          <w:rFonts w:eastAsia="Times New Roman" w:cs="Calibri"/>
          <w:i/>
          <w:sz w:val="20"/>
          <w:szCs w:val="20"/>
          <w:lang w:eastAsia="pl-PL"/>
        </w:rPr>
        <w:t>Zaznaczyć jedną odpowiedź</w:t>
      </w:r>
    </w:p>
    <w:p w14:paraId="59BE0B17" w14:textId="77777777" w:rsidR="00734B95" w:rsidRDefault="00000000">
      <w:pPr>
        <w:outlineLvl w:val="1"/>
      </w:pPr>
      <w:r>
        <w:rPr>
          <w:rFonts w:eastAsia="Times New Roman" w:cs="Calibri"/>
          <w:b/>
          <w:bCs/>
          <w:lang w:eastAsia="pl-PL"/>
        </w:rPr>
        <w:t xml:space="preserve">DANE RODZICA / OPIEKUNA PRAWNEGO </w:t>
      </w:r>
      <w:r>
        <w:rPr>
          <w:rFonts w:eastAsia="Times New Roman" w:cs="Calibri"/>
          <w:lang w:eastAsia="pl-PL"/>
        </w:rPr>
        <w:t>*</w:t>
      </w:r>
    </w:p>
    <w:p w14:paraId="6ABC64E5" w14:textId="77777777" w:rsidR="00734B95" w:rsidRDefault="00000000">
      <w:pPr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(wypełnić w przypadku uczestnika niepełnoletniego)</w:t>
      </w:r>
    </w:p>
    <w:p w14:paraId="5877827A" w14:textId="77777777" w:rsidR="00734B95" w:rsidRDefault="00000000">
      <w:pPr>
        <w:spacing w:before="100" w:after="100" w:line="360" w:lineRule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Imię i nazwisko rodzica / opiekuna prawnego: ..............................................................................................................................................</w:t>
      </w:r>
    </w:p>
    <w:p w14:paraId="7BD561A0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Telefon kontaktowy: .............................................................................................................</w:t>
      </w:r>
    </w:p>
    <w:p w14:paraId="440F3920" w14:textId="77777777" w:rsidR="00734B95" w:rsidRDefault="00000000">
      <w:pPr>
        <w:pStyle w:val="NormalnyWeb"/>
        <w:spacing w:after="0"/>
        <w:jc w:val="both"/>
      </w:pPr>
      <w:r>
        <w:rPr>
          <w:rFonts w:eastAsia="Times New Roman" w:cs="Calibri"/>
        </w:rPr>
        <w:t>E-mail: ..................................................................................................................................</w:t>
      </w:r>
    </w:p>
    <w:p w14:paraId="170F6029" w14:textId="77777777" w:rsidR="00734B95" w:rsidRDefault="00734B95">
      <w:pPr>
        <w:pStyle w:val="NormalnyWeb"/>
        <w:spacing w:after="0"/>
        <w:jc w:val="both"/>
        <w:rPr>
          <w:rFonts w:ascii="Calibri" w:hAnsi="Calibri" w:cs="Calibri"/>
        </w:rPr>
      </w:pPr>
    </w:p>
    <w:p w14:paraId="43E8CF13" w14:textId="77777777" w:rsidR="00734B95" w:rsidRDefault="00734B95">
      <w:pPr>
        <w:pStyle w:val="NormalnyWeb"/>
        <w:spacing w:after="0"/>
        <w:jc w:val="both"/>
        <w:rPr>
          <w:rFonts w:ascii="Calibri" w:hAnsi="Calibri" w:cs="Calibri"/>
          <w:b/>
          <w:bCs/>
          <w:u w:val="single"/>
        </w:rPr>
      </w:pPr>
    </w:p>
    <w:p w14:paraId="555CDEFF" w14:textId="77777777" w:rsidR="00734B95" w:rsidRDefault="00000000">
      <w:pPr>
        <w:pStyle w:val="Standard"/>
        <w:jc w:val="both"/>
        <w:rPr>
          <w:rFonts w:cs="Calibri"/>
        </w:rPr>
      </w:pPr>
      <w:r>
        <w:rPr>
          <w:rFonts w:cs="Calibri"/>
        </w:rPr>
        <w:t>……………………………………………..</w:t>
      </w:r>
    </w:p>
    <w:p w14:paraId="66E3C755" w14:textId="77777777" w:rsidR="00734B95" w:rsidRDefault="00000000">
      <w:pPr>
        <w:pStyle w:val="Standard"/>
        <w:jc w:val="both"/>
        <w:rPr>
          <w:rFonts w:cs="Calibri"/>
        </w:rPr>
      </w:pPr>
      <w:r>
        <w:rPr>
          <w:rFonts w:cs="Calibri"/>
        </w:rPr>
        <w:t>podpis osoby dorosłej/ w imieniu dziecka rodzica, opiekuna prawnego</w:t>
      </w:r>
    </w:p>
    <w:p w14:paraId="4B62FAE5" w14:textId="77777777" w:rsidR="00734B95" w:rsidRDefault="00734B95">
      <w:pPr>
        <w:pStyle w:val="Standard"/>
        <w:jc w:val="both"/>
        <w:rPr>
          <w:rFonts w:cs="Calibri"/>
        </w:rPr>
      </w:pPr>
    </w:p>
    <w:p w14:paraId="2F3FF610" w14:textId="77777777" w:rsidR="00734B95" w:rsidRDefault="00000000">
      <w:pPr>
        <w:pStyle w:val="NormalnyWeb"/>
        <w:spacing w:after="0"/>
        <w:jc w:val="both"/>
      </w:pPr>
      <w:r>
        <w:rPr>
          <w:rFonts w:ascii="Calibri" w:hAnsi="Calibri" w:cs="Calibri"/>
          <w:b/>
          <w:bCs/>
        </w:rPr>
        <w:lastRenderedPageBreak/>
        <w:t>Potrzeby związane z dostępnością (wypełnić opcjonalnie):</w:t>
      </w:r>
    </w:p>
    <w:p w14:paraId="43CF999B" w14:textId="77777777" w:rsidR="00734B95" w:rsidRDefault="00000000">
      <w:pPr>
        <w:pStyle w:val="Normalny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□ Jestem osobą z niepełnosprawnością / zgłaszam szczególne potrzeby i potrzebuję dodatkowego wsparcia w trakcie udziału w warsztatach.</w:t>
      </w:r>
    </w:p>
    <w:p w14:paraId="0E44A854" w14:textId="77777777" w:rsidR="00734B95" w:rsidRDefault="00000000">
      <w:pPr>
        <w:pStyle w:val="Normalny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Proszę wskazać rodzaj potrzebnego wsparcia (np. dostępność architektoniczna, wsparcie asystenta, wsparcie w zakresie komunikacji,  materiały w formie dostosowanej, inne):</w:t>
      </w:r>
    </w:p>
    <w:p w14:paraId="7AFA49E5" w14:textId="77777777" w:rsidR="00734B95" w:rsidRDefault="00000000">
      <w:pPr>
        <w:pStyle w:val="Normalny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6EF1DCE9" w14:textId="77777777" w:rsidR="00734B95" w:rsidRDefault="00000000">
      <w:pPr>
        <w:spacing w:before="100" w:after="100"/>
        <w:outlineLvl w:val="1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>OŚWIADCZENIA UCZESTNIKA / RODZICA / OPIEKUNA PRAWNEGO</w:t>
      </w:r>
    </w:p>
    <w:p w14:paraId="4FB4C743" w14:textId="77777777" w:rsidR="00734B95" w:rsidRDefault="00000000">
      <w:pPr>
        <w:spacing w:before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Oświadczam, że:</w:t>
      </w:r>
    </w:p>
    <w:p w14:paraId="654D2F7A" w14:textId="77777777" w:rsidR="00734B95" w:rsidRDefault="00000000">
      <w:pPr>
        <w:widowControl/>
        <w:numPr>
          <w:ilvl w:val="0"/>
          <w:numId w:val="11"/>
        </w:numPr>
        <w:suppressAutoHyphens w:val="0"/>
        <w:spacing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Zgłaszam dobrowolny udział mój / mojego dziecka w warsztatach organizowanych przez Gminę Lanckorona.</w:t>
      </w:r>
    </w:p>
    <w:p w14:paraId="5D2348DD" w14:textId="77777777" w:rsidR="00734B95" w:rsidRDefault="00000000">
      <w:pPr>
        <w:widowControl/>
        <w:numPr>
          <w:ilvl w:val="0"/>
          <w:numId w:val="11"/>
        </w:numPr>
        <w:suppressAutoHyphens w:val="0"/>
        <w:spacing w:before="100"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Dane podane w formularzu są zgodne ze stanem faktycznym.</w:t>
      </w:r>
    </w:p>
    <w:p w14:paraId="2DAF358E" w14:textId="77777777" w:rsidR="00734B95" w:rsidRDefault="00000000">
      <w:pPr>
        <w:widowControl/>
        <w:numPr>
          <w:ilvl w:val="0"/>
          <w:numId w:val="11"/>
        </w:numPr>
        <w:suppressAutoHyphens w:val="0"/>
        <w:spacing w:before="100"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Zapoznałem(-</w:t>
      </w:r>
      <w:proofErr w:type="spellStart"/>
      <w:r>
        <w:rPr>
          <w:rFonts w:eastAsia="Times New Roman" w:cs="Calibri"/>
          <w:lang w:eastAsia="pl-PL"/>
        </w:rPr>
        <w:t>am</w:t>
      </w:r>
      <w:proofErr w:type="spellEnd"/>
      <w:r>
        <w:rPr>
          <w:rFonts w:eastAsia="Times New Roman" w:cs="Calibri"/>
          <w:lang w:eastAsia="pl-PL"/>
        </w:rPr>
        <w:t>) się z klauzulą informacyjną dotyczącą przetwarzania danych osobowych.</w:t>
      </w:r>
    </w:p>
    <w:p w14:paraId="35A65850" w14:textId="77777777" w:rsidR="00734B95" w:rsidRDefault="00000000">
      <w:pPr>
        <w:widowControl/>
        <w:numPr>
          <w:ilvl w:val="0"/>
          <w:numId w:val="11"/>
        </w:numPr>
        <w:suppressAutoHyphens w:val="0"/>
        <w:spacing w:before="100"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Przyjmuję do wiadomości, że podanie danych osobowych jest dobrowolne, jednak niezbędne do udziału w warsztatach oraz realizacji obowiązków związanych z monitorowaniem uczestników projektu współfinansowanego ze środków Funduszy Europejskich dla Małopolski 2021–2027.</w:t>
      </w:r>
    </w:p>
    <w:p w14:paraId="4996B2BA" w14:textId="77777777" w:rsidR="00734B95" w:rsidRDefault="00000000">
      <w:pPr>
        <w:widowControl/>
        <w:numPr>
          <w:ilvl w:val="0"/>
          <w:numId w:val="11"/>
        </w:numPr>
        <w:suppressAutoHyphens w:val="0"/>
        <w:spacing w:before="100"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Wyrażam zgodę na nieodpłatne utrwalanie i wykorzystywanie mojego wizerunku/ wizerunku mojego dziecka przez Gminę Lanckorona w formie fotografii, filmów i nagrań wykonanych podczas realizacji warsztatów oraz wydarzeń związanych z projektem, w celach informacyjnych, promocyjnych i dokumentacyjnych projektu.</w:t>
      </w:r>
    </w:p>
    <w:p w14:paraId="35537638" w14:textId="77777777" w:rsidR="00734B95" w:rsidRDefault="00000000">
      <w:pPr>
        <w:widowControl/>
        <w:numPr>
          <w:ilvl w:val="0"/>
          <w:numId w:val="11"/>
        </w:numPr>
        <w:suppressAutoHyphens w:val="0"/>
        <w:spacing w:before="100" w:after="100"/>
        <w:textAlignment w:val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Oświadczam, że spełniam kryterium udziału w szkoleniu określone w Regulaminie, tj. zamieszkuję, pracuję lub uczę się na terenie Gminy Lanckorona.</w:t>
      </w:r>
    </w:p>
    <w:p w14:paraId="5DEB045B" w14:textId="77777777" w:rsidR="00734B95" w:rsidRDefault="00000000">
      <w:pPr>
        <w:spacing w:before="100"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□ TAK □ NIE</w:t>
      </w:r>
    </w:p>
    <w:p w14:paraId="1C12F1E0" w14:textId="77777777" w:rsidR="00734B95" w:rsidRDefault="00000000">
      <w:pPr>
        <w:spacing w:before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................................................................................................................. </w:t>
      </w:r>
    </w:p>
    <w:p w14:paraId="1DD5D78C" w14:textId="77777777" w:rsidR="00734B95" w:rsidRDefault="00000000">
      <w:pPr>
        <w:spacing w:after="10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Data i podpis uczestnika / rodzica / opiekuna prawnego</w:t>
      </w:r>
    </w:p>
    <w:p w14:paraId="2FBAE00A" w14:textId="77777777" w:rsidR="00734B95" w:rsidRDefault="00734B95">
      <w:pPr>
        <w:widowControl/>
        <w:suppressAutoHyphens w:val="0"/>
        <w:autoSpaceDE w:val="0"/>
        <w:jc w:val="both"/>
        <w:textAlignment w:val="auto"/>
        <w:rPr>
          <w:rFonts w:cs="Calibri"/>
          <w:b/>
          <w:bCs/>
          <w:color w:val="000000"/>
          <w:kern w:val="0"/>
          <w:sz w:val="28"/>
          <w:szCs w:val="28"/>
        </w:rPr>
      </w:pPr>
    </w:p>
    <w:p w14:paraId="2F31B2BB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KLAUZULA INFORMACYJNA RODO</w:t>
      </w:r>
    </w:p>
    <w:p w14:paraId="20A27445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Zgodnie z art. 13 Rozporządzenia Parlamentu Europejskiego i Rady (UE) 2016/679 z dnia 27 kwietnia 2016 r. (RODO), informujemy, że:</w:t>
      </w:r>
    </w:p>
    <w:p w14:paraId="135347B9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Administratorem danych osobowych jest Gmina Lanckorona, ul. Krakowska 8, 34-143 Lanckorona.</w:t>
      </w:r>
    </w:p>
    <w:p w14:paraId="7CF330B6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Kontakt z Inspektorem Ochrony Danych możliwy jest pod adresem e-mail: iod@lanckorona.pl.</w:t>
      </w:r>
    </w:p>
    <w:p w14:paraId="18A0B247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Dane osobowe będą przetwarzane w celu: organizacji i realizacji szkolenia, prowadzenia dokumentacji projektowej,</w:t>
      </w:r>
    </w:p>
    <w:p w14:paraId="67E40084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monitorowania i sprawozdawczości projektu, realizacji obowiązków wynikających z przepisów prawa oraz wytycznych dotyczących Funduszy Europejskich dla Małopolski 2021–2027.</w:t>
      </w:r>
    </w:p>
    <w:p w14:paraId="30F4C708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Podstawą prawną przetwarzania danych osobowych jest:</w:t>
      </w:r>
    </w:p>
    <w:p w14:paraId="39845A25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art. 6 ust. 1 lit. c RODO – wypełnienie obowiązku prawnego ciążącego na administratorze,</w:t>
      </w:r>
    </w:p>
    <w:p w14:paraId="258307EC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art. 6 ust. 1 lit. e RODO – wykonanie zadania realizowanego w interesie publicznym,</w:t>
      </w:r>
    </w:p>
    <w:p w14:paraId="2ED3B157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art. 6 ust. 1 lit. a RODO – zgoda osoby, której dane dotyczą, wyłącznie w zakresie wykorzystania wizerunku.</w:t>
      </w:r>
    </w:p>
    <w:p w14:paraId="0A4730D3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Odbiorcami danych mogą być podmioty uprawnione do ich otrzymania na podstawie przepisów prawa oraz instytucje uczestniczące w realizacji i kontroli projektu, w szczególności Instytucja Zarządzająca programem Fundusze Europejskie dla Małopolski 2021–2027.</w:t>
      </w:r>
    </w:p>
    <w:p w14:paraId="6828B670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Dane osobowe będą przechowywane przez okres realizacji projektu oraz przez okres wynikający z obowiązujących przepisów dotyczących archiwizacji dokumentacji projektowej.</w:t>
      </w:r>
    </w:p>
    <w:p w14:paraId="7CEBD1D5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Osobie, której dane dotyczą, przysługuje prawo: dostępu do danych osobowych, sprostowania danych, ograniczenia przetwarzania, wniesienia skargi do Prezesa Urzędu Ochrony Danych Osobowych,</w:t>
      </w:r>
    </w:p>
    <w:p w14:paraId="7DDDCED6" w14:textId="77777777" w:rsidR="00734B95" w:rsidRDefault="00000000">
      <w:pPr>
        <w:widowControl/>
        <w:suppressAutoHyphens w:val="0"/>
        <w:autoSpaceDE w:val="0"/>
        <w:jc w:val="both"/>
        <w:textAlignment w:val="auto"/>
        <w:rPr>
          <w:rFonts w:cs="Calibri"/>
          <w:color w:val="000000"/>
          <w:kern w:val="0"/>
          <w:sz w:val="22"/>
          <w:szCs w:val="22"/>
        </w:rPr>
      </w:pPr>
      <w:r>
        <w:rPr>
          <w:rFonts w:cs="Calibri"/>
          <w:color w:val="000000"/>
          <w:kern w:val="0"/>
          <w:sz w:val="22"/>
          <w:szCs w:val="22"/>
        </w:rPr>
        <w:t>cofnięcia zgody na wykorzystanie wizerunku w dowolnym momencie, bez wpływu na zgodność z prawem przetwarzania dokonanego przed jej cofnięciem. Dane osobowe nie będą przetwarzane w sposób zautomatyzowany, w tym również w formie profilowania. Dane osobowe nie będą przekazywane do państw trzecich ani organizacji międzynarodowych.</w:t>
      </w:r>
    </w:p>
    <w:p w14:paraId="4154EEB0" w14:textId="77777777" w:rsidR="00734B95" w:rsidRDefault="00734B95">
      <w:pPr>
        <w:widowControl/>
        <w:suppressAutoHyphens w:val="0"/>
        <w:autoSpaceDE w:val="0"/>
        <w:jc w:val="both"/>
        <w:textAlignment w:val="auto"/>
        <w:rPr>
          <w:sz w:val="20"/>
          <w:szCs w:val="20"/>
        </w:rPr>
      </w:pPr>
    </w:p>
    <w:sectPr w:rsidR="00734B95">
      <w:pgSz w:w="11906" w:h="16838"/>
      <w:pgMar w:top="709" w:right="849" w:bottom="0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F245" w14:textId="77777777" w:rsidR="008F67BC" w:rsidRDefault="008F67BC">
      <w:r>
        <w:separator/>
      </w:r>
    </w:p>
  </w:endnote>
  <w:endnote w:type="continuationSeparator" w:id="0">
    <w:p w14:paraId="52FE154A" w14:textId="77777777" w:rsidR="008F67BC" w:rsidRDefault="008F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F383" w14:textId="77777777" w:rsidR="008F67BC" w:rsidRDefault="008F67BC">
      <w:r>
        <w:rPr>
          <w:color w:val="000000"/>
        </w:rPr>
        <w:separator/>
      </w:r>
    </w:p>
  </w:footnote>
  <w:footnote w:type="continuationSeparator" w:id="0">
    <w:p w14:paraId="3CE64E8C" w14:textId="77777777" w:rsidR="008F67BC" w:rsidRDefault="008F6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1CF2"/>
    <w:multiLevelType w:val="multilevel"/>
    <w:tmpl w:val="4C4ED80A"/>
    <w:styleLink w:val="WWNum9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0A6387"/>
    <w:multiLevelType w:val="multilevel"/>
    <w:tmpl w:val="F8206E80"/>
    <w:styleLink w:val="WWNum7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11F87DA0"/>
    <w:multiLevelType w:val="multilevel"/>
    <w:tmpl w:val="545CC17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DFA458D"/>
    <w:multiLevelType w:val="multilevel"/>
    <w:tmpl w:val="E062B45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949D5"/>
    <w:multiLevelType w:val="multilevel"/>
    <w:tmpl w:val="4366F0DA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21FA38FA"/>
    <w:multiLevelType w:val="multilevel"/>
    <w:tmpl w:val="0A12CEB2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6" w15:restartNumberingAfterBreak="0">
    <w:nsid w:val="262635B1"/>
    <w:multiLevelType w:val="multilevel"/>
    <w:tmpl w:val="318890C2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77A4A35"/>
    <w:multiLevelType w:val="multilevel"/>
    <w:tmpl w:val="193A43A2"/>
    <w:styleLink w:val="WWNum8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4F5B0A82"/>
    <w:multiLevelType w:val="multilevel"/>
    <w:tmpl w:val="9D7C41E4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9" w15:restartNumberingAfterBreak="0">
    <w:nsid w:val="576E54EE"/>
    <w:multiLevelType w:val="multilevel"/>
    <w:tmpl w:val="F4AE6980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0" w15:restartNumberingAfterBreak="0">
    <w:nsid w:val="5C5B5FFA"/>
    <w:multiLevelType w:val="multilevel"/>
    <w:tmpl w:val="678E3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05547288">
    <w:abstractNumId w:val="6"/>
  </w:num>
  <w:num w:numId="2" w16cid:durableId="537933255">
    <w:abstractNumId w:val="3"/>
  </w:num>
  <w:num w:numId="3" w16cid:durableId="1719087163">
    <w:abstractNumId w:val="9"/>
  </w:num>
  <w:num w:numId="4" w16cid:durableId="1011029914">
    <w:abstractNumId w:val="2"/>
  </w:num>
  <w:num w:numId="5" w16cid:durableId="133179171">
    <w:abstractNumId w:val="5"/>
  </w:num>
  <w:num w:numId="6" w16cid:durableId="780882657">
    <w:abstractNumId w:val="4"/>
  </w:num>
  <w:num w:numId="7" w16cid:durableId="510342581">
    <w:abstractNumId w:val="8"/>
  </w:num>
  <w:num w:numId="8" w16cid:durableId="1058018636">
    <w:abstractNumId w:val="1"/>
  </w:num>
  <w:num w:numId="9" w16cid:durableId="439837572">
    <w:abstractNumId w:val="7"/>
  </w:num>
  <w:num w:numId="10" w16cid:durableId="1194342258">
    <w:abstractNumId w:val="0"/>
  </w:num>
  <w:num w:numId="11" w16cid:durableId="17983314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34B95"/>
    <w:rsid w:val="001742B8"/>
    <w:rsid w:val="00734B95"/>
    <w:rsid w:val="008F67BC"/>
    <w:rsid w:val="00A0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45AF"/>
  <w15:docId w15:val="{FFC54C96-B83C-410C-9417-01431ED7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Standard"/>
    <w:next w:val="Standard"/>
    <w:pPr>
      <w:keepNext/>
      <w:keepLines/>
      <w:spacing w:before="40" w:after="0"/>
      <w:outlineLvl w:val="6"/>
    </w:pPr>
    <w:rPr>
      <w:color w:val="595959"/>
    </w:rPr>
  </w:style>
  <w:style w:type="paragraph" w:styleId="Nagwek8">
    <w:name w:val="heading 8"/>
    <w:basedOn w:val="Standard"/>
    <w:next w:val="Standard"/>
    <w:pPr>
      <w:keepNext/>
      <w:keepLines/>
      <w:spacing w:after="0"/>
      <w:outlineLvl w:val="7"/>
    </w:pPr>
    <w:rPr>
      <w:i/>
      <w:iCs/>
      <w:color w:val="272727"/>
    </w:rPr>
  </w:style>
  <w:style w:type="paragraph" w:styleId="Nagwek9">
    <w:name w:val="heading 9"/>
    <w:basedOn w:val="Standard"/>
    <w:next w:val="Standard"/>
    <w:pPr>
      <w:keepNext/>
      <w:keepLines/>
      <w:spacing w:after="0"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ytu">
    <w:name w:val="Title"/>
    <w:basedOn w:val="Standard"/>
    <w:next w:val="Standard"/>
    <w:uiPriority w:val="10"/>
    <w:qFormat/>
    <w:pPr>
      <w:spacing w:after="80" w:line="240" w:lineRule="auto"/>
    </w:pPr>
    <w:rPr>
      <w:rFonts w:ascii="Calibri Light" w:hAnsi="Calibri Light"/>
      <w:spacing w:val="-10"/>
      <w:sz w:val="56"/>
      <w:szCs w:val="56"/>
    </w:rPr>
  </w:style>
  <w:style w:type="paragraph" w:styleId="Podtytu">
    <w:name w:val="Subtitle"/>
    <w:basedOn w:val="Standard"/>
    <w:next w:val="Standard"/>
    <w:uiPriority w:val="11"/>
    <w:qFormat/>
    <w:rPr>
      <w:color w:val="595959"/>
      <w:spacing w:val="15"/>
      <w:sz w:val="28"/>
      <w:szCs w:val="28"/>
    </w:rPr>
  </w:style>
  <w:style w:type="paragraph" w:styleId="Cy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Standard"/>
    <w:pPr>
      <w:ind w:left="720"/>
    </w:pPr>
  </w:style>
  <w:style w:type="paragraph" w:styleId="Cytatintensywny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NormalnyWeb">
    <w:name w:val="Normal (Web)"/>
    <w:basedOn w:val="Standard"/>
    <w:pPr>
      <w:spacing w:before="100" w:after="100" w:line="240" w:lineRule="auto"/>
    </w:pPr>
    <w:rPr>
      <w:rFonts w:ascii="Times New Roman" w:hAnsi="Times New Roman" w:cs="Times New Roman"/>
      <w:kern w:val="0"/>
      <w:lang w:eastAsia="pl-PL"/>
    </w:rPr>
  </w:style>
  <w:style w:type="character" w:customStyle="1" w:styleId="Nagwek1Znak">
    <w:name w:val="Nagłówek 1 Znak"/>
    <w:basedOn w:val="Domylnaczcionkaakapitu"/>
    <w:rPr>
      <w:rFonts w:ascii="Calibri Light" w:eastAsia="Calibri" w:hAnsi="Calibri Light" w:cs="Tahoma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Calibri" w:hAnsi="Calibri Light" w:cs="Tahoma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Calibri" w:cs="Tahoma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Calibri" w:cs="Tahoma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Calibri" w:cs="Tahoma"/>
      <w:color w:val="2F5496"/>
    </w:rPr>
  </w:style>
  <w:style w:type="character" w:customStyle="1" w:styleId="Nagwek6Znak">
    <w:name w:val="Nagłówek 6 Znak"/>
    <w:basedOn w:val="Domylnaczcionkaakapitu"/>
    <w:rPr>
      <w:rFonts w:eastAsia="Calibri" w:cs="Tahoma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Calibri" w:cs="Tahoma"/>
      <w:color w:val="595959"/>
    </w:rPr>
  </w:style>
  <w:style w:type="character" w:customStyle="1" w:styleId="Nagwek8Znak">
    <w:name w:val="Nagłówek 8 Znak"/>
    <w:basedOn w:val="Domylnaczcionkaakapitu"/>
    <w:rPr>
      <w:rFonts w:eastAsia="Calibri" w:cs="Tahoma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Calibri" w:cs="Tahoma"/>
      <w:color w:val="272727"/>
    </w:rPr>
  </w:style>
  <w:style w:type="character" w:customStyle="1" w:styleId="TytuZnak">
    <w:name w:val="Tytuł Znak"/>
    <w:basedOn w:val="Domylnaczcionkaakapitu"/>
    <w:rPr>
      <w:rFonts w:ascii="Calibri Light" w:eastAsia="Calibri" w:hAnsi="Calibri Light" w:cs="Tahoma"/>
      <w:spacing w:val="-10"/>
      <w:kern w:val="3"/>
      <w:sz w:val="56"/>
      <w:szCs w:val="56"/>
    </w:rPr>
  </w:style>
  <w:style w:type="character" w:customStyle="1" w:styleId="PodtytuZnak">
    <w:name w:val="Podtytuł Znak"/>
    <w:basedOn w:val="Domylnaczcionkaakapitu"/>
    <w:rPr>
      <w:rFonts w:eastAsia="Calibri" w:cs="Tahoma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character" w:customStyle="1" w:styleId="Internetlink">
    <w:name w:val="Internet link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rFonts w:ascii="Calibri" w:eastAsia="Calibri" w:hAnsi="Calibri" w:cs="Calibri"/>
      <w:sz w:val="20"/>
    </w:rPr>
  </w:style>
  <w:style w:type="character" w:customStyle="1" w:styleId="ListLabel11">
    <w:name w:val="ListLabel 11"/>
    <w:rPr>
      <w:sz w:val="20"/>
    </w:rPr>
  </w:style>
  <w:style w:type="character" w:customStyle="1" w:styleId="ListLabel12">
    <w:name w:val="ListLabel 12"/>
    <w:rPr>
      <w:sz w:val="20"/>
    </w:rPr>
  </w:style>
  <w:style w:type="character" w:customStyle="1" w:styleId="ListLabel13">
    <w:name w:val="ListLabel 13"/>
    <w:rPr>
      <w:sz w:val="20"/>
    </w:rPr>
  </w:style>
  <w:style w:type="character" w:customStyle="1" w:styleId="ListLabel14">
    <w:name w:val="ListLabel 14"/>
    <w:rPr>
      <w:sz w:val="20"/>
    </w:rPr>
  </w:style>
  <w:style w:type="character" w:customStyle="1" w:styleId="ListLabel15">
    <w:name w:val="ListLabel 15"/>
    <w:rPr>
      <w:sz w:val="20"/>
    </w:rPr>
  </w:style>
  <w:style w:type="character" w:customStyle="1" w:styleId="ListLabel16">
    <w:name w:val="ListLabel 16"/>
    <w:rPr>
      <w:sz w:val="20"/>
    </w:rPr>
  </w:style>
  <w:style w:type="character" w:customStyle="1" w:styleId="ListLabel17">
    <w:name w:val="ListLabel 17"/>
    <w:rPr>
      <w:sz w:val="20"/>
    </w:rPr>
  </w:style>
  <w:style w:type="character" w:customStyle="1" w:styleId="ListLabel18">
    <w:name w:val="ListLabel 18"/>
    <w:rPr>
      <w:sz w:val="20"/>
    </w:rPr>
  </w:style>
  <w:style w:type="character" w:customStyle="1" w:styleId="ListLabel19">
    <w:name w:val="ListLabel 19"/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ascii="Calibri" w:eastAsia="Calibri" w:hAnsi="Calibri" w:cs="Calibri"/>
      <w:sz w:val="20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rFonts w:ascii="Calibri" w:eastAsia="Calibri" w:hAnsi="Calibri" w:cs="Calibri"/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sz w:val="20"/>
    </w:rPr>
  </w:style>
  <w:style w:type="character" w:customStyle="1" w:styleId="ListLabel45">
    <w:name w:val="ListLabel 45"/>
    <w:rPr>
      <w:sz w:val="20"/>
    </w:rPr>
  </w:style>
  <w:style w:type="character" w:customStyle="1" w:styleId="ListLabel46">
    <w:name w:val="ListLabel 46"/>
    <w:rPr>
      <w:rFonts w:ascii="Calibri" w:eastAsia="Calibri" w:hAnsi="Calibri" w:cs="Calibri"/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ListLabel55">
    <w:name w:val="ListLabel 55"/>
    <w:rPr>
      <w:rFonts w:ascii="Calibri" w:eastAsia="Calibri" w:hAnsi="Calibri" w:cs="Calibri"/>
      <w:sz w:val="20"/>
    </w:rPr>
  </w:style>
  <w:style w:type="character" w:customStyle="1" w:styleId="ListLabel56">
    <w:name w:val="ListLabel 56"/>
    <w:rPr>
      <w:sz w:val="20"/>
    </w:rPr>
  </w:style>
  <w:style w:type="character" w:customStyle="1" w:styleId="ListLabel57">
    <w:name w:val="ListLabel 57"/>
    <w:rPr>
      <w:sz w:val="20"/>
    </w:rPr>
  </w:style>
  <w:style w:type="character" w:customStyle="1" w:styleId="ListLabel58">
    <w:name w:val="ListLabel 58"/>
    <w:rPr>
      <w:sz w:val="20"/>
    </w:rPr>
  </w:style>
  <w:style w:type="character" w:customStyle="1" w:styleId="ListLabel59">
    <w:name w:val="ListLabel 59"/>
    <w:rPr>
      <w:sz w:val="20"/>
    </w:rPr>
  </w:style>
  <w:style w:type="character" w:customStyle="1" w:styleId="ListLabel60">
    <w:name w:val="ListLabel 60"/>
    <w:rPr>
      <w:sz w:val="20"/>
    </w:rPr>
  </w:style>
  <w:style w:type="character" w:customStyle="1" w:styleId="ListLabel61">
    <w:name w:val="ListLabel 61"/>
    <w:rPr>
      <w:sz w:val="20"/>
    </w:rPr>
  </w:style>
  <w:style w:type="character" w:customStyle="1" w:styleId="ListLabel62">
    <w:name w:val="ListLabel 62"/>
    <w:rPr>
      <w:sz w:val="20"/>
    </w:rPr>
  </w:style>
  <w:style w:type="character" w:customStyle="1" w:styleId="ListLabel63">
    <w:name w:val="ListLabel 63"/>
    <w:rPr>
      <w:sz w:val="20"/>
    </w:rPr>
  </w:style>
  <w:style w:type="character" w:customStyle="1" w:styleId="ListLabel64">
    <w:name w:val="ListLabel 64"/>
    <w:rPr>
      <w:rFonts w:ascii="Calibri" w:eastAsia="Calibri" w:hAnsi="Calibri" w:cs="Calibri"/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sz w:val="20"/>
    </w:rPr>
  </w:style>
  <w:style w:type="character" w:customStyle="1" w:styleId="ListLabel69">
    <w:name w:val="ListLabel 69"/>
    <w:rPr>
      <w:sz w:val="20"/>
    </w:rPr>
  </w:style>
  <w:style w:type="character" w:customStyle="1" w:styleId="ListLabel70">
    <w:name w:val="ListLabel 70"/>
    <w:rPr>
      <w:sz w:val="20"/>
    </w:rPr>
  </w:style>
  <w:style w:type="character" w:customStyle="1" w:styleId="ListLabel71">
    <w:name w:val="ListLabel 71"/>
    <w:rPr>
      <w:sz w:val="20"/>
    </w:rPr>
  </w:style>
  <w:style w:type="character" w:customStyle="1" w:styleId="ListLabel72">
    <w:name w:val="ListLabel 72"/>
    <w:rPr>
      <w:sz w:val="20"/>
    </w:rPr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styleId="Hipercze">
    <w:name w:val="Hyperlink"/>
    <w:basedOn w:val="Domylnaczcionkaakapitu"/>
    <w:rPr>
      <w:color w:val="0563C1"/>
      <w:u w:val="single"/>
    </w:rPr>
  </w:style>
  <w:style w:type="paragraph" w:customStyle="1" w:styleId="Default">
    <w:name w:val="Default"/>
    <w:pPr>
      <w:widowControl/>
      <w:autoSpaceDE w:val="0"/>
      <w:textAlignment w:val="auto"/>
    </w:pPr>
    <w:rPr>
      <w:rFonts w:cs="Calibri"/>
      <w:color w:val="000000"/>
      <w:kern w:val="0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885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 Lanckorona</dc:creator>
  <cp:lastModifiedBy>Urząd Gminy Lanckorona</cp:lastModifiedBy>
  <cp:revision>2</cp:revision>
  <cp:lastPrinted>2025-12-12T08:22:00Z</cp:lastPrinted>
  <dcterms:created xsi:type="dcterms:W3CDTF">2026-10-07T14:45:00Z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