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A619" w14:textId="6D17484A" w:rsidR="00754268" w:rsidRDefault="002E0DC8" w:rsidP="00754268">
      <w:pPr>
        <w:pStyle w:val="za"/>
        <w:jc w:val="center"/>
      </w:pPr>
      <w:r>
        <w:t>WYKONANIE</w:t>
      </w:r>
      <w:r w:rsidR="00754268" w:rsidRPr="006F232E">
        <w:t xml:space="preserve"> WYDATKÓW INWESTYCYJNYCH </w:t>
      </w:r>
      <w:r>
        <w:t>W</w:t>
      </w:r>
      <w:r w:rsidR="00754268" w:rsidRPr="006F232E">
        <w:t xml:space="preserve"> 202</w:t>
      </w:r>
      <w:r w:rsidR="00754268">
        <w:t>4</w:t>
      </w:r>
      <w:r w:rsidR="00754268" w:rsidRPr="006F232E">
        <w:t xml:space="preserve"> ROK</w:t>
      </w:r>
    </w:p>
    <w:p w14:paraId="5EA67360" w14:textId="77777777" w:rsidR="002E0DC8" w:rsidRDefault="002E0DC8" w:rsidP="00754268">
      <w:pPr>
        <w:pStyle w:val="za"/>
        <w:jc w:val="center"/>
      </w:pPr>
    </w:p>
    <w:p w14:paraId="042C9FE0" w14:textId="77777777" w:rsidR="002E0DC8" w:rsidRDefault="002E0DC8" w:rsidP="00754268">
      <w:pPr>
        <w:pStyle w:val="za"/>
        <w:jc w:val="center"/>
      </w:pPr>
    </w:p>
    <w:p w14:paraId="30F359B7" w14:textId="77777777" w:rsidR="002E0DC8" w:rsidRDefault="002E0DC8" w:rsidP="00754268">
      <w:pPr>
        <w:pStyle w:val="za"/>
        <w:jc w:val="center"/>
      </w:pPr>
    </w:p>
    <w:p w14:paraId="2C25DFBB" w14:textId="77777777" w:rsidR="00FA4AA2" w:rsidRPr="00754268" w:rsidRDefault="00754268" w:rsidP="00754268">
      <w:pPr>
        <w:tabs>
          <w:tab w:val="left" w:pos="1878"/>
        </w:tabs>
        <w:rPr>
          <w:rFonts w:eastAsia="Calibri"/>
          <w:sz w:val="22"/>
        </w:rPr>
      </w:pPr>
      <w:r>
        <w:rPr>
          <w:rFonts w:eastAsia="Calibri"/>
          <w:sz w:val="22"/>
        </w:rPr>
        <w:tab/>
      </w:r>
    </w:p>
    <w:tbl>
      <w:tblPr>
        <w:tblW w:w="14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468"/>
        <w:gridCol w:w="665"/>
        <w:gridCol w:w="1785"/>
        <w:gridCol w:w="898"/>
        <w:gridCol w:w="403"/>
        <w:gridCol w:w="1089"/>
        <w:gridCol w:w="936"/>
        <w:gridCol w:w="1012"/>
        <w:gridCol w:w="843"/>
        <w:gridCol w:w="601"/>
        <w:gridCol w:w="1225"/>
        <w:gridCol w:w="1276"/>
        <w:gridCol w:w="992"/>
        <w:gridCol w:w="352"/>
        <w:gridCol w:w="73"/>
        <w:gridCol w:w="87"/>
        <w:gridCol w:w="1756"/>
      </w:tblGrid>
      <w:tr w:rsidR="0028498E" w:rsidRPr="002E1DFA" w14:paraId="12C0394F" w14:textId="29765B18" w:rsidTr="002E0DC8">
        <w:trPr>
          <w:trHeight w:val="363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C9D2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 xml:space="preserve">Nr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BF62AC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rozdział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390ABE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paragraf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05F2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Nazwa zadania/lokalizacja (gmina)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F68C" w14:textId="77777777" w:rsidR="0028498E" w:rsidRPr="002E1DFA" w:rsidRDefault="0028498E" w:rsidP="0028498E">
            <w:pPr>
              <w:ind w:left="-611" w:firstLine="611"/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Jednostka realizująca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FD2656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 xml:space="preserve">rok </w:t>
            </w:r>
            <w:proofErr w:type="spellStart"/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rozp</w:t>
            </w:r>
            <w:proofErr w:type="spellEnd"/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./rok zak.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840A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Wartość zadania ogółem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4275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Środki wydatkowane do końca: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5FA3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Środki zewnętrzne</w:t>
            </w:r>
          </w:p>
        </w:tc>
        <w:tc>
          <w:tcPr>
            <w:tcW w:w="3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E7F3" w14:textId="77777777" w:rsidR="0028498E" w:rsidRPr="002E1DFA" w:rsidRDefault="0028498E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PLAN NA 2024 ROK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74BF" w14:textId="3235001B" w:rsidR="0028498E" w:rsidRPr="002E1DFA" w:rsidRDefault="00922964" w:rsidP="0028498E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WYKONANIE WYDATKÓW W 2024 ROKU</w:t>
            </w:r>
          </w:p>
        </w:tc>
      </w:tr>
      <w:tr w:rsidR="00922964" w:rsidRPr="002E1DFA" w14:paraId="5A2C327F" w14:textId="77777777" w:rsidTr="002E0DC8">
        <w:trPr>
          <w:trHeight w:val="109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51F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F28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32D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223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90F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676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01C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0D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6716" w14:textId="77777777" w:rsidR="00922964" w:rsidRPr="002E1DFA" w:rsidRDefault="00922964" w:rsidP="002E1DFA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 xml:space="preserve">2023 </w:t>
            </w: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57A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4FCF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Finansowanie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EA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kwota planowana na 2024 rok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4C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Plan wydatków budżetu powiatu w 2024 roku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C80D70" w14:textId="77777777" w:rsidR="00922964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Kwota wydatkowana w 2024 roku</w:t>
            </w:r>
          </w:p>
          <w:p w14:paraId="79B4C316" w14:textId="7BCD1F2B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2F68FB" w14:textId="149A7E25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% wykonania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1C87" w14:textId="553E5664" w:rsidR="00922964" w:rsidRPr="002E1DFA" w:rsidRDefault="008075A6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Wykonany zakres rzeczowy zadani/przyczyny nie wykonania</w:t>
            </w:r>
          </w:p>
        </w:tc>
      </w:tr>
      <w:tr w:rsidR="00922964" w:rsidRPr="002E1DFA" w14:paraId="79AA270E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08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</w:rPr>
              <w:t xml:space="preserve">Dział 600 TRANSPORT I ŁĄCZNOŚĆ Rozdział 60014 Drogi publiczne powiatowe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ED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179 373 524,19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E9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71 340,00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8E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7 281 513,41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19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8 564 716,93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9A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B45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58 653 595,95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E3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57 548 185,26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E44B4" w14:textId="2BF4CBE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33567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7E69B5" w14:textId="14685FF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F564EED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504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87E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DB5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EB8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801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01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CF7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17 938 659,15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201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105A" w14:textId="31C0D85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74606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4746" w14:textId="0C9E7D9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167ED58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B5B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CCC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F1B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C43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D65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79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EE9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15 170 569,50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0D9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3C6B" w14:textId="7B44EDC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987DF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9C6D" w14:textId="62E580B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7F405AE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2A7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63A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E53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965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D27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9A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01F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6FF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8EBA" w14:textId="1EAAEDE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EACB6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3A0E" w14:textId="7C6A8CE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A10E22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887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86D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9E4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18E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2D8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74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E2F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25 544 367,30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1FB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2865" w14:textId="702FFD9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523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6DE7" w14:textId="63D6FA1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015282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18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75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08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E2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1541B Zaczerlany - Gajowniki - Kolonia Etap II (Gm. Choroszcz)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84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2D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E1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2 210 364,76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96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2B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B7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59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9CB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1 288 511,01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E3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1 288 511,01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65FAA" w14:textId="206F8BB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01C17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E0AB37" w14:textId="4FF6F4D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07422D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81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8F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F5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A9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B3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E4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15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7E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3C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F7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F3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FC9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63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56666" w14:textId="7250D72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8E2CD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1518" w14:textId="0010A05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45210C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8C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BC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A8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7E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10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024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2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0A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20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21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45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15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72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D3A62" w14:textId="225BF3C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E26A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9AD7" w14:textId="27B19D0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0987B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B6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0B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F1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C1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05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25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83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8F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15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02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1D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E88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4F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5592ED" w14:textId="3CA3DA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DC05C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49E4" w14:textId="5AFBED0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7A2DF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7A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21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5E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A0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30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E5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AD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4A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10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BC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02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70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1 288 511,01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D9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A602" w14:textId="750A1B2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B28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9B13" w14:textId="72C683C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24519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9B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1C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F5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D8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Przebudowa z rozbudową drogi powiatowej Nr 1549B na odcinku ul. Kolejowej w Klepaczach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24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B1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1C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5 616 050,00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E0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74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21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92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F9A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F4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F14BA" w14:textId="1842AF1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7865E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4B12FE" w14:textId="57717AF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70C8C3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29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71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BA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F0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23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51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91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49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4A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EA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F0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CC1C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2E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BFA9" w14:textId="75DF5FF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32116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764F" w14:textId="001650A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2B3F7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F9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86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1E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1E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28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CE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84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05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B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F8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72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1F01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3F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43E4" w14:textId="7890F6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D9D6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49E9" w14:textId="0761753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899C7AB" w14:textId="77777777" w:rsidTr="002E0DC8">
        <w:trPr>
          <w:trHeight w:val="5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BD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5D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8F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75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07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60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F4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2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CE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6B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D3F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FBC2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70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57EA9" w14:textId="5F4E1C8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0A8A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E944" w14:textId="0219EFA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B0FCB95" w14:textId="77777777" w:rsidTr="002E0DC8">
        <w:trPr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CF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10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8C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C1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8B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11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9A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94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FA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D3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37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E881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8D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5D71" w14:textId="1359735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59C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6B99" w14:textId="41E3948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C87831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0E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FD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8A0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A2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1548B Barszczewo - Ogrodniki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DF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43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6D5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138 196,65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E5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24 600,00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BFB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69 316,65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5C2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BDD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671D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44 280,00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A7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44 280,00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C09BB" w14:textId="05417B9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6AA25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2E2D2A" w14:textId="1E3D747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4F04EF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EE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BA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37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AD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90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F3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7E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4E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42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09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960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D33B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22 140,00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BD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BA965" w14:textId="328E05A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45F11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E74B6" w14:textId="34AE0E1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090013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6C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56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D8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A8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C4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701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77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5F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73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39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321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ADAE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22 140,00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21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639F8" w14:textId="1F3715A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3B2FD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AB509" w14:textId="4385810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C33EB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B1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45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B3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17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3F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FA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0D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00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ED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D6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3C5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CB16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49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1BF14" w14:textId="4BDBEEB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3D593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C2FD2" w14:textId="2FB1D21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692F7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D7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1E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45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91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BD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A9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22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B7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6D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26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5F0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ABE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58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F8DB2" w14:textId="7507EAC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3C98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BE125" w14:textId="7BDD9F7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53EB7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DF1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6C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4A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54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1547B na odcinku Czaplino - Mińce wraz z budową mostu na rzece Czaplinianka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91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FC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B17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10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65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E3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87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A39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4E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BBD4E" w14:textId="121AAF4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1BD6C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CA2757" w14:textId="08D4408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92095B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99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E3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45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2D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3E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59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1E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48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15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0B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F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E63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C0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B304" w14:textId="68B2C94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7782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6E3A" w14:textId="21AB736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4208AF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58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C6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FE0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2C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10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579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DA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4A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81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40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BE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82D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C9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1BF8" w14:textId="6CCC30F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6742B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AEBE" w14:textId="44BA344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A76F80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D4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C0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5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84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46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FA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84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71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BD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F0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17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F16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4D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002F" w14:textId="732D4BF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32A9C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F6AD" w14:textId="33E4FF8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8DFD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12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C4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BA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AA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67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21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53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A7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C8A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72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9F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3F6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C1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2F85" w14:textId="7C69A0C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559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A475" w14:textId="41CE426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98465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33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0F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2F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2F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 z rozbudową drogi powiatowej Nr 1550B na odcinku Klepacze - Niewodnica Kościelna (Gm. Choroszcz, Gm. Turośń Kościelna) - Etap II na gm. Choroszcz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D2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06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BE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89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D81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F0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517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29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73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14970" w14:textId="5BF71B0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8906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DB56A7" w14:textId="397EA4E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068E6E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6E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68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79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65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8C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38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E7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DD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1C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61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68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D3F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8E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34BD" w14:textId="67B5A01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D1CB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034F" w14:textId="7CB3550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944DD0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34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6A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36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3B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89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725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08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39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AE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BC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DB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176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A6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BF1B" w14:textId="372D1C3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0E8F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3458" w14:textId="740DC36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68EAB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0C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6F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6B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4B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96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4E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41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E8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70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70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78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23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4F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A806" w14:textId="101D4DA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EDECA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BE0E" w14:textId="7E2BBC2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DD0B01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46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60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B9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0B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CC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29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E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0C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AD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8E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7A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82C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A1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AEBF" w14:textId="6A9CDED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C90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9FF1" w14:textId="48EA020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B9EF20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91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0E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F3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DE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1543B - ul. Zastawie I w Choroszczy wraz z budową chodnika do drogi powiatowej Nr 1535B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75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7E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0C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03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61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3E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CF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0C9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1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BA01C" w14:textId="694B015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C8392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5A348D" w14:textId="762675D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F9730E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79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26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5A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72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09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C2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0D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D9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37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B7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DC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E3D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64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65659" w14:textId="7D7E550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39069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51A0" w14:textId="5C577E2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EDFC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F1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65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6D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B0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4F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843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CD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9D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4D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7E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FC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6C6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AF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CA40F" w14:textId="72907D6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E2855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C2A5" w14:textId="1D6105C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8B86685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20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B7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52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36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00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9D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6E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D5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8A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C7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7D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DB4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4D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6FDCB" w14:textId="2C28ABE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C9C25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F472" w14:textId="738EE96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39A66B" w14:textId="77777777" w:rsidTr="002E0DC8"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EE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73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C8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BA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48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A7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46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4C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EC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38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03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58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9E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15EDB" w14:textId="2F5830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566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F73C" w14:textId="53F5038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7B96B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26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38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26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B4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Wykonanie dokumentacji geodezyjnej i kartograficznej podziału działek gruntu w obrębie Czaplino, gm. Choroszcz, niezbędne w związku z regulacją stanu prawnego drogi powiatowej Nr 1543B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69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F2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D5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1 399,00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7F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93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F2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C9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807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1 399,00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F2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1 399,00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31FFC" w14:textId="5F4F9EC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3E954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4EEA34" w14:textId="4E10C1D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A13AE1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01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00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89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A1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B6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9F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02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4F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97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9B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43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22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1 399,00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15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D6946" w14:textId="1C7324E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CB30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92AD" w14:textId="1E15AE4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80698F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BD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3D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11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D1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A9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EA2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89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CC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B7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32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36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65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37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385B" w14:textId="085CA79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6E93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F32C" w14:textId="32C75E0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7CE80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9F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B4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8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14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9E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E8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32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E7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C5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F9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3B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1D8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46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F1691" w14:textId="6595F94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7E8A3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8FF9" w14:textId="26647BA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437B1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FA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91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6E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66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E5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97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73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9C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5D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99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26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31A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76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6C44F" w14:textId="45885C0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CA5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CDC2" w14:textId="5723303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5C99EF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20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44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A9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6D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1424B Karczmisko - Czarna Wieś Kościelna (Gm. Czarna Białostocka)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4A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38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97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6 200 967,30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95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88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B6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1 012 853,15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AF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A7E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5 188 114,15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83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6 200 967,30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5751" w14:textId="5A4D166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8150D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12A827" w14:textId="0B8D557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7B2C69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FF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BF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54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5B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BF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D7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62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A9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FC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3B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CF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BC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1 430 600,27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88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CFFA" w14:textId="6EE3D20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6826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902D" w14:textId="4F2F01E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64252B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85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FB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E9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48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13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54F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D5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75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36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96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7B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675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1 430 600,26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F5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76DB" w14:textId="0CE6D5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476DD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7E63" w14:textId="5D8AE4C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24157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EE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8C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D9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A5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FC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A1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494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91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5B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6F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59B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AED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0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B60F9" w14:textId="3A32221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62AA8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0B58" w14:textId="3F09CDD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100C0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89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31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11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F6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4B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EE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CF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14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D6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FE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B7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C53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2 326 913,62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44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25DE" w14:textId="4CBB8F2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7F8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9B1A" w14:textId="214039D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F84B68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9C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40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24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1A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1422B w m. Wólka Ratowiecka (Gm. Czarna Białostocka) - aktualizacja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B3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0C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3D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131 733,00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19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35D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83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11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D5E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131 733,00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03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131 733,00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6C14" w14:textId="5A628EF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E8CF6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E2C42" w14:textId="1B06CA5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89E254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DE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8B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5B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15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F7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F6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32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59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6C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E8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DE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A19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65 866,50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F7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6078" w14:textId="10538FD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A4DED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86E6" w14:textId="499DD94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5FCB7C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15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F0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A7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23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D0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FD7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16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D0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29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D7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26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4E1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65 866,50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C4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14F6" w14:textId="34754C1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74A9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D2BE" w14:textId="6D2C16D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BDAE58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8D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5E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4C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99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E6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F2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28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FF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93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8C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3E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404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5F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CA4E" w14:textId="48DFF31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6C84C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1504" w14:textId="791B48E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BA6434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A3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BE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BA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F6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3D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3B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BA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6F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1A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70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D2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430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15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0EAF" w14:textId="345AA21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812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48A8" w14:textId="57B70DC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8619E8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CF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7F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54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F3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1320B Łosiniec - Zdroje - Bombla (Gm. Czarna Białostocka)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D4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A4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17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330 870,00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EF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A4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9E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C0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354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220 170,00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97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220 170,00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88E6" w14:textId="12148AF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160BE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D9D232" w14:textId="64E8C88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8CC4051" w14:textId="77777777" w:rsidTr="002E0DC8">
        <w:trPr>
          <w:trHeight w:val="47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97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75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C4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25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10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73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6B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C1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C3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86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03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59A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110 085,00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09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19AF" w14:textId="59A6CC7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58686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2604" w14:textId="5D1BFB5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C165AC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4D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CF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07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DA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F5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200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35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48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9F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7E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6F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1F2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110 085,00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86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7D60" w14:textId="1C6CA0E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DDCDD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C410" w14:textId="0B1BA02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93987B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4A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52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F2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9C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E5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B0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5A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B3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9E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14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E1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8C6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63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BB21" w14:textId="373E80A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46B1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8C99" w14:textId="01D089E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C7CB43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8A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34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0F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59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67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2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4A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7C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0C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63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C4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1C8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29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3867" w14:textId="677DAFF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E20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A05C" w14:textId="2D9819A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C066944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ED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2F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6B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94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Wykonanie dokumentacji geodezyjnej i kartograficznej podziału działek gruntu w obrębach: Niemczyn i Brzozówka Koronna, gm. Czarna Białostocka, niezbędne w związku z regulacją stanu prawnego dróg powiatowych Nr 1426B i Nr 1307B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65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AA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19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4 403,40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AC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E8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18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9C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A9E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4 403,40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FB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4 403,40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754A" w14:textId="2EC86EB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3186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27A30" w14:textId="7C1F98B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FD9F04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29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63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A6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A1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44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EC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D0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F5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D4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92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F6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7DE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4 403,40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14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A506" w14:textId="1DB11D9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A3E8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B955" w14:textId="65D05D9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6B92CF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E4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12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43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43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E3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29B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BC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63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3B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52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94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EEF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FC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EF4A" w14:textId="6C6D504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E0DE3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AAC5" w14:textId="770C4DB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C17E7F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10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42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61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FB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81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63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09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C3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25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15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EA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AB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C5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3EB2" w14:textId="55DA172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BA3E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E445" w14:textId="65EB521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3A1C2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7B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05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A5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EB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BD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1B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D0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9E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50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80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04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329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44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A448" w14:textId="5EC21EC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ADB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299C" w14:textId="6962CE8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CF2FA7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5C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64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18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E2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1425B w miejscowości Kosmaty Borek (Gm. Czarna Białostocka)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92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C5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CA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116 850,00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B8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8E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EB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5F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A3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76 260,00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1B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76 260,00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6FB66" w14:textId="089A2CB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93BDB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D726AA" w14:textId="4C9EF57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8B5E07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3F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F8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E1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25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BE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83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96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6A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E1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FD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94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A94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38 130,00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4B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F4DC" w14:textId="57352FD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B0512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69A0" w14:textId="2BDC3C6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3A998C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F7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1F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9E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D7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F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295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F0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37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5D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2C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5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1C0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38 130,00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89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1E4A" w14:textId="019CD8D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4F090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F298" w14:textId="7DB2F1B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54E07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98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80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00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D3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89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28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D3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25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2D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9B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4A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73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B9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EBCE" w14:textId="2E29825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B7C61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0120" w14:textId="44F0230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08881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5B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8C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03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41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F9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2F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6F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31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90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69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DD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B41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DD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D113" w14:textId="5FA9702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A44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B58B" w14:textId="5FD1669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8CE48F8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9D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D5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65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BD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1385B na odcinku Gniła - Dobrzyniewo Duże - Etap II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46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BD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82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4 185 063,02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3F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3C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2 301 939,91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1F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98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ADC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1 883 123,11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98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1 883 123,11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F3A0C" w14:textId="54F1DBE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CCBB6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C2A8B0" w14:textId="3528798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D9B52F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34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D2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10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B6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7F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83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AB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7A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08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37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0E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D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566 561,55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5F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780B" w14:textId="7D8FABA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4EBF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E6D4" w14:textId="0B0A9DA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C82B4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BD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FE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8A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AB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A7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63F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85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69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7E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6F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9A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EEE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566 561,56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6F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36CD" w14:textId="24A6AA5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9CF26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4E35" w14:textId="6011E6C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4F02FF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55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81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3C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65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C3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D8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29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E9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5E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EE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016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F9D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8D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DD855" w14:textId="2781B8F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B3374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275E" w14:textId="17816CB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0B92C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09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58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E3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85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8B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14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1F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0D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78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7C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DB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93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A1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7499" w14:textId="3853696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F47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0593" w14:textId="42FE736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951A78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7C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8B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51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21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drogi powiatowej Nr 1385B na długości ul. Lipowej w Dobrzyniewie Dużym wraz z rozbudową skrzyżowania z ul. Białostocką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C5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A5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10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6 476 552,72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C9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47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B2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C9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0F7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3 303 300,00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35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3 303 300,00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E5CB6" w14:textId="5D8F0F8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F6B6C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97B8AF" w14:textId="5F8B55E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9C36A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42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48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CD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CA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B6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9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26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A8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B7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9B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CB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FE7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0A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EF99D" w14:textId="5454949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4244C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D1E7" w14:textId="594FC42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EB595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ED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CE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74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9B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22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50B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B3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6E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F6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1A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95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0E2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4D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03911" w14:textId="4BD4AB0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423B7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408E" w14:textId="3851C5F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B0C777" w14:textId="77777777" w:rsidTr="002E0DC8">
        <w:trPr>
          <w:trHeight w:val="5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F2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D8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74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D7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F9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0B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DA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0F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5B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2A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4E0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6F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26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007161" w14:textId="38B1633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F32BB8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7ED7" w14:textId="6FCB240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51D6887" w14:textId="77777777" w:rsidTr="002E0DC8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CD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C3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96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E4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18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9C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F7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48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BD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F5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67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567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3 303 300,00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61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53FA" w14:textId="0838EA2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04C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97E1" w14:textId="22A89CB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26858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02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BA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0F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11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Rozbiórka i budowa mostu przez rz. Białą wraz z przebudową odcinka drogi powiatowej Nr 1392B k/m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Fasty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0D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E5A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47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11 040 024,74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482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AFE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F4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8C0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50D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6 555,83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1DD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6 555,83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2B37A" w14:textId="6BD51B7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EEE17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3C2364" w14:textId="13C45B45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A95ABD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49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F1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A0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EC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FB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81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F8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7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12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38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FBB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5DC3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30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EC1A5C" w14:textId="698BBA0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A9A7D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C4450" w14:textId="2A36279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A8006B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58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07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AD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20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E6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A339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21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62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53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60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C3C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EF5A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04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E9399" w14:textId="306BE2D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79A6C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812548" w14:textId="2F6C44D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814DD9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45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4A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05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5C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BD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E7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72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17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BE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63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1B0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D850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40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F4192D9" w14:textId="35E99B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F1764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B6A2B" w14:textId="11957E3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590B45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FD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EB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CA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66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E4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C3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FC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41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1E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62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956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5EC5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6 555,83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DA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D3DB2" w14:textId="5DFBCE0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014A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94B281" w14:textId="65A5141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70DB2F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21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F9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24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9F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1385B na odcinku Pogorzałki - granica Powiatu Białostockiego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E1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D0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34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210 330,00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69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15 990,00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E4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174 660,00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08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09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D15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19 680,00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1F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19 680,00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76F08" w14:textId="5BCF6BA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82789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0B8583" w14:textId="0B9B841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4511C9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15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A2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A4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6D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22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2A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A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F2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E4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57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A9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BDE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9 840,00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8A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2798" w14:textId="150421E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AE483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E828" w14:textId="032FC6A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BF6B45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F4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6B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6B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E4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5F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6AD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17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8D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1D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0B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DC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080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9 840,00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58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E2D5" w14:textId="77600C6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2DC94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E1EB" w14:textId="306161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40CD2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0B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9E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5C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3B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D2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12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E5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7A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2B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D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77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11B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8F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ABF2" w14:textId="7EA6F24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6A20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3ACE" w14:textId="3835E39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0567F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FC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0E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AF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24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43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28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7B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D2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5E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1C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C0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4B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97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37F0" w14:textId="02A8223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113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9EFF" w14:textId="29B5209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A7C59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68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DE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11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D6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1385B na odcinku Gniła - Pogorzałki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A2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B8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72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193 725,00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97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6C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53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4A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4EC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193 725,00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6C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193 725,00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CCC4" w14:textId="57184FD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62588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5172A4" w14:textId="1F0C4E5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9E211E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D4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3C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78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00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C3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5C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1A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E2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F2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77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1D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1C9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96 862,50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A6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F26F" w14:textId="06C4684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9988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3D07" w14:textId="7EED246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566F3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AF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0B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BF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E6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0D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48E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EF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60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57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8C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82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FE8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96 862,50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6B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64EF" w14:textId="3CF8CFD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4AA93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FFF1" w14:textId="57B8B95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4EB0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0A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58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EA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01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C9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03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9F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31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05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46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59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60C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75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52A9" w14:textId="6B1F5AA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5054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CE8C" w14:textId="1DB8A2F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C92326" w14:textId="77777777" w:rsidTr="002E0DC8">
        <w:trPr>
          <w:trHeight w:val="5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5C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D1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79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FD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59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0F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DE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5E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2B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26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59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9EA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2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2870" w14:textId="500CBDF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BCA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1EB0" w14:textId="36BE039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695F6F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41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08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6B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2C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drogi powiatowej Nr 1389B - ul. Białostockiej w Dobrzyniewie Dużym na odcinku od skrzyżowania z ul. Lipową do torów kolejowych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26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03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E7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E4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35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9D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F8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CF8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0E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F1E5A" w14:textId="45CDC2E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C5A41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5C5782" w14:textId="1B3E9EA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A56FC3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01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A5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06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89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BC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58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42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AC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20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E1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B1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744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BE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7E06" w14:textId="5929838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8D85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ACFB" w14:textId="724120A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EBDE1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8E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AB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33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9A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7F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BF6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0C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14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CD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79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A3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858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B8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97B5" w14:textId="5BE7B98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B8040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AED4" w14:textId="6BF8311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E66E02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37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FC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D8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4D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B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9A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CE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2D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55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D6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AC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D80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10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8E28" w14:textId="04532AE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A2942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95DB" w14:textId="526BBC7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9C9D66" w14:textId="77777777" w:rsidTr="002E0DC8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14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8A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5E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25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B7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B5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45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DB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A9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3B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0F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16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7C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77C1" w14:textId="505AA3B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B42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03CC" w14:textId="121517B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C7C0DF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8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C8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39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F5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1389B na odcinku Jaworówka - Rybaki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E5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38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5A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05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81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64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FA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5A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67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72A42" w14:textId="24B47AE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83DE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BCD674" w14:textId="6D4D74B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04D274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61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52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AF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A1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2D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50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FE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C9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7A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81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07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E5A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30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B643A" w14:textId="5F4E79E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87D6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EE93" w14:textId="5A860C0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6079D1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09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18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DE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0E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FD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88A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28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73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8D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69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DE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57C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E1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F63DF" w14:textId="60A66B4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B6C73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4465" w14:textId="3AB34BB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5D2A8B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A4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D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C9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00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65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FD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5C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92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E8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D7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89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BB0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D0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F6B11" w14:textId="6B6F5C8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5B4D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5040" w14:textId="0D70398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BDDABA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BC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B3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74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FD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9C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65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11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A0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DC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B5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B6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BE9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11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67E98" w14:textId="2A3CEAE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6E9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38FB" w14:textId="13AACFE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D6CEF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27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4A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17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A6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1396B na odcinku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Obróbniki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- Kulikówka wraz z przebudową mostu na rzece Kulikówka w km 4+898 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A9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D7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EF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0A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04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CA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40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006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A4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6E3AF" w14:textId="1215CC0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A4337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E9A11D" w14:textId="70B4919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6671AB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D1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8C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47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71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F2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2C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DD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D5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A7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05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4B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3B4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02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474FB" w14:textId="693FEE0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BCDC9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B4A6" w14:textId="2A2941C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7637E6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09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81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50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1B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C3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E56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9F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55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CC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9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DA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7FB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1E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16270" w14:textId="549C183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307C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1425" w14:textId="414D227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C24364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CA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04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96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23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78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08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BF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C9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9D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DE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57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6B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70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E13A5" w14:textId="035A490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65476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90CE" w14:textId="3428A5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8CC49F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37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FD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3A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C0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83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66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E7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9C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63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B3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9A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93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F5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2B642" w14:textId="39B16BB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44C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E0D6" w14:textId="40D83CE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3715E4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27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CC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39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74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Wykonanie dokumentacji geodezyjnej i kartograficznej podziału działek gruntu Zadanie 6 - podział działek w obrębach: Nowosiółki, Borsukówka, Pogorzałki, gm. Dobrzyniewo Duże, niezbędnych w zw. z przygotowaniem inwestycji Przebudowy z rozbudową drogi powiatowej Nr 1385B na odcinku Pogorzałki - granica Powiatu Białostockiego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9A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F6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7F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3 271,80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45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E1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E7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A2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A6B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3 271,80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71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3 271,80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BC44" w14:textId="0DC1397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9F9E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EC4C47" w14:textId="6E2D3D9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9010F9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73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98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A1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59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A5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88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EA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D8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9F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3F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73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D80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3 271,80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14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ED45" w14:textId="199E851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6C2E7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5080" w14:textId="39741E8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2C71D6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42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7E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05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C0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4CD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C46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FD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74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6B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2D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FE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DD1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89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5E67" w14:textId="3B56F31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EEEC7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575A" w14:textId="6F168B6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3E0139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BC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E4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26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C5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A5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56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6B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65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54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8EE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83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E89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4E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86C1" w14:textId="7197457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002E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808A" w14:textId="437D17A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83EB2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39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1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7A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66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B5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77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5E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02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BE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3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31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357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C7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E067" w14:textId="0DA7C4F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63C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88AB" w14:textId="50593B5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3A962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3D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D1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D5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42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1437B na odcinku przejścia przez miejscowość Słuczanka (Gm. Gródek)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4C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26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3C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5 764 577,68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F1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A0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08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7E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6CE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44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D714B" w14:textId="5336D05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BD19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0EF4" w14:textId="60B9B76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73A19D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7A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C6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60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D1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2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70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FA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3D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EA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67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29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976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EC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49FE" w14:textId="54F691E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C111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9626" w14:textId="5241DCD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5A481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B4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48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FF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49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99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1A3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C6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1F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CF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34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13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6AC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24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D0B4" w14:textId="6B7D738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44E7D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83AC" w14:textId="54816D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5DD8B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1F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EB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55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51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AB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E1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0C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FA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62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E9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C9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B38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34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9D4E0" w14:textId="28EE7E0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E00EC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4FE5" w14:textId="30FA50F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981C01" w14:textId="77777777" w:rsidTr="002E0DC8"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93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6A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93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10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D4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EC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C6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B5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82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6C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CF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E22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EC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DB67" w14:textId="42BA1C6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3FB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CFF1" w14:textId="382D5A7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24CD98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28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3E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08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9F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1456B Jałówka - Bobrowniki na odcinku Mostowlany - Bobrowniki (Gm. Gródek)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75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4E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92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488 802,00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47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AC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439 602,00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87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A8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C7E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49 200,00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99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49 200,00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88568" w14:textId="78E4763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3EBED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22C783" w14:textId="13D23FF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076C9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3A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C9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C3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B8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C4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B6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26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9F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0F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40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A8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7C9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24 600,00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C0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B487F" w14:textId="6F992F6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BE3F8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0C39" w14:textId="4299A88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1E5FA2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5C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23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46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A0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A6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868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E8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9A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1E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3A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FA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0EA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24 600,00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01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117C2" w14:textId="62BC0DB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E879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4AC4" w14:textId="51069E0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7820BD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5F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51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D1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7C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56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18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41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0B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33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E6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8B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993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52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66827" w14:textId="6367A94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3D19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6A20" w14:textId="76318EB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D5F60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21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C2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5E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0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8D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B5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1F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30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13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F2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CF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D0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77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C16BD" w14:textId="1AD5192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818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50A4" w14:textId="7D6032C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AEEACE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F5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92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F4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D3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1492B Hryniewicze - Olmonty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E4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EA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3B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9 097 209,52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D9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8F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A7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7D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585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5 254 699,21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8F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5 219 072,26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65ECC" w14:textId="140D6AB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8CACC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AFA235" w14:textId="29A9F93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D329E5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4D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E9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CA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3D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9A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B7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60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33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42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F2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C0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F50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81 213,83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02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563D0" w14:textId="61C4647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C885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DFDB" w14:textId="280534D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48D6B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37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80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C6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38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BB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95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0B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BA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48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2E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28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2D9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35 626,95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02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64F31" w14:textId="464F35F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A883F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D38F" w14:textId="26F11A3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572B2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D6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64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24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7A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79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48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19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DC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07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4E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84E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D6AA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28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394715A" w14:textId="67D5636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F331D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482F" w14:textId="517CE39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6DE1B4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1A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C9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EA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9D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A2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6A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E1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5D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CF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65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A7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C0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5 137 858,43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73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8EB3F" w14:textId="00531BC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C7F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81B8" w14:textId="029902C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A7F9F7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40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A6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EE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1A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ścieżki pieszo - rowerowej na odcinku drogi powiatowej Nr 1493B od granicy z miastem Białystok do skrzyżowania z ulicą Jaworową w Olmontach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17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11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56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8E0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2C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FD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5D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856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C7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77925" w14:textId="081BFA8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B06E4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AF7854" w14:textId="7D7A61C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CB24B0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75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E0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16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0A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F7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3A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30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44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52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A2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63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3AB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A7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DE46E" w14:textId="3467100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AA16A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3EC8" w14:textId="3312285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100A2D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69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57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C9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18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85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511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E2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43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ED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3B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B3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189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07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5D3BC" w14:textId="70DE56C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1823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9E61" w14:textId="0E8FEA3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BBAB99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D7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3D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01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81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BE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B1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78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37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ED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54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8A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CF7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5B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4269D" w14:textId="1CB3C44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8F4B3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097D" w14:textId="13B384A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1E5BBB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53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D0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6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70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F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15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52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A6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A6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F8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A0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65E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81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2C6C" w14:textId="377E4D7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EB1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DFE8" w14:textId="36056C0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BBB58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66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88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A4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9A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Opracowanie dokumentacji projektowej na: Przebudowę z rozbudową drogi powiatowej Nr 1494B na odcinku Juchnowiec Kościelny - Rumejki - Niewodnica Nargilewska, Gm. Juchnowiec Kościelny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A39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D5A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92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410 897,00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FC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6D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243 417,00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7E4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433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C1D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167 480,00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34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167 480,00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461E3" w14:textId="2133223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9E741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2C18B0" w14:textId="6ED8B01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7DAA5F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18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CB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70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C9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0B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D7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80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68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C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63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AF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AD4D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84 455,00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75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662B36" w14:textId="41B427A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D49AF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4ADC1" w14:textId="27E0272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A69190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FC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60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69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54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DE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B55C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02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FC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E6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A7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D4E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DE48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83 025,00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CF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E50910" w14:textId="376196F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A8B95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97D4F" w14:textId="0C9350B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094947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75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96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59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CA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FD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CF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71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D3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7F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8B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DD2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B48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89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DF18C" w14:textId="35EA750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B5A91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84AC5" w14:textId="3A83BF9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934113" w14:textId="77777777" w:rsidTr="002E0DC8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E5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05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12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09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DA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E9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AD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58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0F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53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D69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765F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BE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8757F" w14:textId="7E975BF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42D8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088F8" w14:textId="1B81A27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A047F8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4B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25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DB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3E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Rozbudowę drogi powiatowej Nr 1498B na odcinku Juchnowiec Kościelny - Szerenosy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30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24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90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355 470,00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D3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7D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4A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FD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FA2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355 470,00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47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355 470,00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B428" w14:textId="44F4B0E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DA842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7521D9" w14:textId="48E53ED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9802CF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C0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31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FD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26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F6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29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20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40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74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07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2C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EBF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177 735,00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F0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C8197" w14:textId="2E99801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B892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4C4D" w14:textId="22704FF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B65089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F2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23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78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C3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CF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926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A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C8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0B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50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88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5BF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177 735,00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17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1F4A" w14:textId="2730085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90F7E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391F" w14:textId="1EBFA45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BADD62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86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54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6A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CE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2A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4C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FF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5D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A2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94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71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BE0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B4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845C" w14:textId="68CD2C5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1B383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AA4C" w14:textId="2B7BA69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4A7F6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D7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1B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71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94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E5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D5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6E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D9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1D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11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A2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801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80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1553" w14:textId="0BD23EA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ECD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ED9D" w14:textId="6A02316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C67BA10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0E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39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CC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0F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Rozbudowę drogi powiatowej Nr 1502B Juchnowiec Dolny - Wólka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0A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8A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F4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BA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61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D4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58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C2F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3B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5A46E" w14:textId="509180E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A745D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A1F604" w14:textId="24995C3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9797C2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E4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05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CB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8D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C6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B8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17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67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7E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57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24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812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C8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268E3" w14:textId="790A41D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65E8E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B1D8" w14:textId="66055A1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C5FAF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49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14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55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4A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80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8AA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15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BF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E2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8A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C4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6D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29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6364E" w14:textId="198C592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1D7FC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2673" w14:textId="5FA4D6F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9F942E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CD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D7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46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80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18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15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1B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F8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62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E7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07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517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2A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E3DFE" w14:textId="3844FFD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F54D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08D8" w14:textId="1A91EB1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8A3430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4C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57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52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24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60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FB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E7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23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8C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A9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06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6DB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50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D5C08" w14:textId="4A16B5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1FC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69B0" w14:textId="50C0AE0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1D4E34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39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D6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A2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79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Aktualizacja dokumentacji projektowej na: Rozbudowa drogi powiatowej Nr 1483B na odcinku Wólka - Biele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23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20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D9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228 780,00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76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13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AE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93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EB5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228 780,00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4E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228 780,00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8C66D" w14:textId="7F55983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99BD7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314299" w14:textId="077409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31C7D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63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FD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48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A8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9F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0B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B3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B3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80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FD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C4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8B7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114 390,00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AE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FC6A" w14:textId="3CE6517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4E95B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657F" w14:textId="0E0585C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E61FF6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F7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0C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70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F6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65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556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4B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08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52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D2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4F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CBD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114 390,00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56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0AA1" w14:textId="4BA7923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F7B08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834E" w14:textId="6DC2A68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2B133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27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45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BE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14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B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99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DE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EA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FF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3C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E1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431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D7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671F" w14:textId="47EA120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4D155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DAF8" w14:textId="32D3DCF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5B9C3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FF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5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F3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FB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65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F5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9B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7B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96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FB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2F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ACD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02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65BF" w14:textId="19CBB2D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070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0A15" w14:textId="476047D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A43BAB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13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F7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34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85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rowerowej w ciągu drogi powiatowej Nr 1483B na odcinku Biele - Złotniki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45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C2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2B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244 781,07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BB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82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16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D5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E7C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244 781,07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FF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244 781,07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A503A" w14:textId="1DEAB85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E8B3A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2493B7" w14:textId="4D00460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D8C70EA" w14:textId="77777777" w:rsidTr="002E0DC8">
        <w:trPr>
          <w:trHeight w:val="4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7D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36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C2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63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4A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5A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AC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4D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82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E2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A4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67E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122 390,54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19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469D" w14:textId="42F967E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13A19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AE82" w14:textId="45DF43D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60FF75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A9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EE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E4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12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F9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577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F6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CB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3A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75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3D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440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122 390,53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1F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8D98" w14:textId="0679196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E51E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BBC9" w14:textId="2DD4DB1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4509DD6" w14:textId="77777777" w:rsidTr="002E0DC8">
        <w:trPr>
          <w:trHeight w:val="4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B9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A3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7C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42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45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CC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C9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4F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3B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57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85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E8C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B6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3ED1" w14:textId="03E6AEF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5E2EE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7A2B" w14:textId="6DDCACE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CB6C2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FF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D6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0C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B9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03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82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40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64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6E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F9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55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E6E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38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F7E3" w14:textId="1BC83E6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2C2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B22E" w14:textId="1A976DF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F6AAE6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B4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97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8F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3E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1488B na odcinku Biele - Rostołty - Simuny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D3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03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F6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CF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DF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13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49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7FA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9B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16F7" w14:textId="034FD01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4F00D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BAF23" w14:textId="22997A2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0AD1AD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73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CD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6D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77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FD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AE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BD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95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C3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A8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DA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BC7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2F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1735D" w14:textId="27EE36D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44CD5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A3BB" w14:textId="1A2338F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32463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B4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F2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48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FE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8F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9C1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F7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06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A3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57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00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8E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EC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4772E" w14:textId="78BA394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A8FD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E970" w14:textId="52F5040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C4EF1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A7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C7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2F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11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7D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BC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BC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98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AC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F6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6D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E7E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1D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23C64" w14:textId="1B338C7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54CEB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7150" w14:textId="3A58374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9C6021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EE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BA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7C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43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69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56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A5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8F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A9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D1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53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344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0E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A0577" w14:textId="239FA17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684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6EC4" w14:textId="7FA3AFA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EA2D5A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D8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6D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C5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5E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1497B na odcinku Ogrodniczki - Janowicze - mapa do celów projektowych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C6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33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247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0B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97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4B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74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11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E1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D28F3" w14:textId="6C855A0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267D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8CBAA" w14:textId="204CDF7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86EECB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7B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C6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F9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23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AA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80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93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2A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96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25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40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65D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8F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AF60" w14:textId="53B95B6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405D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E4EB" w14:textId="37089B7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CAE581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8D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9F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A3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5A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9D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B3D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A0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71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95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7A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5E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9B1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30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3CD5" w14:textId="72FAA0D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5132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8502" w14:textId="4DEA01B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BB2946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7D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C0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04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9F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67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43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64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0E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70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6A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E3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256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03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09B0" w14:textId="3B0D09F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90C5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6633" w14:textId="2B54F6E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810734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55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6A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EF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BD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E7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6D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F9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67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25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4B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F3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0D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3B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B515" w14:textId="53C0C89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37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AA70" w14:textId="712836F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B5439B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A7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31A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A2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62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2D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1488B na odcinku od granicy z Gminą Zabłudów do skrzyżowania z drogą powiatową Nr 1515B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7A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08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D6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41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6C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83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6E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AD2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BD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4208D" w14:textId="7F49B9E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9ABF2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A17D64" w14:textId="40E3AE8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F6FA77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4F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B2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30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C3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EF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58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51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3F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45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0C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55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EA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48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2DFC" w14:textId="04AC101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C3B10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07EC" w14:textId="7756139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C50A2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C1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1C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77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C2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6E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BC0B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FA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38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7A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C5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2E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2A9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5D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CE31" w14:textId="26D81F8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C7A6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0B29" w14:textId="2330E4D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B876F5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11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1B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7B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10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05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D6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33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7E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99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14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F4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082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9C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65CD" w14:textId="18B21C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BCB9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31DA" w14:textId="731D290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C29049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52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FB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BA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6C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40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59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02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38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62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DF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9B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272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26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A7E3" w14:textId="39A0F72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A98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65A4" w14:textId="45872F3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EE964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0D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B9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55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F2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Wykonanie dokumentacji geodezyjnej i kartograficznej podziału działek gruntu Zadanie 5 - podział działek w obrębach: Rumejki, Lewickie, Kolonia,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Hermanówka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, Niewodnica Nargilewska Kolonia, gm. Juchnowiec Kościelny, niezbędnych w zw. z regulacją stanu prawnego drogi powiatowej Nr 1494B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87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BB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7A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8 646,90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1D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D5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E8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23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25F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8 646,90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92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8 646,90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ECE19" w14:textId="35DACF8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40B5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755299" w14:textId="22BB733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923AE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85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59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CF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2A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E2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C5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57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B2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61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0D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01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9E0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8 646,90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3C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D1D3" w14:textId="7877322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7183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45F2" w14:textId="2280FCD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3DC5EE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1E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A1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F7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25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78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1C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02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DC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B8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B0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F3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C4D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59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0471" w14:textId="0DCC0FC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0E2A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5505" w14:textId="72B7964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2E28CCF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C0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D7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F5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C3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EE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9D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C8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35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F6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ED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D8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BA4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14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E890" w14:textId="72BAC3E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94BA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C5CF" w14:textId="518E991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36AA3C" w14:textId="77777777" w:rsidTr="002E0DC8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CF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9C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D3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74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F3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BF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B1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0D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E2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08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86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694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B0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13FC" w14:textId="3369A11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76D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A101" w14:textId="273F6A2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BF622F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97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D6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97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0E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1513B na odcinku Rzepniki - Tryczówka (Gm. Juchnowiec Kościelny, 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20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9F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75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9E7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14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E0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18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BE6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04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E6F6C" w14:textId="21015C0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1FB8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E554E2" w14:textId="7D99821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B5CC27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29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CC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5B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0F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72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8B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D1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D3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6E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D9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21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243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67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B5C71" w14:textId="4C338DE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3EB86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33C4" w14:textId="739A5CE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730B74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33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B1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9A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70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30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9BE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F0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6C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9B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F0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B7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0F3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B4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4CA27" w14:textId="70D85E5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1AAE1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F55D" w14:textId="61ADBFF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2D594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8F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0C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5C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0E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9D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2A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E6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9B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F1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66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29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BD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D7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D2280" w14:textId="37A9088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8B07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6005" w14:textId="4DADF48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F8E6B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2B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69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84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C9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0D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26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31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3E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6E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76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27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F65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1D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527A2" w14:textId="6AB7F3E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A44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2D58" w14:textId="35DECF7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B40595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22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1B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98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2A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1534B droga 678 - Wólka Waniewska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FD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43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CB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119 851,20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74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30 750,00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79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62 730,00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C1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6F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347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26 371,20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32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26 371,20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D5886" w14:textId="5027382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27EB0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9DFED" w14:textId="1371DED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BDECEE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55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12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FB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0A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8D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B0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F7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91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7D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BF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50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0CB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13 185,60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DC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5EB87" w14:textId="0BA229D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2D07D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7875" w14:textId="56D6A04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8B292B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9E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2B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29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26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C2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5A1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17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D3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8D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D9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CE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BFE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13 185,60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0D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A53A" w14:textId="672C696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D9136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77A3" w14:textId="0C59013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3A3968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48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B3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AC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32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60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4A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79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E4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C7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C2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D6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134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BA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B5217" w14:textId="2DD5ADF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CB4D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3644" w14:textId="6145834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A828C0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CD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3B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ED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EC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58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28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12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56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9E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05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97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67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8A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EEC5F" w14:textId="798023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011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EC0D" w14:textId="7158DAD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DC30B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08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1C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CF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6F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2060B na odcinku od m. Płonka Strumianka do drogi wojewódzkiej Nr 678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E7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99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ED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70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7D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29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C6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A55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73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53846" w14:textId="7BAADDB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804A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DC7E0A" w14:textId="69A52B7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EC2481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58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9A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D9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7E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E7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51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35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C9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25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D2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BE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160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28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FEEEA" w14:textId="65080F4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08CEE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56A9" w14:textId="0BCA723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FD514C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8B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0C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44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6E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B8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838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B0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D5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B6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2A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CD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E7A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24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7B309" w14:textId="013E8BA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C7F3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3AB6" w14:textId="04A1806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AF105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27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BF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BE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68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76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BC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F2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58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2B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9D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7A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3C7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C6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1034" w14:textId="577F76D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3858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7B40" w14:textId="5A21A80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FAD5D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3F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DC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09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16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AC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19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78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29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C3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88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27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E6B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11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93673" w14:textId="4FFF817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D21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AA79" w14:textId="2A95CB1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B0D8838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C3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F4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E1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23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dla pieszych i rowerów przy ul. Warszawskiej w Łapach na odcinku od ul. Sikorskiego do ul. Sokołowskiej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33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E3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36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EC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06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BC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A8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636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C4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30B1C" w14:textId="2E82080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EDE36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6E1AF8" w14:textId="74CE068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902E3F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83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85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B2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05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6C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E2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6C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7E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20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AC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04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3E0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9D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2E24" w14:textId="0466A55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6CC40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FA29" w14:textId="4E98CBB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8B1E943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4C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8A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B3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92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6E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312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EA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5C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06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20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65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A49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FC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D978" w14:textId="4311F47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09210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9F45" w14:textId="583BFE2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8153AE8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AF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99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C2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50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06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A3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46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D0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7F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DC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17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534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F0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A3AF" w14:textId="3CC8BDC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B2FA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3523" w14:textId="6622FF8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24F949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C3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86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C8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77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40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27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12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C3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B0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9C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44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D36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83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A7FD" w14:textId="263131D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949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580C" w14:textId="4ABD1F5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8568454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EC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77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10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4C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powiatowej Nr 1531B w m. Bokiny na odcinku od drogi wojewódzkiej Nr 678 do kościoła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81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4F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6A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239 542,50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92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E5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52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10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FC7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24 600,00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FB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24 600,00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E67F3" w14:textId="5734234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7182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E6D3C2" w14:textId="14A5A32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16C22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75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4A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BB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E9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8D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1C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34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76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25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64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0A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6A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12 300,00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9B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7B78" w14:textId="0FB7DB5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877B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87CE" w14:textId="4037175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527D2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18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A3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B1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AA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8E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C5F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A0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58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F8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9B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60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8E8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12 300,00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2C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6B2B" w14:textId="42D9C13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E0DBD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401E" w14:textId="7C135E1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A9027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8B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CA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94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74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FA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29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DE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45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09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A8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D8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489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24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72E5" w14:textId="132A432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D204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A968" w14:textId="61CCCC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E56C82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DA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E5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C0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0B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3A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07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24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84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89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C1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D7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667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8B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61EC" w14:textId="49111E0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E14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5BA0" w14:textId="24F9527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E757CD4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DD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06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79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CD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Wykonanie dokumentacji geodezyjnej i kartograficznej podziału działek gruntu w obrębach: Daniłowo Duże, Daniłowo Małe, Łapy Pluśniaki gm. Łapy niezbędne w związku z inwestycją Rozbudowy drogi powiatowej Nr 1522B od granicy gminy Poświętne do drogi powiatowej Nr 1521B w m. Łapy Pluśniaki (Gm. Łapy) Etap II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E7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2B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32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38 992,00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8E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DD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5E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59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5E6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38 992,00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71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38 992,00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3058B" w14:textId="2033C2B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A02C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588F11" w14:textId="3CAAF5B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D58AE8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C2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1C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D9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B9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3A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C3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97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3E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33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98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C88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5DC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38 992,00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86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C792" w14:textId="434102C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50ED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1F5B" w14:textId="7A504AC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402F5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CA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0F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C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55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E2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881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2F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42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49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A8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8F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A64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51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D524" w14:textId="69A4218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71637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ACF5" w14:textId="655EF62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60C27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74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E0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1C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E6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73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19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7C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D2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3E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CF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3E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AB7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7B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C8DB" w14:textId="2C4CC0F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4E0F6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659C" w14:textId="6B57DDB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42733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99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81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7E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23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42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DD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E9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9B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29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F6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878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E7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9A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5C0C" w14:textId="5737C4C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0AB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072F" w14:textId="709E668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807B6B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AF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60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C3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AA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Wykonanie dokumentacji geodezyjnej i kartograficznej zmiany użytków gruntowych działek nabytych i włączonych w pas drogi powiatowej Nr 1522B w obrębie Łapy Szołajdy, gm. Łapy oraz połączenie ewidencyjnych działek drogowych stanowiących pas drogi powiatowej Nr 1522B w obrębie Łapy Szołajdy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88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CB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D0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4 700,00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96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68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67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51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686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4 700,00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D0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4 700,00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FF8FF" w14:textId="23013C5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6BB47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B02EFF" w14:textId="47E6A7A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7860F6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63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97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A1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C2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69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E9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41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E5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5C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CD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93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1C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4 700,00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55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F08D" w14:textId="617ABE2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1AA28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0A18" w14:textId="4A5DF5C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CE56D7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2C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B9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BC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94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D8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8D9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72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15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0D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E7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80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76A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B7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382F" w14:textId="6F0E520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E18F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502C" w14:textId="4EDB373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86FD7A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70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C0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25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30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A3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AA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BB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C9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19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0D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42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083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CB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E1A7" w14:textId="4A24C42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14994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AF1E" w14:textId="34508D4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BC3883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25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52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87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58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F4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74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CF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EC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98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34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FB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8E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9F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F0E1" w14:textId="6AE69C4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78E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BAC1" w14:textId="3959A83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E6B0F9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2A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00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BF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62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1460B na odcinku Hieronimowo - granica Gminy Michałowo Etap I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B9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85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52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1 935 052,01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21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BE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85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91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1FE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1 935 052,01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B4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520 552,01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06166" w14:textId="4B326B5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B524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456CC9" w14:textId="5A2CB8A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D769EE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0D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E5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6F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DB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90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A4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4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8B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CA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5E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AF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884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520 552,01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76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300F" w14:textId="23363FC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9EEE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5A29" w14:textId="738EC16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1F5ABA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CC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AA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FF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02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2F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419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F7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E5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64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89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4D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EB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1 414 500,00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E2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6642" w14:textId="4932BEB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5492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AB4B" w14:textId="5B02FA9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D1B915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5C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86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AD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B4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DC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A5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06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22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A4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20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627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F2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2A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81B05" w14:textId="6B9C9F0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9DA6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38ED" w14:textId="7D8CE0E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9851A7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44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F5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71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BD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9E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53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88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63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36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54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C6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B94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83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F318" w14:textId="4CFA2F0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AE5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B62F" w14:textId="19B54C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1E01A1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34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5A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E3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4F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1460B na odcinku Hieronimowo - granica Gminy Michałowo - Etap II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67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64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7A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15 155 500,00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93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64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93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73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55A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4B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A6158" w14:textId="50169EC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47F1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F56483" w14:textId="5956214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C198FB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6A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A2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8A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E2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B8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D4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55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8B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49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5E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06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23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61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4AA5" w14:textId="4FA54B0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AC101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733C" w14:textId="7454F82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27FF75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9E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21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54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FC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83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597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12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6F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9F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E4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B3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87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7C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C897" w14:textId="33AF0E1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F057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FE35" w14:textId="464B831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D6D79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C3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66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8B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84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80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FE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9E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FA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29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7B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B0E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11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45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F0A21" w14:textId="0A97820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79A2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6941" w14:textId="146C9AC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1CA5BF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11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E4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F3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6E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60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AF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F9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9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EE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0A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42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EE9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6D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D724" w14:textId="652FBF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276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3CB2" w14:textId="6CD9B99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6EBFC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90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74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CC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88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Usprawnienie odwodnienia drogi powiatowej Nr 1444B w miejscowości Sokole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C0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B7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90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63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B7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79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A6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24B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72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1FD9D" w14:textId="3202742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D1CB9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1B6142" w14:textId="73FC9CE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DD4D20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DB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ED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E2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A1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0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FA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77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0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8A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0E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3A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639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3D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BF40" w14:textId="4EBF3B3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DC89B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F368" w14:textId="2DE5A3C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854E61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D4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B6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AE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8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71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FC6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73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67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5A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7A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13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D3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AD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8268" w14:textId="3EB7327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DA56A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9997" w14:textId="45620D4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5321A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99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CF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31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AF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BF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31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94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53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62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7C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07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AC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BA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1CAB" w14:textId="1E05B93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9BF7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B792" w14:textId="07F11AC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C0D094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AD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49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7A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AC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81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71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A6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21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93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17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FC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3E0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A3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9863" w14:textId="6D0FD6F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0AF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CD48" w14:textId="15A697F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EE77457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36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CA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9F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51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1444B w m. Sokole na odcinku od torów kolejowych do końca drogi powiatowej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54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A4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98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D3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A7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6C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65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D27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04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8DE8F" w14:textId="0090AA6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9958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5EC639" w14:textId="207C38B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B854FE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FC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45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83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80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9A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E7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00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73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12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04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5B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F2D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57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6608" w14:textId="39C1092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3D654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25D6" w14:textId="3C4DE85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45AE6D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C7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57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80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A9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EB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848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98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02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05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F0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05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EDC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B5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0F71" w14:textId="28691E0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97A2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3E97" w14:textId="5484E02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CBBBAC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CA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CE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39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3F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27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C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1F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B4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CB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96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2C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9B7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03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3B73" w14:textId="42450A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0825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A549" w14:textId="46BA52D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42098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8B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44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42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8D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E1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9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00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07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3B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F5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AD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88B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38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A2B9" w14:textId="362AF5F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4FC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876C" w14:textId="1A9A9D6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F647FD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A0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04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2B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22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1456B Jałówka - Mostowlany - Bobrowniki na odcinku Mostowlany - Jałówka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F4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6F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B4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430 500,00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7A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E1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112 545,00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BF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6D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672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317 955,00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9A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317 955,00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5AF0A" w14:textId="73956C5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531C1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F8D086" w14:textId="39BFFBF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555FDC3" w14:textId="77777777" w:rsidTr="002E0DC8">
        <w:trPr>
          <w:trHeight w:val="4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43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86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3F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40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76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F6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C1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B6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74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90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4D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87D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158 977,50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60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473A" w14:textId="03E955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F9A33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6831" w14:textId="0351439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B700601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F3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62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76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5E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E1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6F1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6A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83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3A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E0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E77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158 977,50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15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A128" w14:textId="1F36E1B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6039A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5AB0" w14:textId="387EDD7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B6A078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15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3C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5F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A0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B0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B7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18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CE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1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6C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0E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389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67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0104" w14:textId="7BCAE22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26E31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B8C5" w14:textId="0783B2C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C0FB2D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95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9C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D7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CA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CD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74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D5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83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F5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68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60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B97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B1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8906" w14:textId="415857C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ED0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8E16" w14:textId="1DA29EB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5209B9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BB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A5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B6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46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1562B na odcinku droga 681 - Kamińskie Wiktory na terenie Gminy Łapy i Gminy Poświętne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52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AD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19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5 793 682,81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E8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3E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18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1 200 000,00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EE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4F0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4 593 682,81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AB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5 432 752,44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2B6FA" w14:textId="7F7258A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9D29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126E5D" w14:textId="4BD8721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A72A9A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D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43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C0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54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BE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0A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24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40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93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F9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DB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973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1 713 056,59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F9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8328" w14:textId="5681A0C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C0E4E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57EB" w14:textId="6024BA5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8ED3C2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A9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90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21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06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28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E34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00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1D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52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5C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0C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565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1 352 126,22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A8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146E" w14:textId="73DFF36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D1BB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9B86" w14:textId="31CDEB8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7989C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2B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9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B3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F5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C7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10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AB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51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D3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05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9E1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523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E5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BA89" w14:textId="41E6ACC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B31D5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C500" w14:textId="3475EDD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2089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B6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FF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AD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7C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B2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27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43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18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08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C9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39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14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1 528 500,00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21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3821" w14:textId="4713F41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30D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010F" w14:textId="212706F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6CCF25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5C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A8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7B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B9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Przebudowa drogi powiatowej Nr 1522B w miejscowości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Pietkowo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- usunięcie kolizji branży telekomunikacyjnej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C6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59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19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75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79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2F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F5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035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FF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B2A68" w14:textId="60BF2F6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F95A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868C9B" w14:textId="25E4A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2187A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0F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27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B2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0D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DB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98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2D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12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97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2D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E0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F2E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27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8251F" w14:textId="218A08F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DA61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CAB6" w14:textId="398386E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5FAB9E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DB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E7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BC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BE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AE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63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B7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40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26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A2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F7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1EC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23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8B36D" w14:textId="4785B17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A4FFC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358A" w14:textId="4CE1B7A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448344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04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09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B7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77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37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63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75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FB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DC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34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1E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840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8D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1BB7DEE" w14:textId="6EF5C04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9CE5D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C870" w14:textId="471EF5F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6CC93C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35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E2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1C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9B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78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11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55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F1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A7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BE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76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11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9F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33BA5" w14:textId="64DE37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BA6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E747" w14:textId="1FD950C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1E453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96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6F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95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37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Aktualizacja dokumentacji projektowej na: Przebudowę z rozbudową drogi powiatowej Nr 1562B na odcinku m. Kamińskie Wiktory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7C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53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D7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146 370,00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BA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40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40 590,00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F1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F4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50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105 780,00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34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105 780,00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89896" w14:textId="4EC22C7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FE9CC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227CE5" w14:textId="7F2169E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BC0933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47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D7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C5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75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0C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2F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23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9F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2C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EB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D5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55E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52 890,00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C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933CE" w14:textId="0A30725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6169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5A93" w14:textId="1AA1AC7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C062C5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83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EE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8B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76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CD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9C9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63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AE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09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8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D5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2F3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52 890,00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F9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400EE" w14:textId="7F9FB09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D230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73AA" w14:textId="017F043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B7220C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72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6C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88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F7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C1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3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F9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2C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B8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95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AB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35B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7F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3D97D" w14:textId="2C45D4F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E5798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5D96" w14:textId="4CD7655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F2461D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51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5C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9F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27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8E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7C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E2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39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DD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FF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2C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AA6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ED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B9D60" w14:textId="0E08C2C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F78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4D6F" w14:textId="2DDEF45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AE32CBB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FF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D5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81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CE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Opracowanie dokumentacji projektowej na: Przebudowę z rozbudową drogi powiatowej Nr 1567B na odcinku Wilkowo Nowe - Wilkowo Stare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D7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F1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79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196 492,50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4C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67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83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CC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AA1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79 631,43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54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79 631,43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705EB" w14:textId="46C7E6A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F4D03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AADCBD" w14:textId="4C7994C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68A9E95" w14:textId="77777777" w:rsidTr="002E0DC8">
        <w:trPr>
          <w:trHeight w:val="41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D5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D7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B6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45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0B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59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D1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37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D9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83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7A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17A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58 106,43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66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B7A2" w14:textId="5F7D796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0540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7B78" w14:textId="5498E13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F7147BB" w14:textId="77777777" w:rsidTr="002E0DC8">
        <w:trPr>
          <w:trHeight w:val="3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9A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D6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E0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B2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4A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91C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09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FD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A8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50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60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172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21 525,00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FB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6FF4" w14:textId="234D542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C383D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D0F6" w14:textId="4B88051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49F4B4" w14:textId="77777777" w:rsidTr="002E0DC8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AD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7B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39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A7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A1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0D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EE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2D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D7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C3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36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355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D8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FDF6" w14:textId="64236AF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C4EB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BB07" w14:textId="46BAC92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3FE9A8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6C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57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EB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99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B7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3F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5D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56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70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A2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17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B21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EA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8246" w14:textId="6E44A64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57E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6968" w14:textId="72C799D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C87FAC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7F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0D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EE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B41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Opracowanie dokumentacji projektowej na: Przebudowę z rozbudową drogi powiatowej Nr 1567B na odcinku Wilkowo Stare - Łukawica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BB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E5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B3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26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30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26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35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21D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1A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4BD81" w14:textId="71547E7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506AD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06DE38" w14:textId="77925CF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7E77DC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C9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53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05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93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A6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2F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65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04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DF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7E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C8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492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2B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D2A2" w14:textId="44A0F83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3D543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7B07" w14:textId="0C8CE26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99A5B5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2B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E5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6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B0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E5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1CE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E5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A4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BB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7A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11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F65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CC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73EF" w14:textId="3F7ABB6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78DF8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3858" w14:textId="0C72B4C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2F43E9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DE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9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EB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F7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8C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00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D0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2E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54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E8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E7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79C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D2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880B" w14:textId="3EAEF67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29AA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1625" w14:textId="46F20EA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EFF83E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12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05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B4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62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9D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E5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5E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53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09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7B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22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ADB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9B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C18F" w14:textId="23CAEE8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D8F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5667" w14:textId="42998B3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7D29D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66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DC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56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6D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Opracowanie dokumentacji projektowej na: Przebudowę z rozbudową drogi powiatowej Nr 1565B w miejscowości Brzozowo Stare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E2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16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3E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227 550,00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20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9E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D1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BF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A29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144 771,00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F0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144 771,00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B54B2" w14:textId="160FB6C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37721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E4AA" w14:textId="00C4A83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EE937A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26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01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FB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3A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1A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A9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9F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AE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50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8B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B6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E0E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72 385,50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98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AC0B" w14:textId="32CF83B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80C73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E642" w14:textId="7FC4480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EFB82E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25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1C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98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66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A3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D2D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73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13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42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25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55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FED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72 385,50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78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F834" w14:textId="624823D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A8BC9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AA9A" w14:textId="689E436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E79E4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B1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49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81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BF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EF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2C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FE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93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69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95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CB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9AB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85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87A5" w14:textId="3DCC3F1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7F7A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A945" w14:textId="3AD9C5A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7BFF85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A8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DB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7F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42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62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3D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B8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54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BC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E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C9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D43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A4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4D34" w14:textId="2C6C2C5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F83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7D70" w14:textId="418061A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61A8F7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2C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61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79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7E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1564B na odcinku Dzierżki - Brzozowo Solniki - etap I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7D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5F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62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6 927 354,95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80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47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AE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822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61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3 896 354,95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90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3 896 354,95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D4172" w14:textId="561BD72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C979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8464C5" w14:textId="27E5DFD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F42F43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AC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A6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9B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CD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F9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C3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C1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79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4A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B5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81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494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7D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D87C" w14:textId="2A79205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44576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F01A" w14:textId="1E21083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8EAB35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4C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9E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9D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8E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17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DF4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D4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80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A7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FB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22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E8A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DE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7A40" w14:textId="303A6A5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0418F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B501" w14:textId="1A55FFC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28D4F2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F1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1C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AC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52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88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B3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6C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EC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0A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53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05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2D5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6F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14EB" w14:textId="312A8F3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0F9CD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7788" w14:textId="759ADC1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ADAB73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4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FC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38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0A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44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F3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B7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B7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89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1A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57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C2A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3 896 354,95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2C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F52C" w14:textId="79B78F8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69E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8735" w14:textId="0606924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EB38FB7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DD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F2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16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24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Wykonanie dokumentacji geodezyjnej i kartograficznej podziału działek gruntu w obrębie: Brzozowo Stare, gm. Poświętne, niezbędne w związku z regulacją stanu prawnego drogi powiatowej Nr 1565B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1B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31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98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8 882,55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A8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AA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52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B3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15F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8 882,55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65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8 882,55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0048E" w14:textId="0FADEAA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A0A8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7B7E93" w14:textId="1107785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BEA51AA" w14:textId="77777777" w:rsidTr="002E0DC8">
        <w:trPr>
          <w:trHeight w:val="47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2F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C0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90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A0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40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0C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ED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65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00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91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7BB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FAE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8 882,55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8C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3589" w14:textId="07314E4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8521B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7A73" w14:textId="572883B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9BACD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C6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D4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E2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07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06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C25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CB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DE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09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C8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F7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80E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27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0D3C" w14:textId="729ADDE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3D255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6CBF" w14:textId="24747C5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CA26CA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52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55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FF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5F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0E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C9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49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24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CC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BC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1F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C37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81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5A9E" w14:textId="0A4DCE4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D258B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3831" w14:textId="6A91F9B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89BE24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BC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9E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D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15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AD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3D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8A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9A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87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05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10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AB4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2D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4AAB" w14:textId="6D03F81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2B8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46FB" w14:textId="12D282D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01E07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8D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7E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CD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92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Rozbudowa drogi powiatowej Nr 1429B na odcinku Ciasne - Ogrodniczki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97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EA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23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10 207 157,51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5D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D7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1F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62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120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93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C1B5D" w14:textId="080B4AC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25F2E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2757C" w14:textId="3D3DAE9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DA7D97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83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47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B9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2E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E7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45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C1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3F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B4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88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38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01A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38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6EA0" w14:textId="3E27E59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194A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E653" w14:textId="6E3666F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E2DC2C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7A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EF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27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AA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AD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A83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C9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BE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FF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40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36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3CC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23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3B08" w14:textId="1D8DCCF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55FF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7A2B" w14:textId="41AD4C5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3128A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09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29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ED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9C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41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C2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B5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BB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D5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42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B33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E5C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D5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0036" w14:textId="4AE65DC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9EE2F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15B8" w14:textId="491D08F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DB13C7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95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66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01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D7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56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51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5B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19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2D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3A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58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0B5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6C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7383" w14:textId="079BDBC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DEA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5B88" w14:textId="6B2493F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BC44AF1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3C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3F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41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79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ścieżki rowerowej w ciągu drogi powiatowej Nr 1429B na odcinku od ronda do ul. Malinowej w Grabówce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DE8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5B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6B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60 270,00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73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05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31 365,00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92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D9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B46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28 905,00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88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28 905,00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BCDC3" w14:textId="11469C8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C0646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11750D" w14:textId="4A1D95B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098A78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C3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48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48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1F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5D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55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55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A1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BF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9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DB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69E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28 905,00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A1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0864" w14:textId="553A64F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FE70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ACA3" w14:textId="643F2F1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A25D8D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D1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3A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00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6E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E6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FFB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98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D0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C0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FC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DA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FA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43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F0D7" w14:textId="39E693B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EBC2E0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1943" w14:textId="0C4D5B8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C661AA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63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77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B1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CF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85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5A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6B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D1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FA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82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A2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E10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CD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68DB" w14:textId="28DB4D7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B3BC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526E" w14:textId="78C64E3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740AFB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76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53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64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B3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C9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2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C0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83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03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69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7C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42C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E1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F7B1" w14:textId="1CD57A6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737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155F" w14:textId="29C4CB4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A09E47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96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C3B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2B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65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Aktualizacja dokumentacji projektowej na: Budowę ścieżki rowerowej w ciągu drogi powiatowej Nr 1430B na odcinku Sowlany - Karakule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E2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54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B8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121 975,00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23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59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D6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3E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885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121 975,00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52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121 975,00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A52EF" w14:textId="14E7C04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45E1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CC55F2" w14:textId="7443635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92AB2A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11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DF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06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A6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CD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42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8A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C0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F6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F1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A9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28C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109 975,00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46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8DD2" w14:textId="60522EF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A0030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946A" w14:textId="219C088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5A888D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71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54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51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07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10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578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3B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17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D9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0E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AE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556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BD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B9EA" w14:textId="7A7E2DF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F0F2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0DAD" w14:textId="0582047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56FA5B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74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F9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66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23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6D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AD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79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3E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C2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4F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97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D65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69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C462" w14:textId="13A3F4B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EC90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9AAC" w14:textId="423AC6E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848704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D5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A4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5D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FD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C8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27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95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C0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9D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BF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A7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77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AB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F4FC" w14:textId="280A627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379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5FBB" w14:textId="6AFFA2B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C4C6A8A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80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BC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3E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EA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drogi powiatowej Nr 1427B na odcinku Ogrodniczki - Nowodworce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4E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35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4D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161 253,00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E0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C8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20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26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8C0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40 467,00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3F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40 467,00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9230B" w14:textId="1F1B0DA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2FA8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621F02" w14:textId="49936FA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01393F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0F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DD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A6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C4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92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E9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4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48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75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FB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B6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56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20 233,50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19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82AB" w14:textId="7DDBD53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261B6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DA3F" w14:textId="4A6B53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7FAF6F" w14:textId="77777777" w:rsidTr="002E0DC8">
        <w:trPr>
          <w:trHeight w:val="46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D5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07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1A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C4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0A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406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34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6A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6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C9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00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5BA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20 233,50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D1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4A02" w14:textId="79DD745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9F72C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0B69" w14:textId="4D5250E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423D98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0B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96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9C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4D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34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4B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9B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F5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A7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55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B0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43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8F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4159" w14:textId="654F362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F61A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F795" w14:textId="3F1E3C2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BCF5F6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1E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5A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FE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FB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AB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7C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4B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4C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51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21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D1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FE0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B8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E599" w14:textId="72BBAB0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64E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072E" w14:textId="44BF3F9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55335B1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D2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0D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B8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0D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powiatowej Nr 1276B i 1557B na odcinku od drogi wojewódzkiej Nr 676 do skrzyżowania z drogą gminną Nr 105239B w m. Łaźnie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C0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37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96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11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B1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30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9F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76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170 000,00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82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73528" w14:textId="59E050F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94D2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FEE991" w14:textId="3D7DDD05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351B1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B5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11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60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E1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DF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49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11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F7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40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D8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E2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CF3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1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5ED8" w14:textId="04AC206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C2549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95C96" w14:textId="4A6412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C60264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8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96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BC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45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2A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6C1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16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EA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F7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33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81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82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35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FD10" w14:textId="1964AAF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98E12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02535" w14:textId="626075A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5398E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BC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15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DC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9F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39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A4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D6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0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B0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F2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81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180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81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4010" w14:textId="7ADEDDE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7DC88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B8112" w14:textId="36C67E0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1B8671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ED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05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1C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0E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49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47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D9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23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68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D3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54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7CF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4E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83CF" w14:textId="244A1A2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0AF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7432A" w14:textId="634880C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B8DA7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C0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A0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77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1E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 przebudowę z rozbudową drogi powiatowej Nr 1488B na odcinku ul. Zabłudowskiej w Surażu (od skrzyżowania z ul. Białostocką do skrzyżowania z ul. 11 Listopada) i Nr 1521B na odcinku ul. Piłsudskiego w Surażu do granicy gminy (Gm. Suraż)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06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2B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59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361 620,00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E0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F7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85 485,00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D5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DD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C09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276 135,00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55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276 135,00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92186" w14:textId="4E9DB7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77287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07C90E" w14:textId="020D689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76869F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63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9F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1B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72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B1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3B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80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B9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77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0E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06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2D6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138 067,50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AB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9A4B" w14:textId="3C95661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39BFB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1766" w14:textId="03E2EC9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3E9EE2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EE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6F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43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71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E8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78E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1F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29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2D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97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F8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4CE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138 067,50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D0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04BB" w14:textId="5638B83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E0EAB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4E3A" w14:textId="08793C6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65EF21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E5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5F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1C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94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8B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2A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17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70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B2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DF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37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298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32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BC86" w14:textId="618C919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B908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27EF" w14:textId="3F7D948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F1DBEE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1B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55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C8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9D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57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06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5AC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23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1C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A9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88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15E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9D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16DB" w14:textId="219510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002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9756" w14:textId="2DF888A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3F704C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2C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B9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AE5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B3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1501B (Gm. Turośń Kościelna)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28D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DC2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408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5 616 050,00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1C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CD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0B3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817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33E8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49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EC8EDF" w14:textId="0523835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E47DE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31BB9C" w14:textId="6662258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CE1D45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D7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2D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DF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AC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92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F6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F3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DA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4B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D7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28F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A980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2A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43273" w14:textId="51074CF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CFFA4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05A37" w14:textId="0400C7D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7D09F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BC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F5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19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5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9B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D73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28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62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C1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29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2A6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B101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1A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4C422" w14:textId="0FE04F6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6E1EA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4F662" w14:textId="723B456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8EFD63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DB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2D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BF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5C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D1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C6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1D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17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BD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64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934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E79A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77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A1726" w14:textId="537116E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A693C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6D617" w14:textId="7500CA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8B3A37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0B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68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11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E5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7B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8F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49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14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32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25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C09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7BCC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C2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1BE7D" w14:textId="0C7D0C2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F3A4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5B9C0" w14:textId="5EDF9F6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21BC7A6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39A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D5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BC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1504B na odcinku od drogi wojewódzkiej Nr 678 do skrzyżowania z drogami powiatowymi Nr 1498B i 1518B wraz ze skrzyżowaniem - Etap I (Gm. Turośń Kościelna)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D36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415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019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4 557 037,70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04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7D2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C9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A9E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1431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2 549 307,56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85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2 549 307,56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D532F" w14:textId="249F397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519DD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2CE361" w14:textId="02EA646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9A14C3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E2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C9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23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E8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3A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1C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58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35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82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FA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1D4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B816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48 217,23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C2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B104D" w14:textId="5BC6997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577E0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D1CA9" w14:textId="7E412D6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0FFBEA4" w14:textId="77777777" w:rsidTr="002E0DC8">
        <w:trPr>
          <w:trHeight w:val="3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FA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F0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56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CA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A0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9B1B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9C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26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23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0B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AEE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022D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80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B16AC" w14:textId="201F152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99E05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1A3A5" w14:textId="55159FB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E07E0E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81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69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B0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EA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A3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0D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D1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2D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2D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D0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184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5960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20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610EC" w14:textId="30E58E4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CC177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41D9B" w14:textId="3DA48CF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EAA6D41" w14:textId="77777777" w:rsidTr="002E0DC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A2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55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F9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C2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E3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C0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78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23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26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87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669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DC42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2 501 090,33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00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F0B02" w14:textId="4CA1D2C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4762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61C5A" w14:textId="133340B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EBEFBA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38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B6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96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E6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1501B - Etap II - aktualizacja (Gm.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D0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9A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D9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148 707,00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06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EC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ED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AF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59D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148 707,00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26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148 707,00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5AC73" w14:textId="77F7FE5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3F52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55C04D" w14:textId="52868F9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1A44DE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F9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85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41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01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D1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3F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68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B3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3B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3F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A9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9B4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148 707,00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A8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D8F4" w14:textId="4EA7258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84A3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D72A" w14:textId="41570C6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056671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B8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71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AA9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7E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BE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8B7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30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2A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10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D7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A3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106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24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B807" w14:textId="5BC9EC8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14A7A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ABF4" w14:textId="7124868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A3149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A0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71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35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E2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99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DE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5D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FD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DF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E5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22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B57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D9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5807" w14:textId="5BE9241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B7D4D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D6A9" w14:textId="75E1336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5A22D5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E7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BE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0D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32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C7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A3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55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AA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CE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ED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A0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C18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FF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734A" w14:textId="1BBA29F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306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D876" w14:textId="02D7396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DA0514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24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22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C9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6D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 z rozbudową drogi powiatowej Nr 1550B na odcinku Klepacze - Niewodnica Kościelna (Gm. Choroszcz, Gm. Turośń Kościelna) - Etap I na gm. Turośń Kościelna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04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32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BD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76 629,00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72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59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4 920,00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08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CD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8A2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71 709,00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56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71 709,00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440DB" w14:textId="3D2AE0E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6921C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8DDC4" w14:textId="067AF83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08DB4D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65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8B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F5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56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D8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78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AE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82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54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4C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AD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908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35 854,50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96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2873" w14:textId="153972E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CB77E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CDDF" w14:textId="5AF74FA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A3842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35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EC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B3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DB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BC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F8F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AE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5F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76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B7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0B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FF6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35 854,50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DF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8E73" w14:textId="0947FA3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D2477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A818" w14:textId="25021D2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C14830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81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2C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DC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E5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BA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86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72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7D4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87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50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E5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9FF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0C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B818" w14:textId="0874EAB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1FFFF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49BB" w14:textId="1CEB82A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E7C4CA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1D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F6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75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1F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3E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FD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70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DB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C9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08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0A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04E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2A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2FE8" w14:textId="548700D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6C7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9985" w14:textId="0132E6A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996DC1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35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39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60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5F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drogi powiatowej Nr 1516B Turośń Kościelna - Turośń Dolna (Gm.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13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7F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8E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144 156,00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9F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D8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131 856,00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FA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E0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FF1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12 300,00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B4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12 300,00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66F19" w14:textId="6CB0202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5F88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0E3FA" w14:textId="55D0E7F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183719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2C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01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B1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FA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41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C1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1D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FC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37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84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A1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542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12 300,00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C8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F938" w14:textId="4878663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1348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8614" w14:textId="31D13CB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2CB3F1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ED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D9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0C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05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DA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4BD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BA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E4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18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8D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C1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859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BC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917F" w14:textId="0993D9B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27D09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8970" w14:textId="0ECE7C2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07056A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D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24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4B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8D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D9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80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CF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3A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23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76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99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D2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3F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7706" w14:textId="0FD38CB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5E25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DBA0" w14:textId="2438F6B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1B1F9C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04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C5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C1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82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1B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49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BD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32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51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52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EE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DF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F7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D799" w14:textId="46C8C8A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930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F59B" w14:textId="6A2DFBF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49BD27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F3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3B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FB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CB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1547B na odcinku  Trypucie - Tołcze (Gm.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0C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00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16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7D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AE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22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23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18C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D5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5BABE" w14:textId="17CAB3F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C7C0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49DC79" w14:textId="14E3F8A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29ACD4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13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45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D8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DC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E0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7F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A2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D7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FF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EA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F0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E77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0C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F0EF" w14:textId="7135D40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BE70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E407" w14:textId="63D3004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641F8A8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72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7A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62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E7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56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602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EE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E1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CE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40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5F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0F5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11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7BF0" w14:textId="60886F3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FC997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8341" w14:textId="2FC83C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C22CE40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06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AC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D2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DC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7F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E2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CA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58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65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D2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54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8D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CA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6DC5" w14:textId="3D9589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19F1A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025F" w14:textId="352EDB4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B9F9D7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61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00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D7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0F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9F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5C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8A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EA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DA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FE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73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65F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5C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BEB6" w14:textId="6B5525B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3C2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364B" w14:textId="3DA3E3B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A4596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67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C4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BD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6057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6059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FA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drogi powiatowej Nr 1380B na odcinku 11 Listopada w Tykocinie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9D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4C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B1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3 468 613,30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34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6D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1 612 032,73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C4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68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17E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1 856 580,57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1F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1 856 580,57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6977" w14:textId="6E88B94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E58E3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81A504" w14:textId="481C3CE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CC5566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95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B0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5B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60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FD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ED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7A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60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54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0C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27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768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503 618,66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3E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1769" w14:textId="4AC76A4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07589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0C1B" w14:textId="3E61FEB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5DA879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B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39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FC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BA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08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F3C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C5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2D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82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CF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0B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048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211 021,09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B9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FD3B" w14:textId="49B4515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E2BB8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9686" w14:textId="449473D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6682E7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AD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44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5B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1E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51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12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48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20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E4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4F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DAA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C59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96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C6D2E" w14:textId="2478517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CA442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44AB" w14:textId="2CC0D47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4C175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27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26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82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B2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FE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A6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76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EE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BD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ED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55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(PROW)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6C9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1 141 940,82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9B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F205" w14:textId="27E839B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FFA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9543" w14:textId="1235C98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282DA7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282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8D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80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F2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Przebudowa z rozbudową drogi powiatowej Nr 1377B na odcinku Tykocin -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Kiermusy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-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Nieciece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- Łopuchowo - Etap I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7F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3C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13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15 445 698,73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49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AA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C3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DE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C8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EC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9EE1" w14:textId="6C9612F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C8497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E7D27D" w14:textId="047D0DB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86224E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74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9D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8A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7A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E9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AB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6C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08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0F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9E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43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73E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8E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B154" w14:textId="2F031E6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FD25E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A6A6" w14:textId="636549F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CFFBB9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13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F8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04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35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DE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362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46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C4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9D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37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DC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E2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08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FDB9" w14:textId="3933C55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E6CEA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71DB" w14:textId="52C5196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F60A1A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8D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6C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DE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5A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8A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58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CD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D2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C4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CF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14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38D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F5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83D0" w14:textId="1F43E56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1D3BB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C829" w14:textId="590B4E9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CDDCB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D4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21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0F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DD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9B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06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F0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36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25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F5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63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613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2A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F74A" w14:textId="2F9EF31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0CC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B35E" w14:textId="7AE60F2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1BA022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26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12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CA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1F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Przebudowa z rozbudową drogi powiatowej Nr 1380B Tykocin -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Złotoria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Etap III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760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37F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0F9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1 517 068,39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2BE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363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BC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67B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9B46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1 517 068,39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A8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ED627" w14:textId="5463BB4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6F31A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9CA5209" w14:textId="520E3AD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1BCE58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9B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22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0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A2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0A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6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2B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41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AE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6E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73E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1404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5F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4CA4F" w14:textId="1115136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21CB3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21503" w14:textId="2BC2FAC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B5FD4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A3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BE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BA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16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BC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993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7C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B9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28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24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B5C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42A1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1 517 068,39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86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2078CF" w14:textId="7096F4A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903A4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76D39" w14:textId="6EC2FA2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0FE0F8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36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54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4E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44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73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8A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39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96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B0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77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F5D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4946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1B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1A36FFC" w14:textId="6A3432A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9FA34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BE286" w14:textId="6D33095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728103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DB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50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FC1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DA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15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5B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D3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0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61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F9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B9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C326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C3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8EC0C" w14:textId="6F894E3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9CF3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46233" w14:textId="73FC502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34E14E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4D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FE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FF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52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Przebudowa z rozbudową drogi powiatowej Nr 1380B Tykocin -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Złotoria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Etap IV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EF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42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8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2 502 848,90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B7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15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A0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00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6BC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1 495 428,96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A5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1 495 428,96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75CD" w14:textId="2AB58E5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6D53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1FDC2A" w14:textId="7931A3F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8FEEC4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57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86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13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3A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79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4B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9E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CE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92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9B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E4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C0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6E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34D0" w14:textId="67B6459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19C1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E5CE" w14:textId="27AE705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21756B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FE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38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EB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21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5B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219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B0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F4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5D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45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2B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213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55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E4F8" w14:textId="167239D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5186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A43B" w14:textId="06F0A75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28E65F7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21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FF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45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0B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64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90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D9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38C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D2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28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CEB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3CB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D7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2D1AC" w14:textId="45DE471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7E1A7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61CA" w14:textId="652BAEE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62F5EF" w14:textId="77777777" w:rsidTr="002E0DC8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77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D0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4B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E6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EB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C1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85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10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30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A9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08B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25B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1 495 428,96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A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4472" w14:textId="496F04E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F4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9A30" w14:textId="36D1886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775F34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AB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4B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F2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34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Opracowanie dokumentacji projektowej na: Przebudowę z rozbudową drogi powiatowej Nr 1374B na odcinku Kiślaki - granica powiatu (Gm. Tykocin)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CF6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8E5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AA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DD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54B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3CF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E90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62E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41D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31DD5D" w14:textId="1FEB80B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4E22F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06018B" w14:textId="04E8DFE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1CC08C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FD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2A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13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1C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B6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12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D1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50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68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62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192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0429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B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06D70" w14:textId="0E239A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240A4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3590C" w14:textId="685E3C6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F40AA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ED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4D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0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2E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45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02DC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C8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40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D6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A9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859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BDFD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4E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7106E" w14:textId="29F7B92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BD2FD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E1CCF" w14:textId="6777D92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0C0BD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F0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88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B1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23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36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7B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CA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A8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AA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92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1B3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4EBC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A8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91A37" w14:textId="0B9198B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5A6B4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F8B9E" w14:textId="155C013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5B2B6C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BA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81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81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0A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21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3F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00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1C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2E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65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F50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25DB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C7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C49D6" w14:textId="6EF0365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66DD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98290" w14:textId="2078ABE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EA8B02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A38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07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13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54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Przebudowa z rozbudową drogi powiatowej Nr 1418B w m. Rybniki wraz z rozbiórką i budową mostu na rzece Krzemianka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3B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682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CB9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7 521 622,00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977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38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1 872 162,12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7D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814 041,74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597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E97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4 835 418,14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9F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5 649 459,88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3C4C97" w14:textId="01C44B2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197C9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531DBD" w14:textId="64CC02E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59585A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AA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30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88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41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4E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E0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EB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05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81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4D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9EE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5D0C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2 042 709,06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95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4B583" w14:textId="31A023A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318AD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45AA0" w14:textId="300D238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790AB7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A6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6F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90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B0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53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48AC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19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25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EB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08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2C8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CA17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2 042 709,08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80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FAF1B" w14:textId="1DDF245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A68C2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D8A56" w14:textId="4D261E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19E2E4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73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36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23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3C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D4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B6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8D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4E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46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96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044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C831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73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24703" w14:textId="55AA770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0D8E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B2F9B" w14:textId="6AC5670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2F4AFA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C2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A3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72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7A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EF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09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49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BA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C3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DD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2EA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B709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6F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9C3FC" w14:textId="4A0BDA7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C01A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07210" w14:textId="6E549AB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9B5154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32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23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D3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22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Przebudowa z rozbudową drogi powiatowej Nr 1427B na odcinku Wasilków - Nowodworce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31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04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30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8 712 912,00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AE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52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D5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AF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818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05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C34CC" w14:textId="6C4D089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5DC31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824C46" w14:textId="640F9BE3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47E31A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75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29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89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EE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56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E3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D8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2F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9B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36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DA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36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B4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2CC0" w14:textId="424B7FB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23E88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0C9E6" w14:textId="57F1CC7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B274F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B1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44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50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3F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0C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CBC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72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79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1B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3C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59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DC0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43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21E5" w14:textId="3BE1518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BB4F3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B4853" w14:textId="314E80E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ACC10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E9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1F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2D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0B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19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3E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73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2D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DA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AD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35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466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49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EBED" w14:textId="3060C70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19D79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BDAFC" w14:textId="5A9BAF3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3BE332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F3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0D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79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EC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90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13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08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8E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4B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CE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68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D99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4B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9EEE" w14:textId="2CDF603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55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CF05F" w14:textId="7D3C185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52103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DD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57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B7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95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Budowa chodnika w ciągu drogi powiatowej Nr 1418B na odcinku od m. Sochonie do wiaduktu drogowego w ciągu obwodnicy Wasilkowa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46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F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CC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26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A4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72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25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62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E9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07CF8" w14:textId="3F5D409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7CD0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6EDEB" w14:textId="5A77C992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7B928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B8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12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C4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7F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4C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DD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73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7D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3B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78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D2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0F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03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F8D0" w14:textId="446C399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75F34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90BDF" w14:textId="68F5C3A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5BAB0E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E3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F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C4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13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43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F27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60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90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BA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13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D0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5FB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AE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B47D" w14:textId="7DDD311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889C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0DF1A" w14:textId="7017BBB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5E8629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24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C3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F0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5E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D3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F1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15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89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8E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94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00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C80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70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9044" w14:textId="2B4C2F9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BDE5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2670D" w14:textId="79738B8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FB06A6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56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CA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0F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D1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00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90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A6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22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34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8C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C8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082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22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1E8C" w14:textId="00E5A4A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970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39CBA" w14:textId="0B095D3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5C7F3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D6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67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3C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B6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Aktualizacja dokumentacji projektowej na: Budowę ścieżki pieszo - rowerowej w ciągu drogi powiatowej Nr 1418B na odcinku od ul.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Wojtachowskiej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do miejscowości Sochonie wraz z budową kładki pieszo - rowerowej przez rz. Czarną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55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F3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78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176 874,00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FF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61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26 814,00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E9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4E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C2C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150 060,00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8C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150 060,00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4475D" w14:textId="1FE5881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A7B87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629E36" w14:textId="096BDFF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9E3A28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50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FC6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88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21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4E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BA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A3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7D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6C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70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F3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9E3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75 030,00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3D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820E" w14:textId="52F105B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F401B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10AC" w14:textId="19F88CD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C6B23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DB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07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76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CA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2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452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E0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0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56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E4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83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0CF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75 030,00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94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AA52" w14:textId="3714BA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A3D3A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EF71" w14:textId="60F035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4F71C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E5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6A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2D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54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70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72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5E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5B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BE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0F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68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81B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EA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54E1" w14:textId="5EA904D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19234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0B89" w14:textId="1C44418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294012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54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4C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BD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99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CF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1A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CD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20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59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74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DE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164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91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01A1" w14:textId="478CC3F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955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6B09" w14:textId="7D0A77F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260BFC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EB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F5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A8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1A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Opracowanie dokumentacji projektowej na: Budowę ścieżki rowerowej w ciągu drogi powiatowej Nr 1393B na odcinku Jurowce - Wasilków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1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3A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7C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323 490,00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2C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E9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67 773,00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AF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1B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258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255 717,00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A1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255 717,00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B0A71" w14:textId="63D4862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B8589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5C6A23" w14:textId="6B24BD7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866C2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AA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50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5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BD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4D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05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604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17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5A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81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21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5EB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127 858,50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27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54ED" w14:textId="5CBA868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D4E97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BE92" w14:textId="25BEA1B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7DFB6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E5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45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3D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04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AF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E5C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BB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D1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8E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CC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DD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C05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127 858,50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B8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9F73" w14:textId="4C28F88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6661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E8BA" w14:textId="526A345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21BB53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F5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16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3A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7D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CE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D5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26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8D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F6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C8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4F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08B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FF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A1A5" w14:textId="362C4BD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E579E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0132" w14:textId="406218A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6B71A7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58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A5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94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59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71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44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79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A2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E3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92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2D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09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E6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6024" w14:textId="5719283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E98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F33C" w14:textId="2FF3BEE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6A260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2C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C7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A1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CA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Przebudowa z rozbudową drogi powiatowej Nr 1969B na odcinku Targonie Wity - Zawady Kolonia (Gm. Zawady)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63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6D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2A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9 244 437,07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2C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A1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D6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87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491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56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27049" w14:textId="52E751D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F0A1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DA6BE5" w14:textId="309BE6C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961CDA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B6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08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D9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5B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DD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1C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83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DC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8B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4B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6B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FD2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D5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5F44" w14:textId="13F548A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1A637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AA3D" w14:textId="4C87D29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52C8B4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BA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94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00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2B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45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F64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DD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E3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73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51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E3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C72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12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68A2" w14:textId="2162A3B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164A1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F4AF" w14:textId="69E2EB2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E9D20B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1B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2F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19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2D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AA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F6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13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D7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5F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5A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3B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F8D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5A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DA6C8" w14:textId="04C79BC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732FB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2F07" w14:textId="0E63D6C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320F85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12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DD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24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02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E2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7D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D1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66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E2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C2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1E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0FD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33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35E8" w14:textId="7A8D144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7E2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CD83" w14:textId="437142A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E048E7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6A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2F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53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55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1977B na odcinku Cibory Gałeckie - Nowe Grabowo w tym opracowanie dokumentacji projektowej (Gm. Zawady) - opracowanie dokumentacji projektowej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9A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3D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66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103 935,00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97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79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8F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B8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996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103 935,00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CC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103 935,00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07F9F" w14:textId="4B2AFF9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AB418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3CA05A" w14:textId="330C520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081F47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A6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DC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C8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DB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23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CD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CF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3D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20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37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DD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01A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79 950,00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1A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B8E8" w14:textId="7F991FA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B3388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63D6" w14:textId="06F11EB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AE67F3" w14:textId="77777777" w:rsidTr="002E0DC8">
        <w:trPr>
          <w:trHeight w:val="3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40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50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FC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8A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19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5B4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52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34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57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C9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5B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995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23 985,00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18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CA33" w14:textId="19920A1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1AD78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E04B" w14:textId="6D11747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F50F4AF" w14:textId="77777777" w:rsidTr="002E0DC8">
        <w:trPr>
          <w:trHeight w:val="5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B2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BD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76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71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91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CA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B3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36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09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0C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61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FA3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86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808A" w14:textId="38E31B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322E7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1621" w14:textId="055AB01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31F0B8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D1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01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6A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E8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B3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03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98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8B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C9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BA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32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290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F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5F16" w14:textId="3CC1CED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075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A515" w14:textId="4FEC1A7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71B5364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AE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B45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C7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5C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1472B w miejscowości Tatarowce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9E1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D9C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B77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905 254,92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9D2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D7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DB1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0B3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F7D0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517 913,35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FA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517 913,35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E066A" w14:textId="7C97876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85D08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28D25F" w14:textId="3EEDEAF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A0A8B0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E4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16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3A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A3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E9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20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4F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D9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E5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D7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947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4C3E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84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8C3E7" w14:textId="0AE949F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5984D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05787" w14:textId="68D9C64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EDB03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02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FD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17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EA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2B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E89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02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6D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6C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E5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69C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EC46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85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9BE2A" w14:textId="34C6678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951F9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11849" w14:textId="0D59CE7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47B55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06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D8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AD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57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4E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FC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AA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29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C1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64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AAA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A69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AE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DF96F" w14:textId="43DDFF7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2ED86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6FD15" w14:textId="5031D60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6B2973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AD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91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DB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9F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0D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52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99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05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5B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6D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3B2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CB10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517 913,35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5C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EDB0E" w14:textId="172253F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4084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65A4A" w14:textId="3FF417C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F5FEEC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B8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31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B1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07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Przebudowa z rozbudową drogi powiatowej Nr 1482B na odcinku Kaniuki do drogi gminnej Nr 106860B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36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A4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97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3 640 500,00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F6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5F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EC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B8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EFA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32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D3360" w14:textId="4632AE5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26F1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98B4E1" w14:textId="3FC1495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3EC2BA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6C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FE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25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89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0A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96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35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EC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CE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A0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81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5A4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67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A536" w14:textId="21E62AB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4B31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E767" w14:textId="06D97AD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A5588E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08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BD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C9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86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93A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A28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4D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79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46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14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92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470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97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3406" w14:textId="2C62074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EBAFF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8F7D" w14:textId="5B4FC81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9FEB2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F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80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B6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DD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7D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E4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78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78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83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DE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D8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411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48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87076" w14:textId="2464CC3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9F15B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4A3D" w14:textId="1AADD5D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EFE198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7E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0E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49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88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46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BF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33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24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8B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99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56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(RFRD)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E16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EC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565C" w14:textId="47EA357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12D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E0F6" w14:textId="369BE1C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6DD6CD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39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B9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CD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A8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skrzyżowania drogi powiatowej Nr 1489B z drogą gminną Nr 106855B w m. Zagruszany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77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A1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60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70 110,00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E8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E4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4 305,00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E5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45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4AB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65 805,00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5E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65 805,00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EBED" w14:textId="0BF17A9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C0E8C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019C7F" w14:textId="3DCC921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256772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FA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C4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D7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F4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78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41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68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3C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CD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FB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00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085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32 902,50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E8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DAC7" w14:textId="4F6ED55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6856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DA02" w14:textId="09042E1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7AE00E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4F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E7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11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32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11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EBD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C8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0D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8D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1B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EC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7B0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32 902,50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CB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ABA8" w14:textId="062B69F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6334C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5273" w14:textId="3C13947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48611F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C8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4D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8D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48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E4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C6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F1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F1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DD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27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61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634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70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7E10" w14:textId="23B0F30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54BE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EE20" w14:textId="1859C12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0732A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66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70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F3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C3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95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13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3D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BB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AF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83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13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35F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9B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9A62" w14:textId="62F5C40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31A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8C4C" w14:textId="335337D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4E36BAA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F6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6A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D6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06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Aktualizacja dokumentacji projektowej na: Przebudowę z rozbudową drogi powiatowej Nr 1488B na odcinku Nowosady - granica Gminy Zabłudów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C9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D28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2B7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649B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D3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06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64B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4F5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BA2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AB0C8" w14:textId="3A769A0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9C416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2CC737" w14:textId="633740F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851DD2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14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FC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31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BF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80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E0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CB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06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85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2F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58D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470E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10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951A9" w14:textId="5A2C666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15A60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EC67F" w14:textId="651E958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31B3B5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64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16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09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5A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A8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4ABD1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F3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CD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E7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FC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B43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923F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07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E6AE0" w14:textId="181D1BC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11CB3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70BF0" w14:textId="35127B9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99BF30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DF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B2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65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23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6D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FB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77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04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A2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CC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C72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D961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8E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D1E39" w14:textId="6B19D1C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0EBE7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6D03" w14:textId="1358637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51B211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B6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ED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50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A1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05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BD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31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9F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7C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F4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DE1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875C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24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68BCD" w14:textId="1ACD304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D52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E20BF" w14:textId="6747D8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20FC4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6A2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9C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CE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8FC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Aktualizacja dokumentacji projektowej na: Przebudowę z rozbudową drogi powiatowej Nr 1488B na odcinku Zabłudów - Kowalowce - Nowosady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868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A1A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B5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615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DC7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48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D6D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45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9E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34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9F292" w14:textId="05616D4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5AA45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8BB80F" w14:textId="0A00397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2DBA61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02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6F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CF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BD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19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0F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FA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52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CF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73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645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B75C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55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F36F8" w14:textId="1DA86F4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669F5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C7907" w14:textId="42DE54D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D01A6B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4C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0E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5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B0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34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D367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26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F2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914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B9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AC4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7F2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3D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F5FA2" w14:textId="5DE2082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F4771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48365" w14:textId="00426C7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F7F7FF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78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AE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91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D7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51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18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2B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19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AE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5F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20B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636A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59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512C9" w14:textId="2C1FA47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AC26F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E84F4" w14:textId="7DF7E96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BC9A0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4C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6F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36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FC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94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B7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D3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37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87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6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888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A00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02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51BFC" w14:textId="5C072B3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C126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F5F6D" w14:textId="3497270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51EB6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2E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7E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21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960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1472B Kamionka - Bobrowa - Tatarowce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7C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B1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E3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D7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6A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CC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170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03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4E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34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20922" w14:textId="039B785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DFCEA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D520A4" w14:textId="28FD71A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8B77C1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8E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61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53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1A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4F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68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8C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F5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E5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5F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9C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92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80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BD41" w14:textId="1B6C1D8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472F3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3BA8" w14:textId="41FB658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B81FE4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52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10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C1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16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69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E71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0A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66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D9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CB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AD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A27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BC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8AEB" w14:textId="25CB3FB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C883F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2B1F" w14:textId="39EDA2B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F3E1AA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F4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95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FB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CC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D7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17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97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22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01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8D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3B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9F0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A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6B58" w14:textId="3DD6CD0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796A96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D8B3" w14:textId="47439AC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63D05C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3B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24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C8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2F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FD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3D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AF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72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24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F1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C4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214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64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F029" w14:textId="7E60307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57D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11E2" w14:textId="102B3F3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B10AA8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CA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47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9F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FA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z rozbudową drogi powiatowej Nr 1482B na odcinku Kaniuki - Ciełuszki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34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3A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FC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BC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3D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F8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6E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2A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6E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34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C9BEA" w14:textId="1068529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B00EE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863522" w14:textId="2A2CFD5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6E121B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96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24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05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AE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F0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C4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10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AD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4E6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B4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B3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348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31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A5BF" w14:textId="067AE81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4D79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5972" w14:textId="7EA15BD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569E60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1E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71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EB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59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65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43B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43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58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B7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3A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44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BD9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6D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75D2" w14:textId="6843BBB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675C2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D5D2" w14:textId="21D3D3E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400FA8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92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2A4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10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AF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2A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85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35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1E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86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C2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3A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513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BA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06F0" w14:textId="0379E0E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13679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156D" w14:textId="447CC24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6E263F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A1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3B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49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A7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E5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7C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35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82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6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4A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A0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8D4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E4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A6AD" w14:textId="7289026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1F6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0C60" w14:textId="58D743D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B796D20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D1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5C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A0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59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powiatowej Nr 1489B w miejscowości Żuki - wykonanie mapy do celów projektowych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BC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B35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163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19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2DF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8D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FF1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377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66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34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2E02E" w14:textId="7FD4830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3C576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EF255E" w14:textId="315E253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15ECA2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46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7E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89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92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A1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7D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43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35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3C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5D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8F5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02DA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87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CB4A8" w14:textId="7E0DE68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321C3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894A" w14:textId="2CD99B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1D5A1A2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089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BC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D7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85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3A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FA1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43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BA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76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B3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005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8222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21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69569" w14:textId="53A9B68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FFECB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EC12D" w14:textId="44EFD65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8B144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85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4A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80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F7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BB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D1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8D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EE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B4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D6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A7B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DD9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09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FEE77" w14:textId="4DB172E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7F88A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C2598" w14:textId="224FBC5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803CB3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D7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36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B3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53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88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80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8D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B5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04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5E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FA4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4D63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F4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AFBB8" w14:textId="6A3A22B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CC36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791DD" w14:textId="669734A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436170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CC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D3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06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AD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mostu na rzece Rudnia wraz z dojazdami w ciągu drogi powiatowej Nr 1477B w m. Aleksicze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EF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B9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7E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208 239,00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4B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7C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48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FE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512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B2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0DC68" w14:textId="4DD0DFA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72978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B4418C" w14:textId="739FDE8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799DF1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ED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737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2F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01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45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68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D6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53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25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2D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68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1CE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FE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F872" w14:textId="29521E4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F2258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DF64" w14:textId="0AEA072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68AA06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39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48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1A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4C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F2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876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77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E3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57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DA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81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A2A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54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3564" w14:textId="43AAC0E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23F8B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287A" w14:textId="6251ABF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6E63D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09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A6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DC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5B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9F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42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63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FE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C4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0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BB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F5B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07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9463" w14:textId="3579A9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D1A9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7F32" w14:textId="61A833A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5110A0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6F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0D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7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51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44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B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F73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DC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4A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62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85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3F9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12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0EE2" w14:textId="2FC3D43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4A5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DF79" w14:textId="0622D01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C4A1B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D6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22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FD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E8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Budowę drogi powiatowej Nr 1476B Sobolewo - Kuriany - Etap I na odcinku ul. Wierzbowej w m. Kuriany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B3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84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1A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75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93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63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89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2C1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FE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43D51" w14:textId="17A8487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D158D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A11C3A" w14:textId="557037B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BB0F59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5E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1F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2C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637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E8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D1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C6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35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7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65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CF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CDB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C0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F6F2" w14:textId="74A52EB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FFEE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76A9" w14:textId="1CA780A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0CB543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13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20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C9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7D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E3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CF4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66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09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7B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C9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6A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DFB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47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6456" w14:textId="77FA90E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F4F34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3F8A" w14:textId="4B3D075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2029F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CB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A0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9C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12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65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9B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72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40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97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D4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A3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2F6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76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AEF1" w14:textId="7A90992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97F2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0693" w14:textId="2934BF3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EEA7A7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C1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F5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D0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09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F2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A8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E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0F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73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81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3F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BB2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9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EEB1" w14:textId="7782305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117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E559" w14:textId="353AF12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A5095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3A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23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65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B2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Opracowanie dokumentacji projektowej na: Przebudowę drogi powiatowej Nr 1477B w miejscowości Sieśki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91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D9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53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22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07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88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43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C1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77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FEB0E" w14:textId="2DF0727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3A217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597332" w14:textId="708D311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BC289E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80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17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14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E3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BC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5C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20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87D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7D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3A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F1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31F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D1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23177" w14:textId="7C632CE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B9079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5AA6" w14:textId="00A6016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49E42D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D1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A9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53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B8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8F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8E4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39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63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70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CD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C9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E06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9A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7517B" w14:textId="03BE30D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A0303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B825" w14:textId="4E792EB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E755B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7B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6E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DD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6F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51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5F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1FD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28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2C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04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B0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D04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60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3A810" w14:textId="3264BEC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E58D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6219" w14:textId="1D7879C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2C9B6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1D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B1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F84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30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AE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08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9B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6D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EE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84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56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E5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5B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70FB" w14:textId="5DF8099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609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3DE0" w14:textId="234C16D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ACA8E3A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C7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3C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2C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34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Wykonanie dokumentacji geodezyjnej i kartograficznej podziału działek gruntu w obrębach: Kamionka i Zajezierce, gm. Zabłudów, niezbędne w zw. z regulacją stanu prawnego drogi powiatowej Nr 1471B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6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40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27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7 380,00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8F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09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AA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62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84D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7 380,00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25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7 380,00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889D0" w14:textId="4ED3380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3454F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BB9EDE" w14:textId="5D14D53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74955A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30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A1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34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01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AC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D6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96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3A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80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393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A5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A3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7 380,00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82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8D34" w14:textId="0EF3E4B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CC498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0931" w14:textId="17268B8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925D68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7C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C7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D3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C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3C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E9A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4E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CA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31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A5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21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527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1A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52C7" w14:textId="284F599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9D90F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6DBD" w14:textId="7819337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07E4A79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13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C3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E8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0F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DE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E5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A8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6D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7D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DE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19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CA2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FD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4275" w14:textId="6665FDC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4BFC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524F" w14:textId="0B366EF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9BDB9A" w14:textId="77777777" w:rsidTr="002E0DC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D4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4C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E62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65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3E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08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20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CD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0D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74E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68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0B9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24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8BB3" w14:textId="78C0F9C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9F8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15B0" w14:textId="4E76C5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9C5EE2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74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CA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6B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3D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Budowa wyniesionych skrzyżowań i wyniesionych przejść dla pieszych na terenie Obwodu Drogowo - Mostowego w Michałowie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83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17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D62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1 782 174,11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8F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11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33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1 088 304,00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3D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1D0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693 870,11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AC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1 782 174,11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A4A9E" w14:textId="48E60B0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E8138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7D4B7D" w14:textId="7052AB4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AC55D6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00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71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10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26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09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92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11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43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E7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F7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37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9B7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413 727,76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E2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5F1F" w14:textId="3B7FB08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7B11A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FAFC" w14:textId="4F63EE1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69D65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19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D2D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8F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2A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0E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633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BFF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EA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E4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FA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D5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9D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280 142,35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EE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5036" w14:textId="64246E4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44ED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147E" w14:textId="50F19DF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CDA650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22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3E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41F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9C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E3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F9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67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63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42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96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B6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B95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4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A4AD" w14:textId="0D67AB9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BFA6B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34C6" w14:textId="62413E2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936B8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64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FA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57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55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65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11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D2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70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2E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FA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B0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142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89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9E03" w14:textId="09D0C78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864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CD75" w14:textId="3347DD0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9C10F3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B2D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92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D5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52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Budowa wyniesionych skrzyżowań i wyniesionych przejść dla pieszych, drogi dla pieszych i oświetlenia przejścia na terenie Obwodu Drogowo - Mostowego w Surażu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9E8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722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48D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2 460 824,26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ED3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630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94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1 457 304,00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B04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9D3BC" w14:textId="3320884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794 451,63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B6BB" w14:textId="493CDC6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color w:val="000000"/>
                <w:sz w:val="12"/>
                <w:szCs w:val="16"/>
              </w:rPr>
              <w:t>2 251 755,63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AD8D6" w14:textId="5724BC3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A3DF68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03D465D" w14:textId="644F88B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693E1D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6C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66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74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A4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F56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4D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58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C26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3C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55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D74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6FF4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617 988,45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8C8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9D859" w14:textId="2C0F12C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7F099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DC3F9" w14:textId="604CA8B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EFF40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48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F3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0C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9A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33A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C5A7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09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92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09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40A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955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00B5F" w14:textId="1551C7E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>
              <w:rPr>
                <w:rFonts w:ascii="Tahoma" w:hAnsi="Tahoma" w:cs="Tahoma"/>
                <w:color w:val="000000"/>
                <w:sz w:val="12"/>
                <w:szCs w:val="16"/>
              </w:rPr>
              <w:t>176 463,18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19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268A5" w14:textId="4663947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80B9B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544DA" w14:textId="725AFF9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767880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B2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68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46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D3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CF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BA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8F1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7B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63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BC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BC6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CC9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D5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C0175" w14:textId="1EC45B8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396FC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0CFFA" w14:textId="23BCF88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E1B99F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74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AF3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01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96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1D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BC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4E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3A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09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B44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962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7D6F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2C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D60BA" w14:textId="1FDE428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6D07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48BFF" w14:textId="5E57693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4354C3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7A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2E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35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4E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Budowa wyniesionych skrzyżowań i wyniesionych przejść dla pieszych, drogi dla pieszych i przejścia dla pieszych na terenie Gmin Czarna Białostocka i Wasilków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F7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20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73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2 742 056,83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55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E4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31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1 452 754,40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55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200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1 289 302,43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DF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2 674 069,20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735C3" w14:textId="62A3F03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BD15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766609" w14:textId="47DF7CA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A91574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0D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8F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BF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3D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7A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3A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21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31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F5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083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935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CE5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678 645,04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E5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09E5" w14:textId="0EDD605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9BDF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6E74" w14:textId="5F9F841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15F98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BB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F7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BC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5F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8D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E9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DF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AF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6E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FD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06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588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610 657,39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3D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3286" w14:textId="53E21F9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51487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179F" w14:textId="193A1A6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FAC66D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07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DB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9D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9B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CB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D7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4F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CB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7C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7A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5B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51F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A7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EE63" w14:textId="51677E9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A1240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FDA5" w14:textId="4289586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996A6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C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FC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FF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90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16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A1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7A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BB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A7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57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AE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B49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52B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95EA" w14:textId="431286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ECD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24DF" w14:textId="090732A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4A506F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169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70C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97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D4A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Budowa wyniesionych skrzyżowań i wyniesionych przejść dla pieszych, drogi dla pieszych na terenie Gmin Choroszcz, Dobrzyniewo Duże, Tykocin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E0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989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787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1 249 910,81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685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7D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B38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789 946,84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073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884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459 963,97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8E5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1 093 353,16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2CA0B" w14:textId="66522F5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C69F1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EDCB82" w14:textId="1C19FF7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DE81EA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98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78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14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4E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48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72E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E7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E0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F0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57C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2EE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F945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283 377,00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BC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C73D6" w14:textId="44ECC8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A593A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4CF0F" w14:textId="4A250C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E9696B" w14:textId="77777777" w:rsidTr="002E0DC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F3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2D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BD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05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C3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937D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E7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84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17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D6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CD9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51E4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176 586,97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2C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DEE30" w14:textId="45946C9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61C63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7991B" w14:textId="6E90DA8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9AAF7D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E1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44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42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BB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4C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1E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84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D1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C9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E0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BC0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39E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C4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0F240" w14:textId="0F297C2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137A3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A5852" w14:textId="3DC3F26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4676D4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BE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63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CC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81C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D7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C1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3F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E9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9F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41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55E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90E3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F7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7E0FC" w14:textId="2F75E50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410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EDA3F" w14:textId="567085A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8D331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97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97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71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8A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Poprawa bezpieczeństwa ruchu poprzez budowę wyniesionego skrzyżowania drogi powiatowej Nr 1507B z drogą powiatową Nr 1514B w m. Zimnochy-Susły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98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06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7F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407 523,60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7D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E1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0E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297 168,00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FE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FB8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110 355,60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4B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407 523,60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B79D6" w14:textId="53B923A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C2731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BE1089" w14:textId="3263725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4DEA28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7C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F2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57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66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AC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A3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E5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6B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91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FC2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04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C7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55 177,80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DE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0652" w14:textId="0EB797D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7C52D3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4FAF" w14:textId="71132D7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706D69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C0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76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DA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B7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20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19F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4A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89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EE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84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F3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3A5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55 177,80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B2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21AB" w14:textId="78B12D7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BA481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716B" w14:textId="428B78C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692208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F6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8F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26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67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DA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47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08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36F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20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A59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1E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02E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3C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A492" w14:textId="12D6228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338B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169B" w14:textId="2DEBB2B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570C7D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F4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45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6D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D0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42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1B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ED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DA6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DC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3C8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C7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7B7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294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4B7A" w14:textId="5385971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161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7A7C" w14:textId="0DD7465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AF7B037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EA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50D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47A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5A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Poprawa bezpieczeństwa ruchu poprzez budowę wyniesionego skrzyżowania drogi powiatowej Nr 1392B z drogą gminną Nr 105455B w m.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Fasty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89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71C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DE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605 184,60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E16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93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36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452 344,80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007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F3F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152 839,80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A1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605 184,60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CB08A5" w14:textId="360DC4D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A270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176E85" w14:textId="13F17F0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8275C8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2E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72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ECA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2A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C3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7D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7A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25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5D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96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832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79E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152 839,80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EE7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7C7D1" w14:textId="6F02752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D940E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95C51" w14:textId="0F9EE3C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51B1E5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945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8E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23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C4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31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231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66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DD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B9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BF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3C1D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1365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A5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0008F" w14:textId="3A96582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99CCE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26F0D" w14:textId="38E664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2693C3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AB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06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56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8D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BE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1A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65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C13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76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5C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BFE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F751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0C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2C28E" w14:textId="050CB3E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1B5DC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E97FB" w14:textId="7B803D2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413120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07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03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71B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578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3B3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AC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77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6F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F2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D3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124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E9FA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6E5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5C5CF" w14:textId="70633EF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9D52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9DF9" w14:textId="4A120D8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7E74A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75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48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982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3B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Wykup gruntów dla potrzeb inwestycji drogowych, regulacja stanów własnościowych gruntów w pasie drogowym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37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F86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DAC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2 331 766,38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34C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FE8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419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B55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CB22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2 331 766,38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25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2 331 766,38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18829" w14:textId="75985A3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1A210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3161B7" w14:textId="510D988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0A770F5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4BC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1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74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9E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86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5C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DC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9A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96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D8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E82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EC11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2 331 766,38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C5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D2EE5" w14:textId="55C60C2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64C1D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EB99" w14:textId="73873D6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12FEAD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76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24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F9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8E6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C94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4B7E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1F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30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42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18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F78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0C1D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0B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38F1C" w14:textId="07EF07E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687D1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5FD36" w14:textId="66FD17D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1792C5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10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C9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37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03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5A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2C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E5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6F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46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E7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D6B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5B69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32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F4C34" w14:textId="2E65280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100CE7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B4740" w14:textId="1144A1D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ADF260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6B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D8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95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FE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D4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E4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6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A07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8B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6B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5DA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E4AA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DB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05642" w14:textId="1A6B27D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32F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9F094" w14:textId="12A3ABD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4F53B2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85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70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C9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5D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Dokumentacje branżowe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B8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82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6F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183 639,00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2D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EA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7D4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67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62C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183 639,00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D0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183 639,00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1C374" w14:textId="0431F80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A036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411A1" w14:textId="6A25364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5B0D3D" w14:textId="77777777" w:rsidTr="002E0DC8">
        <w:trPr>
          <w:trHeight w:val="4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50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0E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A5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270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FF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08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53E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40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12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4AE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EB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BD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183 639,00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03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D774" w14:textId="24F1D36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7BBC9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56C2" w14:textId="6A7864B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07EB6F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E9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160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88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BA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40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BBD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EC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33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47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1B3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23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A8B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B6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FDC6" w14:textId="5185D35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57311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6927" w14:textId="5090289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E26AD15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F0C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CE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E7D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93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9D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65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53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7B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A5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71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62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D2D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38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2756" w14:textId="1C8213D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B5901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CD8E" w14:textId="197CFF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32FB1E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D9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44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6A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B79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0B9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93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AD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1E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2A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4B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72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950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B9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1941" w14:textId="3738755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0EC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AB42" w14:textId="2BB2681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F62D7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F9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36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66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16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Zakup przyczepy ciężarowej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19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7E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02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36 500,00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DDF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01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66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81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6D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36 500,00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4C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36 500,00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25783" w14:textId="46B3939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CE88C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3F04A" w14:textId="09BE199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704932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D4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24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A9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797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8A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24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C8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0A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EFD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6CC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39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8EA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36 500,00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26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9567" w14:textId="630F59F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93F3A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920C" w14:textId="7BEAC97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B6CAFD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186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0E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B5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15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C0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1FF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38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237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EE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20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FD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A5E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81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072C" w14:textId="70DDFB3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E8052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292E" w14:textId="0F62DB3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5F512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94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E5C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B6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5C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679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59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68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2F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AA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57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A6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476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F0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36B1" w14:textId="2532EABF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C6AFC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F24E" w14:textId="111B391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531D4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506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D24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59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61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815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68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25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993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A48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B4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5D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E53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8D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F503" w14:textId="54725D5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BA8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80E2" w14:textId="1DEE923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07595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98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25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13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72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Zakup samochodu używanego na potrzeby Powiatowego Zarządu Dróg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B0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17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AA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159 670,00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BA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64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39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A7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8A6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159 670,00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6B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159 670,00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55A5A" w14:textId="1C9ECA0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3856B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81FC2" w14:textId="72A417F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B2B154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9F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8D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32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3C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B14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2E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AEA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0FC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968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F8C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09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25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159 670,00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27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9D3F" w14:textId="370D3F7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F3801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305D" w14:textId="0442BC2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FFFEF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5F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4E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49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1E3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5CB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E75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AE7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3A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62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C2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0A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94D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9E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3629" w14:textId="29C199C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65274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84AF" w14:textId="6A6957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1CCA45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AF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27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0FF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09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7E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FD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FD0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49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AB9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F15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85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683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0C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FF5E" w14:textId="79905BD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7068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8128" w14:textId="3BD487F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4C1F05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4C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32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E0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A17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4E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8B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E9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A2F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4C5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C6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8F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6F2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73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7042" w14:textId="47F1FCB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35F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4FD8" w14:textId="1EDFB79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4DDE90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9E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98A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57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289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90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Zakup równiarki ciągnionej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53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C7D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01D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290 000,00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8D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0A6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116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ECB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F949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290 000,00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48F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AF941" w14:textId="12B85AA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C2263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922EF" w14:textId="613512E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15EF07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0F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16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88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146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8D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0D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14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BF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2A2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7FD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891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2746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290 000,00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2A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D2907" w14:textId="4579E3A0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6D33F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BC204" w14:textId="113EF1E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70637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E2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9B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9E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8B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B18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3AB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285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FC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465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49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141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70EA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9DF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D03C3" w14:textId="701E44B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8EA58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6282F" w14:textId="7492A5A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A8E35D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EE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B4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B2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3F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1D5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87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0DA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DB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8F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F2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4AE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A282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5C5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BE6EF2" w14:textId="54402223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C72A0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309DD" w14:textId="02D40FE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3793E3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F2D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0B9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098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7B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91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9B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DB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FA8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F6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C3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CA6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0C70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ED0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10A72" w14:textId="3B6A6EF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B42A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A6B0B" w14:textId="661D2F8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490FE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A1A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98B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12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60014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FD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4DF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Zakup samochodu osobowego na potrzeby Powiatowego Zarządu Dróg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38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6A7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296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127 000,00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F7E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6405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14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01D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FB0F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127 000,00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BA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127 000,00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A930C" w14:textId="14B3579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E82FA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7D527" w14:textId="1BFEF17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3DA4778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391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E5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BD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4A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D58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EB2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C6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4C3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66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16B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E13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ADD0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127 000,00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CE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8E174" w14:textId="772FD9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9AF7A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E147A" w14:textId="297647D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39B605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E6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FE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F1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2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474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FD76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EB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DD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DC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C6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83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D61D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A7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06D25" w14:textId="740402E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66C07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811B0" w14:textId="545C5D1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D70829B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7D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978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C4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EE9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850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08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8DB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CBB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80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D11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9F5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E7FC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20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27138" w14:textId="112CCBEC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B2EFA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E6C60" w14:textId="7C3AE9F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990563" w14:textId="77777777" w:rsidTr="002E0DC8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45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092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E9F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89C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9A1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96A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77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68C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BC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EA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E3E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5E44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7B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C1CF9" w14:textId="4E44832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A1F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04BCD" w14:textId="1E594E3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A0E65A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82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lastRenderedPageBreak/>
              <w:t>Dział 700 GOSPODARKA MIESZKANIOWA</w:t>
            </w: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br/>
              <w:t>Rozdział 70005 Gospodarka gruntami i nieruchomościami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2E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17 180 120,97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62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3 036 822,71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B2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5 353 403,26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AE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14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4F0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8 789 895,00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F6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8 789 895,00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5A7" w14:textId="2DE374C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F6D3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31107" w14:textId="40E80AE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E6B71FB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D5F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868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E2A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F30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ABD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DA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1B9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789 895,00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D3D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94DC" w14:textId="3DF8EF9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0BAC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9204" w14:textId="08D63DC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2A19D94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6B7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D64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F77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BD4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706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47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EA7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045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1B4E" w14:textId="36729E3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5B5B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7007" w14:textId="647115B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D3019C5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F2D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AF5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CF0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260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A6A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B6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716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778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6052" w14:textId="67165A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9DEB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0C8B" w14:textId="5CC9250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90ED5DB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7C4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5DD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292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86D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CF1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44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DE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8 000 000,00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D92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FDAB" w14:textId="1675773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6F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3673" w14:textId="19128F4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F1C115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2A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042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3A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66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Przebudowa DPS w Choroszczy wraz z budową mieszkań chronionych, termomodernizacja 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 xml:space="preserve">DPS w Uhowie i budynku Powiatu 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 xml:space="preserve">(wraz z modernizacją sieci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wod-kan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) - Termomodernizacja budynku Powiatu 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>wraz z budową windy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06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4D0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A0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3 607 934,33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04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B8B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763 555,22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0BA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D9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A26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2 844 379,11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9A1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2 844 379,11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312DD" w14:textId="156D8DC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77F1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878593" w14:textId="72CAA70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7AE9CBC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5E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2F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1DC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F25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447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CC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E5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5B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DC0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BE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E4C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F42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172 300,00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C2F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9A24" w14:textId="4646039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ACD7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800F6" w14:textId="7900904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14BEC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BA8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063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132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78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C52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0E14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EC3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EC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20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86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6B8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EA2D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E8C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BA05" w14:textId="35D8370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D13C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11878" w14:textId="78152FA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7DBC74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F7E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E1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00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37A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26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D41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5BE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CBA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F5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BC3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723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9B0B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95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58F83" w14:textId="61514162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D449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F6C55" w14:textId="2483DD7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159E6A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E24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8E2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0A0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11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7CD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1BF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28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D3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5A9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645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3A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>Inne -</w:t>
            </w:r>
            <w:r w:rsidRPr="002E1DFA">
              <w:rPr>
                <w:rFonts w:ascii="Tahoma" w:hAnsi="Tahoma" w:cs="Tahoma"/>
                <w:sz w:val="12"/>
                <w:szCs w:val="14"/>
              </w:rPr>
              <w:br/>
              <w:t>Polski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636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2 672 079,11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08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F57B" w14:textId="7669CA9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934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339B7" w14:textId="327A9B0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315432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EE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40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BC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6050, 6370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48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Przebudowa DPS w Choroszczy wraz z budową mieszkań chronionych, termomodernizacja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DPS w Uhowie i budynku Powiatu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(wraz z modernizacją sieci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wod-kan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) - Przebudowa Domu Pomocy Społecznej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w Choroszczy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B5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E8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F4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9 197 266,22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FC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2 855 929,81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7B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2 743 188,22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26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BC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4DC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3 598 148,19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F9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3 598 148,19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0C3B2" w14:textId="6AA98EC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8880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06D62" w14:textId="0118DAA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191A04F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C4E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8B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A05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D12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34D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DEB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24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7C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5F3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C0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B4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A42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402 140,00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03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5FA0" w14:textId="39960471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0ECE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71DD" w14:textId="4F62381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746631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AE8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5F3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B4D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AF1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ADD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E08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1F3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321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FC1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E6B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6E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74E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4B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231B" w14:textId="0C2D278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5E6B9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8725" w14:textId="62C40AF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5E8058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62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10A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89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E0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C8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641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B8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254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542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7F4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FD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F78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3FF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FB35" w14:textId="00347EC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CADCD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075B" w14:textId="3D47204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DA99BB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D85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51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0C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5FA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CFE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A8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EF8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C63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3B1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B8E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DC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Inne-Polski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A40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3 196 008,19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08A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5798" w14:textId="79796BA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83E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17CC" w14:textId="0D66E05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8CC12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794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B94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A9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10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Przebudowa DPS w Choroszczy wraz z budową mieszkań chronionych, termomodernizacja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DPS w Uhowie i budynku Powiatu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(wraz z modernizacją sieci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wod-kan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>) - Budowa Mieszkań Chronionych w Choroszczy, rozbiórka budynku chlewni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 xml:space="preserve">w Choroszczy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F9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913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F7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4 209 920,42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969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180 892,90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42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1 846 659,82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284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11B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36DE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2 182 367,70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8D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2 182 367,70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EDBCD1" w14:textId="29FC2D6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F40A7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71A325" w14:textId="43A2FFE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EB25FD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884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CB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222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536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DF2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A6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98E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A8F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9CB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33EA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6FB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E737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50 455,00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C0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ABACB" w14:textId="290A394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9274C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CC947" w14:textId="06EB3A4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76FF8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8E8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CAC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FAA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C7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98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F322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766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311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29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4E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065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E4A6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39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0820A" w14:textId="25F76372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0EB88C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9A335" w14:textId="4F523C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1F637F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68C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D96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6AC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9DC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9F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30A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80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2A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0D1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8FB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5EB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CF69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27A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987EE" w14:textId="3CF680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398FD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0AEFE" w14:textId="16DB3BF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84DB7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E12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95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8E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08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EF7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AF1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50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8F5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FFA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DB0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472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Inne-Polski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4CB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2 131 912,70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AEB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3AE90" w14:textId="3A5A0DF1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FFCFF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CCA97" w14:textId="53A794A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1B7569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6C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lastRenderedPageBreak/>
              <w:t>101A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CA0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97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A4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Montaż i konfiguracja systemu telewizji dozorowej (CCTV) oraz systemu sygnalizacji włamania i napadu (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SSWiN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>) w budynku przy ul. Słonimskiej 15/1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CF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B33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C26F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52 000,00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37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60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A98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B4A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6F46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52 000,00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0F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52 000,00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BCCEF" w14:textId="47821CB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4895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81DAE5" w14:textId="65380C9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5DAF280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98B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ED9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5B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207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7B7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10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2FA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D3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D0B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24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38C3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7389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52 000,00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5A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9BE62" w14:textId="6EC442A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40B01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9A8D7" w14:textId="2419277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EA97E8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92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393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1D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54D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AB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5E90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BA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744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92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6F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728B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1EB9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F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19040" w14:textId="3CBABEC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F961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7B4A3" w14:textId="47C02FD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2758D7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969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7DD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6A6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DDF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5A9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20B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B51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44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6F5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E4B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398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873E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7D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9C455" w14:textId="28BBF0C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89859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DB429" w14:textId="70DF10E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7A3BCF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0E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841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E69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D0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8D4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5EE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540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928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042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1DB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700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Inne-Polski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858F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47F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86E3C" w14:textId="5E7E78B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2CA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A59F" w14:textId="77D6E74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EFBF73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477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101B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4B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086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38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Montaż klimatyzacji na I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i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II piętrze części wysokiej w budynku przy ul. Słonimskiej 15/1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8E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44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ED6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98 000,00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7EF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C83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A66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DEB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035B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98 000,00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A5B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98 000,00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41790" w14:textId="65BB877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DE871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88D212" w14:textId="22BE69A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6B340CA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0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E9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557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EBF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AF7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187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FFE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C17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F04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BBA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09F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418E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98 000,00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B46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58C05" w14:textId="0DCD640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D8217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6E29" w14:textId="6B25A04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5C2B31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98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73A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B3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88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466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E6F7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023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68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ED2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CE9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DB1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FE1C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478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28F2F" w14:textId="64CD864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D3BD3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BDE0F" w14:textId="1CE8E23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778573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C0A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F3C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B6F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1EF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CAC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7D5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79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7AC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144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E3A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23A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6F96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CFD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0837A" w14:textId="1FC8A56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19A5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0D782" w14:textId="356D030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9F043F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B8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C3A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705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290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CB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192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818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C14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D6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42A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3B6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Inne-Polski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4639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48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F2DB" w14:textId="337FAFA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2097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67E18" w14:textId="604A295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877BDE6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B83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67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70005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AAD3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3E4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Zakup maszyny sprzątającej na potrzeby Starostwa Powiatowego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30F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CB5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08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BF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8FA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C0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A1C9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82E5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15 000,00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A2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15 000,00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E86BC" w14:textId="2DFEBA2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2EF52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B39C16" w14:textId="0ABAFFAD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15D818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0C7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873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66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88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DD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A09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7B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AC2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084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3BA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312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7302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C0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9A784" w14:textId="3B0607E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5FDF5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C7FBF" w14:textId="6921EFE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609482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DC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C7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109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90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8DE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7983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22D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F18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2E0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7A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100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AD03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A5B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E527D" w14:textId="7A9D3E8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F3180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F616D" w14:textId="2854258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9DD32B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94F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44B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AFF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B3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48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9A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CF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DA0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E0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18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8F4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17B1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A3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03605" w14:textId="1BDB1C58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D76F9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53272" w14:textId="6FAE516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81E4C2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88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1B9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7D8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9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0F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88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425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C20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45A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55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D4D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959F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C1D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1E571" w14:textId="51D6753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444F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BEA74" w14:textId="527BF3C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AE02BF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DF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Dział 750 ADMINISTRACJA PUBLICZNA Rozdział 75020 Starostwa powiatowe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B3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33 668 528,42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BF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2 048 878,20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E6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12 184 528,14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0F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E2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627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18 880 122,08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2F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18 880 122,08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E9616" w14:textId="17631429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D380D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0ADF3" w14:textId="6D18D88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6CB526F1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071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F5E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015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407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70F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90D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660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3 885 074,08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B1B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D873" w14:textId="175897D2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8518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8500" w14:textId="7DBD417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03FB200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D28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688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7F1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BDB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F53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DE2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473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4A5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F13B" w14:textId="696A10C1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7DE14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52A7" w14:textId="4E7ACB8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89EC1DE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81F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C40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746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F1B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6A0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5E6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D46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3F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A5B3" w14:textId="194A00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C7D50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64C6" w14:textId="7D0C509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FE5A36A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357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066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73E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BC9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B10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8B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09D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14 995 048,00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1DB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3665" w14:textId="02B86688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8D8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766B" w14:textId="6724811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23F6713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EA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lastRenderedPageBreak/>
              <w:t>103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7E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AF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EC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Rozbudowa i przebudowa budynku biurowego przy ul. Borsuczej 2 wraz z infrastrukturą techniczną w systemie zaprojektuj i wybuduj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D5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3D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9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30 973 528,42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F5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2 048 878,20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7F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12 184 528,14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FD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1F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AC4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16 685 122,08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B2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16 685 122,08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2DB4" w14:textId="5E40BA8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F68A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112AD" w14:textId="093E956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4DA58B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C97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5B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470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1C8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6C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24C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40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C5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27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940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37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6F6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1 690 074,08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F5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2210" w14:textId="0130F4D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9063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B826" w14:textId="7A130AC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23DDA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D5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36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58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378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386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03C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A62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98B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56D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05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48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A8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122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633B" w14:textId="4834905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5A1C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6CDA" w14:textId="3135C1D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85B06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6D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C7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BE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DF7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AC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F84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638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562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4EC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64B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53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475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7C2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9A17" w14:textId="4B8EF6A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CDCC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1C41" w14:textId="7E6A370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363FA6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EBA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96B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24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18D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36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CE6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22A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790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B31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4F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A3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>Inne -</w:t>
            </w:r>
            <w:r w:rsidRPr="002E1DFA">
              <w:rPr>
                <w:rFonts w:ascii="Tahoma" w:hAnsi="Tahoma" w:cs="Tahoma"/>
                <w:sz w:val="12"/>
                <w:szCs w:val="14"/>
              </w:rPr>
              <w:br/>
              <w:t>Polski Ład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52C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14 995 048,00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66B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A2BD" w14:textId="3D84B1B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63F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11F7" w14:textId="51E5110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095F35E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70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4B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D4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F6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Dostawa mebli i wyposażenia do nowego budynku Starostwa Powiatowego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82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6F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7B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2 000 000,00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70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CE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37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76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6F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1 605 442,51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2B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1 605 442,51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A29E1" w14:textId="58CD4A7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AD22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7C7F" w14:textId="3F94DB48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CD0A28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584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A02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2A2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D04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59D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541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EA4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32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E01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632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29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5EB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1 605 442,51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32E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C0BF" w14:textId="741A8BC8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8DD0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4584" w14:textId="4F20B35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C82BB2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23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0A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559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645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D8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98C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E8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B3F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E50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3B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56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231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AE8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5F11" w14:textId="50D584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1134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F527" w14:textId="4200498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D1B817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774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A98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70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4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82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3E0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D54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083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16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856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05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28D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F5E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65AF" w14:textId="314F56B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C3DC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A339" w14:textId="13D6C80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E8B5CC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C8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17D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9EC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DB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D22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C32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12A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55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72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FD1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68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3ED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4F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3497" w14:textId="7B3014D2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57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5089" w14:textId="5BF60A5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EDD6AAD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23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E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3B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F2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Dostawa i montaż regałów przesuwnych w nowym budynku Starostwa Powiatowego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0A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15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44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A7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05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DC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B3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82B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494 557,49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DF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494 557,49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A909B" w14:textId="7F068638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8A29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A6B92" w14:textId="0D26BF6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416A77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2FE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E46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A5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74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BE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D1B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4E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8D0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61D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719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6F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2C3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494 557,49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096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C907" w14:textId="4EB1A62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299A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0C5A" w14:textId="62E60A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6F2DFE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969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A79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62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8CE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757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A6A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48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E4C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A64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883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CB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C37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CF4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93DC" w14:textId="7D8B31E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6885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A43" w14:textId="08B582D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D30278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5AC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F37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EE4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EFA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066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84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F30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CD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9FF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AAE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5AC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1A0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259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90F5" w14:textId="6ABED24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27DF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D9F3" w14:textId="63A320A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78FEB1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4CB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D67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501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690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6BD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F9D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30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397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C3A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B34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15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6C9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0A8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0587" w14:textId="0E15412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B64B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DFE3" w14:textId="6C55903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B8FB53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CE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F8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70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771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Roboty budowlane polegające na przebudowie i dostosowaniu części budynku istniejącej wiaty na pomieszczenia biurowo-socjalne na potrzeby Obwodu Drogowo-Mostowego w Białymstoku przy ul. Usługowej 6/3 w m. Zaścianki na działce o numerze geod. 38/124 - roboty polegające na dostosowaniu toalety oraz wejścia do budynku dla osób niepełnosprawnych i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>wykonaniu wentylacji w pomieszczeniach biurowych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BDB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lastRenderedPageBreak/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42E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B8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37D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15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E2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3C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4DE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35 000,00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E50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0A558" w14:textId="7BB15E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9D84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3E11B" w14:textId="0F1D06E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3929AB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6B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64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CB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85B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4D1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7CB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61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63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44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4B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4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C2B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35 000,00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76B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60AF" w14:textId="75197DB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6BEC1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E121" w14:textId="28483FA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313453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FFC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5B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68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60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C7E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209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436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3B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E9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BE4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C0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FFC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0D5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CE93" w14:textId="3BF864A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CA3F0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9C91" w14:textId="0E09E50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20431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F17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B7A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5AF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16B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167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E9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962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E5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35D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7A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F5B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B13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8F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8DC3" w14:textId="27E99F69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C8464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5EB7" w14:textId="251C5F6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DC171F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5E9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A36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19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06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761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3B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7AD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0D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212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B5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00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C9D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2D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FC8B" w14:textId="22DFB1D8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759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3A8F" w14:textId="7F7A3BD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2329BAD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EE2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88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D1F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6067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6069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FE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System do backupu danych Data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Domain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wykorzystujący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deduplikację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w ramach Projektu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Cyberbezpieczeństwo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Powiat Białostocki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D5A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E85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43E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7C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B65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1C7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D02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ACEE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13E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A4BDC0" w14:textId="29BA639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F10A3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106D01" w14:textId="59856F6E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5F6068A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0D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E11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30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11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9A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036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2C3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F59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C51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834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C340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4C65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AA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577BA" w14:textId="2832423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6230B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ED4A4" w14:textId="161A9DC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7F1240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6A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33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62F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85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F5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039A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782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5A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CA7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72B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EE27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33B1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846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64398" w14:textId="73F3B3E5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3B15BC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C0D91" w14:textId="7B05419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E558A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1A4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B6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4E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A1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DE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04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0D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989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CE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98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7BA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CE4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37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DCC2E" w14:textId="05FAFD8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DAF59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EBC93" w14:textId="3A65C7D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CF388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CA7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16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C6F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EB6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60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F2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AB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DB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FD0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B1E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5973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(UE)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66D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A5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F9227" w14:textId="6FEA734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BF49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68EC1" w14:textId="11E783F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06AFDBC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7CE7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105C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93D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82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6067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6069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DB8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System do ochrony stacji roboczych oraz urządzeń mobilnych z jedną licencją na oprogramowanie dla 350 urządzeń w ramach Projektu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Cyberbezpieczeństwo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Powiat Białostocki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A25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9C1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0DB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28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7F1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27B2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BA4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BE6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635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6401C" w14:textId="4AFA9EB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7EA35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963B3A" w14:textId="07A96090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D90EE6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CAB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E2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2A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38E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403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8EE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5FA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95E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13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02D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2CA4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5DDA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38C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09797" w14:textId="781343B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0D287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45F84" w14:textId="1557B54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0D1458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6F4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02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18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3F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5A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29F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70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5E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680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35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D0EB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B893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801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ABC28" w14:textId="62F3272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8F1F5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14783" w14:textId="28BDEB2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C09065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3D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188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C95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F8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CD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472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CB5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1A0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72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6B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67B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D5C8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99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2CC18" w14:textId="59077A3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FA645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C9767" w14:textId="1E8F6F1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946D16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DD4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B45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7FF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CA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C4D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40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A4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F2A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B21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BF2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12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(UE)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C22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5A6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FBF2A" w14:textId="00756B14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2431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58C5F" w14:textId="5DE05B8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532DE4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71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47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6E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6067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 w:type="page"/>
              <w:t>6069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35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Serwer pod migrujące profile w ramach Projektu </w:t>
            </w:r>
            <w:proofErr w:type="spellStart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Cyberbezpieczeństwo</w:t>
            </w:r>
            <w:proofErr w:type="spellEnd"/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 Powiat Białostocki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6B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18F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A9E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427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EA9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04E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B8EA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C69F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B20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A7F33" w14:textId="07849FC2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63824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CECA46" w14:textId="1483FAC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48E1E64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5D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2AE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F00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3B8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19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FF0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CEE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A82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3B0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91B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D5A2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8EA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899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717CA" w14:textId="23B01B91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3F7CD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86C5D" w14:textId="37188D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EBA3CF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12D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313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62F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9E1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6B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5D4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A9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16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352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04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5A6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AE70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EFD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6E9B4" w14:textId="051C2D9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6C4CD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0715F" w14:textId="124D33B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78217F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A93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722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6E8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D5C9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739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123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671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527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BE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5A9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B03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A211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CC7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6CC2A" w14:textId="478F8C6D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03CA9D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33B2E" w14:textId="47DF654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61080D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71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4913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0CF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EF8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677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DE8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E31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DC5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419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AF0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054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 (UE)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71CC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9BB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E8A43" w14:textId="74B52BB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B110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AF5B3" w14:textId="4CE127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5091DD7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5D0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105E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5DE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75020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7C7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0D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Utwardzenie placu na terenie Obwodu Drogowo - Mostowego w Surażu - na działce o numerze geod. 218/1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59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 xml:space="preserve">Powiatowy 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Zarząd Dróg w</w:t>
            </w: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842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D2A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36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3C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AF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300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9E3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60 000,00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4B9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103D3" w14:textId="141B144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6B91E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1CB999" w14:textId="3419A41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922964" w:rsidRPr="002E1DFA" w14:paraId="1B38DDD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934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D4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AE0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5DA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5CA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76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19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14F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330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97A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377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9778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60 000,00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25E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5F16B" w14:textId="17B70086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71322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B7734" w14:textId="5E68D72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89A1C2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FDD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EE7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DD2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2B24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EBF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0249E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27B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86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3E8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3FB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585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601C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101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982FF" w14:textId="11F3CF0A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07E0A9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34A67" w14:textId="45FB9B3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5CAE72C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AEC6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AFC8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5AE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3D0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AE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427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A55B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55C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B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73AA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42F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AACA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7310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0F1F9" w14:textId="0C02A06E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AFCF97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FAA08" w14:textId="1715662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A32547B" w14:textId="77777777" w:rsidTr="002E0DC8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5CE7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BC3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9F6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33ED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D355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1B41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490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94A2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12EC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BC2E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BFF6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1482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4CDF" w14:textId="77777777" w:rsidR="00922964" w:rsidRPr="002E1DFA" w:rsidRDefault="00922964" w:rsidP="00FA4AA2">
            <w:pPr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3EA25" w14:textId="1FA7EF8B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23CA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A4CD4" w14:textId="7261C08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9CDCC55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D49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</w:rPr>
              <w:t>Dział 750 ADMINISTRACJA PUBLICZNA Rozdział 75095 Pozostała działalność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746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40 850 311,08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BC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C01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144 525,00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0D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EEF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F20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2 065 000,00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42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2 065 000,00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66DD" w14:textId="39FDDD02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85E09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10587" w14:textId="53B39C74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3F021D4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ACD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D89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73D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096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A02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26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702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2 065 000,00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EE7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65E9" w14:textId="1361C1A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3A32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8B6F" w14:textId="746FCDE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FABAED7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893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326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9C1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3C4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988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4F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016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065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1DDB" w14:textId="1DBE441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8257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1887" w14:textId="1C5860B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4E61DF2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1FA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71A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66D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348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AEE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A7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8E3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6FE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1401" w14:textId="4839118C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D3D6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6193" w14:textId="34F70E5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29D26759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82B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69F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01F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93D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70D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3B8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80B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D26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8E6A" w14:textId="60AB40C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0D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6B26" w14:textId="11F08E9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3239C99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93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E6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75095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6F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BE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Opracowanie dokumentacji projektowej niezbędnej do złożenia wniosku w programie PFRON „Dostępna przestrzeń publiczna”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5B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7B8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1F5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8F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3A5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5B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32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2A6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60 000,00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55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1152" w14:textId="2ED93E32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1F9A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E53DB" w14:textId="1AF73E5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7E58B0C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819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0F7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160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130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FE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854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EAF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A3B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233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A62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46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5F2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37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4D4DB" w14:textId="5F33D81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030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9B17" w14:textId="17F6C1A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A669D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79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71C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4DB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3E9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3FD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98B4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AF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4F0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566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702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AE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0DE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261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006C" w14:textId="62F5884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8F27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EE66" w14:textId="786A35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F8C759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7E2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850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263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13C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457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9D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A0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0D9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31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890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D8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094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5B3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50B38" w14:textId="0078EB4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5EEA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176" w14:textId="5BB61C0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5CBD3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3E3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3A7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E4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6A3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58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2F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161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4BF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08A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411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BE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849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779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484F1" w14:textId="39E7999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38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199E" w14:textId="7CBBE86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9DF7D1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69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21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75095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33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E2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Budowa budynku usługowo – biurowego na potrzeby Powiatowego Urzędu Pracy w Białymstoku w systemie zaprojektuj i wybuduj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3B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Starostwo Powiatowe </w:t>
            </w:r>
            <w:r w:rsidRPr="002E1DFA">
              <w:rPr>
                <w:rFonts w:ascii="Tahoma" w:hAnsi="Tahoma" w:cs="Tahoma"/>
                <w:sz w:val="12"/>
                <w:szCs w:val="16"/>
              </w:rPr>
              <w:br/>
              <w:t>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611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C7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40 790 311,08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22C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2D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144 525,00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0E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1B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49C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2 005 000,00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4F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2 005 000,00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69C6D" w14:textId="433E780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D49D6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BC5C8" w14:textId="13D60D9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6D0F402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2CA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02B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10D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38C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5CB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052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E75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A8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BF0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DA2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8C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897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2 005 000,00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EC2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52CF" w14:textId="1D58D96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01D1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A357" w14:textId="6F9C01E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C6C2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382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493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198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D8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075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2788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C5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E1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3A5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3EB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299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F67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7D2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55A5" w14:textId="3756868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CB26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820B" w14:textId="78DFE11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65BEB6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E8C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80A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F57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AB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9BB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40F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B4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B78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CA8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376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DB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  <w:r w:rsidRPr="002E1DFA">
              <w:rPr>
                <w:rFonts w:ascii="Tahoma" w:hAnsi="Tahoma" w:cs="Tahoma"/>
                <w:sz w:val="12"/>
                <w:szCs w:val="18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64E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C24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B9BD" w14:textId="70F0BC4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0A86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7E5A" w14:textId="70218C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A70073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DA4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C12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4D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D7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894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9C2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17F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C36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7B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38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EE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4"/>
              </w:rPr>
            </w:pPr>
            <w:r w:rsidRPr="002E1DFA">
              <w:rPr>
                <w:rFonts w:ascii="Tahoma" w:hAnsi="Tahoma" w:cs="Tahoma"/>
                <w:sz w:val="12"/>
                <w:szCs w:val="14"/>
              </w:rPr>
              <w:t xml:space="preserve">Inne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22B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B5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567A" w14:textId="29361FD8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01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43FC" w14:textId="6B54386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D9CA92A" w14:textId="77777777" w:rsidTr="002E0DC8">
        <w:trPr>
          <w:trHeight w:val="427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CB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</w:rPr>
              <w:t xml:space="preserve">Dział 852 POMOC SPOŁECZNA Rozdział 85202 Domy pomocy społecznej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582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1 644 174,00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FC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D22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33 210,00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822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BC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523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1 610 964,00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D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1 610 964,00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EC58" w14:textId="69E39F8D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66C6A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A8C50E" w14:textId="4DFE0E0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105095E3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8C7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AE9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AC2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3C5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DBB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27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885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1 033 886,20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5BD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EFFC" w14:textId="1625F2A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1F48E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83F2" w14:textId="44C5C3C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79C06B93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D71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8A7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77E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CB1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C41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8F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1B4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CF0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5380" w14:textId="7498CB9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5CD01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0BD2" w14:textId="3886C8A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5312DA2E" w14:textId="77777777" w:rsidTr="002E0DC8">
        <w:trPr>
          <w:trHeight w:val="429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E30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A04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10B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34C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DEC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72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22C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912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18E7" w14:textId="186D7AC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27188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408B" w14:textId="09A6E37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20FC9570" w14:textId="77777777" w:rsidTr="002E0DC8">
        <w:trPr>
          <w:trHeight w:val="507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EDB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E7D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CCB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2EA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74C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45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902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577 077,80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C0E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E8C8" w14:textId="4EB7F7C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EC3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2775" w14:textId="3CAC387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725F2D5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AC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2B2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94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F7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Dokumentacja projektowa zbiornika przeciwpożarowego przy DPS JAWOR w Jałówce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A9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Jałówka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668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E1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21 894,00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DA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DC1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38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01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D96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21 894,00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006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21 894,00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E6907" w14:textId="234C48D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A80FA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003D0" w14:textId="2569E4F3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54AD9C7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0FD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600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0F7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112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F53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213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F3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476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484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99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24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D2D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21 894,00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BC7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A7E03" w14:textId="4093268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91EE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2B0E" w14:textId="2A6FC2D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CE117E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50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6B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69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6B3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F33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5AE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872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D3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A01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2C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7A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FF6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3B8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BCF11" w14:textId="683A4C1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47793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8B3A" w14:textId="74F19F4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D9197B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9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B37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EAF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E0D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6D6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84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37C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08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ED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D2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7F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0DE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359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805A6" w14:textId="1F85943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6E1F14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8DB1" w14:textId="04B10A3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3F020F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2E3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823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657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D5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341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F9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03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65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4E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AB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98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3CC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479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9D5D3" w14:textId="629348C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3437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F06B" w14:textId="7141750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9BA027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C9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108A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330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4F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AA76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Modernizacja budynku DPS "Jawor" w Jałówce w zakresie dostosowania do obowiązujących przepisów przeciwpożarowych  (urządzenia oddymiające)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497B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Jałówka</w:t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</w:r>
            <w:r w:rsidRPr="002E1DFA">
              <w:rPr>
                <w:rFonts w:ascii="Tahoma" w:hAnsi="Tahoma" w:cs="Tahoma"/>
                <w:sz w:val="12"/>
                <w:szCs w:val="16"/>
              </w:rPr>
              <w:br w:type="page"/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D59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A37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283 842,00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865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B3E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BD8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12F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8401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283 842,00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FE88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283 842,00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78C81" w14:textId="3F0E7F5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C79AE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F6236F" w14:textId="51AD9D55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2AA5013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37F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DDE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679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242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49B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42F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45D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E9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132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27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EBE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64A0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283 842,00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32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A6B27" w14:textId="0066042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B0108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D71D6" w14:textId="035E7D7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0347553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CEE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4C4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85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F2C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913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A3B0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3AC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0CE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08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AAA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EC7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3674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A12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C1BE7" w14:textId="1B28B50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E71809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73261" w14:textId="641F439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C6588F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D2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F65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2C9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41F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B76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F5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0E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90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91A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D2E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14E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FA8B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AAE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42B85" w14:textId="5EF764B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6E82D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671B8" w14:textId="1141731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056DFC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65D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ABF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3D7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8E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DAD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8A0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CD9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14E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2C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8B3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ED7E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D917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10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6F90E" w14:textId="18D9991C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1B100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D55F2" w14:textId="187CD5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2E104B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D93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108B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460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465D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3C72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Wyposażenie budynku DPS w Uhowie w przeciwpożarowy wyłącznik prądu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8858" w14:textId="77777777" w:rsidR="00922964" w:rsidRPr="002E1DFA" w:rsidRDefault="00922964" w:rsidP="00FA4AA2">
            <w:pPr>
              <w:spacing w:after="240"/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Uhowo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A70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A5A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37 800,00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F0E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BC9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C9A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EF6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B8D6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37 800,00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C170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37 800,00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BC88B8" w14:textId="0943705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5C865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5A328" w14:textId="4A6452C6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3D63BE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538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04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43B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7DB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412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72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AD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62C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92B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13D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473D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C597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37 800,00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099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5F4DD" w14:textId="79BC27A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AE2D07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0FB66D" w14:textId="093F426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AA33FA1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F1A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3F6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EF5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BAF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7D5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70C7D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A81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79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ACD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D2D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5B1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7D0E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C70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0F5E3" w14:textId="5905890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7C630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55F4F6" w14:textId="7F4AE87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B81A1D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018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12D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E0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53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C3E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76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F5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037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C07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DB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955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6AAB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28C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6D18E" w14:textId="21DA5EE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7CF85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F21E4F" w14:textId="2AA99BE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20B698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0A4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16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4A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C4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21A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33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1C1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6CB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61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875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DEA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AAA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9EE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00703" w14:textId="18FB4D4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151A9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9DFCC" w14:textId="15CABF2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68F1D22" w14:textId="77777777" w:rsidTr="002E0DC8">
        <w:trPr>
          <w:trHeight w:val="42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3B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488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AFC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158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Poprawa bezpieczeństwa i dostępności obiektu Domu Pomocy Społecznej w Uhowie dla osób z niepełnosprawnościami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4EB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Uhowo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F42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A1E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851 006,00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F1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471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33 210,00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B6D1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3D6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DB3D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817 796,00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8C7F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817 796,00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6B7963" w14:textId="5A05F2B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FDAB74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1CA914" w14:textId="74B71CD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A9C6DD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9C6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4D9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981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20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70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4B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927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C20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EFE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C36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6B5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E6D2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268 183,20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A7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9DD29" w14:textId="2D53CD4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9E36C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669FA" w14:textId="7498182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A007BBA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B38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AE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FAD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DE4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D03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12C5A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BB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E0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78A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1FB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89E4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DBC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B9A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DB2F9" w14:textId="3654736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CCFA27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7F7F7" w14:textId="14326815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F1491CD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3C8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E1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A86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B6D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D5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52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83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F0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AFA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1F2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08B9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8DB7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DA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A4C33" w14:textId="18D3ED8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9274FF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A1F02" w14:textId="2AFF247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EF51456" w14:textId="77777777" w:rsidTr="002E0DC8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4BE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9C0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D0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9A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850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3A5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510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958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1FE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6CD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622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 (PFRON)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F9F4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549 612,80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35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C9130" w14:textId="531B5B7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08AF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A8F37" w14:textId="6F06DED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7B945F8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A06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109A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B6A1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94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48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Zakup pieca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konwekcyjno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-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parpwegp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na potrzeby Domu Pomocy Społecznej "Jawor" w Jałówce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83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Jałówka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B575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36B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28 800,00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C8D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250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F1C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84B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A9F1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28 800,00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5AD9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28 800,00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804B58" w14:textId="433D169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39C3B4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D76D98" w14:textId="31415D1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F158B7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62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E6E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050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1C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8D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2B1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BC2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80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3D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6DF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9D6E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570B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28 800,00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394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F1FC0" w14:textId="260C9F0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93E975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1E330" w14:textId="2662D97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1F6B57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3F8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222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C7E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B6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DA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A1C4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DB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043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57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E2B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04E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599F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193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0FD2A" w14:textId="7F57716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3621F9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D1837" w14:textId="333640D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4D4DA7E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AA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9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13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60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3F7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708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81E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3D7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967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139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0892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972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A80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14EF0" w14:textId="37B1625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F4DB57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E0A7B" w14:textId="3C1F13F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F6DED1" w14:textId="77777777" w:rsidTr="002E0DC8">
        <w:trPr>
          <w:trHeight w:val="4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C40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197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74D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A7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8D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2E4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36D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3A1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3A1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1A4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D713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 (PFRON)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DA5B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7F8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AF3B2" w14:textId="5FC770B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2B9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3E076" w14:textId="2CD2152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C0C284B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CA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4A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D4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F0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Zakup podnośnika przyściennego - 3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kpl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3AD0" w14:textId="77777777" w:rsidR="00922964" w:rsidRPr="002E1DFA" w:rsidRDefault="00922964" w:rsidP="00FA4AA2">
            <w:pPr>
              <w:spacing w:after="240"/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0DD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AC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34 332,00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05B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0EA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2B8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CF5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ED8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34 332,00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6BB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34 332,00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97E14" w14:textId="459E7AB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4A656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AD1E" w14:textId="6076B262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303C238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C1A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05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62B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F48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E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E03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78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80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73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C44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8A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A54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6 867,00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9D5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97E2" w14:textId="5498BCA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1D91F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7B31" w14:textId="786B300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0904C2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B9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120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8C7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20C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40E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759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61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49D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00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5CF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C88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9CA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CD4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72EF" w14:textId="545A26B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053C2F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3FF9" w14:textId="2B98647C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C540686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3D0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F20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26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D5A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490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830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B77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CC2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4E7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908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C48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988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6E4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5217" w14:textId="66F8ECA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46A7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3F8D" w14:textId="1AD6ECC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0E705B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17B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F44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A94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A5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42A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4E1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D75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543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790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1B3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FC2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ED1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27 465,00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301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FC88" w14:textId="368E2B2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D0C2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A6BB" w14:textId="12A5F8F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F87EB0F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FB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110A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5FD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85202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33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40E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Budowa muru oporowego w 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EA5D" w14:textId="77777777" w:rsidR="00922964" w:rsidRPr="002E1DFA" w:rsidRDefault="00922964" w:rsidP="00FA4AA2">
            <w:pPr>
              <w:spacing w:after="240"/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CDF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A6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386 500,00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603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CBE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6A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626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072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386 500,00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34C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386 500,00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23BB7" w14:textId="630FD001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AF3FAD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9D1F2" w14:textId="475109D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EBB1BE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76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83A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B39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E02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18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63C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E3C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B6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2FB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3F4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D7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4BC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386 500,00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CE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9FBE" w14:textId="0201754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DACF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2213" w14:textId="718D0A8E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DC4DAEF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4CA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41D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9E2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68A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CB5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6D2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C7B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3F9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B5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E98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54F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1925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72D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5AA2" w14:textId="2ED32F8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87BD45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C43C" w14:textId="7AAD6154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8877D3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D1F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29E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29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8DE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8DB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B6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5E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255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9E5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AB9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DC9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D9C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B69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0497" w14:textId="462DDF1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8589D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FC1B" w14:textId="7DE5EA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142EC9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6B1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096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631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700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534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A4B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8C6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D3F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52F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BC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9C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E61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9D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BB7B" w14:textId="0B80884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8544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02A9" w14:textId="385CCFB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0A85631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414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</w:rPr>
              <w:t xml:space="preserve">Dział 852 POMOC SPOŁECZNA Rozdział 85220 Jednostki specjalistycznego poradnictwa, mieszkania chronione i ośrodki interwencji kryzysowej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6A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12 000,00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3B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89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330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299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D5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D6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0AB9A" w14:textId="50F7F4FF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341FA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42C68" w14:textId="70CE3E89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61FC836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696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22F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F3B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88F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9C0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EE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57CC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FDA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0860" w14:textId="170CCD96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C3BA4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0565" w14:textId="38A03951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1BEA0BA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954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F66B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410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D74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615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F00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AA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FB0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8AD7" w14:textId="33039233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B13FB6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318C" w14:textId="4599746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3785A4E" w14:textId="77777777" w:rsidTr="002E0DC8">
        <w:trPr>
          <w:trHeight w:val="515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C36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48D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407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837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90E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910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13C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A48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3305" w14:textId="3BFE733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D342C6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2335" w14:textId="4C31CA8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18F3725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490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C5C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2A8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331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11B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4AF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4D72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F0D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F870" w14:textId="7BBC4C5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5441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D174" w14:textId="723AB7A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2CBF954D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3E6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110B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36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85220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625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6D7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 xml:space="preserve">Zakup </w:t>
            </w:r>
            <w:proofErr w:type="spellStart"/>
            <w:r w:rsidRPr="002E1DFA">
              <w:rPr>
                <w:rFonts w:ascii="Tahoma" w:hAnsi="Tahoma" w:cs="Tahoma"/>
                <w:sz w:val="12"/>
                <w:szCs w:val="16"/>
              </w:rPr>
              <w:t>schodołazu</w:t>
            </w:r>
            <w:proofErr w:type="spellEnd"/>
            <w:r w:rsidRPr="002E1DFA">
              <w:rPr>
                <w:rFonts w:ascii="Tahoma" w:hAnsi="Tahoma" w:cs="Tahoma"/>
                <w:sz w:val="12"/>
                <w:szCs w:val="16"/>
              </w:rPr>
              <w:t xml:space="preserve"> w celu dostosowania wejścia do Mieszkania Chronionego w Supraślu do potrzeb osób z niepełnosprawnościami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51D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PCPR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B152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8384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12 000,00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39A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ECD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17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3367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D039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9C1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269357" w14:textId="235111CD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A19521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EF55E9" w14:textId="6BCE081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481149B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73A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ED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AB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953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C50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CFF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1D2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93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3B9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A53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9FF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0C80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12 000,00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E77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ADD82" w14:textId="4CBF2820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B489D7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081D1" w14:textId="6C8812DD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1D5E5B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447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7D7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077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3F0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4DA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EBB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B5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7B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2F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DE3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313C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BB867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16D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F24A0" w14:textId="500D6C8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715DB3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CE4E4" w14:textId="0B48E8C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7883D8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134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E31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92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18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990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BB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410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80C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A2E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F90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BEA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739A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746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CE710" w14:textId="6A39D113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6F5B5B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91646" w14:textId="098E6642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E26363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D2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5D2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49E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53D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CC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A85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A2C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038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597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002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758D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8224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90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E745A" w14:textId="1288DCB8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C5B3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24F3A" w14:textId="32C0BAA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7AACFB3" w14:textId="77777777" w:rsidTr="002E0DC8">
        <w:trPr>
          <w:trHeight w:val="363"/>
        </w:trPr>
        <w:tc>
          <w:tcPr>
            <w:tcW w:w="4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D2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</w:rPr>
              <w:t xml:space="preserve">Dział 855 RODZINA Rozdział 85510 Działalność placówek opiekuńczo - wychowawczych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932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3 524 709,00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14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639 906,00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5BF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7 380,00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865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9F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E2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1 222 400,00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95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1 222 400,00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DAC96" w14:textId="37F2D310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3D09F7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B2B3DC" w14:textId="0AAFC2CB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BA82DCF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B22A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A835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E6E1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EF5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15B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3A7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B6E9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1 222 400,00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D8E4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9146" w14:textId="2BF15E1C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00A6AC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FA61" w14:textId="1DA1B78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23EA7F40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3E7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DE3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815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153D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6E98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A83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2E81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F39E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A57B" w14:textId="5C13098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E4BD11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122F" w14:textId="55093BE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62CB851F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7C8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70A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EC43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B862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4C9C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E1A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7DF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5270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7286" w14:textId="41E961A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5C4414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3E5E" w14:textId="24DB226C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3184229" w14:textId="77777777" w:rsidTr="002E0DC8">
        <w:trPr>
          <w:trHeight w:val="363"/>
        </w:trPr>
        <w:tc>
          <w:tcPr>
            <w:tcW w:w="4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E276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876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7A7F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5DC9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C76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9D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CA8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13E7" w14:textId="77777777" w:rsidR="00922964" w:rsidRPr="002E1DFA" w:rsidRDefault="00922964" w:rsidP="00FA4AA2">
            <w:pPr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589C" w14:textId="797AFA33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1385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54C1" w14:textId="3D162E76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DB2B7C9" w14:textId="77777777" w:rsidTr="002E0DC8">
        <w:trPr>
          <w:trHeight w:val="44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EF4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BCD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85510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8B8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25C8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Modernizacja budynku Domu Dziecka Nr 1 funkcjonującego w ramach Centrum Administracyjnego Obsługi Placówce Opiekuńczo-Wychowawczych w Krasnem w zakresie dostosowania budynku do obwiązujących przepisów przeciwpożarowych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6DA1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CAOPOW Krasne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E71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4A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1 649 596,00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DCB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639 906,00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3F6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3 690,00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136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616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B87E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1 006 000,00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70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1 006 000,00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56DB96" w14:textId="5BF2BA2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EC2BE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32D8C5" w14:textId="7C18640A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0841239D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90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E7A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7B1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FCE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75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D03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E3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2E4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F19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77A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558E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0782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1 006 000,00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28B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DB9D2" w14:textId="60B1810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D66CEC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E7AFD" w14:textId="0B4ABDFA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2BF3121C" w14:textId="77777777" w:rsidTr="002E0DC8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00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E6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9DD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F3B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717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904A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0CC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ECA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07A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7FF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EE89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DC18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6C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C0D91" w14:textId="2252B112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8EBDB5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14DD1" w14:textId="770E414B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137447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85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1FF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10F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B3D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DA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B8A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4F9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202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488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FEE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E46B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20BD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E45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4331F" w14:textId="5A13423A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8FC030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A067A" w14:textId="65BC0440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1710ED9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9A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3B1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F4C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0FF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68B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7F2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2EB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449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701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337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1863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7A51A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D9A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B6AE1" w14:textId="24329499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ED46A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00EB5" w14:textId="06079BB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4F9CF0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34D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111A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4E05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85510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330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7945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Budowa agregatu prądotwórczego na potrzeby Domu Dziecka w Supraślu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B0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DD Supraśl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D7B9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A531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193 690,00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2D5B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E0C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3 690,00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D75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E8637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FC2C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190 000,00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004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190 000,00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9F33E" w14:textId="134EC38C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359213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55064" w14:textId="469593EF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3488B9D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994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336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83C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8FC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DCB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82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9AB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6E0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50A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7E7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D81B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6CF5B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190 000,00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A98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D8739" w14:textId="1D47202E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48828E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94DC1" w14:textId="336DC0B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43AE6B0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F11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7DE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48A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0AC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710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79DAA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5C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CB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248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19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541C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8D31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1AB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598C7" w14:textId="6A8260B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D1FAE4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2CA0F" w14:textId="1661484F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66A03F1" w14:textId="77777777" w:rsidTr="002E0DC8">
        <w:trPr>
          <w:trHeight w:val="4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D39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39B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780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2D0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B9D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510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6C0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5DB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74D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7F3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E981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E1AF4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BFA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07E25" w14:textId="539ED19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B181818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388A" w14:textId="1A87E991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64D288B4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E72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A7C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EEA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794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74F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C49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5F1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43E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D34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32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DEEA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8A18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A33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484FE" w14:textId="46718DA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9D746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EE275" w14:textId="1A0A2E43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154E9AD5" w14:textId="77777777" w:rsidTr="002E0DC8">
        <w:trPr>
          <w:trHeight w:val="3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584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111A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65E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85510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61AE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3CA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Remont zabytkowego dworu w Krasnem - siedziby Domu Dziecka Nr 2 - prace budowlane (architektura i konstrukcja), instalacje elektryczne (instalacja odgromowa), instalacje sanitarne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85C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CAOPOW Krasne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2707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65C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1 681 423,00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01CC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B0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28DD9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8B63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43E63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b/>
                <w:bCs/>
                <w:sz w:val="12"/>
                <w:szCs w:val="16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6"/>
              </w:rPr>
              <w:t>26 400,00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62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26 400,00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A64C3" w14:textId="0C43393F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B60AE2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68749D" w14:textId="7D4E2EA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6"/>
              </w:rPr>
            </w:pPr>
          </w:p>
        </w:tc>
      </w:tr>
      <w:tr w:rsidR="00922964" w:rsidRPr="002E1DFA" w14:paraId="4D65AD47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912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72B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9F6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68B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0BF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EF6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1E4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582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1D3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B36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649F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05096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26 400,00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6BD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5559F" w14:textId="10055025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A2EB7C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D271D4" w14:textId="48002F98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56166445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5FC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06B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A2BA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B58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DA1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9C34F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84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0F7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F629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810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5AB7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G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F3B7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F74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726FA" w14:textId="4D7CB084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E965322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2F3523" w14:textId="4709D0A6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0D03EC4C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7BC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D9BC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B85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DB6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8516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7D3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F00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43D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96FF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87F4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29B3E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BP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A8040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F24B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9CEF5" w14:textId="63FFEE0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79C6CE0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5712F" w14:textId="1BB48699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81FFBC0" w14:textId="77777777" w:rsidTr="002E0DC8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D96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39CD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45F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DC11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28A7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7C83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9285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C57E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5010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2EC2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EA41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  <w:r w:rsidRPr="002E1DFA">
              <w:rPr>
                <w:rFonts w:ascii="Tahoma" w:hAnsi="Tahoma" w:cs="Tahoma"/>
                <w:sz w:val="12"/>
                <w:szCs w:val="16"/>
              </w:rPr>
              <w:t>Inne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ACBFF" w14:textId="7777777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  <w:r w:rsidRPr="002E1DFA">
              <w:rPr>
                <w:rFonts w:ascii="Tahoma" w:hAnsi="Tahoma" w:cs="Tahoma"/>
                <w:color w:val="000000"/>
                <w:sz w:val="12"/>
                <w:szCs w:val="16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B8D8" w14:textId="77777777" w:rsidR="00922964" w:rsidRPr="002E1DFA" w:rsidRDefault="00922964" w:rsidP="00FA4AA2">
            <w:pPr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0340D" w14:textId="6B42F95B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3B1C2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sz w:val="12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299AAF" w14:textId="014FB0B7" w:rsidR="00922964" w:rsidRPr="002E1DFA" w:rsidRDefault="00922964" w:rsidP="00FA4AA2">
            <w:pPr>
              <w:jc w:val="right"/>
              <w:rPr>
                <w:rFonts w:ascii="Tahoma" w:hAnsi="Tahoma" w:cs="Tahoma"/>
                <w:color w:val="000000"/>
                <w:sz w:val="12"/>
                <w:szCs w:val="16"/>
              </w:rPr>
            </w:pPr>
          </w:p>
        </w:tc>
      </w:tr>
      <w:tr w:rsidR="00922964" w:rsidRPr="002E1DFA" w14:paraId="3385F006" w14:textId="77777777" w:rsidTr="002E0DC8">
        <w:trPr>
          <w:trHeight w:val="363"/>
        </w:trPr>
        <w:tc>
          <w:tcPr>
            <w:tcW w:w="4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9B5DD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RAZEM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B335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276 253 367,66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BC8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5 796 946,91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D9A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25 004 559,81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1934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8 564 716,93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DBAB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x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3206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sz w:val="12"/>
                <w:szCs w:val="18"/>
              </w:rPr>
            </w:pPr>
            <w:r w:rsidRPr="002E1DFA">
              <w:rPr>
                <w:rFonts w:ascii="Tahoma" w:hAnsi="Tahoma" w:cs="Tahoma"/>
                <w:b/>
                <w:bCs/>
                <w:sz w:val="12"/>
                <w:szCs w:val="18"/>
              </w:rPr>
              <w:t>91 221 977,03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D03F" w14:textId="5048D4D2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  <w:t>90 131 954,34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BFF9" w14:textId="12679A8E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D813" w14:textId="7777777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FB169" w14:textId="7218CEA7" w:rsidR="00922964" w:rsidRPr="002E1DFA" w:rsidRDefault="00922964" w:rsidP="00FA4AA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8"/>
              </w:rPr>
            </w:pPr>
          </w:p>
        </w:tc>
      </w:tr>
    </w:tbl>
    <w:p w14:paraId="70578250" w14:textId="1E941234" w:rsidR="00C8483E" w:rsidRDefault="00C8483E" w:rsidP="005A7432">
      <w:pPr>
        <w:spacing w:line="360" w:lineRule="auto"/>
        <w:jc w:val="both"/>
        <w:rPr>
          <w:color w:val="000000"/>
        </w:rPr>
      </w:pPr>
    </w:p>
    <w:sectPr w:rsidR="00C8483E" w:rsidSect="006F5C92">
      <w:footerReference w:type="default" r:id="rId8"/>
      <w:pgSz w:w="16839" w:h="11907" w:orient="landscape" w:code="9"/>
      <w:pgMar w:top="1276" w:right="993" w:bottom="992" w:left="1135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A912" w14:textId="77777777" w:rsidR="00AE1728" w:rsidRDefault="00AE1728">
      <w:r>
        <w:separator/>
      </w:r>
    </w:p>
  </w:endnote>
  <w:endnote w:type="continuationSeparator" w:id="0">
    <w:p w14:paraId="5DD46EA2" w14:textId="77777777" w:rsidR="00AE1728" w:rsidRDefault="00AE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Courier New"/>
    <w:charset w:val="00"/>
    <w:family w:val="swiss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733E" w14:textId="77777777" w:rsidR="00EB329C" w:rsidRDefault="00EB329C">
    <w:pPr>
      <w:pStyle w:val="Stopka"/>
      <w:jc w:val="right"/>
    </w:pPr>
  </w:p>
  <w:p w14:paraId="086ECEAB" w14:textId="77777777" w:rsidR="00EB329C" w:rsidRDefault="00EB3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B7C7" w14:textId="77777777" w:rsidR="00AE1728" w:rsidRDefault="00AE1728">
      <w:r>
        <w:separator/>
      </w:r>
    </w:p>
  </w:footnote>
  <w:footnote w:type="continuationSeparator" w:id="0">
    <w:p w14:paraId="22E05635" w14:textId="77777777" w:rsidR="00AE1728" w:rsidRDefault="00AE1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D66E7D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14C4B"/>
    <w:multiLevelType w:val="hybridMultilevel"/>
    <w:tmpl w:val="6082D6E4"/>
    <w:styleLink w:val="Styl12"/>
    <w:lvl w:ilvl="0" w:tplc="15BC548E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3D044FEC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721AD8B2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ABB83678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60C765C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4A2611F4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2AD47FD8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FA36A6F0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E1643598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EAA4EA2"/>
    <w:multiLevelType w:val="hybridMultilevel"/>
    <w:tmpl w:val="B6F09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72467"/>
    <w:multiLevelType w:val="multilevel"/>
    <w:tmpl w:val="B7CC9D30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8789" w:firstLine="0"/>
      </w:pPr>
      <w:rPr>
        <w:rFonts w:hint="default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rFonts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0" w:firstLine="624"/>
      </w:pPr>
      <w:rPr>
        <w:rFonts w:hint="default"/>
        <w:b w:val="0"/>
      </w:rPr>
    </w:lvl>
    <w:lvl w:ilvl="5">
      <w:start w:val="1"/>
      <w:numFmt w:val="decimal"/>
      <w:pStyle w:val="pkt"/>
      <w:suff w:val="space"/>
      <w:lvlText w:val="%1%6)"/>
      <w:lvlJc w:val="left"/>
      <w:pPr>
        <w:ind w:left="624" w:hanging="340"/>
      </w:pPr>
      <w:rPr>
        <w:rFonts w:hint="default"/>
      </w:r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  <w:szCs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4" w15:restartNumberingAfterBreak="0">
    <w:nsid w:val="17392DF1"/>
    <w:multiLevelType w:val="multilevel"/>
    <w:tmpl w:val="9A6A60AA"/>
    <w:lvl w:ilvl="0">
      <w:start w:val="1"/>
      <w:numFmt w:val="none"/>
      <w:pStyle w:val="zmwlitpk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pkt1"/>
      <w:suff w:val="nothing"/>
      <w:lvlText w:val="%2"/>
      <w:lvlJc w:val="left"/>
      <w:pPr>
        <w:ind w:left="1134" w:hanging="397"/>
      </w:pPr>
    </w:lvl>
    <w:lvl w:ilvl="2">
      <w:start w:val="1"/>
      <w:numFmt w:val="lowerLetter"/>
      <w:pStyle w:val="zmwlitpktl"/>
      <w:suff w:val="space"/>
      <w:lvlText w:val="%3)"/>
      <w:lvlJc w:val="left"/>
      <w:pPr>
        <w:ind w:left="1361" w:hanging="227"/>
      </w:pPr>
    </w:lvl>
    <w:lvl w:ilvl="3">
      <w:start w:val="1"/>
      <w:numFmt w:val="bullet"/>
      <w:pStyle w:val="zmwlitpktt"/>
      <w:suff w:val="space"/>
      <w:lvlText w:val="-"/>
      <w:lvlJc w:val="left"/>
      <w:pPr>
        <w:ind w:left="1531" w:hanging="170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B2767CA"/>
    <w:multiLevelType w:val="multilevel"/>
    <w:tmpl w:val="1B42085C"/>
    <w:lvl w:ilvl="0">
      <w:start w:val="1"/>
      <w:numFmt w:val="none"/>
      <w:pStyle w:val="zmwlit"/>
      <w:suff w:val="nothing"/>
      <w:lvlText w:val="%1„§"/>
      <w:lvlJc w:val="left"/>
      <w:pPr>
        <w:ind w:left="1474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1"/>
      <w:suff w:val="nothing"/>
      <w:lvlText w:val="%2§"/>
      <w:lvlJc w:val="left"/>
      <w:pPr>
        <w:ind w:left="1474" w:hanging="737"/>
      </w:pPr>
    </w:lvl>
    <w:lvl w:ilvl="2">
      <w:start w:val="2"/>
      <w:numFmt w:val="decimal"/>
      <w:pStyle w:val="zmwlitu"/>
      <w:suff w:val="space"/>
      <w:lvlText w:val="%3."/>
      <w:lvlJc w:val="left"/>
      <w:pPr>
        <w:ind w:left="1531" w:hanging="227"/>
      </w:pPr>
    </w:lvl>
    <w:lvl w:ilvl="3">
      <w:start w:val="1"/>
      <w:numFmt w:val="decimal"/>
      <w:pStyle w:val="zmwlitp"/>
      <w:suff w:val="space"/>
      <w:lvlText w:val="%4)"/>
      <w:lvlJc w:val="left"/>
      <w:pPr>
        <w:ind w:left="1814" w:hanging="283"/>
      </w:pPr>
    </w:lvl>
    <w:lvl w:ilvl="4">
      <w:start w:val="1"/>
      <w:numFmt w:val="lowerLetter"/>
      <w:pStyle w:val="zmwlitl"/>
      <w:suff w:val="space"/>
      <w:lvlText w:val="%5)"/>
      <w:lvlJc w:val="left"/>
      <w:pPr>
        <w:ind w:left="2041" w:hanging="227"/>
      </w:pPr>
    </w:lvl>
    <w:lvl w:ilvl="5">
      <w:start w:val="1"/>
      <w:numFmt w:val="bullet"/>
      <w:pStyle w:val="zmwlitt"/>
      <w:suff w:val="space"/>
      <w:lvlText w:val="-"/>
      <w:lvlJc w:val="left"/>
      <w:pPr>
        <w:ind w:left="215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FF23425"/>
    <w:multiLevelType w:val="hybridMultilevel"/>
    <w:tmpl w:val="DFBCA8AE"/>
    <w:lvl w:ilvl="0" w:tplc="B05E9F64">
      <w:start w:val="1"/>
      <w:numFmt w:val="decimal"/>
      <w:pStyle w:val="ust"/>
      <w:lvlText w:val="%1."/>
      <w:lvlJc w:val="left"/>
      <w:pPr>
        <w:ind w:left="644" w:hanging="360"/>
      </w:pPr>
      <w:rPr>
        <w:rFonts w:hint="default"/>
      </w:rPr>
    </w:lvl>
    <w:lvl w:ilvl="1" w:tplc="47202486" w:tentative="1">
      <w:start w:val="1"/>
      <w:numFmt w:val="lowerLetter"/>
      <w:lvlText w:val="%2."/>
      <w:lvlJc w:val="left"/>
      <w:pPr>
        <w:ind w:left="1364" w:hanging="360"/>
      </w:pPr>
    </w:lvl>
    <w:lvl w:ilvl="2" w:tplc="9A9864D6" w:tentative="1">
      <w:start w:val="1"/>
      <w:numFmt w:val="lowerRoman"/>
      <w:lvlText w:val="%3."/>
      <w:lvlJc w:val="right"/>
      <w:pPr>
        <w:ind w:left="2084" w:hanging="180"/>
      </w:pPr>
    </w:lvl>
    <w:lvl w:ilvl="3" w:tplc="054216CE" w:tentative="1">
      <w:start w:val="1"/>
      <w:numFmt w:val="decimal"/>
      <w:lvlText w:val="%4."/>
      <w:lvlJc w:val="left"/>
      <w:pPr>
        <w:ind w:left="2804" w:hanging="360"/>
      </w:pPr>
    </w:lvl>
    <w:lvl w:ilvl="4" w:tplc="1E668862" w:tentative="1">
      <w:start w:val="1"/>
      <w:numFmt w:val="lowerLetter"/>
      <w:lvlText w:val="%5."/>
      <w:lvlJc w:val="left"/>
      <w:pPr>
        <w:ind w:left="3524" w:hanging="360"/>
      </w:pPr>
    </w:lvl>
    <w:lvl w:ilvl="5" w:tplc="9A6C9B98" w:tentative="1">
      <w:start w:val="1"/>
      <w:numFmt w:val="lowerRoman"/>
      <w:lvlText w:val="%6."/>
      <w:lvlJc w:val="right"/>
      <w:pPr>
        <w:ind w:left="4244" w:hanging="180"/>
      </w:pPr>
    </w:lvl>
    <w:lvl w:ilvl="6" w:tplc="85242100" w:tentative="1">
      <w:start w:val="1"/>
      <w:numFmt w:val="decimal"/>
      <w:lvlText w:val="%7."/>
      <w:lvlJc w:val="left"/>
      <w:pPr>
        <w:ind w:left="4964" w:hanging="360"/>
      </w:pPr>
    </w:lvl>
    <w:lvl w:ilvl="7" w:tplc="6D747BB8" w:tentative="1">
      <w:start w:val="1"/>
      <w:numFmt w:val="lowerLetter"/>
      <w:lvlText w:val="%8."/>
      <w:lvlJc w:val="left"/>
      <w:pPr>
        <w:ind w:left="5684" w:hanging="360"/>
      </w:pPr>
    </w:lvl>
    <w:lvl w:ilvl="8" w:tplc="AFD2A67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F673ACB"/>
    <w:multiLevelType w:val="hybridMultilevel"/>
    <w:tmpl w:val="4AA28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94D14"/>
    <w:multiLevelType w:val="hybridMultilevel"/>
    <w:tmpl w:val="8B9E9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35745010"/>
    <w:multiLevelType w:val="multilevel"/>
    <w:tmpl w:val="0415001F"/>
    <w:styleLink w:val="Styl2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866A7F"/>
    <w:multiLevelType w:val="hybridMultilevel"/>
    <w:tmpl w:val="B9683AA6"/>
    <w:styleLink w:val="Styl22"/>
    <w:lvl w:ilvl="0" w:tplc="753E37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36A3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7EC5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883D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CF3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D0D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8C5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4EC1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A853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45305"/>
    <w:multiLevelType w:val="multilevel"/>
    <w:tmpl w:val="64D24696"/>
    <w:lvl w:ilvl="0">
      <w:start w:val="1"/>
      <w:numFmt w:val="none"/>
      <w:pStyle w:val="2ust"/>
      <w:suff w:val="space"/>
      <w:lvlText w:val="2.%1"/>
      <w:lvlJc w:val="left"/>
      <w:pPr>
        <w:ind w:left="0" w:firstLine="624"/>
      </w:pPr>
    </w:lvl>
    <w:lvl w:ilvl="1">
      <w:start w:val="1"/>
      <w:numFmt w:val="decimal"/>
      <w:pStyle w:val="1pkt"/>
      <w:suff w:val="space"/>
      <w:lvlText w:val="%2%1)"/>
      <w:lvlJc w:val="right"/>
      <w:pPr>
        <w:ind w:left="340" w:hanging="113"/>
      </w:pPr>
    </w:lvl>
    <w:lvl w:ilvl="2">
      <w:start w:val="1"/>
      <w:numFmt w:val="lowerLetter"/>
      <w:pStyle w:val="alit"/>
      <w:suff w:val="space"/>
      <w:lvlText w:val="%1%3)"/>
      <w:lvlJc w:val="right"/>
      <w:pPr>
        <w:ind w:left="567" w:hanging="113"/>
      </w:pPr>
    </w:lvl>
    <w:lvl w:ilvl="3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4" w15:restartNumberingAfterBreak="0">
    <w:nsid w:val="4173223F"/>
    <w:multiLevelType w:val="multilevel"/>
    <w:tmpl w:val="1D3CF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6BF5A6A"/>
    <w:multiLevelType w:val="multilevel"/>
    <w:tmpl w:val="3B1033DC"/>
    <w:lvl w:ilvl="0">
      <w:start w:val="1"/>
      <w:numFmt w:val="none"/>
      <w:pStyle w:val="zmwlitus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ust1"/>
      <w:suff w:val="nothing"/>
      <w:lvlText w:val="%2"/>
      <w:lvlJc w:val="left"/>
      <w:pPr>
        <w:ind w:left="1134" w:hanging="397"/>
      </w:pPr>
    </w:lvl>
    <w:lvl w:ilvl="2">
      <w:start w:val="1"/>
      <w:numFmt w:val="decimal"/>
      <w:pStyle w:val="zmwlitustp"/>
      <w:suff w:val="space"/>
      <w:lvlText w:val="%3)"/>
      <w:lvlJc w:val="left"/>
      <w:pPr>
        <w:ind w:left="1418" w:hanging="284"/>
      </w:pPr>
    </w:lvl>
    <w:lvl w:ilvl="3">
      <w:start w:val="1"/>
      <w:numFmt w:val="lowerLetter"/>
      <w:pStyle w:val="zmwlitustl"/>
      <w:suff w:val="space"/>
      <w:lvlText w:val="%4)"/>
      <w:lvlJc w:val="left"/>
      <w:pPr>
        <w:ind w:left="1644" w:hanging="226"/>
      </w:pPr>
    </w:lvl>
    <w:lvl w:ilvl="4">
      <w:start w:val="1"/>
      <w:numFmt w:val="bullet"/>
      <w:pStyle w:val="zmwlitustt"/>
      <w:suff w:val="space"/>
      <w:lvlText w:val="-"/>
      <w:lvlJc w:val="left"/>
      <w:pPr>
        <w:ind w:left="1758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DB14CCB"/>
    <w:multiLevelType w:val="multilevel"/>
    <w:tmpl w:val="9B1AB31C"/>
    <w:lvl w:ilvl="0">
      <w:start w:val="1"/>
      <w:numFmt w:val="none"/>
      <w:pStyle w:val="zmwpktp0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pktp1"/>
      <w:suff w:val="nothing"/>
      <w:lvlText w:val="%2"/>
      <w:lvlJc w:val="left"/>
      <w:pPr>
        <w:ind w:left="1361" w:hanging="425"/>
      </w:pPr>
    </w:lvl>
    <w:lvl w:ilvl="2">
      <w:start w:val="1"/>
      <w:numFmt w:val="lowerLetter"/>
      <w:pStyle w:val="zmwpktl0"/>
      <w:suff w:val="space"/>
      <w:lvlText w:val="%3)"/>
      <w:lvlJc w:val="left"/>
      <w:pPr>
        <w:ind w:left="1588" w:hanging="227"/>
      </w:pPr>
    </w:lvl>
    <w:lvl w:ilvl="3">
      <w:start w:val="1"/>
      <w:numFmt w:val="bullet"/>
      <w:pStyle w:val="zmwpktt0"/>
      <w:suff w:val="space"/>
      <w:lvlText w:val="-"/>
      <w:lvlJc w:val="left"/>
      <w:pPr>
        <w:ind w:left="1701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E61127A"/>
    <w:multiLevelType w:val="hybridMultilevel"/>
    <w:tmpl w:val="E0547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20" w15:restartNumberingAfterBreak="0">
    <w:nsid w:val="561F2057"/>
    <w:multiLevelType w:val="multilevel"/>
    <w:tmpl w:val="0B1A570E"/>
    <w:lvl w:ilvl="0">
      <w:start w:val="1"/>
      <w:numFmt w:val="none"/>
      <w:pStyle w:val="zmw"/>
      <w:suff w:val="nothing"/>
      <w:lvlText w:val="„%1§"/>
      <w:lvlJc w:val="left"/>
      <w:pPr>
        <w:ind w:left="1701" w:hanging="850"/>
      </w:pPr>
    </w:lvl>
    <w:lvl w:ilvl="1">
      <w:start w:val="1"/>
      <w:numFmt w:val="none"/>
      <w:pStyle w:val="zmw1"/>
      <w:suff w:val="nothing"/>
      <w:lvlText w:val="%1§"/>
      <w:lvlJc w:val="left"/>
      <w:pPr>
        <w:ind w:left="1644" w:hanging="680"/>
      </w:pPr>
    </w:lvl>
    <w:lvl w:ilvl="2">
      <w:start w:val="2"/>
      <w:numFmt w:val="decimal"/>
      <w:pStyle w:val="zmwu"/>
      <w:suff w:val="space"/>
      <w:lvlText w:val="%1%3."/>
      <w:lvlJc w:val="left"/>
      <w:pPr>
        <w:ind w:left="1701" w:hanging="227"/>
      </w:pPr>
    </w:lvl>
    <w:lvl w:ilvl="3">
      <w:start w:val="1"/>
      <w:numFmt w:val="decimal"/>
      <w:pStyle w:val="zmwp"/>
      <w:suff w:val="space"/>
      <w:lvlText w:val="%4)"/>
      <w:lvlJc w:val="left"/>
      <w:pPr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pStyle w:val="zmwl"/>
      <w:suff w:val="space"/>
      <w:lvlText w:val="%1%5)"/>
      <w:lvlJc w:val="left"/>
      <w:pPr>
        <w:ind w:left="2211" w:hanging="226"/>
      </w:pPr>
    </w:lvl>
    <w:lvl w:ilvl="5">
      <w:start w:val="1"/>
      <w:numFmt w:val="bullet"/>
      <w:pStyle w:val="zmwt"/>
      <w:suff w:val="space"/>
      <w:lvlText w:val="-"/>
      <w:lvlJc w:val="left"/>
      <w:pPr>
        <w:ind w:left="2381" w:hanging="17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6B22FD2"/>
    <w:multiLevelType w:val="hybridMultilevel"/>
    <w:tmpl w:val="9D64A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123D4"/>
    <w:multiLevelType w:val="hybridMultilevel"/>
    <w:tmpl w:val="50D8C27A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C4A81"/>
    <w:multiLevelType w:val="multilevel"/>
    <w:tmpl w:val="1D3CF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A58195F"/>
    <w:multiLevelType w:val="multilevel"/>
    <w:tmpl w:val="4E1AA3C4"/>
    <w:lvl w:ilvl="0">
      <w:start w:val="1"/>
      <w:numFmt w:val="none"/>
      <w:pStyle w:val="zmwlitl0"/>
      <w:suff w:val="nothing"/>
      <w:lvlText w:val="%1„"/>
      <w:lvlJc w:val="left"/>
      <w:pPr>
        <w:ind w:left="1247" w:hanging="396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1"/>
      <w:suff w:val="nothing"/>
      <w:lvlText w:val="%2"/>
      <w:lvlJc w:val="left"/>
      <w:pPr>
        <w:ind w:left="1247" w:hanging="311"/>
      </w:pPr>
    </w:lvl>
    <w:lvl w:ilvl="2">
      <w:start w:val="1"/>
      <w:numFmt w:val="bullet"/>
      <w:pStyle w:val="zmwlitt0"/>
      <w:suff w:val="space"/>
      <w:lvlText w:val="-"/>
      <w:lvlJc w:val="left"/>
      <w:pPr>
        <w:ind w:left="1361" w:hanging="11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FD07247"/>
    <w:multiLevelType w:val="multilevel"/>
    <w:tmpl w:val="B9462AA4"/>
    <w:lvl w:ilvl="0">
      <w:start w:val="1"/>
      <w:numFmt w:val="none"/>
      <w:pStyle w:val="zmwlitlit"/>
      <w:suff w:val="nothing"/>
      <w:lvlText w:val="%1„"/>
      <w:lvlJc w:val="left"/>
      <w:pPr>
        <w:ind w:left="1077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it1"/>
      <w:suff w:val="nothing"/>
      <w:lvlText w:val="%2"/>
      <w:lvlJc w:val="left"/>
      <w:pPr>
        <w:ind w:left="1077" w:hanging="340"/>
      </w:pPr>
    </w:lvl>
    <w:lvl w:ilvl="2">
      <w:start w:val="2"/>
      <w:numFmt w:val="bullet"/>
      <w:pStyle w:val="zmwlitlitt"/>
      <w:suff w:val="space"/>
      <w:lvlText w:val="-"/>
      <w:lvlJc w:val="left"/>
      <w:pPr>
        <w:ind w:left="124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2C157CB"/>
    <w:multiLevelType w:val="hybridMultilevel"/>
    <w:tmpl w:val="9A44A506"/>
    <w:lvl w:ilvl="0" w:tplc="75EE9B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53946"/>
    <w:multiLevelType w:val="multilevel"/>
    <w:tmpl w:val="6388F4E0"/>
    <w:lvl w:ilvl="0">
      <w:start w:val="1"/>
      <w:numFmt w:val="none"/>
      <w:pStyle w:val="Podpis"/>
      <w:suff w:val="nothing"/>
      <w:lvlText w:val="%1"/>
      <w:lvlJc w:val="left"/>
      <w:pPr>
        <w:ind w:left="4536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suff w:val="nothing"/>
      <w:lvlText w:val="%2Załącznik"/>
      <w:lvlJc w:val="left"/>
      <w:pPr>
        <w:ind w:left="5954" w:firstLine="0"/>
      </w:pPr>
    </w:lvl>
    <w:lvl w:ilvl="2">
      <w:start w:val="2"/>
      <w:numFmt w:val="none"/>
      <w:suff w:val="nothing"/>
      <w:lvlText w:val="%3"/>
      <w:lvlJc w:val="left"/>
      <w:pPr>
        <w:ind w:left="5954" w:firstLine="0"/>
      </w:pPr>
    </w:lvl>
    <w:lvl w:ilvl="3">
      <w:start w:val="1"/>
      <w:numFmt w:val="decimal"/>
      <w:suff w:val="space"/>
      <w:lvlText w:val="§ %4."/>
      <w:lvlJc w:val="left"/>
      <w:pPr>
        <w:ind w:left="0" w:firstLine="397"/>
      </w:pPr>
    </w:lvl>
    <w:lvl w:ilvl="4">
      <w:start w:val="2"/>
      <w:numFmt w:val="decimal"/>
      <w:suff w:val="space"/>
      <w:lvlText w:val="%5."/>
      <w:lvlJc w:val="left"/>
      <w:pPr>
        <w:ind w:left="0" w:firstLine="624"/>
      </w:pPr>
    </w:lvl>
    <w:lvl w:ilvl="5">
      <w:start w:val="1"/>
      <w:numFmt w:val="decimal"/>
      <w:suff w:val="space"/>
      <w:lvlText w:val="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A614B14"/>
    <w:multiLevelType w:val="hybridMultilevel"/>
    <w:tmpl w:val="187CA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F0883"/>
    <w:multiLevelType w:val="multilevel"/>
    <w:tmpl w:val="251AC490"/>
    <w:lvl w:ilvl="0">
      <w:start w:val="1"/>
      <w:numFmt w:val="none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30" w15:restartNumberingAfterBreak="0">
    <w:nsid w:val="6D2B5D0E"/>
    <w:multiLevelType w:val="hybridMultilevel"/>
    <w:tmpl w:val="E4C26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E72A8"/>
    <w:multiLevelType w:val="multilevel"/>
    <w:tmpl w:val="5EBE0A60"/>
    <w:lvl w:ilvl="0">
      <w:start w:val="1"/>
      <w:numFmt w:val="none"/>
      <w:pStyle w:val="zmwpktpk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pkt1"/>
      <w:suff w:val="nothing"/>
      <w:lvlText w:val="%2"/>
      <w:lvlJc w:val="left"/>
      <w:pPr>
        <w:ind w:left="851" w:hanging="397"/>
      </w:pPr>
    </w:lvl>
    <w:lvl w:ilvl="2">
      <w:start w:val="1"/>
      <w:numFmt w:val="lowerLetter"/>
      <w:pStyle w:val="zmwpktpktl"/>
      <w:suff w:val="space"/>
      <w:lvlText w:val="%3)"/>
      <w:lvlJc w:val="left"/>
      <w:pPr>
        <w:ind w:left="1134" w:hanging="283"/>
      </w:pPr>
    </w:lvl>
    <w:lvl w:ilvl="3">
      <w:start w:val="1"/>
      <w:numFmt w:val="bullet"/>
      <w:pStyle w:val="zmwpktpktt"/>
      <w:suff w:val="space"/>
      <w:lvlText w:val="-"/>
      <w:lvlJc w:val="left"/>
      <w:pPr>
        <w:ind w:left="1247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F710E8E"/>
    <w:multiLevelType w:val="multilevel"/>
    <w:tmpl w:val="A2621C0E"/>
    <w:lvl w:ilvl="0">
      <w:start w:val="1"/>
      <w:numFmt w:val="none"/>
      <w:pStyle w:val="zmwpktlit"/>
      <w:suff w:val="nothing"/>
      <w:lvlText w:val="%1„"/>
      <w:lvlJc w:val="left"/>
      <w:pPr>
        <w:ind w:left="737" w:hanging="34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lit1"/>
      <w:suff w:val="nothing"/>
      <w:lvlText w:val="%2"/>
      <w:lvlJc w:val="left"/>
      <w:pPr>
        <w:ind w:left="737" w:hanging="283"/>
      </w:pPr>
    </w:lvl>
    <w:lvl w:ilvl="2">
      <w:start w:val="2"/>
      <w:numFmt w:val="bullet"/>
      <w:pStyle w:val="zmwpktlitt"/>
      <w:suff w:val="space"/>
      <w:lvlText w:val="-"/>
      <w:lvlJc w:val="left"/>
      <w:pPr>
        <w:ind w:left="90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1F2333C"/>
    <w:multiLevelType w:val="multilevel"/>
    <w:tmpl w:val="D2A20760"/>
    <w:lvl w:ilvl="0">
      <w:start w:val="1"/>
      <w:numFmt w:val="none"/>
      <w:pStyle w:val="zmwpktus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ust1"/>
      <w:suff w:val="nothing"/>
      <w:lvlText w:val="%2"/>
      <w:lvlJc w:val="left"/>
      <w:pPr>
        <w:ind w:left="851" w:hanging="397"/>
      </w:pPr>
    </w:lvl>
    <w:lvl w:ilvl="2">
      <w:start w:val="1"/>
      <w:numFmt w:val="decimal"/>
      <w:pStyle w:val="zmwpktustp"/>
      <w:suff w:val="space"/>
      <w:lvlText w:val="%3)"/>
      <w:lvlJc w:val="left"/>
      <w:pPr>
        <w:ind w:left="1134" w:hanging="283"/>
      </w:pPr>
    </w:lvl>
    <w:lvl w:ilvl="3">
      <w:start w:val="1"/>
      <w:numFmt w:val="lowerLetter"/>
      <w:pStyle w:val="zmwpktustl"/>
      <w:suff w:val="space"/>
      <w:lvlText w:val="%4)"/>
      <w:lvlJc w:val="left"/>
      <w:pPr>
        <w:ind w:left="1361" w:hanging="227"/>
      </w:pPr>
    </w:lvl>
    <w:lvl w:ilvl="4">
      <w:start w:val="1"/>
      <w:numFmt w:val="bullet"/>
      <w:pStyle w:val="zmwpktustt"/>
      <w:suff w:val="space"/>
      <w:lvlText w:val="-"/>
      <w:lvlJc w:val="left"/>
      <w:pPr>
        <w:ind w:left="1474" w:hanging="11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34D229F"/>
    <w:multiLevelType w:val="hybridMultilevel"/>
    <w:tmpl w:val="E40651F0"/>
    <w:lvl w:ilvl="0" w:tplc="F1F87A6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5" w15:restartNumberingAfterBreak="0">
    <w:nsid w:val="74F231A7"/>
    <w:multiLevelType w:val="hybridMultilevel"/>
    <w:tmpl w:val="5FB407DA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A1160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443A2A"/>
    <w:multiLevelType w:val="multilevel"/>
    <w:tmpl w:val="0415001D"/>
    <w:styleLink w:val="Styl11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24380016">
    <w:abstractNumId w:val="10"/>
  </w:num>
  <w:num w:numId="2" w16cid:durableId="870611456">
    <w:abstractNumId w:val="19"/>
  </w:num>
  <w:num w:numId="3" w16cid:durableId="2049141874">
    <w:abstractNumId w:val="29"/>
  </w:num>
  <w:num w:numId="4" w16cid:durableId="1410617466">
    <w:abstractNumId w:val="20"/>
  </w:num>
  <w:num w:numId="5" w16cid:durableId="677929112">
    <w:abstractNumId w:val="7"/>
  </w:num>
  <w:num w:numId="6" w16cid:durableId="446241068">
    <w:abstractNumId w:val="17"/>
  </w:num>
  <w:num w:numId="7" w16cid:durableId="170491216">
    <w:abstractNumId w:val="24"/>
  </w:num>
  <w:num w:numId="8" w16cid:durableId="1454709299">
    <w:abstractNumId w:val="16"/>
  </w:num>
  <w:num w:numId="9" w16cid:durableId="1846283261">
    <w:abstractNumId w:val="33"/>
  </w:num>
  <w:num w:numId="10" w16cid:durableId="1313410987">
    <w:abstractNumId w:val="31"/>
  </w:num>
  <w:num w:numId="11" w16cid:durableId="1328051374">
    <w:abstractNumId w:val="32"/>
  </w:num>
  <w:num w:numId="12" w16cid:durableId="675380529">
    <w:abstractNumId w:val="5"/>
  </w:num>
  <w:num w:numId="13" w16cid:durableId="462121699">
    <w:abstractNumId w:val="15"/>
  </w:num>
  <w:num w:numId="14" w16cid:durableId="93474652">
    <w:abstractNumId w:val="4"/>
  </w:num>
  <w:num w:numId="15" w16cid:durableId="194932822">
    <w:abstractNumId w:val="25"/>
  </w:num>
  <w:num w:numId="16" w16cid:durableId="1653555927">
    <w:abstractNumId w:val="27"/>
  </w:num>
  <w:num w:numId="17" w16cid:durableId="226232874">
    <w:abstractNumId w:val="3"/>
  </w:num>
  <w:num w:numId="18" w16cid:durableId="787429529">
    <w:abstractNumId w:val="13"/>
  </w:num>
  <w:num w:numId="19" w16cid:durableId="699206825">
    <w:abstractNumId w:val="36"/>
  </w:num>
  <w:num w:numId="20" w16cid:durableId="1032726260">
    <w:abstractNumId w:val="11"/>
  </w:num>
  <w:num w:numId="21" w16cid:durableId="1932932639">
    <w:abstractNumId w:val="0"/>
  </w:num>
  <w:num w:numId="22" w16cid:durableId="697046888">
    <w:abstractNumId w:val="6"/>
  </w:num>
  <w:num w:numId="23" w16cid:durableId="772896545">
    <w:abstractNumId w:val="1"/>
  </w:num>
  <w:num w:numId="24" w16cid:durableId="1287928255">
    <w:abstractNumId w:val="12"/>
  </w:num>
  <w:num w:numId="25" w16cid:durableId="11828151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6" w16cid:durableId="753823778">
    <w:abstractNumId w:val="22"/>
  </w:num>
  <w:num w:numId="27" w16cid:durableId="228612717">
    <w:abstractNumId w:val="35"/>
  </w:num>
  <w:num w:numId="28" w16cid:durableId="1069111695">
    <w:abstractNumId w:val="8"/>
  </w:num>
  <w:num w:numId="29" w16cid:durableId="1231425879">
    <w:abstractNumId w:val="34"/>
  </w:num>
  <w:num w:numId="30" w16cid:durableId="1651790867">
    <w:abstractNumId w:val="14"/>
  </w:num>
  <w:num w:numId="31" w16cid:durableId="1371343401">
    <w:abstractNumId w:val="23"/>
  </w:num>
  <w:num w:numId="32" w16cid:durableId="860439851">
    <w:abstractNumId w:val="28"/>
  </w:num>
  <w:num w:numId="33" w16cid:durableId="1303194984">
    <w:abstractNumId w:val="21"/>
  </w:num>
  <w:num w:numId="34" w16cid:durableId="1534996369">
    <w:abstractNumId w:val="18"/>
  </w:num>
  <w:num w:numId="35" w16cid:durableId="2069111234">
    <w:abstractNumId w:val="2"/>
  </w:num>
  <w:num w:numId="36" w16cid:durableId="1601373201">
    <w:abstractNumId w:val="26"/>
  </w:num>
  <w:num w:numId="37" w16cid:durableId="1670447849">
    <w:abstractNumId w:val="30"/>
  </w:num>
  <w:num w:numId="38" w16cid:durableId="143815292">
    <w:abstractNumId w:val="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BF"/>
    <w:rsid w:val="00000A7D"/>
    <w:rsid w:val="00000CFA"/>
    <w:rsid w:val="0000107E"/>
    <w:rsid w:val="0000211C"/>
    <w:rsid w:val="00002A0E"/>
    <w:rsid w:val="00002FE3"/>
    <w:rsid w:val="00003260"/>
    <w:rsid w:val="000038B6"/>
    <w:rsid w:val="00003A29"/>
    <w:rsid w:val="0000451E"/>
    <w:rsid w:val="000055F2"/>
    <w:rsid w:val="00005BB4"/>
    <w:rsid w:val="0000607C"/>
    <w:rsid w:val="000061E5"/>
    <w:rsid w:val="0000638C"/>
    <w:rsid w:val="00006514"/>
    <w:rsid w:val="000065C5"/>
    <w:rsid w:val="0000708D"/>
    <w:rsid w:val="00007295"/>
    <w:rsid w:val="00007555"/>
    <w:rsid w:val="0001085F"/>
    <w:rsid w:val="00010FC1"/>
    <w:rsid w:val="0001119A"/>
    <w:rsid w:val="00011BC7"/>
    <w:rsid w:val="00011BE9"/>
    <w:rsid w:val="00012272"/>
    <w:rsid w:val="00012532"/>
    <w:rsid w:val="00012757"/>
    <w:rsid w:val="000130D2"/>
    <w:rsid w:val="000131D2"/>
    <w:rsid w:val="00013892"/>
    <w:rsid w:val="00013999"/>
    <w:rsid w:val="00013EE6"/>
    <w:rsid w:val="000140E9"/>
    <w:rsid w:val="000144FE"/>
    <w:rsid w:val="00014766"/>
    <w:rsid w:val="00014A52"/>
    <w:rsid w:val="00015DD1"/>
    <w:rsid w:val="00016669"/>
    <w:rsid w:val="000166A1"/>
    <w:rsid w:val="00016BF3"/>
    <w:rsid w:val="00016D6F"/>
    <w:rsid w:val="000172EB"/>
    <w:rsid w:val="000175CF"/>
    <w:rsid w:val="00021B0E"/>
    <w:rsid w:val="00021EC6"/>
    <w:rsid w:val="0002219F"/>
    <w:rsid w:val="000235F1"/>
    <w:rsid w:val="000237A5"/>
    <w:rsid w:val="000244CF"/>
    <w:rsid w:val="0002462C"/>
    <w:rsid w:val="00024B53"/>
    <w:rsid w:val="000256AF"/>
    <w:rsid w:val="000269FD"/>
    <w:rsid w:val="00026A7E"/>
    <w:rsid w:val="00026DBD"/>
    <w:rsid w:val="00026F2D"/>
    <w:rsid w:val="00027097"/>
    <w:rsid w:val="00027B11"/>
    <w:rsid w:val="00027F21"/>
    <w:rsid w:val="00030881"/>
    <w:rsid w:val="00030AD8"/>
    <w:rsid w:val="00030C80"/>
    <w:rsid w:val="00030C88"/>
    <w:rsid w:val="000317CD"/>
    <w:rsid w:val="00031E3F"/>
    <w:rsid w:val="000323EB"/>
    <w:rsid w:val="00032779"/>
    <w:rsid w:val="00032C87"/>
    <w:rsid w:val="00032CF5"/>
    <w:rsid w:val="00032E8E"/>
    <w:rsid w:val="00033866"/>
    <w:rsid w:val="00033BA1"/>
    <w:rsid w:val="00033BBD"/>
    <w:rsid w:val="00034563"/>
    <w:rsid w:val="0003495A"/>
    <w:rsid w:val="00035D18"/>
    <w:rsid w:val="00035F73"/>
    <w:rsid w:val="00036224"/>
    <w:rsid w:val="00036FAC"/>
    <w:rsid w:val="0003710B"/>
    <w:rsid w:val="00037523"/>
    <w:rsid w:val="00037FCE"/>
    <w:rsid w:val="00040A6B"/>
    <w:rsid w:val="00040B2D"/>
    <w:rsid w:val="0004173C"/>
    <w:rsid w:val="0004289A"/>
    <w:rsid w:val="000432AE"/>
    <w:rsid w:val="000436E5"/>
    <w:rsid w:val="0004401E"/>
    <w:rsid w:val="00045ECE"/>
    <w:rsid w:val="0004610A"/>
    <w:rsid w:val="00046ADA"/>
    <w:rsid w:val="0004705E"/>
    <w:rsid w:val="00047B54"/>
    <w:rsid w:val="00050757"/>
    <w:rsid w:val="00050A42"/>
    <w:rsid w:val="000512BF"/>
    <w:rsid w:val="00052015"/>
    <w:rsid w:val="00052C19"/>
    <w:rsid w:val="00052DB3"/>
    <w:rsid w:val="00053380"/>
    <w:rsid w:val="0005350D"/>
    <w:rsid w:val="000535B4"/>
    <w:rsid w:val="00053827"/>
    <w:rsid w:val="00053A54"/>
    <w:rsid w:val="00053C5E"/>
    <w:rsid w:val="000542F5"/>
    <w:rsid w:val="000545F6"/>
    <w:rsid w:val="000546D4"/>
    <w:rsid w:val="00055889"/>
    <w:rsid w:val="00055E3B"/>
    <w:rsid w:val="000567EE"/>
    <w:rsid w:val="00056E05"/>
    <w:rsid w:val="000570B2"/>
    <w:rsid w:val="000579C4"/>
    <w:rsid w:val="00060448"/>
    <w:rsid w:val="000605C6"/>
    <w:rsid w:val="000606B2"/>
    <w:rsid w:val="000610A5"/>
    <w:rsid w:val="000612EE"/>
    <w:rsid w:val="0006141A"/>
    <w:rsid w:val="00061A64"/>
    <w:rsid w:val="00061EC3"/>
    <w:rsid w:val="00062AFE"/>
    <w:rsid w:val="00062F2B"/>
    <w:rsid w:val="00063425"/>
    <w:rsid w:val="000637DA"/>
    <w:rsid w:val="00063808"/>
    <w:rsid w:val="00065009"/>
    <w:rsid w:val="00065C9F"/>
    <w:rsid w:val="00065DA2"/>
    <w:rsid w:val="000661A4"/>
    <w:rsid w:val="000663B5"/>
    <w:rsid w:val="0006648B"/>
    <w:rsid w:val="000666BB"/>
    <w:rsid w:val="00066985"/>
    <w:rsid w:val="00066C6B"/>
    <w:rsid w:val="00067355"/>
    <w:rsid w:val="0006739B"/>
    <w:rsid w:val="00067636"/>
    <w:rsid w:val="0006771E"/>
    <w:rsid w:val="00067894"/>
    <w:rsid w:val="00067BE9"/>
    <w:rsid w:val="00067DE6"/>
    <w:rsid w:val="00070612"/>
    <w:rsid w:val="000713BB"/>
    <w:rsid w:val="00071AEE"/>
    <w:rsid w:val="00072AFF"/>
    <w:rsid w:val="00072F8B"/>
    <w:rsid w:val="00072FA8"/>
    <w:rsid w:val="000731AE"/>
    <w:rsid w:val="00073363"/>
    <w:rsid w:val="0007410D"/>
    <w:rsid w:val="0007477E"/>
    <w:rsid w:val="00074C1C"/>
    <w:rsid w:val="0007523C"/>
    <w:rsid w:val="00075247"/>
    <w:rsid w:val="0007543B"/>
    <w:rsid w:val="00075AE2"/>
    <w:rsid w:val="00076022"/>
    <w:rsid w:val="00076343"/>
    <w:rsid w:val="00076F6E"/>
    <w:rsid w:val="000770D2"/>
    <w:rsid w:val="00077BC8"/>
    <w:rsid w:val="000801B1"/>
    <w:rsid w:val="000807D0"/>
    <w:rsid w:val="00080BA1"/>
    <w:rsid w:val="00080C6C"/>
    <w:rsid w:val="000816C9"/>
    <w:rsid w:val="000829C9"/>
    <w:rsid w:val="000834DC"/>
    <w:rsid w:val="000837F6"/>
    <w:rsid w:val="00083C8C"/>
    <w:rsid w:val="00083F0E"/>
    <w:rsid w:val="00084A53"/>
    <w:rsid w:val="00084BD7"/>
    <w:rsid w:val="00084EC3"/>
    <w:rsid w:val="00085088"/>
    <w:rsid w:val="000850CA"/>
    <w:rsid w:val="00085454"/>
    <w:rsid w:val="00085483"/>
    <w:rsid w:val="000856EB"/>
    <w:rsid w:val="00085C07"/>
    <w:rsid w:val="00086351"/>
    <w:rsid w:val="0008641D"/>
    <w:rsid w:val="000868D1"/>
    <w:rsid w:val="00087018"/>
    <w:rsid w:val="000872ED"/>
    <w:rsid w:val="000879E2"/>
    <w:rsid w:val="0009013F"/>
    <w:rsid w:val="000901C2"/>
    <w:rsid w:val="00090964"/>
    <w:rsid w:val="00090CCA"/>
    <w:rsid w:val="00091E5B"/>
    <w:rsid w:val="00092046"/>
    <w:rsid w:val="00092567"/>
    <w:rsid w:val="000927CC"/>
    <w:rsid w:val="00092EE9"/>
    <w:rsid w:val="00092F2D"/>
    <w:rsid w:val="00092FA4"/>
    <w:rsid w:val="00093255"/>
    <w:rsid w:val="00095618"/>
    <w:rsid w:val="0009563E"/>
    <w:rsid w:val="000956F7"/>
    <w:rsid w:val="00095D99"/>
    <w:rsid w:val="000969AE"/>
    <w:rsid w:val="00096CC6"/>
    <w:rsid w:val="00096E1D"/>
    <w:rsid w:val="0009709E"/>
    <w:rsid w:val="00097CDD"/>
    <w:rsid w:val="000A00A4"/>
    <w:rsid w:val="000A0272"/>
    <w:rsid w:val="000A0E97"/>
    <w:rsid w:val="000A0F6C"/>
    <w:rsid w:val="000A12BA"/>
    <w:rsid w:val="000A13FF"/>
    <w:rsid w:val="000A1452"/>
    <w:rsid w:val="000A1845"/>
    <w:rsid w:val="000A2351"/>
    <w:rsid w:val="000A2AC3"/>
    <w:rsid w:val="000A2EF3"/>
    <w:rsid w:val="000A3A17"/>
    <w:rsid w:val="000A3B23"/>
    <w:rsid w:val="000A4683"/>
    <w:rsid w:val="000A5380"/>
    <w:rsid w:val="000A5711"/>
    <w:rsid w:val="000A582E"/>
    <w:rsid w:val="000A59FF"/>
    <w:rsid w:val="000A647A"/>
    <w:rsid w:val="000A6649"/>
    <w:rsid w:val="000A67C3"/>
    <w:rsid w:val="000B0B17"/>
    <w:rsid w:val="000B1F0E"/>
    <w:rsid w:val="000B2638"/>
    <w:rsid w:val="000B2A83"/>
    <w:rsid w:val="000B3231"/>
    <w:rsid w:val="000B3249"/>
    <w:rsid w:val="000B365A"/>
    <w:rsid w:val="000B39F6"/>
    <w:rsid w:val="000B3B8D"/>
    <w:rsid w:val="000B3BD3"/>
    <w:rsid w:val="000B3CE6"/>
    <w:rsid w:val="000B3E5B"/>
    <w:rsid w:val="000B3F82"/>
    <w:rsid w:val="000B4139"/>
    <w:rsid w:val="000B4A8B"/>
    <w:rsid w:val="000B4AED"/>
    <w:rsid w:val="000B4C86"/>
    <w:rsid w:val="000B52D7"/>
    <w:rsid w:val="000B5594"/>
    <w:rsid w:val="000B55A7"/>
    <w:rsid w:val="000B5A59"/>
    <w:rsid w:val="000B5C3C"/>
    <w:rsid w:val="000B629B"/>
    <w:rsid w:val="000B6757"/>
    <w:rsid w:val="000B68E1"/>
    <w:rsid w:val="000B6FE3"/>
    <w:rsid w:val="000C028A"/>
    <w:rsid w:val="000C04DD"/>
    <w:rsid w:val="000C050E"/>
    <w:rsid w:val="000C18CF"/>
    <w:rsid w:val="000C24B7"/>
    <w:rsid w:val="000C26DF"/>
    <w:rsid w:val="000C323F"/>
    <w:rsid w:val="000C34E7"/>
    <w:rsid w:val="000C4574"/>
    <w:rsid w:val="000C69DD"/>
    <w:rsid w:val="000C6DCA"/>
    <w:rsid w:val="000C703B"/>
    <w:rsid w:val="000C7408"/>
    <w:rsid w:val="000C779D"/>
    <w:rsid w:val="000C77E9"/>
    <w:rsid w:val="000C78CB"/>
    <w:rsid w:val="000C7B75"/>
    <w:rsid w:val="000D001D"/>
    <w:rsid w:val="000D00BD"/>
    <w:rsid w:val="000D00E5"/>
    <w:rsid w:val="000D0C7E"/>
    <w:rsid w:val="000D0F70"/>
    <w:rsid w:val="000D146A"/>
    <w:rsid w:val="000D1479"/>
    <w:rsid w:val="000D1A8E"/>
    <w:rsid w:val="000D1FC7"/>
    <w:rsid w:val="000D1FEC"/>
    <w:rsid w:val="000D284D"/>
    <w:rsid w:val="000D2E73"/>
    <w:rsid w:val="000D3B94"/>
    <w:rsid w:val="000D436B"/>
    <w:rsid w:val="000D4443"/>
    <w:rsid w:val="000D4DF8"/>
    <w:rsid w:val="000D58CC"/>
    <w:rsid w:val="000D5DB4"/>
    <w:rsid w:val="000D6308"/>
    <w:rsid w:val="000D6EEA"/>
    <w:rsid w:val="000D7E13"/>
    <w:rsid w:val="000E00D7"/>
    <w:rsid w:val="000E015C"/>
    <w:rsid w:val="000E01D7"/>
    <w:rsid w:val="000E0656"/>
    <w:rsid w:val="000E0915"/>
    <w:rsid w:val="000E0D06"/>
    <w:rsid w:val="000E0FBF"/>
    <w:rsid w:val="000E10CD"/>
    <w:rsid w:val="000E1133"/>
    <w:rsid w:val="000E1718"/>
    <w:rsid w:val="000E1FA3"/>
    <w:rsid w:val="000E241B"/>
    <w:rsid w:val="000E265F"/>
    <w:rsid w:val="000E276A"/>
    <w:rsid w:val="000E2A34"/>
    <w:rsid w:val="000E3181"/>
    <w:rsid w:val="000E3EF0"/>
    <w:rsid w:val="000E4791"/>
    <w:rsid w:val="000E56F7"/>
    <w:rsid w:val="000E5A33"/>
    <w:rsid w:val="000E5F8C"/>
    <w:rsid w:val="000E7333"/>
    <w:rsid w:val="000E7E25"/>
    <w:rsid w:val="000E7E98"/>
    <w:rsid w:val="000E7F87"/>
    <w:rsid w:val="000F018D"/>
    <w:rsid w:val="000F1CA9"/>
    <w:rsid w:val="000F1F2B"/>
    <w:rsid w:val="000F233D"/>
    <w:rsid w:val="000F2EE9"/>
    <w:rsid w:val="000F31F8"/>
    <w:rsid w:val="000F3881"/>
    <w:rsid w:val="000F38E5"/>
    <w:rsid w:val="000F3CC9"/>
    <w:rsid w:val="000F4328"/>
    <w:rsid w:val="000F47A5"/>
    <w:rsid w:val="000F49BD"/>
    <w:rsid w:val="000F4B0D"/>
    <w:rsid w:val="000F4DAB"/>
    <w:rsid w:val="000F506D"/>
    <w:rsid w:val="000F57F4"/>
    <w:rsid w:val="000F5C60"/>
    <w:rsid w:val="000F5F5B"/>
    <w:rsid w:val="000F65D0"/>
    <w:rsid w:val="000F672D"/>
    <w:rsid w:val="000F7444"/>
    <w:rsid w:val="000F772D"/>
    <w:rsid w:val="000F7E5D"/>
    <w:rsid w:val="00101004"/>
    <w:rsid w:val="001016C6"/>
    <w:rsid w:val="001024F4"/>
    <w:rsid w:val="0010354A"/>
    <w:rsid w:val="0010409D"/>
    <w:rsid w:val="001043C0"/>
    <w:rsid w:val="00104619"/>
    <w:rsid w:val="001047AD"/>
    <w:rsid w:val="0010483A"/>
    <w:rsid w:val="00104AA7"/>
    <w:rsid w:val="00104B06"/>
    <w:rsid w:val="00105173"/>
    <w:rsid w:val="001056CF"/>
    <w:rsid w:val="00106C77"/>
    <w:rsid w:val="001075EB"/>
    <w:rsid w:val="0010773F"/>
    <w:rsid w:val="00107E47"/>
    <w:rsid w:val="00107E66"/>
    <w:rsid w:val="00107FA8"/>
    <w:rsid w:val="001100BE"/>
    <w:rsid w:val="00110BCB"/>
    <w:rsid w:val="00110D40"/>
    <w:rsid w:val="001115F1"/>
    <w:rsid w:val="00112220"/>
    <w:rsid w:val="001124EC"/>
    <w:rsid w:val="001144C1"/>
    <w:rsid w:val="0011466F"/>
    <w:rsid w:val="00115074"/>
    <w:rsid w:val="00115E0A"/>
    <w:rsid w:val="00116313"/>
    <w:rsid w:val="00117DDF"/>
    <w:rsid w:val="00117FA3"/>
    <w:rsid w:val="0012033E"/>
    <w:rsid w:val="00120422"/>
    <w:rsid w:val="00120636"/>
    <w:rsid w:val="00120984"/>
    <w:rsid w:val="00120B8E"/>
    <w:rsid w:val="00120BB4"/>
    <w:rsid w:val="0012121B"/>
    <w:rsid w:val="001216BF"/>
    <w:rsid w:val="00121D47"/>
    <w:rsid w:val="00121F0C"/>
    <w:rsid w:val="00121F56"/>
    <w:rsid w:val="001220C1"/>
    <w:rsid w:val="00122560"/>
    <w:rsid w:val="0012295C"/>
    <w:rsid w:val="00122AFE"/>
    <w:rsid w:val="00122F38"/>
    <w:rsid w:val="00123F0E"/>
    <w:rsid w:val="00123F7F"/>
    <w:rsid w:val="0012439D"/>
    <w:rsid w:val="001245AA"/>
    <w:rsid w:val="001247B4"/>
    <w:rsid w:val="00124836"/>
    <w:rsid w:val="00124AE6"/>
    <w:rsid w:val="00125AD5"/>
    <w:rsid w:val="00126212"/>
    <w:rsid w:val="0012621E"/>
    <w:rsid w:val="0012647D"/>
    <w:rsid w:val="0012682B"/>
    <w:rsid w:val="00126F20"/>
    <w:rsid w:val="0012735C"/>
    <w:rsid w:val="0012762E"/>
    <w:rsid w:val="00127F77"/>
    <w:rsid w:val="00127FF5"/>
    <w:rsid w:val="001303DE"/>
    <w:rsid w:val="00131DDB"/>
    <w:rsid w:val="00132CF2"/>
    <w:rsid w:val="00132F29"/>
    <w:rsid w:val="00133416"/>
    <w:rsid w:val="00133673"/>
    <w:rsid w:val="001337AB"/>
    <w:rsid w:val="001338DF"/>
    <w:rsid w:val="00133C13"/>
    <w:rsid w:val="00133D96"/>
    <w:rsid w:val="00133FBD"/>
    <w:rsid w:val="00133FC4"/>
    <w:rsid w:val="0013469B"/>
    <w:rsid w:val="001349B5"/>
    <w:rsid w:val="00134B0E"/>
    <w:rsid w:val="001355B5"/>
    <w:rsid w:val="00135719"/>
    <w:rsid w:val="00136034"/>
    <w:rsid w:val="0013647A"/>
    <w:rsid w:val="001367A2"/>
    <w:rsid w:val="00136DCB"/>
    <w:rsid w:val="00137094"/>
    <w:rsid w:val="00137880"/>
    <w:rsid w:val="00137E50"/>
    <w:rsid w:val="00140034"/>
    <w:rsid w:val="00140961"/>
    <w:rsid w:val="00140DCC"/>
    <w:rsid w:val="00140E18"/>
    <w:rsid w:val="00140FA3"/>
    <w:rsid w:val="001411E5"/>
    <w:rsid w:val="0014159B"/>
    <w:rsid w:val="00142C1F"/>
    <w:rsid w:val="00142D7D"/>
    <w:rsid w:val="001430A4"/>
    <w:rsid w:val="00143869"/>
    <w:rsid w:val="00143E14"/>
    <w:rsid w:val="00143EEB"/>
    <w:rsid w:val="001440A6"/>
    <w:rsid w:val="001441FE"/>
    <w:rsid w:val="00144209"/>
    <w:rsid w:val="00144933"/>
    <w:rsid w:val="001449F4"/>
    <w:rsid w:val="00144E53"/>
    <w:rsid w:val="001455D1"/>
    <w:rsid w:val="00145734"/>
    <w:rsid w:val="00145FCD"/>
    <w:rsid w:val="00146EFA"/>
    <w:rsid w:val="00147AD5"/>
    <w:rsid w:val="001507C3"/>
    <w:rsid w:val="00150945"/>
    <w:rsid w:val="00151908"/>
    <w:rsid w:val="0015243F"/>
    <w:rsid w:val="001526D0"/>
    <w:rsid w:val="001532B3"/>
    <w:rsid w:val="00153529"/>
    <w:rsid w:val="0015354C"/>
    <w:rsid w:val="00153E8B"/>
    <w:rsid w:val="00154D99"/>
    <w:rsid w:val="00155175"/>
    <w:rsid w:val="00155998"/>
    <w:rsid w:val="001562D2"/>
    <w:rsid w:val="00160049"/>
    <w:rsid w:val="001600F6"/>
    <w:rsid w:val="00160724"/>
    <w:rsid w:val="00161348"/>
    <w:rsid w:val="00161EB0"/>
    <w:rsid w:val="0016208E"/>
    <w:rsid w:val="001620F0"/>
    <w:rsid w:val="001623FC"/>
    <w:rsid w:val="00162EF6"/>
    <w:rsid w:val="00162F82"/>
    <w:rsid w:val="00163727"/>
    <w:rsid w:val="00163A7A"/>
    <w:rsid w:val="001644A1"/>
    <w:rsid w:val="00164C18"/>
    <w:rsid w:val="00164E54"/>
    <w:rsid w:val="00165D29"/>
    <w:rsid w:val="00165F4D"/>
    <w:rsid w:val="001664AB"/>
    <w:rsid w:val="00166630"/>
    <w:rsid w:val="00167B09"/>
    <w:rsid w:val="0017039B"/>
    <w:rsid w:val="00171CF3"/>
    <w:rsid w:val="00171F62"/>
    <w:rsid w:val="0017200A"/>
    <w:rsid w:val="001723B6"/>
    <w:rsid w:val="001728C0"/>
    <w:rsid w:val="0017325A"/>
    <w:rsid w:val="00173C53"/>
    <w:rsid w:val="00173D2A"/>
    <w:rsid w:val="00174F04"/>
    <w:rsid w:val="0017514C"/>
    <w:rsid w:val="00175B39"/>
    <w:rsid w:val="00176364"/>
    <w:rsid w:val="00176397"/>
    <w:rsid w:val="00176AFB"/>
    <w:rsid w:val="00177B6A"/>
    <w:rsid w:val="00177E92"/>
    <w:rsid w:val="00181387"/>
    <w:rsid w:val="00181435"/>
    <w:rsid w:val="0018187C"/>
    <w:rsid w:val="00181EAD"/>
    <w:rsid w:val="0018262D"/>
    <w:rsid w:val="001829F5"/>
    <w:rsid w:val="00183034"/>
    <w:rsid w:val="001833DB"/>
    <w:rsid w:val="00183C4E"/>
    <w:rsid w:val="001841DA"/>
    <w:rsid w:val="001853C8"/>
    <w:rsid w:val="00185C9B"/>
    <w:rsid w:val="00185F22"/>
    <w:rsid w:val="00186323"/>
    <w:rsid w:val="00186553"/>
    <w:rsid w:val="00186613"/>
    <w:rsid w:val="00186F89"/>
    <w:rsid w:val="00187082"/>
    <w:rsid w:val="00187198"/>
    <w:rsid w:val="001879DE"/>
    <w:rsid w:val="00187BBA"/>
    <w:rsid w:val="0019001B"/>
    <w:rsid w:val="001900B3"/>
    <w:rsid w:val="00190394"/>
    <w:rsid w:val="00190AB9"/>
    <w:rsid w:val="001917B4"/>
    <w:rsid w:val="00191D5D"/>
    <w:rsid w:val="00192AC4"/>
    <w:rsid w:val="00192E14"/>
    <w:rsid w:val="00193B73"/>
    <w:rsid w:val="00194501"/>
    <w:rsid w:val="00194DB5"/>
    <w:rsid w:val="00194FE6"/>
    <w:rsid w:val="001954EA"/>
    <w:rsid w:val="00195509"/>
    <w:rsid w:val="00195BD9"/>
    <w:rsid w:val="00197393"/>
    <w:rsid w:val="00197A58"/>
    <w:rsid w:val="00197B68"/>
    <w:rsid w:val="001A03E4"/>
    <w:rsid w:val="001A1B6C"/>
    <w:rsid w:val="001A25F1"/>
    <w:rsid w:val="001A2AE6"/>
    <w:rsid w:val="001A321B"/>
    <w:rsid w:val="001A35D6"/>
    <w:rsid w:val="001A3BB3"/>
    <w:rsid w:val="001A445D"/>
    <w:rsid w:val="001A4B76"/>
    <w:rsid w:val="001A507B"/>
    <w:rsid w:val="001A5C29"/>
    <w:rsid w:val="001A6554"/>
    <w:rsid w:val="001A68E1"/>
    <w:rsid w:val="001A6B07"/>
    <w:rsid w:val="001A6B61"/>
    <w:rsid w:val="001A71AA"/>
    <w:rsid w:val="001A7616"/>
    <w:rsid w:val="001A7D6E"/>
    <w:rsid w:val="001B01A2"/>
    <w:rsid w:val="001B0C92"/>
    <w:rsid w:val="001B13DE"/>
    <w:rsid w:val="001B203D"/>
    <w:rsid w:val="001B3101"/>
    <w:rsid w:val="001B3342"/>
    <w:rsid w:val="001B3997"/>
    <w:rsid w:val="001B3F84"/>
    <w:rsid w:val="001B42C7"/>
    <w:rsid w:val="001B4833"/>
    <w:rsid w:val="001B4911"/>
    <w:rsid w:val="001B49D2"/>
    <w:rsid w:val="001B4D74"/>
    <w:rsid w:val="001B4FBF"/>
    <w:rsid w:val="001B50A9"/>
    <w:rsid w:val="001B5B37"/>
    <w:rsid w:val="001B5EC0"/>
    <w:rsid w:val="001B6585"/>
    <w:rsid w:val="001B692E"/>
    <w:rsid w:val="001B6D40"/>
    <w:rsid w:val="001C0221"/>
    <w:rsid w:val="001C0222"/>
    <w:rsid w:val="001C073B"/>
    <w:rsid w:val="001C07DD"/>
    <w:rsid w:val="001C07F7"/>
    <w:rsid w:val="001C0BE0"/>
    <w:rsid w:val="001C1111"/>
    <w:rsid w:val="001C1297"/>
    <w:rsid w:val="001C1652"/>
    <w:rsid w:val="001C172B"/>
    <w:rsid w:val="001C1934"/>
    <w:rsid w:val="001C1A0F"/>
    <w:rsid w:val="001C1D39"/>
    <w:rsid w:val="001C237C"/>
    <w:rsid w:val="001C242B"/>
    <w:rsid w:val="001C26CA"/>
    <w:rsid w:val="001C2B05"/>
    <w:rsid w:val="001C2DCD"/>
    <w:rsid w:val="001C33C3"/>
    <w:rsid w:val="001C37CE"/>
    <w:rsid w:val="001C3FEC"/>
    <w:rsid w:val="001C41B4"/>
    <w:rsid w:val="001C4812"/>
    <w:rsid w:val="001C4FBF"/>
    <w:rsid w:val="001C50B3"/>
    <w:rsid w:val="001C512A"/>
    <w:rsid w:val="001C5905"/>
    <w:rsid w:val="001C5D9D"/>
    <w:rsid w:val="001C6026"/>
    <w:rsid w:val="001C618F"/>
    <w:rsid w:val="001C72F7"/>
    <w:rsid w:val="001C7522"/>
    <w:rsid w:val="001C7BDA"/>
    <w:rsid w:val="001D02CD"/>
    <w:rsid w:val="001D0A2A"/>
    <w:rsid w:val="001D14AE"/>
    <w:rsid w:val="001D190C"/>
    <w:rsid w:val="001D1AFD"/>
    <w:rsid w:val="001D2445"/>
    <w:rsid w:val="001D252E"/>
    <w:rsid w:val="001D272E"/>
    <w:rsid w:val="001D27C1"/>
    <w:rsid w:val="001D2975"/>
    <w:rsid w:val="001D33B5"/>
    <w:rsid w:val="001D3488"/>
    <w:rsid w:val="001D35F3"/>
    <w:rsid w:val="001D3B5B"/>
    <w:rsid w:val="001D49FB"/>
    <w:rsid w:val="001D4B64"/>
    <w:rsid w:val="001D5F4E"/>
    <w:rsid w:val="001D5F8A"/>
    <w:rsid w:val="001D6077"/>
    <w:rsid w:val="001D6347"/>
    <w:rsid w:val="001D6538"/>
    <w:rsid w:val="001D66B9"/>
    <w:rsid w:val="001D6D90"/>
    <w:rsid w:val="001D70A8"/>
    <w:rsid w:val="001D7238"/>
    <w:rsid w:val="001D73A7"/>
    <w:rsid w:val="001D7C56"/>
    <w:rsid w:val="001D7F88"/>
    <w:rsid w:val="001E02BE"/>
    <w:rsid w:val="001E0F6E"/>
    <w:rsid w:val="001E14D5"/>
    <w:rsid w:val="001E1AC0"/>
    <w:rsid w:val="001E280C"/>
    <w:rsid w:val="001E2855"/>
    <w:rsid w:val="001E28B0"/>
    <w:rsid w:val="001E2CBE"/>
    <w:rsid w:val="001E31E6"/>
    <w:rsid w:val="001E32F7"/>
    <w:rsid w:val="001E33FC"/>
    <w:rsid w:val="001E3826"/>
    <w:rsid w:val="001E38E8"/>
    <w:rsid w:val="001E3BC4"/>
    <w:rsid w:val="001E4467"/>
    <w:rsid w:val="001E4752"/>
    <w:rsid w:val="001E4A23"/>
    <w:rsid w:val="001E4AC2"/>
    <w:rsid w:val="001E5054"/>
    <w:rsid w:val="001E5423"/>
    <w:rsid w:val="001E5BD0"/>
    <w:rsid w:val="001E5CF6"/>
    <w:rsid w:val="001E62F0"/>
    <w:rsid w:val="001E66F0"/>
    <w:rsid w:val="001E686C"/>
    <w:rsid w:val="001E743D"/>
    <w:rsid w:val="001E74B0"/>
    <w:rsid w:val="001E7991"/>
    <w:rsid w:val="001E7FB0"/>
    <w:rsid w:val="001F0FDF"/>
    <w:rsid w:val="001F14A8"/>
    <w:rsid w:val="001F171E"/>
    <w:rsid w:val="001F1CDC"/>
    <w:rsid w:val="001F1F40"/>
    <w:rsid w:val="001F27F0"/>
    <w:rsid w:val="001F287A"/>
    <w:rsid w:val="001F292C"/>
    <w:rsid w:val="001F29AD"/>
    <w:rsid w:val="001F2A4B"/>
    <w:rsid w:val="001F2E06"/>
    <w:rsid w:val="001F30DF"/>
    <w:rsid w:val="001F3272"/>
    <w:rsid w:val="001F32C5"/>
    <w:rsid w:val="001F3436"/>
    <w:rsid w:val="001F3469"/>
    <w:rsid w:val="001F36CD"/>
    <w:rsid w:val="001F4508"/>
    <w:rsid w:val="001F4860"/>
    <w:rsid w:val="001F58C6"/>
    <w:rsid w:val="001F5AC9"/>
    <w:rsid w:val="001F5B3F"/>
    <w:rsid w:val="001F6336"/>
    <w:rsid w:val="001F64E8"/>
    <w:rsid w:val="001F6B9A"/>
    <w:rsid w:val="001F6CB3"/>
    <w:rsid w:val="001F6F9B"/>
    <w:rsid w:val="001F702E"/>
    <w:rsid w:val="001F7131"/>
    <w:rsid w:val="001F74D0"/>
    <w:rsid w:val="001F753B"/>
    <w:rsid w:val="001F754F"/>
    <w:rsid w:val="001F7A76"/>
    <w:rsid w:val="001F7BA7"/>
    <w:rsid w:val="001F7F57"/>
    <w:rsid w:val="002001E9"/>
    <w:rsid w:val="00200286"/>
    <w:rsid w:val="002005D5"/>
    <w:rsid w:val="0020181D"/>
    <w:rsid w:val="00201ABC"/>
    <w:rsid w:val="00201B96"/>
    <w:rsid w:val="002032E4"/>
    <w:rsid w:val="00203334"/>
    <w:rsid w:val="00203608"/>
    <w:rsid w:val="00203CAB"/>
    <w:rsid w:val="00204006"/>
    <w:rsid w:val="00204F61"/>
    <w:rsid w:val="002055B7"/>
    <w:rsid w:val="00205AA5"/>
    <w:rsid w:val="00205C64"/>
    <w:rsid w:val="00205CB6"/>
    <w:rsid w:val="00206DE5"/>
    <w:rsid w:val="00207761"/>
    <w:rsid w:val="00207874"/>
    <w:rsid w:val="00207F9F"/>
    <w:rsid w:val="00210167"/>
    <w:rsid w:val="00210364"/>
    <w:rsid w:val="002104B5"/>
    <w:rsid w:val="00210B11"/>
    <w:rsid w:val="002113BF"/>
    <w:rsid w:val="002117BA"/>
    <w:rsid w:val="00211B1D"/>
    <w:rsid w:val="00212FBC"/>
    <w:rsid w:val="00213379"/>
    <w:rsid w:val="00213540"/>
    <w:rsid w:val="002137C9"/>
    <w:rsid w:val="002138B6"/>
    <w:rsid w:val="00214751"/>
    <w:rsid w:val="00214DBD"/>
    <w:rsid w:val="00215EC6"/>
    <w:rsid w:val="00216396"/>
    <w:rsid w:val="002169D1"/>
    <w:rsid w:val="00216C62"/>
    <w:rsid w:val="002176A1"/>
    <w:rsid w:val="0022021C"/>
    <w:rsid w:val="0022052C"/>
    <w:rsid w:val="00220A0E"/>
    <w:rsid w:val="00220E80"/>
    <w:rsid w:val="0022101B"/>
    <w:rsid w:val="00221D81"/>
    <w:rsid w:val="002220D0"/>
    <w:rsid w:val="00222283"/>
    <w:rsid w:val="002227D9"/>
    <w:rsid w:val="00222A88"/>
    <w:rsid w:val="00223741"/>
    <w:rsid w:val="00223D26"/>
    <w:rsid w:val="00223D64"/>
    <w:rsid w:val="00224187"/>
    <w:rsid w:val="002243FD"/>
    <w:rsid w:val="00224743"/>
    <w:rsid w:val="002248CD"/>
    <w:rsid w:val="00224ACA"/>
    <w:rsid w:val="00224BAC"/>
    <w:rsid w:val="00224D1D"/>
    <w:rsid w:val="00224E59"/>
    <w:rsid w:val="00225599"/>
    <w:rsid w:val="002259D3"/>
    <w:rsid w:val="002259FD"/>
    <w:rsid w:val="00226810"/>
    <w:rsid w:val="0022687D"/>
    <w:rsid w:val="00226B71"/>
    <w:rsid w:val="002273DF"/>
    <w:rsid w:val="002274D6"/>
    <w:rsid w:val="00230041"/>
    <w:rsid w:val="00230683"/>
    <w:rsid w:val="00230A0C"/>
    <w:rsid w:val="00230FE9"/>
    <w:rsid w:val="00231115"/>
    <w:rsid w:val="00231A8D"/>
    <w:rsid w:val="00231F0B"/>
    <w:rsid w:val="00232096"/>
    <w:rsid w:val="00232D33"/>
    <w:rsid w:val="00232F72"/>
    <w:rsid w:val="00233851"/>
    <w:rsid w:val="002339C5"/>
    <w:rsid w:val="00233A0F"/>
    <w:rsid w:val="0023466E"/>
    <w:rsid w:val="002347E5"/>
    <w:rsid w:val="00234929"/>
    <w:rsid w:val="00234944"/>
    <w:rsid w:val="002359BB"/>
    <w:rsid w:val="00236396"/>
    <w:rsid w:val="002366AA"/>
    <w:rsid w:val="00236A42"/>
    <w:rsid w:val="00236C16"/>
    <w:rsid w:val="002408E6"/>
    <w:rsid w:val="0024094E"/>
    <w:rsid w:val="00240ADC"/>
    <w:rsid w:val="00240FD0"/>
    <w:rsid w:val="0024138A"/>
    <w:rsid w:val="00241849"/>
    <w:rsid w:val="002428F1"/>
    <w:rsid w:val="00242C64"/>
    <w:rsid w:val="00242DF6"/>
    <w:rsid w:val="002435A4"/>
    <w:rsid w:val="00244270"/>
    <w:rsid w:val="002445D0"/>
    <w:rsid w:val="00244BBD"/>
    <w:rsid w:val="00244C00"/>
    <w:rsid w:val="0024578D"/>
    <w:rsid w:val="002460A9"/>
    <w:rsid w:val="002460FF"/>
    <w:rsid w:val="00246363"/>
    <w:rsid w:val="00246C95"/>
    <w:rsid w:val="00247267"/>
    <w:rsid w:val="002475B4"/>
    <w:rsid w:val="002476F5"/>
    <w:rsid w:val="00247888"/>
    <w:rsid w:val="00250909"/>
    <w:rsid w:val="00251552"/>
    <w:rsid w:val="00251BC1"/>
    <w:rsid w:val="00252CB7"/>
    <w:rsid w:val="00253425"/>
    <w:rsid w:val="00253AAD"/>
    <w:rsid w:val="00253D33"/>
    <w:rsid w:val="002541A6"/>
    <w:rsid w:val="002541D7"/>
    <w:rsid w:val="0025446E"/>
    <w:rsid w:val="002550F0"/>
    <w:rsid w:val="00255466"/>
    <w:rsid w:val="00255E2B"/>
    <w:rsid w:val="002561FF"/>
    <w:rsid w:val="002563EA"/>
    <w:rsid w:val="00256613"/>
    <w:rsid w:val="0025673B"/>
    <w:rsid w:val="00256DBF"/>
    <w:rsid w:val="00256FCB"/>
    <w:rsid w:val="00257DC5"/>
    <w:rsid w:val="002601A8"/>
    <w:rsid w:val="002605AE"/>
    <w:rsid w:val="00260B0D"/>
    <w:rsid w:val="00260DB6"/>
    <w:rsid w:val="0026100E"/>
    <w:rsid w:val="00261222"/>
    <w:rsid w:val="0026144D"/>
    <w:rsid w:val="00261738"/>
    <w:rsid w:val="00261AD2"/>
    <w:rsid w:val="00261C7C"/>
    <w:rsid w:val="00262BB8"/>
    <w:rsid w:val="00262FA2"/>
    <w:rsid w:val="00263502"/>
    <w:rsid w:val="00263558"/>
    <w:rsid w:val="00263A6B"/>
    <w:rsid w:val="00263FDE"/>
    <w:rsid w:val="002641A0"/>
    <w:rsid w:val="00264CBE"/>
    <w:rsid w:val="00264F65"/>
    <w:rsid w:val="00264FFD"/>
    <w:rsid w:val="002656B0"/>
    <w:rsid w:val="00265971"/>
    <w:rsid w:val="0026620F"/>
    <w:rsid w:val="00266CFB"/>
    <w:rsid w:val="00266D50"/>
    <w:rsid w:val="00267922"/>
    <w:rsid w:val="00267FE5"/>
    <w:rsid w:val="00270041"/>
    <w:rsid w:val="002706EF"/>
    <w:rsid w:val="0027096A"/>
    <w:rsid w:val="00270C80"/>
    <w:rsid w:val="0027194F"/>
    <w:rsid w:val="00271A52"/>
    <w:rsid w:val="002731B8"/>
    <w:rsid w:val="002732C2"/>
    <w:rsid w:val="002732E3"/>
    <w:rsid w:val="00273DBC"/>
    <w:rsid w:val="00273E8B"/>
    <w:rsid w:val="00273F16"/>
    <w:rsid w:val="002740B4"/>
    <w:rsid w:val="002743F1"/>
    <w:rsid w:val="00274752"/>
    <w:rsid w:val="002753A1"/>
    <w:rsid w:val="002758F2"/>
    <w:rsid w:val="00275F95"/>
    <w:rsid w:val="00276019"/>
    <w:rsid w:val="002766E2"/>
    <w:rsid w:val="00276973"/>
    <w:rsid w:val="002769F6"/>
    <w:rsid w:val="00277965"/>
    <w:rsid w:val="00280300"/>
    <w:rsid w:val="00280462"/>
    <w:rsid w:val="00280C02"/>
    <w:rsid w:val="00280C57"/>
    <w:rsid w:val="00281AE7"/>
    <w:rsid w:val="0028235C"/>
    <w:rsid w:val="00282F17"/>
    <w:rsid w:val="002831D3"/>
    <w:rsid w:val="0028334A"/>
    <w:rsid w:val="00283874"/>
    <w:rsid w:val="0028498E"/>
    <w:rsid w:val="00284ADE"/>
    <w:rsid w:val="00285311"/>
    <w:rsid w:val="002855E9"/>
    <w:rsid w:val="0028580B"/>
    <w:rsid w:val="00285870"/>
    <w:rsid w:val="00287027"/>
    <w:rsid w:val="002870AB"/>
    <w:rsid w:val="002875F3"/>
    <w:rsid w:val="00287E27"/>
    <w:rsid w:val="0029054E"/>
    <w:rsid w:val="00290ED0"/>
    <w:rsid w:val="00291E15"/>
    <w:rsid w:val="00292056"/>
    <w:rsid w:val="0029266F"/>
    <w:rsid w:val="0029323D"/>
    <w:rsid w:val="0029382D"/>
    <w:rsid w:val="00294109"/>
    <w:rsid w:val="0029431C"/>
    <w:rsid w:val="00294682"/>
    <w:rsid w:val="0029495B"/>
    <w:rsid w:val="00294A62"/>
    <w:rsid w:val="00294B40"/>
    <w:rsid w:val="00295E2A"/>
    <w:rsid w:val="00296260"/>
    <w:rsid w:val="0029655E"/>
    <w:rsid w:val="0029656E"/>
    <w:rsid w:val="002969D2"/>
    <w:rsid w:val="00296AAA"/>
    <w:rsid w:val="002972DD"/>
    <w:rsid w:val="0029768D"/>
    <w:rsid w:val="002A00D8"/>
    <w:rsid w:val="002A01D9"/>
    <w:rsid w:val="002A05F3"/>
    <w:rsid w:val="002A061B"/>
    <w:rsid w:val="002A09C3"/>
    <w:rsid w:val="002A0C60"/>
    <w:rsid w:val="002A1501"/>
    <w:rsid w:val="002A189B"/>
    <w:rsid w:val="002A2320"/>
    <w:rsid w:val="002A241B"/>
    <w:rsid w:val="002A24D0"/>
    <w:rsid w:val="002A26FD"/>
    <w:rsid w:val="002A2848"/>
    <w:rsid w:val="002A2BC6"/>
    <w:rsid w:val="002A3149"/>
    <w:rsid w:val="002A345A"/>
    <w:rsid w:val="002A365F"/>
    <w:rsid w:val="002A3A01"/>
    <w:rsid w:val="002A4090"/>
    <w:rsid w:val="002A4181"/>
    <w:rsid w:val="002A43A7"/>
    <w:rsid w:val="002A4A54"/>
    <w:rsid w:val="002A4BF4"/>
    <w:rsid w:val="002A4E06"/>
    <w:rsid w:val="002A4E19"/>
    <w:rsid w:val="002A5147"/>
    <w:rsid w:val="002A5183"/>
    <w:rsid w:val="002A5749"/>
    <w:rsid w:val="002A6789"/>
    <w:rsid w:val="002A7119"/>
    <w:rsid w:val="002A7A14"/>
    <w:rsid w:val="002B02F7"/>
    <w:rsid w:val="002B04A4"/>
    <w:rsid w:val="002B0595"/>
    <w:rsid w:val="002B0CB7"/>
    <w:rsid w:val="002B2CB9"/>
    <w:rsid w:val="002B3AA0"/>
    <w:rsid w:val="002B3C00"/>
    <w:rsid w:val="002B40F0"/>
    <w:rsid w:val="002B44DB"/>
    <w:rsid w:val="002B54AF"/>
    <w:rsid w:val="002B5857"/>
    <w:rsid w:val="002B599D"/>
    <w:rsid w:val="002B59EF"/>
    <w:rsid w:val="002B63AA"/>
    <w:rsid w:val="002B7295"/>
    <w:rsid w:val="002B76D2"/>
    <w:rsid w:val="002C00B2"/>
    <w:rsid w:val="002C01A7"/>
    <w:rsid w:val="002C05DB"/>
    <w:rsid w:val="002C0FB6"/>
    <w:rsid w:val="002C14F8"/>
    <w:rsid w:val="002C16E2"/>
    <w:rsid w:val="002C224D"/>
    <w:rsid w:val="002C226F"/>
    <w:rsid w:val="002C2389"/>
    <w:rsid w:val="002C279C"/>
    <w:rsid w:val="002C3030"/>
    <w:rsid w:val="002C3750"/>
    <w:rsid w:val="002C405D"/>
    <w:rsid w:val="002C4D62"/>
    <w:rsid w:val="002C4EC9"/>
    <w:rsid w:val="002C51BB"/>
    <w:rsid w:val="002C55D9"/>
    <w:rsid w:val="002C5685"/>
    <w:rsid w:val="002C5747"/>
    <w:rsid w:val="002C5B1A"/>
    <w:rsid w:val="002C6273"/>
    <w:rsid w:val="002C659A"/>
    <w:rsid w:val="002C6762"/>
    <w:rsid w:val="002C67AC"/>
    <w:rsid w:val="002C67B4"/>
    <w:rsid w:val="002C6E8B"/>
    <w:rsid w:val="002C78FE"/>
    <w:rsid w:val="002C7C95"/>
    <w:rsid w:val="002C7DB0"/>
    <w:rsid w:val="002C7F92"/>
    <w:rsid w:val="002D0787"/>
    <w:rsid w:val="002D0FB0"/>
    <w:rsid w:val="002D1380"/>
    <w:rsid w:val="002D1419"/>
    <w:rsid w:val="002D1C38"/>
    <w:rsid w:val="002D2004"/>
    <w:rsid w:val="002D2249"/>
    <w:rsid w:val="002D2C4D"/>
    <w:rsid w:val="002D33C2"/>
    <w:rsid w:val="002D3511"/>
    <w:rsid w:val="002D3648"/>
    <w:rsid w:val="002D3AC3"/>
    <w:rsid w:val="002D3B2C"/>
    <w:rsid w:val="002D3F34"/>
    <w:rsid w:val="002D4115"/>
    <w:rsid w:val="002D4398"/>
    <w:rsid w:val="002D4FF8"/>
    <w:rsid w:val="002D601F"/>
    <w:rsid w:val="002D689A"/>
    <w:rsid w:val="002D7A39"/>
    <w:rsid w:val="002D7BBB"/>
    <w:rsid w:val="002E0DC8"/>
    <w:rsid w:val="002E0E45"/>
    <w:rsid w:val="002E13C1"/>
    <w:rsid w:val="002E1DFA"/>
    <w:rsid w:val="002E2832"/>
    <w:rsid w:val="002E31B8"/>
    <w:rsid w:val="002E3371"/>
    <w:rsid w:val="002E364C"/>
    <w:rsid w:val="002E3889"/>
    <w:rsid w:val="002E4E2E"/>
    <w:rsid w:val="002E4E8B"/>
    <w:rsid w:val="002E4EA1"/>
    <w:rsid w:val="002E59A5"/>
    <w:rsid w:val="002E5D79"/>
    <w:rsid w:val="002E5EA7"/>
    <w:rsid w:val="002E61CD"/>
    <w:rsid w:val="002E6343"/>
    <w:rsid w:val="002E69B7"/>
    <w:rsid w:val="002E6A3D"/>
    <w:rsid w:val="002F06B1"/>
    <w:rsid w:val="002F0D94"/>
    <w:rsid w:val="002F0E6B"/>
    <w:rsid w:val="002F149C"/>
    <w:rsid w:val="002F1944"/>
    <w:rsid w:val="002F1AA4"/>
    <w:rsid w:val="002F1C8C"/>
    <w:rsid w:val="002F1EE6"/>
    <w:rsid w:val="002F229A"/>
    <w:rsid w:val="002F290E"/>
    <w:rsid w:val="002F387B"/>
    <w:rsid w:val="002F4321"/>
    <w:rsid w:val="002F4724"/>
    <w:rsid w:val="002F49CE"/>
    <w:rsid w:val="002F4B97"/>
    <w:rsid w:val="002F5EB6"/>
    <w:rsid w:val="002F6E16"/>
    <w:rsid w:val="002F79BB"/>
    <w:rsid w:val="002F7B31"/>
    <w:rsid w:val="002F7C3F"/>
    <w:rsid w:val="002F7EF8"/>
    <w:rsid w:val="0030064F"/>
    <w:rsid w:val="00300F98"/>
    <w:rsid w:val="0030108B"/>
    <w:rsid w:val="00301CFB"/>
    <w:rsid w:val="00301D8C"/>
    <w:rsid w:val="00302786"/>
    <w:rsid w:val="0030335A"/>
    <w:rsid w:val="00303E35"/>
    <w:rsid w:val="00304109"/>
    <w:rsid w:val="00304801"/>
    <w:rsid w:val="00304C6F"/>
    <w:rsid w:val="00304D1D"/>
    <w:rsid w:val="003053CB"/>
    <w:rsid w:val="00305882"/>
    <w:rsid w:val="00306023"/>
    <w:rsid w:val="00306050"/>
    <w:rsid w:val="003061AF"/>
    <w:rsid w:val="00306392"/>
    <w:rsid w:val="00306ACB"/>
    <w:rsid w:val="00306E18"/>
    <w:rsid w:val="00307074"/>
    <w:rsid w:val="0030744E"/>
    <w:rsid w:val="003076C1"/>
    <w:rsid w:val="003077DE"/>
    <w:rsid w:val="003078EC"/>
    <w:rsid w:val="00307BF2"/>
    <w:rsid w:val="00307EB0"/>
    <w:rsid w:val="0031060F"/>
    <w:rsid w:val="00312191"/>
    <w:rsid w:val="003122E3"/>
    <w:rsid w:val="00312B69"/>
    <w:rsid w:val="00313D33"/>
    <w:rsid w:val="00313ED1"/>
    <w:rsid w:val="003146E6"/>
    <w:rsid w:val="00314722"/>
    <w:rsid w:val="00314B2C"/>
    <w:rsid w:val="00314C2B"/>
    <w:rsid w:val="00314EEE"/>
    <w:rsid w:val="00314F72"/>
    <w:rsid w:val="003153A9"/>
    <w:rsid w:val="00315DD7"/>
    <w:rsid w:val="00315FC3"/>
    <w:rsid w:val="00316040"/>
    <w:rsid w:val="00316972"/>
    <w:rsid w:val="00316B67"/>
    <w:rsid w:val="003170B6"/>
    <w:rsid w:val="00317748"/>
    <w:rsid w:val="00317C1D"/>
    <w:rsid w:val="003205AE"/>
    <w:rsid w:val="003205C3"/>
    <w:rsid w:val="00320E2D"/>
    <w:rsid w:val="00320F7D"/>
    <w:rsid w:val="0032186F"/>
    <w:rsid w:val="00321AA5"/>
    <w:rsid w:val="003223DF"/>
    <w:rsid w:val="0032247B"/>
    <w:rsid w:val="00322514"/>
    <w:rsid w:val="0032327F"/>
    <w:rsid w:val="00323896"/>
    <w:rsid w:val="00323A5A"/>
    <w:rsid w:val="00323D7C"/>
    <w:rsid w:val="00324754"/>
    <w:rsid w:val="00324B97"/>
    <w:rsid w:val="0032560B"/>
    <w:rsid w:val="00325816"/>
    <w:rsid w:val="003262AD"/>
    <w:rsid w:val="00326450"/>
    <w:rsid w:val="00326ABA"/>
    <w:rsid w:val="00326C99"/>
    <w:rsid w:val="00327164"/>
    <w:rsid w:val="00327418"/>
    <w:rsid w:val="00330163"/>
    <w:rsid w:val="003302C2"/>
    <w:rsid w:val="00330948"/>
    <w:rsid w:val="00331451"/>
    <w:rsid w:val="003319BE"/>
    <w:rsid w:val="00332174"/>
    <w:rsid w:val="00332292"/>
    <w:rsid w:val="003325C7"/>
    <w:rsid w:val="003327D4"/>
    <w:rsid w:val="00332DD3"/>
    <w:rsid w:val="00332DED"/>
    <w:rsid w:val="003333DE"/>
    <w:rsid w:val="0033349A"/>
    <w:rsid w:val="0033381D"/>
    <w:rsid w:val="00333A72"/>
    <w:rsid w:val="00333DF9"/>
    <w:rsid w:val="00334FD5"/>
    <w:rsid w:val="0033544E"/>
    <w:rsid w:val="00335B1F"/>
    <w:rsid w:val="00337330"/>
    <w:rsid w:val="00337687"/>
    <w:rsid w:val="0033785F"/>
    <w:rsid w:val="00337B3D"/>
    <w:rsid w:val="003404F2"/>
    <w:rsid w:val="00340AE9"/>
    <w:rsid w:val="00341BB1"/>
    <w:rsid w:val="0034252D"/>
    <w:rsid w:val="00342544"/>
    <w:rsid w:val="00342666"/>
    <w:rsid w:val="00342A42"/>
    <w:rsid w:val="003437FC"/>
    <w:rsid w:val="0034396D"/>
    <w:rsid w:val="003441AE"/>
    <w:rsid w:val="00344408"/>
    <w:rsid w:val="00346101"/>
    <w:rsid w:val="00346257"/>
    <w:rsid w:val="00346271"/>
    <w:rsid w:val="00346289"/>
    <w:rsid w:val="00346599"/>
    <w:rsid w:val="00346AA3"/>
    <w:rsid w:val="00346AB3"/>
    <w:rsid w:val="0034706C"/>
    <w:rsid w:val="0034748D"/>
    <w:rsid w:val="003476BE"/>
    <w:rsid w:val="00347A4B"/>
    <w:rsid w:val="00350236"/>
    <w:rsid w:val="0035093E"/>
    <w:rsid w:val="00350EF5"/>
    <w:rsid w:val="00351A37"/>
    <w:rsid w:val="003520E6"/>
    <w:rsid w:val="0035282C"/>
    <w:rsid w:val="00352A83"/>
    <w:rsid w:val="00352BC5"/>
    <w:rsid w:val="00352DD5"/>
    <w:rsid w:val="00352EEB"/>
    <w:rsid w:val="00353313"/>
    <w:rsid w:val="003538E4"/>
    <w:rsid w:val="00353E47"/>
    <w:rsid w:val="003542FF"/>
    <w:rsid w:val="003546AB"/>
    <w:rsid w:val="00354AD2"/>
    <w:rsid w:val="00354C2A"/>
    <w:rsid w:val="003550D4"/>
    <w:rsid w:val="003550EF"/>
    <w:rsid w:val="003558A9"/>
    <w:rsid w:val="00355986"/>
    <w:rsid w:val="00355E63"/>
    <w:rsid w:val="0035612E"/>
    <w:rsid w:val="00357CC8"/>
    <w:rsid w:val="00357FFB"/>
    <w:rsid w:val="00360060"/>
    <w:rsid w:val="00360252"/>
    <w:rsid w:val="00360421"/>
    <w:rsid w:val="003605D4"/>
    <w:rsid w:val="003607BA"/>
    <w:rsid w:val="00360E1C"/>
    <w:rsid w:val="00360E3E"/>
    <w:rsid w:val="00361595"/>
    <w:rsid w:val="003615B1"/>
    <w:rsid w:val="00361AA4"/>
    <w:rsid w:val="003628ED"/>
    <w:rsid w:val="003633AE"/>
    <w:rsid w:val="00364BF1"/>
    <w:rsid w:val="00364C01"/>
    <w:rsid w:val="00364DDD"/>
    <w:rsid w:val="00365C3B"/>
    <w:rsid w:val="00365F3F"/>
    <w:rsid w:val="00366578"/>
    <w:rsid w:val="00366788"/>
    <w:rsid w:val="00366AEB"/>
    <w:rsid w:val="00366C40"/>
    <w:rsid w:val="00366F78"/>
    <w:rsid w:val="0036755E"/>
    <w:rsid w:val="00367AA1"/>
    <w:rsid w:val="00370056"/>
    <w:rsid w:val="00370353"/>
    <w:rsid w:val="00370FF9"/>
    <w:rsid w:val="00371290"/>
    <w:rsid w:val="00371506"/>
    <w:rsid w:val="00371D29"/>
    <w:rsid w:val="003725C0"/>
    <w:rsid w:val="00372BD4"/>
    <w:rsid w:val="003736A4"/>
    <w:rsid w:val="003739B0"/>
    <w:rsid w:val="00373D79"/>
    <w:rsid w:val="00373E04"/>
    <w:rsid w:val="00374240"/>
    <w:rsid w:val="003746D3"/>
    <w:rsid w:val="0037523A"/>
    <w:rsid w:val="0037581F"/>
    <w:rsid w:val="00375D17"/>
    <w:rsid w:val="003766D8"/>
    <w:rsid w:val="003769CE"/>
    <w:rsid w:val="00376BCD"/>
    <w:rsid w:val="00376FF9"/>
    <w:rsid w:val="00380337"/>
    <w:rsid w:val="00380780"/>
    <w:rsid w:val="00380A1E"/>
    <w:rsid w:val="00380F5A"/>
    <w:rsid w:val="0038104D"/>
    <w:rsid w:val="003820D0"/>
    <w:rsid w:val="00382888"/>
    <w:rsid w:val="003831A1"/>
    <w:rsid w:val="00383703"/>
    <w:rsid w:val="0038398A"/>
    <w:rsid w:val="003839E3"/>
    <w:rsid w:val="00383ACC"/>
    <w:rsid w:val="00384939"/>
    <w:rsid w:val="00384BD5"/>
    <w:rsid w:val="003856A4"/>
    <w:rsid w:val="00385836"/>
    <w:rsid w:val="00385EC6"/>
    <w:rsid w:val="00386221"/>
    <w:rsid w:val="003868A7"/>
    <w:rsid w:val="00386FFC"/>
    <w:rsid w:val="00387480"/>
    <w:rsid w:val="00390419"/>
    <w:rsid w:val="003906E3"/>
    <w:rsid w:val="0039083B"/>
    <w:rsid w:val="00391FE2"/>
    <w:rsid w:val="003927A4"/>
    <w:rsid w:val="0039290F"/>
    <w:rsid w:val="00392E1B"/>
    <w:rsid w:val="00392F8F"/>
    <w:rsid w:val="0039399C"/>
    <w:rsid w:val="003939C7"/>
    <w:rsid w:val="00393C77"/>
    <w:rsid w:val="00393F2E"/>
    <w:rsid w:val="003949DE"/>
    <w:rsid w:val="00394B03"/>
    <w:rsid w:val="00394C54"/>
    <w:rsid w:val="00394ED2"/>
    <w:rsid w:val="00395676"/>
    <w:rsid w:val="00395D1B"/>
    <w:rsid w:val="003961D8"/>
    <w:rsid w:val="003964E0"/>
    <w:rsid w:val="00396558"/>
    <w:rsid w:val="0039686C"/>
    <w:rsid w:val="00396D96"/>
    <w:rsid w:val="00396E0C"/>
    <w:rsid w:val="00396E1D"/>
    <w:rsid w:val="00397511"/>
    <w:rsid w:val="003975A9"/>
    <w:rsid w:val="0039763B"/>
    <w:rsid w:val="00397AA5"/>
    <w:rsid w:val="003A01A4"/>
    <w:rsid w:val="003A028A"/>
    <w:rsid w:val="003A0A69"/>
    <w:rsid w:val="003A0C60"/>
    <w:rsid w:val="003A177D"/>
    <w:rsid w:val="003A2184"/>
    <w:rsid w:val="003A21BD"/>
    <w:rsid w:val="003A3187"/>
    <w:rsid w:val="003A32BC"/>
    <w:rsid w:val="003A400C"/>
    <w:rsid w:val="003A44AD"/>
    <w:rsid w:val="003A4792"/>
    <w:rsid w:val="003A51E9"/>
    <w:rsid w:val="003A5322"/>
    <w:rsid w:val="003A57A1"/>
    <w:rsid w:val="003A6DFB"/>
    <w:rsid w:val="003A70BB"/>
    <w:rsid w:val="003A7557"/>
    <w:rsid w:val="003B0461"/>
    <w:rsid w:val="003B0486"/>
    <w:rsid w:val="003B05E3"/>
    <w:rsid w:val="003B06F1"/>
    <w:rsid w:val="003B0BA0"/>
    <w:rsid w:val="003B1EC2"/>
    <w:rsid w:val="003B29D1"/>
    <w:rsid w:val="003B3167"/>
    <w:rsid w:val="003B32FA"/>
    <w:rsid w:val="003B39CC"/>
    <w:rsid w:val="003B3C8B"/>
    <w:rsid w:val="003B3CB6"/>
    <w:rsid w:val="003B3D08"/>
    <w:rsid w:val="003B3EA5"/>
    <w:rsid w:val="003B4B32"/>
    <w:rsid w:val="003B577D"/>
    <w:rsid w:val="003B58DF"/>
    <w:rsid w:val="003B5AA1"/>
    <w:rsid w:val="003B5E03"/>
    <w:rsid w:val="003B6431"/>
    <w:rsid w:val="003B6F44"/>
    <w:rsid w:val="003B7409"/>
    <w:rsid w:val="003B75D5"/>
    <w:rsid w:val="003B7BE1"/>
    <w:rsid w:val="003C010B"/>
    <w:rsid w:val="003C02B7"/>
    <w:rsid w:val="003C0323"/>
    <w:rsid w:val="003C07AE"/>
    <w:rsid w:val="003C0AB0"/>
    <w:rsid w:val="003C1427"/>
    <w:rsid w:val="003C1C0E"/>
    <w:rsid w:val="003C2D1A"/>
    <w:rsid w:val="003C2D86"/>
    <w:rsid w:val="003C315B"/>
    <w:rsid w:val="003C3527"/>
    <w:rsid w:val="003C36FB"/>
    <w:rsid w:val="003C3969"/>
    <w:rsid w:val="003C413C"/>
    <w:rsid w:val="003C42DE"/>
    <w:rsid w:val="003C5A15"/>
    <w:rsid w:val="003C5E41"/>
    <w:rsid w:val="003C5FCC"/>
    <w:rsid w:val="003C6170"/>
    <w:rsid w:val="003C6446"/>
    <w:rsid w:val="003C65E6"/>
    <w:rsid w:val="003C691D"/>
    <w:rsid w:val="003C6A2F"/>
    <w:rsid w:val="003C6B10"/>
    <w:rsid w:val="003C6DDC"/>
    <w:rsid w:val="003C6EC7"/>
    <w:rsid w:val="003C706F"/>
    <w:rsid w:val="003C7607"/>
    <w:rsid w:val="003C7ED4"/>
    <w:rsid w:val="003D01EB"/>
    <w:rsid w:val="003D0548"/>
    <w:rsid w:val="003D05A5"/>
    <w:rsid w:val="003D0AF5"/>
    <w:rsid w:val="003D1E70"/>
    <w:rsid w:val="003D22D0"/>
    <w:rsid w:val="003D24EB"/>
    <w:rsid w:val="003D26B4"/>
    <w:rsid w:val="003D3289"/>
    <w:rsid w:val="003D3607"/>
    <w:rsid w:val="003D3DDC"/>
    <w:rsid w:val="003D3FEE"/>
    <w:rsid w:val="003D4208"/>
    <w:rsid w:val="003D44C9"/>
    <w:rsid w:val="003D550C"/>
    <w:rsid w:val="003D56C9"/>
    <w:rsid w:val="003D5B86"/>
    <w:rsid w:val="003D613F"/>
    <w:rsid w:val="003D61B2"/>
    <w:rsid w:val="003D62AD"/>
    <w:rsid w:val="003D6388"/>
    <w:rsid w:val="003D72A0"/>
    <w:rsid w:val="003D740F"/>
    <w:rsid w:val="003D7609"/>
    <w:rsid w:val="003E0511"/>
    <w:rsid w:val="003E059E"/>
    <w:rsid w:val="003E0A3A"/>
    <w:rsid w:val="003E0D1E"/>
    <w:rsid w:val="003E0E6B"/>
    <w:rsid w:val="003E1301"/>
    <w:rsid w:val="003E13A7"/>
    <w:rsid w:val="003E1D4E"/>
    <w:rsid w:val="003E1E9B"/>
    <w:rsid w:val="003E223A"/>
    <w:rsid w:val="003E2900"/>
    <w:rsid w:val="003E2988"/>
    <w:rsid w:val="003E312E"/>
    <w:rsid w:val="003E33E4"/>
    <w:rsid w:val="003E3943"/>
    <w:rsid w:val="003E4D29"/>
    <w:rsid w:val="003E4ED6"/>
    <w:rsid w:val="003E605B"/>
    <w:rsid w:val="003E6D3E"/>
    <w:rsid w:val="003E6E96"/>
    <w:rsid w:val="003E72AD"/>
    <w:rsid w:val="003E7738"/>
    <w:rsid w:val="003E7AEA"/>
    <w:rsid w:val="003E7E2E"/>
    <w:rsid w:val="003E7E68"/>
    <w:rsid w:val="003F0E19"/>
    <w:rsid w:val="003F12BC"/>
    <w:rsid w:val="003F12C0"/>
    <w:rsid w:val="003F1D60"/>
    <w:rsid w:val="003F2242"/>
    <w:rsid w:val="003F2529"/>
    <w:rsid w:val="003F2572"/>
    <w:rsid w:val="003F27A1"/>
    <w:rsid w:val="003F3422"/>
    <w:rsid w:val="003F3915"/>
    <w:rsid w:val="003F3B3F"/>
    <w:rsid w:val="003F3BC8"/>
    <w:rsid w:val="003F3EF3"/>
    <w:rsid w:val="003F4013"/>
    <w:rsid w:val="003F404D"/>
    <w:rsid w:val="003F43E2"/>
    <w:rsid w:val="003F45F2"/>
    <w:rsid w:val="003F4615"/>
    <w:rsid w:val="003F4706"/>
    <w:rsid w:val="003F4F52"/>
    <w:rsid w:val="003F56AF"/>
    <w:rsid w:val="003F5ADF"/>
    <w:rsid w:val="003F6B58"/>
    <w:rsid w:val="003F723C"/>
    <w:rsid w:val="003F7980"/>
    <w:rsid w:val="003F7EDE"/>
    <w:rsid w:val="00400444"/>
    <w:rsid w:val="00400510"/>
    <w:rsid w:val="0040086B"/>
    <w:rsid w:val="00400F2A"/>
    <w:rsid w:val="00400FD5"/>
    <w:rsid w:val="004016E9"/>
    <w:rsid w:val="00402093"/>
    <w:rsid w:val="00402748"/>
    <w:rsid w:val="00402C27"/>
    <w:rsid w:val="00402D00"/>
    <w:rsid w:val="00402DEC"/>
    <w:rsid w:val="00403778"/>
    <w:rsid w:val="0040436C"/>
    <w:rsid w:val="00404A00"/>
    <w:rsid w:val="00404F96"/>
    <w:rsid w:val="0040512F"/>
    <w:rsid w:val="00405445"/>
    <w:rsid w:val="0040580D"/>
    <w:rsid w:val="00405FB2"/>
    <w:rsid w:val="00406B6D"/>
    <w:rsid w:val="00407857"/>
    <w:rsid w:val="004104D4"/>
    <w:rsid w:val="00410BA6"/>
    <w:rsid w:val="004117D0"/>
    <w:rsid w:val="00411ACF"/>
    <w:rsid w:val="00411C73"/>
    <w:rsid w:val="00412A73"/>
    <w:rsid w:val="004147D3"/>
    <w:rsid w:val="00414970"/>
    <w:rsid w:val="00414AEC"/>
    <w:rsid w:val="00414B15"/>
    <w:rsid w:val="004152C7"/>
    <w:rsid w:val="00415706"/>
    <w:rsid w:val="00416AE4"/>
    <w:rsid w:val="00416FAC"/>
    <w:rsid w:val="004170AA"/>
    <w:rsid w:val="00417C05"/>
    <w:rsid w:val="00417C85"/>
    <w:rsid w:val="00420063"/>
    <w:rsid w:val="00420D94"/>
    <w:rsid w:val="00420DD2"/>
    <w:rsid w:val="00421022"/>
    <w:rsid w:val="00422802"/>
    <w:rsid w:val="004228B2"/>
    <w:rsid w:val="00423D0B"/>
    <w:rsid w:val="00423F5F"/>
    <w:rsid w:val="00424694"/>
    <w:rsid w:val="0042476E"/>
    <w:rsid w:val="004252ED"/>
    <w:rsid w:val="00425ED9"/>
    <w:rsid w:val="0042642B"/>
    <w:rsid w:val="004264CD"/>
    <w:rsid w:val="0042679D"/>
    <w:rsid w:val="00426849"/>
    <w:rsid w:val="00426867"/>
    <w:rsid w:val="00426A87"/>
    <w:rsid w:val="004270BF"/>
    <w:rsid w:val="004305BF"/>
    <w:rsid w:val="004316C3"/>
    <w:rsid w:val="00431815"/>
    <w:rsid w:val="00431CA2"/>
    <w:rsid w:val="00431FAB"/>
    <w:rsid w:val="0043264F"/>
    <w:rsid w:val="00432B7F"/>
    <w:rsid w:val="00433CA0"/>
    <w:rsid w:val="00434361"/>
    <w:rsid w:val="0043468E"/>
    <w:rsid w:val="004352A4"/>
    <w:rsid w:val="00435D65"/>
    <w:rsid w:val="00435DD1"/>
    <w:rsid w:val="00435E5A"/>
    <w:rsid w:val="00435EC1"/>
    <w:rsid w:val="0043699F"/>
    <w:rsid w:val="00436E71"/>
    <w:rsid w:val="00437893"/>
    <w:rsid w:val="0043796B"/>
    <w:rsid w:val="00437AB5"/>
    <w:rsid w:val="00437B08"/>
    <w:rsid w:val="00437F5F"/>
    <w:rsid w:val="004400C6"/>
    <w:rsid w:val="004401CE"/>
    <w:rsid w:val="00440694"/>
    <w:rsid w:val="00440A64"/>
    <w:rsid w:val="00440C86"/>
    <w:rsid w:val="004420D3"/>
    <w:rsid w:val="0044225B"/>
    <w:rsid w:val="004423C1"/>
    <w:rsid w:val="004426A9"/>
    <w:rsid w:val="004427B0"/>
    <w:rsid w:val="00442D88"/>
    <w:rsid w:val="00442ECE"/>
    <w:rsid w:val="004435F1"/>
    <w:rsid w:val="00443643"/>
    <w:rsid w:val="004437BB"/>
    <w:rsid w:val="00444072"/>
    <w:rsid w:val="00444553"/>
    <w:rsid w:val="00444D8D"/>
    <w:rsid w:val="00445558"/>
    <w:rsid w:val="004464A1"/>
    <w:rsid w:val="00446EE6"/>
    <w:rsid w:val="00447777"/>
    <w:rsid w:val="00450BC8"/>
    <w:rsid w:val="00451097"/>
    <w:rsid w:val="00451E44"/>
    <w:rsid w:val="0045281E"/>
    <w:rsid w:val="0045355C"/>
    <w:rsid w:val="00453DAD"/>
    <w:rsid w:val="004540A7"/>
    <w:rsid w:val="00454956"/>
    <w:rsid w:val="00454A24"/>
    <w:rsid w:val="00454AA9"/>
    <w:rsid w:val="00455021"/>
    <w:rsid w:val="00455799"/>
    <w:rsid w:val="004558AD"/>
    <w:rsid w:val="00455908"/>
    <w:rsid w:val="0045659E"/>
    <w:rsid w:val="00456C35"/>
    <w:rsid w:val="00456F25"/>
    <w:rsid w:val="00456FDA"/>
    <w:rsid w:val="004603F7"/>
    <w:rsid w:val="00460FEE"/>
    <w:rsid w:val="00462E74"/>
    <w:rsid w:val="004639F5"/>
    <w:rsid w:val="00463D83"/>
    <w:rsid w:val="00464731"/>
    <w:rsid w:val="0046487E"/>
    <w:rsid w:val="00464B9F"/>
    <w:rsid w:val="00464E3C"/>
    <w:rsid w:val="004659A7"/>
    <w:rsid w:val="00466392"/>
    <w:rsid w:val="004669C0"/>
    <w:rsid w:val="00467004"/>
    <w:rsid w:val="00467F1F"/>
    <w:rsid w:val="00470963"/>
    <w:rsid w:val="00470F74"/>
    <w:rsid w:val="00471612"/>
    <w:rsid w:val="00471788"/>
    <w:rsid w:val="00471DB2"/>
    <w:rsid w:val="00472215"/>
    <w:rsid w:val="0047271B"/>
    <w:rsid w:val="00473C26"/>
    <w:rsid w:val="00474412"/>
    <w:rsid w:val="0047494F"/>
    <w:rsid w:val="0047544F"/>
    <w:rsid w:val="004755BC"/>
    <w:rsid w:val="0047569E"/>
    <w:rsid w:val="004756B7"/>
    <w:rsid w:val="004756FD"/>
    <w:rsid w:val="00475775"/>
    <w:rsid w:val="00475EE9"/>
    <w:rsid w:val="004762D1"/>
    <w:rsid w:val="00476341"/>
    <w:rsid w:val="00476A3B"/>
    <w:rsid w:val="00476E44"/>
    <w:rsid w:val="00476EC2"/>
    <w:rsid w:val="00477EC3"/>
    <w:rsid w:val="00480D08"/>
    <w:rsid w:val="00481C43"/>
    <w:rsid w:val="00481D06"/>
    <w:rsid w:val="00482516"/>
    <w:rsid w:val="00482661"/>
    <w:rsid w:val="00482DF8"/>
    <w:rsid w:val="00483A72"/>
    <w:rsid w:val="00484015"/>
    <w:rsid w:val="004844EB"/>
    <w:rsid w:val="004846E8"/>
    <w:rsid w:val="00484A6D"/>
    <w:rsid w:val="00484AEB"/>
    <w:rsid w:val="00484FC9"/>
    <w:rsid w:val="00485DE2"/>
    <w:rsid w:val="00485F95"/>
    <w:rsid w:val="004864E9"/>
    <w:rsid w:val="0048675D"/>
    <w:rsid w:val="004879AA"/>
    <w:rsid w:val="00487ADB"/>
    <w:rsid w:val="00490412"/>
    <w:rsid w:val="004904E5"/>
    <w:rsid w:val="0049099E"/>
    <w:rsid w:val="00490D3C"/>
    <w:rsid w:val="004916A4"/>
    <w:rsid w:val="00491942"/>
    <w:rsid w:val="00492475"/>
    <w:rsid w:val="0049277A"/>
    <w:rsid w:val="004928F5"/>
    <w:rsid w:val="00492A25"/>
    <w:rsid w:val="004937BF"/>
    <w:rsid w:val="0049389B"/>
    <w:rsid w:val="00493D9F"/>
    <w:rsid w:val="0049423B"/>
    <w:rsid w:val="0049439D"/>
    <w:rsid w:val="00494730"/>
    <w:rsid w:val="00494A32"/>
    <w:rsid w:val="00495261"/>
    <w:rsid w:val="00495C7A"/>
    <w:rsid w:val="00495DB1"/>
    <w:rsid w:val="00495EBF"/>
    <w:rsid w:val="004966D7"/>
    <w:rsid w:val="00496D1B"/>
    <w:rsid w:val="00496EBD"/>
    <w:rsid w:val="00496ED8"/>
    <w:rsid w:val="004970E3"/>
    <w:rsid w:val="00497166"/>
    <w:rsid w:val="004972DC"/>
    <w:rsid w:val="00497343"/>
    <w:rsid w:val="0049797B"/>
    <w:rsid w:val="00497A21"/>
    <w:rsid w:val="00497F8D"/>
    <w:rsid w:val="00497FA5"/>
    <w:rsid w:val="004A07F2"/>
    <w:rsid w:val="004A081F"/>
    <w:rsid w:val="004A0E57"/>
    <w:rsid w:val="004A102A"/>
    <w:rsid w:val="004A1635"/>
    <w:rsid w:val="004A1C32"/>
    <w:rsid w:val="004A1CF4"/>
    <w:rsid w:val="004A2063"/>
    <w:rsid w:val="004A21CF"/>
    <w:rsid w:val="004A2695"/>
    <w:rsid w:val="004A2A26"/>
    <w:rsid w:val="004A2D39"/>
    <w:rsid w:val="004A2EFD"/>
    <w:rsid w:val="004A2F7B"/>
    <w:rsid w:val="004A315F"/>
    <w:rsid w:val="004A3619"/>
    <w:rsid w:val="004A36C3"/>
    <w:rsid w:val="004A3AD2"/>
    <w:rsid w:val="004A3F0C"/>
    <w:rsid w:val="004A4D56"/>
    <w:rsid w:val="004A5237"/>
    <w:rsid w:val="004A53BB"/>
    <w:rsid w:val="004A5E9A"/>
    <w:rsid w:val="004A762B"/>
    <w:rsid w:val="004A7967"/>
    <w:rsid w:val="004A7A23"/>
    <w:rsid w:val="004A7EAC"/>
    <w:rsid w:val="004B082B"/>
    <w:rsid w:val="004B0A4A"/>
    <w:rsid w:val="004B0D2D"/>
    <w:rsid w:val="004B0E30"/>
    <w:rsid w:val="004B0F82"/>
    <w:rsid w:val="004B1266"/>
    <w:rsid w:val="004B18CA"/>
    <w:rsid w:val="004B2263"/>
    <w:rsid w:val="004B2333"/>
    <w:rsid w:val="004B24B6"/>
    <w:rsid w:val="004B31A0"/>
    <w:rsid w:val="004B33C4"/>
    <w:rsid w:val="004B3499"/>
    <w:rsid w:val="004B3871"/>
    <w:rsid w:val="004B3E75"/>
    <w:rsid w:val="004B4B1F"/>
    <w:rsid w:val="004B4B94"/>
    <w:rsid w:val="004B59DF"/>
    <w:rsid w:val="004B5ACD"/>
    <w:rsid w:val="004B5B7A"/>
    <w:rsid w:val="004B5C9D"/>
    <w:rsid w:val="004B6DBA"/>
    <w:rsid w:val="004B706F"/>
    <w:rsid w:val="004B7174"/>
    <w:rsid w:val="004B7B6E"/>
    <w:rsid w:val="004B7C5D"/>
    <w:rsid w:val="004C1032"/>
    <w:rsid w:val="004C1874"/>
    <w:rsid w:val="004C299D"/>
    <w:rsid w:val="004C2DA2"/>
    <w:rsid w:val="004C37CA"/>
    <w:rsid w:val="004C3944"/>
    <w:rsid w:val="004C4574"/>
    <w:rsid w:val="004C4915"/>
    <w:rsid w:val="004C4C4B"/>
    <w:rsid w:val="004C5D15"/>
    <w:rsid w:val="004C607C"/>
    <w:rsid w:val="004C65C3"/>
    <w:rsid w:val="004C72B3"/>
    <w:rsid w:val="004C7C99"/>
    <w:rsid w:val="004C7EB5"/>
    <w:rsid w:val="004D048B"/>
    <w:rsid w:val="004D193C"/>
    <w:rsid w:val="004D1E07"/>
    <w:rsid w:val="004D2028"/>
    <w:rsid w:val="004D2184"/>
    <w:rsid w:val="004D33DB"/>
    <w:rsid w:val="004D3A75"/>
    <w:rsid w:val="004D3C1F"/>
    <w:rsid w:val="004D4073"/>
    <w:rsid w:val="004D419E"/>
    <w:rsid w:val="004D4368"/>
    <w:rsid w:val="004D5354"/>
    <w:rsid w:val="004D556E"/>
    <w:rsid w:val="004D57E1"/>
    <w:rsid w:val="004D662B"/>
    <w:rsid w:val="004D6EAA"/>
    <w:rsid w:val="004D76B6"/>
    <w:rsid w:val="004D7AD2"/>
    <w:rsid w:val="004D7E3C"/>
    <w:rsid w:val="004E0136"/>
    <w:rsid w:val="004E02C1"/>
    <w:rsid w:val="004E0A81"/>
    <w:rsid w:val="004E1156"/>
    <w:rsid w:val="004E14F4"/>
    <w:rsid w:val="004E150C"/>
    <w:rsid w:val="004E1757"/>
    <w:rsid w:val="004E1826"/>
    <w:rsid w:val="004E2EA5"/>
    <w:rsid w:val="004E30EC"/>
    <w:rsid w:val="004E36C2"/>
    <w:rsid w:val="004E3822"/>
    <w:rsid w:val="004E384D"/>
    <w:rsid w:val="004E3EE1"/>
    <w:rsid w:val="004E4096"/>
    <w:rsid w:val="004E4529"/>
    <w:rsid w:val="004E4B3D"/>
    <w:rsid w:val="004E4D3A"/>
    <w:rsid w:val="004E4D7A"/>
    <w:rsid w:val="004E53EF"/>
    <w:rsid w:val="004E59C1"/>
    <w:rsid w:val="004E5A00"/>
    <w:rsid w:val="004E6269"/>
    <w:rsid w:val="004E676E"/>
    <w:rsid w:val="004E6908"/>
    <w:rsid w:val="004E6DBA"/>
    <w:rsid w:val="004E7072"/>
    <w:rsid w:val="004E7BF2"/>
    <w:rsid w:val="004E7DFB"/>
    <w:rsid w:val="004F1393"/>
    <w:rsid w:val="004F1D83"/>
    <w:rsid w:val="004F1FB2"/>
    <w:rsid w:val="004F2F3C"/>
    <w:rsid w:val="004F3079"/>
    <w:rsid w:val="004F3222"/>
    <w:rsid w:val="004F37BD"/>
    <w:rsid w:val="004F39D5"/>
    <w:rsid w:val="004F427B"/>
    <w:rsid w:val="004F4A4E"/>
    <w:rsid w:val="004F4DEE"/>
    <w:rsid w:val="004F5379"/>
    <w:rsid w:val="004F5440"/>
    <w:rsid w:val="004F56DE"/>
    <w:rsid w:val="004F635B"/>
    <w:rsid w:val="004F6FAE"/>
    <w:rsid w:val="0050065E"/>
    <w:rsid w:val="005017A6"/>
    <w:rsid w:val="00501B30"/>
    <w:rsid w:val="00501ED5"/>
    <w:rsid w:val="005022E8"/>
    <w:rsid w:val="00502332"/>
    <w:rsid w:val="005027FE"/>
    <w:rsid w:val="0050332F"/>
    <w:rsid w:val="00503C8B"/>
    <w:rsid w:val="00503F3D"/>
    <w:rsid w:val="0050452B"/>
    <w:rsid w:val="00505575"/>
    <w:rsid w:val="00505A0B"/>
    <w:rsid w:val="00506A94"/>
    <w:rsid w:val="00506B3A"/>
    <w:rsid w:val="00507C31"/>
    <w:rsid w:val="0051015C"/>
    <w:rsid w:val="005102D3"/>
    <w:rsid w:val="005107AD"/>
    <w:rsid w:val="00510B08"/>
    <w:rsid w:val="00510FBF"/>
    <w:rsid w:val="00511265"/>
    <w:rsid w:val="005117D3"/>
    <w:rsid w:val="00511DFB"/>
    <w:rsid w:val="005124B7"/>
    <w:rsid w:val="0051287F"/>
    <w:rsid w:val="0051352F"/>
    <w:rsid w:val="00514125"/>
    <w:rsid w:val="00514C40"/>
    <w:rsid w:val="00514CA5"/>
    <w:rsid w:val="00516071"/>
    <w:rsid w:val="00516087"/>
    <w:rsid w:val="0051690C"/>
    <w:rsid w:val="00516CDB"/>
    <w:rsid w:val="005171BC"/>
    <w:rsid w:val="0051723A"/>
    <w:rsid w:val="00520117"/>
    <w:rsid w:val="00520383"/>
    <w:rsid w:val="005205FF"/>
    <w:rsid w:val="00520749"/>
    <w:rsid w:val="005211D8"/>
    <w:rsid w:val="005216DC"/>
    <w:rsid w:val="005223EE"/>
    <w:rsid w:val="00522730"/>
    <w:rsid w:val="00522ADC"/>
    <w:rsid w:val="00522B69"/>
    <w:rsid w:val="00523D65"/>
    <w:rsid w:val="00523EFA"/>
    <w:rsid w:val="00523FC5"/>
    <w:rsid w:val="0052417F"/>
    <w:rsid w:val="00524219"/>
    <w:rsid w:val="005242DA"/>
    <w:rsid w:val="0052433C"/>
    <w:rsid w:val="00524D08"/>
    <w:rsid w:val="00524D65"/>
    <w:rsid w:val="0052545F"/>
    <w:rsid w:val="005255F2"/>
    <w:rsid w:val="00525973"/>
    <w:rsid w:val="005259B2"/>
    <w:rsid w:val="00526685"/>
    <w:rsid w:val="00527A9F"/>
    <w:rsid w:val="0053028D"/>
    <w:rsid w:val="0053083A"/>
    <w:rsid w:val="00530B6F"/>
    <w:rsid w:val="00531134"/>
    <w:rsid w:val="00532118"/>
    <w:rsid w:val="005322DB"/>
    <w:rsid w:val="005330C1"/>
    <w:rsid w:val="00533471"/>
    <w:rsid w:val="005334B1"/>
    <w:rsid w:val="005335CF"/>
    <w:rsid w:val="00533D5E"/>
    <w:rsid w:val="00533EFE"/>
    <w:rsid w:val="00534803"/>
    <w:rsid w:val="005351DF"/>
    <w:rsid w:val="0053539B"/>
    <w:rsid w:val="005354FF"/>
    <w:rsid w:val="00535C91"/>
    <w:rsid w:val="00535D30"/>
    <w:rsid w:val="005366F8"/>
    <w:rsid w:val="00536911"/>
    <w:rsid w:val="00537250"/>
    <w:rsid w:val="00537675"/>
    <w:rsid w:val="00537BA3"/>
    <w:rsid w:val="00537ECC"/>
    <w:rsid w:val="00540188"/>
    <w:rsid w:val="005401CD"/>
    <w:rsid w:val="00540742"/>
    <w:rsid w:val="00540BA8"/>
    <w:rsid w:val="00541774"/>
    <w:rsid w:val="005420AF"/>
    <w:rsid w:val="0054226E"/>
    <w:rsid w:val="005422B1"/>
    <w:rsid w:val="005434FC"/>
    <w:rsid w:val="00543B24"/>
    <w:rsid w:val="00543E5A"/>
    <w:rsid w:val="00544247"/>
    <w:rsid w:val="00544B99"/>
    <w:rsid w:val="00545036"/>
    <w:rsid w:val="0054582B"/>
    <w:rsid w:val="00545E05"/>
    <w:rsid w:val="005465C5"/>
    <w:rsid w:val="00546DE0"/>
    <w:rsid w:val="00546F5E"/>
    <w:rsid w:val="0054780C"/>
    <w:rsid w:val="005503A6"/>
    <w:rsid w:val="00550888"/>
    <w:rsid w:val="00550FD9"/>
    <w:rsid w:val="005511DB"/>
    <w:rsid w:val="00551422"/>
    <w:rsid w:val="00551AD9"/>
    <w:rsid w:val="00552367"/>
    <w:rsid w:val="00553156"/>
    <w:rsid w:val="00553360"/>
    <w:rsid w:val="005536F0"/>
    <w:rsid w:val="00553C61"/>
    <w:rsid w:val="00553CD5"/>
    <w:rsid w:val="00554822"/>
    <w:rsid w:val="005548C1"/>
    <w:rsid w:val="005549C8"/>
    <w:rsid w:val="00554A1E"/>
    <w:rsid w:val="005556AF"/>
    <w:rsid w:val="00555A90"/>
    <w:rsid w:val="00555BCE"/>
    <w:rsid w:val="00555DE7"/>
    <w:rsid w:val="0055695E"/>
    <w:rsid w:val="00556BC8"/>
    <w:rsid w:val="00556CC4"/>
    <w:rsid w:val="00557388"/>
    <w:rsid w:val="00557BD0"/>
    <w:rsid w:val="00557C32"/>
    <w:rsid w:val="00557CB7"/>
    <w:rsid w:val="00557CEF"/>
    <w:rsid w:val="00557D9C"/>
    <w:rsid w:val="00557F73"/>
    <w:rsid w:val="0056105A"/>
    <w:rsid w:val="005611B9"/>
    <w:rsid w:val="00561C91"/>
    <w:rsid w:val="0056222E"/>
    <w:rsid w:val="0056258F"/>
    <w:rsid w:val="00562623"/>
    <w:rsid w:val="0056271F"/>
    <w:rsid w:val="00562EC9"/>
    <w:rsid w:val="00563497"/>
    <w:rsid w:val="0056392E"/>
    <w:rsid w:val="00563954"/>
    <w:rsid w:val="005645C4"/>
    <w:rsid w:val="00564E5F"/>
    <w:rsid w:val="005650D6"/>
    <w:rsid w:val="00565880"/>
    <w:rsid w:val="00565EC0"/>
    <w:rsid w:val="0056630B"/>
    <w:rsid w:val="005666D9"/>
    <w:rsid w:val="005668B0"/>
    <w:rsid w:val="00566F8B"/>
    <w:rsid w:val="00566FE6"/>
    <w:rsid w:val="00567AB9"/>
    <w:rsid w:val="00567C67"/>
    <w:rsid w:val="005700A8"/>
    <w:rsid w:val="00570825"/>
    <w:rsid w:val="00570E03"/>
    <w:rsid w:val="00571008"/>
    <w:rsid w:val="00571CEF"/>
    <w:rsid w:val="005725F0"/>
    <w:rsid w:val="00574037"/>
    <w:rsid w:val="0057462C"/>
    <w:rsid w:val="005753CE"/>
    <w:rsid w:val="0057608A"/>
    <w:rsid w:val="00577199"/>
    <w:rsid w:val="00577522"/>
    <w:rsid w:val="00577826"/>
    <w:rsid w:val="00577E48"/>
    <w:rsid w:val="00577E56"/>
    <w:rsid w:val="005801D2"/>
    <w:rsid w:val="00580332"/>
    <w:rsid w:val="00580AA0"/>
    <w:rsid w:val="0058125A"/>
    <w:rsid w:val="00581ABD"/>
    <w:rsid w:val="00582527"/>
    <w:rsid w:val="005825AA"/>
    <w:rsid w:val="00582714"/>
    <w:rsid w:val="0058277C"/>
    <w:rsid w:val="0058468C"/>
    <w:rsid w:val="00584718"/>
    <w:rsid w:val="00584ABB"/>
    <w:rsid w:val="00584ADB"/>
    <w:rsid w:val="0058542A"/>
    <w:rsid w:val="005856B0"/>
    <w:rsid w:val="00585EDD"/>
    <w:rsid w:val="00585F18"/>
    <w:rsid w:val="00586027"/>
    <w:rsid w:val="00586A6A"/>
    <w:rsid w:val="00586CEE"/>
    <w:rsid w:val="00587012"/>
    <w:rsid w:val="00587097"/>
    <w:rsid w:val="005872E6"/>
    <w:rsid w:val="00587735"/>
    <w:rsid w:val="00587D88"/>
    <w:rsid w:val="005903A3"/>
    <w:rsid w:val="005908D0"/>
    <w:rsid w:val="005912D0"/>
    <w:rsid w:val="005914B9"/>
    <w:rsid w:val="00591878"/>
    <w:rsid w:val="00591E61"/>
    <w:rsid w:val="00592819"/>
    <w:rsid w:val="00592B50"/>
    <w:rsid w:val="00592F98"/>
    <w:rsid w:val="005936EB"/>
    <w:rsid w:val="00593A94"/>
    <w:rsid w:val="00593AF9"/>
    <w:rsid w:val="0059450D"/>
    <w:rsid w:val="005946E2"/>
    <w:rsid w:val="00594BC5"/>
    <w:rsid w:val="00594EBF"/>
    <w:rsid w:val="00595861"/>
    <w:rsid w:val="005967FB"/>
    <w:rsid w:val="00596F33"/>
    <w:rsid w:val="00597380"/>
    <w:rsid w:val="00597A11"/>
    <w:rsid w:val="00597BD5"/>
    <w:rsid w:val="00597BE3"/>
    <w:rsid w:val="005A0A4E"/>
    <w:rsid w:val="005A0D6C"/>
    <w:rsid w:val="005A11FF"/>
    <w:rsid w:val="005A14F4"/>
    <w:rsid w:val="005A16FB"/>
    <w:rsid w:val="005A1A11"/>
    <w:rsid w:val="005A1B37"/>
    <w:rsid w:val="005A1DBC"/>
    <w:rsid w:val="005A204B"/>
    <w:rsid w:val="005A2925"/>
    <w:rsid w:val="005A2E74"/>
    <w:rsid w:val="005A3A46"/>
    <w:rsid w:val="005A3F5C"/>
    <w:rsid w:val="005A4320"/>
    <w:rsid w:val="005A43D3"/>
    <w:rsid w:val="005A478E"/>
    <w:rsid w:val="005A4CFB"/>
    <w:rsid w:val="005A4D1B"/>
    <w:rsid w:val="005A5705"/>
    <w:rsid w:val="005A5EEA"/>
    <w:rsid w:val="005A6596"/>
    <w:rsid w:val="005A6E67"/>
    <w:rsid w:val="005A6F0E"/>
    <w:rsid w:val="005A70F7"/>
    <w:rsid w:val="005A736B"/>
    <w:rsid w:val="005A7432"/>
    <w:rsid w:val="005A7E5A"/>
    <w:rsid w:val="005A7F7C"/>
    <w:rsid w:val="005B00D5"/>
    <w:rsid w:val="005B0A7E"/>
    <w:rsid w:val="005B1500"/>
    <w:rsid w:val="005B1C51"/>
    <w:rsid w:val="005B2001"/>
    <w:rsid w:val="005B2835"/>
    <w:rsid w:val="005B2CC5"/>
    <w:rsid w:val="005B32BD"/>
    <w:rsid w:val="005B3406"/>
    <w:rsid w:val="005B35A2"/>
    <w:rsid w:val="005B37E6"/>
    <w:rsid w:val="005B408F"/>
    <w:rsid w:val="005B4C4B"/>
    <w:rsid w:val="005B54CC"/>
    <w:rsid w:val="005B5F0B"/>
    <w:rsid w:val="005B5F51"/>
    <w:rsid w:val="005B66A7"/>
    <w:rsid w:val="005B6ADF"/>
    <w:rsid w:val="005B6FB7"/>
    <w:rsid w:val="005B71A5"/>
    <w:rsid w:val="005B7729"/>
    <w:rsid w:val="005B775B"/>
    <w:rsid w:val="005B7AC1"/>
    <w:rsid w:val="005C10B3"/>
    <w:rsid w:val="005C140E"/>
    <w:rsid w:val="005C1A93"/>
    <w:rsid w:val="005C1F5A"/>
    <w:rsid w:val="005C20E2"/>
    <w:rsid w:val="005C2539"/>
    <w:rsid w:val="005C27F2"/>
    <w:rsid w:val="005C28A2"/>
    <w:rsid w:val="005C30DB"/>
    <w:rsid w:val="005C3638"/>
    <w:rsid w:val="005C3B5B"/>
    <w:rsid w:val="005C4E0E"/>
    <w:rsid w:val="005C58AF"/>
    <w:rsid w:val="005C60E5"/>
    <w:rsid w:val="005C6373"/>
    <w:rsid w:val="005C6F03"/>
    <w:rsid w:val="005D0BCE"/>
    <w:rsid w:val="005D0D90"/>
    <w:rsid w:val="005D1646"/>
    <w:rsid w:val="005D1952"/>
    <w:rsid w:val="005D1BB8"/>
    <w:rsid w:val="005D2479"/>
    <w:rsid w:val="005D3489"/>
    <w:rsid w:val="005D4648"/>
    <w:rsid w:val="005D4941"/>
    <w:rsid w:val="005D62D1"/>
    <w:rsid w:val="005D6750"/>
    <w:rsid w:val="005D6A40"/>
    <w:rsid w:val="005D7CEF"/>
    <w:rsid w:val="005E0196"/>
    <w:rsid w:val="005E04EA"/>
    <w:rsid w:val="005E0715"/>
    <w:rsid w:val="005E075A"/>
    <w:rsid w:val="005E0EBD"/>
    <w:rsid w:val="005E16A0"/>
    <w:rsid w:val="005E2165"/>
    <w:rsid w:val="005E237C"/>
    <w:rsid w:val="005E3195"/>
    <w:rsid w:val="005E3500"/>
    <w:rsid w:val="005E3CEF"/>
    <w:rsid w:val="005E4E59"/>
    <w:rsid w:val="005E4E88"/>
    <w:rsid w:val="005E58F4"/>
    <w:rsid w:val="005E590F"/>
    <w:rsid w:val="005E5DB4"/>
    <w:rsid w:val="005E5E5B"/>
    <w:rsid w:val="005E631A"/>
    <w:rsid w:val="005E77E4"/>
    <w:rsid w:val="005F026E"/>
    <w:rsid w:val="005F05D4"/>
    <w:rsid w:val="005F065E"/>
    <w:rsid w:val="005F0AFA"/>
    <w:rsid w:val="005F0EA2"/>
    <w:rsid w:val="005F16FB"/>
    <w:rsid w:val="005F1B15"/>
    <w:rsid w:val="005F2483"/>
    <w:rsid w:val="005F248F"/>
    <w:rsid w:val="005F2B0C"/>
    <w:rsid w:val="005F31F7"/>
    <w:rsid w:val="005F3371"/>
    <w:rsid w:val="005F35B4"/>
    <w:rsid w:val="005F363C"/>
    <w:rsid w:val="005F3D92"/>
    <w:rsid w:val="005F417F"/>
    <w:rsid w:val="005F444E"/>
    <w:rsid w:val="005F4939"/>
    <w:rsid w:val="005F5008"/>
    <w:rsid w:val="005F71D6"/>
    <w:rsid w:val="005F723E"/>
    <w:rsid w:val="005F724F"/>
    <w:rsid w:val="005F78AA"/>
    <w:rsid w:val="005F7A53"/>
    <w:rsid w:val="005F7CAF"/>
    <w:rsid w:val="006001DC"/>
    <w:rsid w:val="006005B7"/>
    <w:rsid w:val="006008EC"/>
    <w:rsid w:val="006017D1"/>
    <w:rsid w:val="006028D9"/>
    <w:rsid w:val="00602DAC"/>
    <w:rsid w:val="00603242"/>
    <w:rsid w:val="006033E4"/>
    <w:rsid w:val="006038CA"/>
    <w:rsid w:val="00603997"/>
    <w:rsid w:val="0060416A"/>
    <w:rsid w:val="0060476B"/>
    <w:rsid w:val="00604969"/>
    <w:rsid w:val="00604BC8"/>
    <w:rsid w:val="006053D4"/>
    <w:rsid w:val="00605AF1"/>
    <w:rsid w:val="00605C58"/>
    <w:rsid w:val="006062AE"/>
    <w:rsid w:val="0060766C"/>
    <w:rsid w:val="00607704"/>
    <w:rsid w:val="00610114"/>
    <w:rsid w:val="00610295"/>
    <w:rsid w:val="006109DA"/>
    <w:rsid w:val="00611FB6"/>
    <w:rsid w:val="00611FE9"/>
    <w:rsid w:val="00612445"/>
    <w:rsid w:val="0061252B"/>
    <w:rsid w:val="00612582"/>
    <w:rsid w:val="0061276B"/>
    <w:rsid w:val="00612AE0"/>
    <w:rsid w:val="00613496"/>
    <w:rsid w:val="0061379C"/>
    <w:rsid w:val="00613BEC"/>
    <w:rsid w:val="00613E2A"/>
    <w:rsid w:val="006140F0"/>
    <w:rsid w:val="00614452"/>
    <w:rsid w:val="006150A1"/>
    <w:rsid w:val="0061527C"/>
    <w:rsid w:val="006152EF"/>
    <w:rsid w:val="00615E8F"/>
    <w:rsid w:val="0061608B"/>
    <w:rsid w:val="006163C7"/>
    <w:rsid w:val="00616949"/>
    <w:rsid w:val="00616DB7"/>
    <w:rsid w:val="0061712C"/>
    <w:rsid w:val="00617520"/>
    <w:rsid w:val="006178A3"/>
    <w:rsid w:val="00620CFB"/>
    <w:rsid w:val="00621995"/>
    <w:rsid w:val="00622187"/>
    <w:rsid w:val="0062267A"/>
    <w:rsid w:val="00622DAC"/>
    <w:rsid w:val="00622DC4"/>
    <w:rsid w:val="00622EF8"/>
    <w:rsid w:val="00622F4B"/>
    <w:rsid w:val="00623564"/>
    <w:rsid w:val="006235F3"/>
    <w:rsid w:val="00623948"/>
    <w:rsid w:val="00623B15"/>
    <w:rsid w:val="00623EBE"/>
    <w:rsid w:val="00623FC2"/>
    <w:rsid w:val="00624E75"/>
    <w:rsid w:val="00624EEF"/>
    <w:rsid w:val="00625401"/>
    <w:rsid w:val="0062554C"/>
    <w:rsid w:val="006257E8"/>
    <w:rsid w:val="00625FE7"/>
    <w:rsid w:val="006261C6"/>
    <w:rsid w:val="0062646B"/>
    <w:rsid w:val="00626A21"/>
    <w:rsid w:val="00627084"/>
    <w:rsid w:val="00627325"/>
    <w:rsid w:val="00627339"/>
    <w:rsid w:val="00627842"/>
    <w:rsid w:val="00627C36"/>
    <w:rsid w:val="0063050D"/>
    <w:rsid w:val="00630613"/>
    <w:rsid w:val="00630D95"/>
    <w:rsid w:val="006310C5"/>
    <w:rsid w:val="006316F0"/>
    <w:rsid w:val="00631FDE"/>
    <w:rsid w:val="006320B8"/>
    <w:rsid w:val="00633AFA"/>
    <w:rsid w:val="00633D60"/>
    <w:rsid w:val="006340F4"/>
    <w:rsid w:val="00634804"/>
    <w:rsid w:val="006348B3"/>
    <w:rsid w:val="00635038"/>
    <w:rsid w:val="00635A33"/>
    <w:rsid w:val="00635E40"/>
    <w:rsid w:val="00636CB2"/>
    <w:rsid w:val="00640027"/>
    <w:rsid w:val="00640372"/>
    <w:rsid w:val="0064062E"/>
    <w:rsid w:val="00640794"/>
    <w:rsid w:val="00640986"/>
    <w:rsid w:val="00640C5E"/>
    <w:rsid w:val="00640F95"/>
    <w:rsid w:val="006413F7"/>
    <w:rsid w:val="006418D6"/>
    <w:rsid w:val="00641D0C"/>
    <w:rsid w:val="00641F0F"/>
    <w:rsid w:val="0064203E"/>
    <w:rsid w:val="00642396"/>
    <w:rsid w:val="00642B58"/>
    <w:rsid w:val="00642B69"/>
    <w:rsid w:val="006431DB"/>
    <w:rsid w:val="00643505"/>
    <w:rsid w:val="006436EF"/>
    <w:rsid w:val="00643AD2"/>
    <w:rsid w:val="00643F80"/>
    <w:rsid w:val="006442CF"/>
    <w:rsid w:val="006442E3"/>
    <w:rsid w:val="0064446A"/>
    <w:rsid w:val="00644470"/>
    <w:rsid w:val="0064461A"/>
    <w:rsid w:val="00644DCA"/>
    <w:rsid w:val="00645CD4"/>
    <w:rsid w:val="0064621D"/>
    <w:rsid w:val="006464D1"/>
    <w:rsid w:val="00646822"/>
    <w:rsid w:val="00647129"/>
    <w:rsid w:val="0064733D"/>
    <w:rsid w:val="00647702"/>
    <w:rsid w:val="006477CA"/>
    <w:rsid w:val="0065171B"/>
    <w:rsid w:val="00651BB3"/>
    <w:rsid w:val="00651F2F"/>
    <w:rsid w:val="006526D3"/>
    <w:rsid w:val="006529EA"/>
    <w:rsid w:val="00652F4F"/>
    <w:rsid w:val="00653490"/>
    <w:rsid w:val="006538C1"/>
    <w:rsid w:val="00653F8C"/>
    <w:rsid w:val="006549C8"/>
    <w:rsid w:val="00654CA8"/>
    <w:rsid w:val="006556FF"/>
    <w:rsid w:val="00655C6D"/>
    <w:rsid w:val="00655D0F"/>
    <w:rsid w:val="00656281"/>
    <w:rsid w:val="00656D70"/>
    <w:rsid w:val="00657454"/>
    <w:rsid w:val="00657576"/>
    <w:rsid w:val="00660122"/>
    <w:rsid w:val="006603E5"/>
    <w:rsid w:val="00660A83"/>
    <w:rsid w:val="006616AA"/>
    <w:rsid w:val="00662401"/>
    <w:rsid w:val="00662C75"/>
    <w:rsid w:val="00662C94"/>
    <w:rsid w:val="006640DD"/>
    <w:rsid w:val="006642E1"/>
    <w:rsid w:val="00664993"/>
    <w:rsid w:val="00664D75"/>
    <w:rsid w:val="00664E1D"/>
    <w:rsid w:val="006652AB"/>
    <w:rsid w:val="006653AF"/>
    <w:rsid w:val="006655F2"/>
    <w:rsid w:val="006657B2"/>
    <w:rsid w:val="00665939"/>
    <w:rsid w:val="00665E5E"/>
    <w:rsid w:val="0066652C"/>
    <w:rsid w:val="0066661A"/>
    <w:rsid w:val="00666AE2"/>
    <w:rsid w:val="00666BC2"/>
    <w:rsid w:val="00667337"/>
    <w:rsid w:val="0066742D"/>
    <w:rsid w:val="00667640"/>
    <w:rsid w:val="00670057"/>
    <w:rsid w:val="006718DF"/>
    <w:rsid w:val="00671A28"/>
    <w:rsid w:val="006720E4"/>
    <w:rsid w:val="006726A7"/>
    <w:rsid w:val="0067270B"/>
    <w:rsid w:val="00672A33"/>
    <w:rsid w:val="00673490"/>
    <w:rsid w:val="00673A99"/>
    <w:rsid w:val="00673C8B"/>
    <w:rsid w:val="00673DBF"/>
    <w:rsid w:val="00674A9C"/>
    <w:rsid w:val="00674F18"/>
    <w:rsid w:val="006751F4"/>
    <w:rsid w:val="00675F72"/>
    <w:rsid w:val="00675FC3"/>
    <w:rsid w:val="00676854"/>
    <w:rsid w:val="006769A9"/>
    <w:rsid w:val="006772B0"/>
    <w:rsid w:val="0067774E"/>
    <w:rsid w:val="00677A38"/>
    <w:rsid w:val="00677E35"/>
    <w:rsid w:val="00680F9E"/>
    <w:rsid w:val="006810A5"/>
    <w:rsid w:val="006812CE"/>
    <w:rsid w:val="006813C0"/>
    <w:rsid w:val="0068140F"/>
    <w:rsid w:val="00681D09"/>
    <w:rsid w:val="006832FA"/>
    <w:rsid w:val="006837D5"/>
    <w:rsid w:val="00683A17"/>
    <w:rsid w:val="00683E84"/>
    <w:rsid w:val="006841D5"/>
    <w:rsid w:val="006842EC"/>
    <w:rsid w:val="006845A6"/>
    <w:rsid w:val="00684777"/>
    <w:rsid w:val="0068496C"/>
    <w:rsid w:val="00684AD2"/>
    <w:rsid w:val="00684B1C"/>
    <w:rsid w:val="00684B42"/>
    <w:rsid w:val="00684D38"/>
    <w:rsid w:val="00684EE0"/>
    <w:rsid w:val="006852E6"/>
    <w:rsid w:val="0068569A"/>
    <w:rsid w:val="00685F31"/>
    <w:rsid w:val="00686872"/>
    <w:rsid w:val="00687B5B"/>
    <w:rsid w:val="00690260"/>
    <w:rsid w:val="0069027C"/>
    <w:rsid w:val="00690A5F"/>
    <w:rsid w:val="00690DA8"/>
    <w:rsid w:val="00690E7A"/>
    <w:rsid w:val="0069125F"/>
    <w:rsid w:val="00691916"/>
    <w:rsid w:val="006933A2"/>
    <w:rsid w:val="00693514"/>
    <w:rsid w:val="00693988"/>
    <w:rsid w:val="00693BB1"/>
    <w:rsid w:val="006944FF"/>
    <w:rsid w:val="00694818"/>
    <w:rsid w:val="00695AD8"/>
    <w:rsid w:val="00695C06"/>
    <w:rsid w:val="00695CEA"/>
    <w:rsid w:val="006960F4"/>
    <w:rsid w:val="006964D3"/>
    <w:rsid w:val="0069663F"/>
    <w:rsid w:val="006971FF"/>
    <w:rsid w:val="0069738A"/>
    <w:rsid w:val="00697F82"/>
    <w:rsid w:val="006A0C52"/>
    <w:rsid w:val="006A1073"/>
    <w:rsid w:val="006A1357"/>
    <w:rsid w:val="006A1FFF"/>
    <w:rsid w:val="006A211A"/>
    <w:rsid w:val="006A2343"/>
    <w:rsid w:val="006A24EF"/>
    <w:rsid w:val="006A3040"/>
    <w:rsid w:val="006A31F6"/>
    <w:rsid w:val="006A3E68"/>
    <w:rsid w:val="006A4156"/>
    <w:rsid w:val="006A485A"/>
    <w:rsid w:val="006A4E5A"/>
    <w:rsid w:val="006A5312"/>
    <w:rsid w:val="006A5EEB"/>
    <w:rsid w:val="006A6444"/>
    <w:rsid w:val="006A6A0B"/>
    <w:rsid w:val="006A6BC9"/>
    <w:rsid w:val="006A704C"/>
    <w:rsid w:val="006A7416"/>
    <w:rsid w:val="006A7C14"/>
    <w:rsid w:val="006A7C1F"/>
    <w:rsid w:val="006B023C"/>
    <w:rsid w:val="006B0760"/>
    <w:rsid w:val="006B0CB4"/>
    <w:rsid w:val="006B1011"/>
    <w:rsid w:val="006B170D"/>
    <w:rsid w:val="006B2415"/>
    <w:rsid w:val="006B273F"/>
    <w:rsid w:val="006B3581"/>
    <w:rsid w:val="006B4A15"/>
    <w:rsid w:val="006B4F17"/>
    <w:rsid w:val="006B4FBF"/>
    <w:rsid w:val="006B514C"/>
    <w:rsid w:val="006B568C"/>
    <w:rsid w:val="006B57AA"/>
    <w:rsid w:val="006B715A"/>
    <w:rsid w:val="006B73CF"/>
    <w:rsid w:val="006B79A7"/>
    <w:rsid w:val="006B7F54"/>
    <w:rsid w:val="006C0083"/>
    <w:rsid w:val="006C0786"/>
    <w:rsid w:val="006C0821"/>
    <w:rsid w:val="006C109F"/>
    <w:rsid w:val="006C1AB8"/>
    <w:rsid w:val="006C1D26"/>
    <w:rsid w:val="006C2023"/>
    <w:rsid w:val="006C27DC"/>
    <w:rsid w:val="006C2E14"/>
    <w:rsid w:val="006C34E6"/>
    <w:rsid w:val="006C3C2B"/>
    <w:rsid w:val="006C3F2F"/>
    <w:rsid w:val="006C3F5F"/>
    <w:rsid w:val="006C4CA2"/>
    <w:rsid w:val="006C5349"/>
    <w:rsid w:val="006C5646"/>
    <w:rsid w:val="006C579E"/>
    <w:rsid w:val="006C5F27"/>
    <w:rsid w:val="006C5F7E"/>
    <w:rsid w:val="006C6157"/>
    <w:rsid w:val="006C7528"/>
    <w:rsid w:val="006C78FA"/>
    <w:rsid w:val="006C7F69"/>
    <w:rsid w:val="006D0E77"/>
    <w:rsid w:val="006D1011"/>
    <w:rsid w:val="006D12FA"/>
    <w:rsid w:val="006D160B"/>
    <w:rsid w:val="006D1A6A"/>
    <w:rsid w:val="006D1AD5"/>
    <w:rsid w:val="006D1E16"/>
    <w:rsid w:val="006D35B1"/>
    <w:rsid w:val="006D36AA"/>
    <w:rsid w:val="006D3CCD"/>
    <w:rsid w:val="006D44B9"/>
    <w:rsid w:val="006D45C1"/>
    <w:rsid w:val="006D462E"/>
    <w:rsid w:val="006D4FAF"/>
    <w:rsid w:val="006D64FD"/>
    <w:rsid w:val="006D67AC"/>
    <w:rsid w:val="006D6973"/>
    <w:rsid w:val="006D6B80"/>
    <w:rsid w:val="006D6F0E"/>
    <w:rsid w:val="006D6FA6"/>
    <w:rsid w:val="006D74F3"/>
    <w:rsid w:val="006D7639"/>
    <w:rsid w:val="006D7748"/>
    <w:rsid w:val="006D7CD5"/>
    <w:rsid w:val="006D7F7C"/>
    <w:rsid w:val="006D7FBC"/>
    <w:rsid w:val="006E01BE"/>
    <w:rsid w:val="006E0C8F"/>
    <w:rsid w:val="006E0D41"/>
    <w:rsid w:val="006E0F1A"/>
    <w:rsid w:val="006E0F3A"/>
    <w:rsid w:val="006E0F59"/>
    <w:rsid w:val="006E121A"/>
    <w:rsid w:val="006E1784"/>
    <w:rsid w:val="006E1821"/>
    <w:rsid w:val="006E1BC9"/>
    <w:rsid w:val="006E20A6"/>
    <w:rsid w:val="006E26D7"/>
    <w:rsid w:val="006E2FD7"/>
    <w:rsid w:val="006E3C70"/>
    <w:rsid w:val="006E3F05"/>
    <w:rsid w:val="006E402D"/>
    <w:rsid w:val="006E40DE"/>
    <w:rsid w:val="006E43AA"/>
    <w:rsid w:val="006E47B9"/>
    <w:rsid w:val="006E4F5B"/>
    <w:rsid w:val="006E516E"/>
    <w:rsid w:val="006E5CD8"/>
    <w:rsid w:val="006E6D8F"/>
    <w:rsid w:val="006E75D9"/>
    <w:rsid w:val="006E7D60"/>
    <w:rsid w:val="006F021B"/>
    <w:rsid w:val="006F0B41"/>
    <w:rsid w:val="006F1E59"/>
    <w:rsid w:val="006F232E"/>
    <w:rsid w:val="006F25A5"/>
    <w:rsid w:val="006F2BF7"/>
    <w:rsid w:val="006F2E00"/>
    <w:rsid w:val="006F3216"/>
    <w:rsid w:val="006F3669"/>
    <w:rsid w:val="006F40B0"/>
    <w:rsid w:val="006F4E5D"/>
    <w:rsid w:val="006F545C"/>
    <w:rsid w:val="006F5B66"/>
    <w:rsid w:val="006F5C92"/>
    <w:rsid w:val="006F5CB6"/>
    <w:rsid w:val="006F605A"/>
    <w:rsid w:val="006F6347"/>
    <w:rsid w:val="006F6D89"/>
    <w:rsid w:val="006F72E0"/>
    <w:rsid w:val="006F73A7"/>
    <w:rsid w:val="006F73CF"/>
    <w:rsid w:val="006F757F"/>
    <w:rsid w:val="006F75C2"/>
    <w:rsid w:val="006F78B4"/>
    <w:rsid w:val="006F7C34"/>
    <w:rsid w:val="006F7DE0"/>
    <w:rsid w:val="0070075F"/>
    <w:rsid w:val="007014A3"/>
    <w:rsid w:val="00701647"/>
    <w:rsid w:val="007019B3"/>
    <w:rsid w:val="00702DE3"/>
    <w:rsid w:val="007034FE"/>
    <w:rsid w:val="007038C8"/>
    <w:rsid w:val="007038E9"/>
    <w:rsid w:val="007039EA"/>
    <w:rsid w:val="00703A91"/>
    <w:rsid w:val="007047D4"/>
    <w:rsid w:val="00705A0D"/>
    <w:rsid w:val="00705D08"/>
    <w:rsid w:val="00705ED7"/>
    <w:rsid w:val="00706066"/>
    <w:rsid w:val="007063FF"/>
    <w:rsid w:val="00706B42"/>
    <w:rsid w:val="00706C48"/>
    <w:rsid w:val="00707854"/>
    <w:rsid w:val="00707C18"/>
    <w:rsid w:val="00707F73"/>
    <w:rsid w:val="00707F75"/>
    <w:rsid w:val="00711B37"/>
    <w:rsid w:val="00711FC9"/>
    <w:rsid w:val="00713041"/>
    <w:rsid w:val="0071329F"/>
    <w:rsid w:val="0071336C"/>
    <w:rsid w:val="0071376A"/>
    <w:rsid w:val="00713DB6"/>
    <w:rsid w:val="00714483"/>
    <w:rsid w:val="007146F2"/>
    <w:rsid w:val="00714C78"/>
    <w:rsid w:val="00714D73"/>
    <w:rsid w:val="0071507A"/>
    <w:rsid w:val="007152FF"/>
    <w:rsid w:val="0071594F"/>
    <w:rsid w:val="00715A6A"/>
    <w:rsid w:val="00715B1E"/>
    <w:rsid w:val="00716A37"/>
    <w:rsid w:val="00716C51"/>
    <w:rsid w:val="007175BB"/>
    <w:rsid w:val="00717D8D"/>
    <w:rsid w:val="00721003"/>
    <w:rsid w:val="007216EE"/>
    <w:rsid w:val="00721814"/>
    <w:rsid w:val="007222CF"/>
    <w:rsid w:val="00722582"/>
    <w:rsid w:val="00722960"/>
    <w:rsid w:val="00722A34"/>
    <w:rsid w:val="007236B0"/>
    <w:rsid w:val="007238C6"/>
    <w:rsid w:val="00723C4D"/>
    <w:rsid w:val="0072432F"/>
    <w:rsid w:val="00724B55"/>
    <w:rsid w:val="00725546"/>
    <w:rsid w:val="00726266"/>
    <w:rsid w:val="00726ECF"/>
    <w:rsid w:val="0072703F"/>
    <w:rsid w:val="0072741E"/>
    <w:rsid w:val="0072742B"/>
    <w:rsid w:val="0072749E"/>
    <w:rsid w:val="00727BB3"/>
    <w:rsid w:val="00727E6D"/>
    <w:rsid w:val="007301A4"/>
    <w:rsid w:val="0073065E"/>
    <w:rsid w:val="00730897"/>
    <w:rsid w:val="00730D94"/>
    <w:rsid w:val="00730DD2"/>
    <w:rsid w:val="0073120F"/>
    <w:rsid w:val="00731887"/>
    <w:rsid w:val="00731C2E"/>
    <w:rsid w:val="0073328A"/>
    <w:rsid w:val="00733A83"/>
    <w:rsid w:val="007352ED"/>
    <w:rsid w:val="0073615E"/>
    <w:rsid w:val="00736331"/>
    <w:rsid w:val="007365A4"/>
    <w:rsid w:val="00736C62"/>
    <w:rsid w:val="007372AE"/>
    <w:rsid w:val="00737648"/>
    <w:rsid w:val="00737B16"/>
    <w:rsid w:val="00740192"/>
    <w:rsid w:val="0074031C"/>
    <w:rsid w:val="007416D9"/>
    <w:rsid w:val="00741912"/>
    <w:rsid w:val="0074195D"/>
    <w:rsid w:val="0074272C"/>
    <w:rsid w:val="00742BCE"/>
    <w:rsid w:val="00742C88"/>
    <w:rsid w:val="00742D4A"/>
    <w:rsid w:val="00742E95"/>
    <w:rsid w:val="00743364"/>
    <w:rsid w:val="00743677"/>
    <w:rsid w:val="0074435C"/>
    <w:rsid w:val="00744469"/>
    <w:rsid w:val="00744C30"/>
    <w:rsid w:val="00744D2A"/>
    <w:rsid w:val="00744D46"/>
    <w:rsid w:val="007450E7"/>
    <w:rsid w:val="00745171"/>
    <w:rsid w:val="00745866"/>
    <w:rsid w:val="00746806"/>
    <w:rsid w:val="00750024"/>
    <w:rsid w:val="007500B1"/>
    <w:rsid w:val="007506DB"/>
    <w:rsid w:val="007508AC"/>
    <w:rsid w:val="00750C72"/>
    <w:rsid w:val="00751016"/>
    <w:rsid w:val="0075195E"/>
    <w:rsid w:val="00751CA3"/>
    <w:rsid w:val="00751EA6"/>
    <w:rsid w:val="00753189"/>
    <w:rsid w:val="00753272"/>
    <w:rsid w:val="007532B4"/>
    <w:rsid w:val="00753E53"/>
    <w:rsid w:val="00753F75"/>
    <w:rsid w:val="00754268"/>
    <w:rsid w:val="00754578"/>
    <w:rsid w:val="00754CAD"/>
    <w:rsid w:val="00754DC1"/>
    <w:rsid w:val="00754E41"/>
    <w:rsid w:val="00754F65"/>
    <w:rsid w:val="00756C5A"/>
    <w:rsid w:val="00757902"/>
    <w:rsid w:val="00760422"/>
    <w:rsid w:val="00760BED"/>
    <w:rsid w:val="00761511"/>
    <w:rsid w:val="00761EEF"/>
    <w:rsid w:val="007620C6"/>
    <w:rsid w:val="00762732"/>
    <w:rsid w:val="00762A08"/>
    <w:rsid w:val="00763283"/>
    <w:rsid w:val="007635F0"/>
    <w:rsid w:val="00764028"/>
    <w:rsid w:val="0076496E"/>
    <w:rsid w:val="00764B50"/>
    <w:rsid w:val="00765171"/>
    <w:rsid w:val="00765302"/>
    <w:rsid w:val="00766746"/>
    <w:rsid w:val="0076752F"/>
    <w:rsid w:val="007675C1"/>
    <w:rsid w:val="00767EA3"/>
    <w:rsid w:val="007702EF"/>
    <w:rsid w:val="00771AF1"/>
    <w:rsid w:val="00771B6A"/>
    <w:rsid w:val="00771F9E"/>
    <w:rsid w:val="00772051"/>
    <w:rsid w:val="00772657"/>
    <w:rsid w:val="00772856"/>
    <w:rsid w:val="00772C09"/>
    <w:rsid w:val="00772EE8"/>
    <w:rsid w:val="0077305A"/>
    <w:rsid w:val="00773117"/>
    <w:rsid w:val="007732A1"/>
    <w:rsid w:val="007736F0"/>
    <w:rsid w:val="00773787"/>
    <w:rsid w:val="007737EE"/>
    <w:rsid w:val="007738CB"/>
    <w:rsid w:val="007742D3"/>
    <w:rsid w:val="0077431D"/>
    <w:rsid w:val="00774412"/>
    <w:rsid w:val="00774513"/>
    <w:rsid w:val="007745C9"/>
    <w:rsid w:val="00774744"/>
    <w:rsid w:val="007747F6"/>
    <w:rsid w:val="007748D8"/>
    <w:rsid w:val="00774DA5"/>
    <w:rsid w:val="00775331"/>
    <w:rsid w:val="00775593"/>
    <w:rsid w:val="007759BB"/>
    <w:rsid w:val="00776992"/>
    <w:rsid w:val="00776D07"/>
    <w:rsid w:val="0077708F"/>
    <w:rsid w:val="007776AA"/>
    <w:rsid w:val="00777F22"/>
    <w:rsid w:val="00781125"/>
    <w:rsid w:val="007816C8"/>
    <w:rsid w:val="00781889"/>
    <w:rsid w:val="00781BCD"/>
    <w:rsid w:val="0078231F"/>
    <w:rsid w:val="007826A7"/>
    <w:rsid w:val="00782C03"/>
    <w:rsid w:val="0078373A"/>
    <w:rsid w:val="00783880"/>
    <w:rsid w:val="00783C7D"/>
    <w:rsid w:val="00784388"/>
    <w:rsid w:val="0078462A"/>
    <w:rsid w:val="00784F92"/>
    <w:rsid w:val="00785112"/>
    <w:rsid w:val="00785350"/>
    <w:rsid w:val="00785769"/>
    <w:rsid w:val="00785CF2"/>
    <w:rsid w:val="007868E8"/>
    <w:rsid w:val="00786FC1"/>
    <w:rsid w:val="0078725E"/>
    <w:rsid w:val="00787A58"/>
    <w:rsid w:val="00790128"/>
    <w:rsid w:val="007902A7"/>
    <w:rsid w:val="0079042A"/>
    <w:rsid w:val="00791201"/>
    <w:rsid w:val="00791208"/>
    <w:rsid w:val="007912EB"/>
    <w:rsid w:val="0079135D"/>
    <w:rsid w:val="00791EC1"/>
    <w:rsid w:val="00791F46"/>
    <w:rsid w:val="00791FDE"/>
    <w:rsid w:val="0079229E"/>
    <w:rsid w:val="00793319"/>
    <w:rsid w:val="00793399"/>
    <w:rsid w:val="00793862"/>
    <w:rsid w:val="0079398A"/>
    <w:rsid w:val="007939FE"/>
    <w:rsid w:val="00793CBD"/>
    <w:rsid w:val="00794072"/>
    <w:rsid w:val="00794604"/>
    <w:rsid w:val="00794811"/>
    <w:rsid w:val="00794990"/>
    <w:rsid w:val="0079504C"/>
    <w:rsid w:val="00795374"/>
    <w:rsid w:val="00795762"/>
    <w:rsid w:val="007958EF"/>
    <w:rsid w:val="00795994"/>
    <w:rsid w:val="007964A3"/>
    <w:rsid w:val="00796B01"/>
    <w:rsid w:val="00796F7A"/>
    <w:rsid w:val="00797844"/>
    <w:rsid w:val="00797994"/>
    <w:rsid w:val="00797A80"/>
    <w:rsid w:val="00797A82"/>
    <w:rsid w:val="00797A92"/>
    <w:rsid w:val="007A01FB"/>
    <w:rsid w:val="007A0608"/>
    <w:rsid w:val="007A0707"/>
    <w:rsid w:val="007A099F"/>
    <w:rsid w:val="007A0E63"/>
    <w:rsid w:val="007A13C8"/>
    <w:rsid w:val="007A20F5"/>
    <w:rsid w:val="007A264B"/>
    <w:rsid w:val="007A2942"/>
    <w:rsid w:val="007A2965"/>
    <w:rsid w:val="007A315B"/>
    <w:rsid w:val="007A32DB"/>
    <w:rsid w:val="007A336E"/>
    <w:rsid w:val="007A3422"/>
    <w:rsid w:val="007A3537"/>
    <w:rsid w:val="007A3763"/>
    <w:rsid w:val="007A3F18"/>
    <w:rsid w:val="007A442C"/>
    <w:rsid w:val="007A4ADB"/>
    <w:rsid w:val="007A4EB7"/>
    <w:rsid w:val="007A52A1"/>
    <w:rsid w:val="007A5334"/>
    <w:rsid w:val="007A6009"/>
    <w:rsid w:val="007A600B"/>
    <w:rsid w:val="007A6304"/>
    <w:rsid w:val="007A6CCB"/>
    <w:rsid w:val="007A7024"/>
    <w:rsid w:val="007A7107"/>
    <w:rsid w:val="007A719F"/>
    <w:rsid w:val="007A73A2"/>
    <w:rsid w:val="007A7464"/>
    <w:rsid w:val="007A7469"/>
    <w:rsid w:val="007A7B6C"/>
    <w:rsid w:val="007B0254"/>
    <w:rsid w:val="007B061E"/>
    <w:rsid w:val="007B07AC"/>
    <w:rsid w:val="007B0871"/>
    <w:rsid w:val="007B0BF6"/>
    <w:rsid w:val="007B16E0"/>
    <w:rsid w:val="007B1AE8"/>
    <w:rsid w:val="007B1B51"/>
    <w:rsid w:val="007B25E8"/>
    <w:rsid w:val="007B2DCC"/>
    <w:rsid w:val="007B2FDC"/>
    <w:rsid w:val="007B3111"/>
    <w:rsid w:val="007B33E4"/>
    <w:rsid w:val="007B35DA"/>
    <w:rsid w:val="007B45B1"/>
    <w:rsid w:val="007B57EE"/>
    <w:rsid w:val="007B6117"/>
    <w:rsid w:val="007B64D8"/>
    <w:rsid w:val="007B745E"/>
    <w:rsid w:val="007B79FF"/>
    <w:rsid w:val="007B7A92"/>
    <w:rsid w:val="007C0612"/>
    <w:rsid w:val="007C07E9"/>
    <w:rsid w:val="007C07F6"/>
    <w:rsid w:val="007C0971"/>
    <w:rsid w:val="007C194F"/>
    <w:rsid w:val="007C284A"/>
    <w:rsid w:val="007C2ABF"/>
    <w:rsid w:val="007C2FE0"/>
    <w:rsid w:val="007C4079"/>
    <w:rsid w:val="007C42FE"/>
    <w:rsid w:val="007C4640"/>
    <w:rsid w:val="007C495F"/>
    <w:rsid w:val="007C5964"/>
    <w:rsid w:val="007C5B72"/>
    <w:rsid w:val="007C5E07"/>
    <w:rsid w:val="007C5F45"/>
    <w:rsid w:val="007C606E"/>
    <w:rsid w:val="007C6089"/>
    <w:rsid w:val="007C6315"/>
    <w:rsid w:val="007C68E1"/>
    <w:rsid w:val="007C6DAB"/>
    <w:rsid w:val="007C715E"/>
    <w:rsid w:val="007C73A6"/>
    <w:rsid w:val="007C75DE"/>
    <w:rsid w:val="007C7C14"/>
    <w:rsid w:val="007C7DCB"/>
    <w:rsid w:val="007D02E2"/>
    <w:rsid w:val="007D1134"/>
    <w:rsid w:val="007D14AF"/>
    <w:rsid w:val="007D1514"/>
    <w:rsid w:val="007D1906"/>
    <w:rsid w:val="007D2164"/>
    <w:rsid w:val="007D217F"/>
    <w:rsid w:val="007D2C46"/>
    <w:rsid w:val="007D2FB8"/>
    <w:rsid w:val="007D3B59"/>
    <w:rsid w:val="007D3BDA"/>
    <w:rsid w:val="007D466B"/>
    <w:rsid w:val="007D4C26"/>
    <w:rsid w:val="007D5207"/>
    <w:rsid w:val="007D5665"/>
    <w:rsid w:val="007D5AC2"/>
    <w:rsid w:val="007D6D27"/>
    <w:rsid w:val="007D7133"/>
    <w:rsid w:val="007D7A58"/>
    <w:rsid w:val="007D7B90"/>
    <w:rsid w:val="007D7C57"/>
    <w:rsid w:val="007D7CF1"/>
    <w:rsid w:val="007E0631"/>
    <w:rsid w:val="007E10C1"/>
    <w:rsid w:val="007E1688"/>
    <w:rsid w:val="007E21F5"/>
    <w:rsid w:val="007E25E0"/>
    <w:rsid w:val="007E26DB"/>
    <w:rsid w:val="007E308E"/>
    <w:rsid w:val="007E31BA"/>
    <w:rsid w:val="007E33F5"/>
    <w:rsid w:val="007E3834"/>
    <w:rsid w:val="007E3904"/>
    <w:rsid w:val="007E3BFF"/>
    <w:rsid w:val="007E4A14"/>
    <w:rsid w:val="007E50C9"/>
    <w:rsid w:val="007E5AC2"/>
    <w:rsid w:val="007E5C30"/>
    <w:rsid w:val="007E647E"/>
    <w:rsid w:val="007E7154"/>
    <w:rsid w:val="007E745D"/>
    <w:rsid w:val="007E798F"/>
    <w:rsid w:val="007E7C8F"/>
    <w:rsid w:val="007F1A36"/>
    <w:rsid w:val="007F2377"/>
    <w:rsid w:val="007F245D"/>
    <w:rsid w:val="007F2675"/>
    <w:rsid w:val="007F29C6"/>
    <w:rsid w:val="007F308E"/>
    <w:rsid w:val="007F35AE"/>
    <w:rsid w:val="007F3616"/>
    <w:rsid w:val="007F3E1D"/>
    <w:rsid w:val="007F425F"/>
    <w:rsid w:val="007F432E"/>
    <w:rsid w:val="007F4DE6"/>
    <w:rsid w:val="007F53CB"/>
    <w:rsid w:val="007F5AF7"/>
    <w:rsid w:val="007F610D"/>
    <w:rsid w:val="007F6E6E"/>
    <w:rsid w:val="007F6EA5"/>
    <w:rsid w:val="00800010"/>
    <w:rsid w:val="008007CF"/>
    <w:rsid w:val="00800D6C"/>
    <w:rsid w:val="00801050"/>
    <w:rsid w:val="00801210"/>
    <w:rsid w:val="0080123B"/>
    <w:rsid w:val="00801366"/>
    <w:rsid w:val="00801E70"/>
    <w:rsid w:val="008026BD"/>
    <w:rsid w:val="00802C84"/>
    <w:rsid w:val="00802F16"/>
    <w:rsid w:val="00803197"/>
    <w:rsid w:val="0080320E"/>
    <w:rsid w:val="00804081"/>
    <w:rsid w:val="008040C3"/>
    <w:rsid w:val="008048CE"/>
    <w:rsid w:val="00804BAB"/>
    <w:rsid w:val="00805009"/>
    <w:rsid w:val="00805F65"/>
    <w:rsid w:val="0080641F"/>
    <w:rsid w:val="008075A6"/>
    <w:rsid w:val="008078DA"/>
    <w:rsid w:val="00810AE9"/>
    <w:rsid w:val="00811252"/>
    <w:rsid w:val="008114F5"/>
    <w:rsid w:val="00811524"/>
    <w:rsid w:val="00811564"/>
    <w:rsid w:val="008127EC"/>
    <w:rsid w:val="008135B4"/>
    <w:rsid w:val="00813671"/>
    <w:rsid w:val="00813AD5"/>
    <w:rsid w:val="00813FEA"/>
    <w:rsid w:val="00814F73"/>
    <w:rsid w:val="0081665E"/>
    <w:rsid w:val="008167EB"/>
    <w:rsid w:val="0081696B"/>
    <w:rsid w:val="00816AB4"/>
    <w:rsid w:val="00816BDD"/>
    <w:rsid w:val="00820A18"/>
    <w:rsid w:val="0082109D"/>
    <w:rsid w:val="00821E2A"/>
    <w:rsid w:val="008220C8"/>
    <w:rsid w:val="00822898"/>
    <w:rsid w:val="00822DFB"/>
    <w:rsid w:val="0082316C"/>
    <w:rsid w:val="00823D99"/>
    <w:rsid w:val="00824C96"/>
    <w:rsid w:val="0082504A"/>
    <w:rsid w:val="008259C4"/>
    <w:rsid w:val="00825F09"/>
    <w:rsid w:val="00825F49"/>
    <w:rsid w:val="0082730E"/>
    <w:rsid w:val="00827387"/>
    <w:rsid w:val="00827953"/>
    <w:rsid w:val="00827AF1"/>
    <w:rsid w:val="00827B0D"/>
    <w:rsid w:val="0083011E"/>
    <w:rsid w:val="008304D1"/>
    <w:rsid w:val="008307C8"/>
    <w:rsid w:val="00830AF3"/>
    <w:rsid w:val="00830AF5"/>
    <w:rsid w:val="00830B8E"/>
    <w:rsid w:val="00830E43"/>
    <w:rsid w:val="00831728"/>
    <w:rsid w:val="00831E88"/>
    <w:rsid w:val="00832873"/>
    <w:rsid w:val="00832BBF"/>
    <w:rsid w:val="0083314B"/>
    <w:rsid w:val="00833222"/>
    <w:rsid w:val="0083324A"/>
    <w:rsid w:val="00833268"/>
    <w:rsid w:val="00833743"/>
    <w:rsid w:val="00834082"/>
    <w:rsid w:val="008340FE"/>
    <w:rsid w:val="00834396"/>
    <w:rsid w:val="00834EAD"/>
    <w:rsid w:val="008352FA"/>
    <w:rsid w:val="00835592"/>
    <w:rsid w:val="00836092"/>
    <w:rsid w:val="00836663"/>
    <w:rsid w:val="0083687D"/>
    <w:rsid w:val="00837211"/>
    <w:rsid w:val="008375F3"/>
    <w:rsid w:val="00837665"/>
    <w:rsid w:val="0084060D"/>
    <w:rsid w:val="00841908"/>
    <w:rsid w:val="008421CB"/>
    <w:rsid w:val="00842413"/>
    <w:rsid w:val="008426E0"/>
    <w:rsid w:val="008436FF"/>
    <w:rsid w:val="00843FDE"/>
    <w:rsid w:val="008442DF"/>
    <w:rsid w:val="008445F5"/>
    <w:rsid w:val="008452D1"/>
    <w:rsid w:val="008453B9"/>
    <w:rsid w:val="00846599"/>
    <w:rsid w:val="00846E23"/>
    <w:rsid w:val="0084717E"/>
    <w:rsid w:val="00847D64"/>
    <w:rsid w:val="00847DDD"/>
    <w:rsid w:val="00847E63"/>
    <w:rsid w:val="00850016"/>
    <w:rsid w:val="00850820"/>
    <w:rsid w:val="00851EB8"/>
    <w:rsid w:val="00852171"/>
    <w:rsid w:val="00852787"/>
    <w:rsid w:val="00852AAB"/>
    <w:rsid w:val="00852BB1"/>
    <w:rsid w:val="00852EE3"/>
    <w:rsid w:val="00852FA7"/>
    <w:rsid w:val="00853748"/>
    <w:rsid w:val="00853860"/>
    <w:rsid w:val="00853982"/>
    <w:rsid w:val="00853AC0"/>
    <w:rsid w:val="00853E23"/>
    <w:rsid w:val="0085421E"/>
    <w:rsid w:val="008545C9"/>
    <w:rsid w:val="00854652"/>
    <w:rsid w:val="0085483A"/>
    <w:rsid w:val="00854CAB"/>
    <w:rsid w:val="00854E66"/>
    <w:rsid w:val="00855B13"/>
    <w:rsid w:val="00855C3E"/>
    <w:rsid w:val="00855D42"/>
    <w:rsid w:val="00855F68"/>
    <w:rsid w:val="00857024"/>
    <w:rsid w:val="0085786A"/>
    <w:rsid w:val="0086012D"/>
    <w:rsid w:val="00862208"/>
    <w:rsid w:val="00862465"/>
    <w:rsid w:val="00862920"/>
    <w:rsid w:val="008629F0"/>
    <w:rsid w:val="00862FE5"/>
    <w:rsid w:val="008637BE"/>
    <w:rsid w:val="00863D75"/>
    <w:rsid w:val="008640E9"/>
    <w:rsid w:val="008646F9"/>
    <w:rsid w:val="00864A9B"/>
    <w:rsid w:val="00864BE9"/>
    <w:rsid w:val="00865217"/>
    <w:rsid w:val="00865CDC"/>
    <w:rsid w:val="00866514"/>
    <w:rsid w:val="008668AA"/>
    <w:rsid w:val="00866D5F"/>
    <w:rsid w:val="0086712E"/>
    <w:rsid w:val="008675C5"/>
    <w:rsid w:val="008678C9"/>
    <w:rsid w:val="00867A65"/>
    <w:rsid w:val="00867B6C"/>
    <w:rsid w:val="00870275"/>
    <w:rsid w:val="00870464"/>
    <w:rsid w:val="00870791"/>
    <w:rsid w:val="00870A17"/>
    <w:rsid w:val="00870A75"/>
    <w:rsid w:val="00870B6E"/>
    <w:rsid w:val="008713EF"/>
    <w:rsid w:val="00871440"/>
    <w:rsid w:val="00871BE7"/>
    <w:rsid w:val="0087297B"/>
    <w:rsid w:val="00872BD6"/>
    <w:rsid w:val="00873023"/>
    <w:rsid w:val="00873687"/>
    <w:rsid w:val="008737D3"/>
    <w:rsid w:val="00873B1C"/>
    <w:rsid w:val="00873E91"/>
    <w:rsid w:val="00873F00"/>
    <w:rsid w:val="008740D8"/>
    <w:rsid w:val="00874137"/>
    <w:rsid w:val="008750F5"/>
    <w:rsid w:val="00875740"/>
    <w:rsid w:val="00875A44"/>
    <w:rsid w:val="0087615D"/>
    <w:rsid w:val="00876250"/>
    <w:rsid w:val="00876874"/>
    <w:rsid w:val="00876A9F"/>
    <w:rsid w:val="008774FA"/>
    <w:rsid w:val="00877A0A"/>
    <w:rsid w:val="008803D7"/>
    <w:rsid w:val="008805D2"/>
    <w:rsid w:val="00881844"/>
    <w:rsid w:val="00881C70"/>
    <w:rsid w:val="00881E25"/>
    <w:rsid w:val="00882C27"/>
    <w:rsid w:val="00882D05"/>
    <w:rsid w:val="0088341A"/>
    <w:rsid w:val="00883C3B"/>
    <w:rsid w:val="00884466"/>
    <w:rsid w:val="008854E9"/>
    <w:rsid w:val="00885E20"/>
    <w:rsid w:val="00886BEB"/>
    <w:rsid w:val="00886D29"/>
    <w:rsid w:val="00887194"/>
    <w:rsid w:val="00890EA1"/>
    <w:rsid w:val="008912F9"/>
    <w:rsid w:val="0089155B"/>
    <w:rsid w:val="00891F8C"/>
    <w:rsid w:val="00892E06"/>
    <w:rsid w:val="00893064"/>
    <w:rsid w:val="00893744"/>
    <w:rsid w:val="008951A9"/>
    <w:rsid w:val="008953E3"/>
    <w:rsid w:val="00895864"/>
    <w:rsid w:val="00895A98"/>
    <w:rsid w:val="0089665F"/>
    <w:rsid w:val="0089731D"/>
    <w:rsid w:val="008973BD"/>
    <w:rsid w:val="008A0372"/>
    <w:rsid w:val="008A0A83"/>
    <w:rsid w:val="008A0B16"/>
    <w:rsid w:val="008A0D2D"/>
    <w:rsid w:val="008A1A84"/>
    <w:rsid w:val="008A2009"/>
    <w:rsid w:val="008A22A9"/>
    <w:rsid w:val="008A23B4"/>
    <w:rsid w:val="008A2994"/>
    <w:rsid w:val="008A2A2A"/>
    <w:rsid w:val="008A2FD4"/>
    <w:rsid w:val="008A3335"/>
    <w:rsid w:val="008A4118"/>
    <w:rsid w:val="008A47D7"/>
    <w:rsid w:val="008A4AC9"/>
    <w:rsid w:val="008A552C"/>
    <w:rsid w:val="008A598F"/>
    <w:rsid w:val="008A5AFD"/>
    <w:rsid w:val="008A62B3"/>
    <w:rsid w:val="008A723C"/>
    <w:rsid w:val="008A74DC"/>
    <w:rsid w:val="008A7582"/>
    <w:rsid w:val="008A7BD1"/>
    <w:rsid w:val="008A7C66"/>
    <w:rsid w:val="008A7D7D"/>
    <w:rsid w:val="008B0123"/>
    <w:rsid w:val="008B0530"/>
    <w:rsid w:val="008B06CF"/>
    <w:rsid w:val="008B0996"/>
    <w:rsid w:val="008B09D9"/>
    <w:rsid w:val="008B0BA7"/>
    <w:rsid w:val="008B1225"/>
    <w:rsid w:val="008B17EE"/>
    <w:rsid w:val="008B191D"/>
    <w:rsid w:val="008B1FE5"/>
    <w:rsid w:val="008B28EB"/>
    <w:rsid w:val="008B29EE"/>
    <w:rsid w:val="008B3113"/>
    <w:rsid w:val="008B3145"/>
    <w:rsid w:val="008B4346"/>
    <w:rsid w:val="008B466D"/>
    <w:rsid w:val="008B4678"/>
    <w:rsid w:val="008B4A7B"/>
    <w:rsid w:val="008B54A5"/>
    <w:rsid w:val="008B62CF"/>
    <w:rsid w:val="008B648B"/>
    <w:rsid w:val="008B67C3"/>
    <w:rsid w:val="008B67FD"/>
    <w:rsid w:val="008B6E1E"/>
    <w:rsid w:val="008B6EE6"/>
    <w:rsid w:val="008B7A5C"/>
    <w:rsid w:val="008B7C6F"/>
    <w:rsid w:val="008C0185"/>
    <w:rsid w:val="008C0B43"/>
    <w:rsid w:val="008C0D21"/>
    <w:rsid w:val="008C0E71"/>
    <w:rsid w:val="008C11BF"/>
    <w:rsid w:val="008C1621"/>
    <w:rsid w:val="008C2A0D"/>
    <w:rsid w:val="008C3048"/>
    <w:rsid w:val="008C337C"/>
    <w:rsid w:val="008C4D73"/>
    <w:rsid w:val="008C4E9A"/>
    <w:rsid w:val="008C5362"/>
    <w:rsid w:val="008C64BB"/>
    <w:rsid w:val="008C6BAD"/>
    <w:rsid w:val="008C7597"/>
    <w:rsid w:val="008C778D"/>
    <w:rsid w:val="008C7BB8"/>
    <w:rsid w:val="008C7CD0"/>
    <w:rsid w:val="008D05B6"/>
    <w:rsid w:val="008D06C9"/>
    <w:rsid w:val="008D0C18"/>
    <w:rsid w:val="008D12B0"/>
    <w:rsid w:val="008D15E5"/>
    <w:rsid w:val="008D1FBD"/>
    <w:rsid w:val="008D2086"/>
    <w:rsid w:val="008D215A"/>
    <w:rsid w:val="008D25AC"/>
    <w:rsid w:val="008D2D39"/>
    <w:rsid w:val="008D2F4B"/>
    <w:rsid w:val="008D2FED"/>
    <w:rsid w:val="008D338C"/>
    <w:rsid w:val="008D3809"/>
    <w:rsid w:val="008D3A1C"/>
    <w:rsid w:val="008D3D3C"/>
    <w:rsid w:val="008D3DEC"/>
    <w:rsid w:val="008D3DF2"/>
    <w:rsid w:val="008D49CD"/>
    <w:rsid w:val="008D4F01"/>
    <w:rsid w:val="008D54AA"/>
    <w:rsid w:val="008D56C3"/>
    <w:rsid w:val="008D63B0"/>
    <w:rsid w:val="008D6937"/>
    <w:rsid w:val="008D6CD6"/>
    <w:rsid w:val="008D6D11"/>
    <w:rsid w:val="008D6DB8"/>
    <w:rsid w:val="008D703C"/>
    <w:rsid w:val="008D7A8A"/>
    <w:rsid w:val="008D7CBE"/>
    <w:rsid w:val="008D7DDC"/>
    <w:rsid w:val="008E03B8"/>
    <w:rsid w:val="008E0C5A"/>
    <w:rsid w:val="008E101D"/>
    <w:rsid w:val="008E10E1"/>
    <w:rsid w:val="008E18B1"/>
    <w:rsid w:val="008E3302"/>
    <w:rsid w:val="008E3832"/>
    <w:rsid w:val="008E3EE1"/>
    <w:rsid w:val="008E4259"/>
    <w:rsid w:val="008E4782"/>
    <w:rsid w:val="008E5038"/>
    <w:rsid w:val="008E5642"/>
    <w:rsid w:val="008E58EA"/>
    <w:rsid w:val="008E5CBA"/>
    <w:rsid w:val="008E5F18"/>
    <w:rsid w:val="008E65A0"/>
    <w:rsid w:val="008E720C"/>
    <w:rsid w:val="008E7339"/>
    <w:rsid w:val="008E73B2"/>
    <w:rsid w:val="008E77D8"/>
    <w:rsid w:val="008E7AAF"/>
    <w:rsid w:val="008E7DF8"/>
    <w:rsid w:val="008E7E1A"/>
    <w:rsid w:val="008F022F"/>
    <w:rsid w:val="008F03F1"/>
    <w:rsid w:val="008F0737"/>
    <w:rsid w:val="008F0786"/>
    <w:rsid w:val="008F0796"/>
    <w:rsid w:val="008F0EA2"/>
    <w:rsid w:val="008F1BAF"/>
    <w:rsid w:val="008F1E3F"/>
    <w:rsid w:val="008F1E69"/>
    <w:rsid w:val="008F3376"/>
    <w:rsid w:val="008F39EF"/>
    <w:rsid w:val="008F47A4"/>
    <w:rsid w:val="008F4D19"/>
    <w:rsid w:val="008F5570"/>
    <w:rsid w:val="008F5A48"/>
    <w:rsid w:val="008F6171"/>
    <w:rsid w:val="008F6B0F"/>
    <w:rsid w:val="008F6E25"/>
    <w:rsid w:val="008F767C"/>
    <w:rsid w:val="008F7CE0"/>
    <w:rsid w:val="008F7EE2"/>
    <w:rsid w:val="0090043F"/>
    <w:rsid w:val="009006DA"/>
    <w:rsid w:val="00901486"/>
    <w:rsid w:val="00901DB6"/>
    <w:rsid w:val="00901F81"/>
    <w:rsid w:val="0090276B"/>
    <w:rsid w:val="00903059"/>
    <w:rsid w:val="00903119"/>
    <w:rsid w:val="00903510"/>
    <w:rsid w:val="009037CA"/>
    <w:rsid w:val="00903923"/>
    <w:rsid w:val="00903CBF"/>
    <w:rsid w:val="0090415A"/>
    <w:rsid w:val="00904341"/>
    <w:rsid w:val="00904543"/>
    <w:rsid w:val="0090456D"/>
    <w:rsid w:val="00904A92"/>
    <w:rsid w:val="00905919"/>
    <w:rsid w:val="00906302"/>
    <w:rsid w:val="00906401"/>
    <w:rsid w:val="00906936"/>
    <w:rsid w:val="009070C7"/>
    <w:rsid w:val="009072A7"/>
    <w:rsid w:val="009077D8"/>
    <w:rsid w:val="00910397"/>
    <w:rsid w:val="00910A0B"/>
    <w:rsid w:val="00910C45"/>
    <w:rsid w:val="00911912"/>
    <w:rsid w:val="00911EA4"/>
    <w:rsid w:val="00911EF8"/>
    <w:rsid w:val="00912130"/>
    <w:rsid w:val="009124E7"/>
    <w:rsid w:val="0091281F"/>
    <w:rsid w:val="00912D83"/>
    <w:rsid w:val="00913AF2"/>
    <w:rsid w:val="00913CFC"/>
    <w:rsid w:val="00913DBF"/>
    <w:rsid w:val="00913FDE"/>
    <w:rsid w:val="009141CF"/>
    <w:rsid w:val="0091444F"/>
    <w:rsid w:val="00914D79"/>
    <w:rsid w:val="00915010"/>
    <w:rsid w:val="00915247"/>
    <w:rsid w:val="00915AB0"/>
    <w:rsid w:val="00915C6E"/>
    <w:rsid w:val="0091712F"/>
    <w:rsid w:val="00917163"/>
    <w:rsid w:val="0091783E"/>
    <w:rsid w:val="009204CC"/>
    <w:rsid w:val="00920747"/>
    <w:rsid w:val="00920976"/>
    <w:rsid w:val="00920B0A"/>
    <w:rsid w:val="009216BF"/>
    <w:rsid w:val="00921D56"/>
    <w:rsid w:val="00921EEE"/>
    <w:rsid w:val="009223CA"/>
    <w:rsid w:val="00922964"/>
    <w:rsid w:val="00922996"/>
    <w:rsid w:val="009247AB"/>
    <w:rsid w:val="00924BBC"/>
    <w:rsid w:val="009251A2"/>
    <w:rsid w:val="00925A5F"/>
    <w:rsid w:val="00925D79"/>
    <w:rsid w:val="00925E1B"/>
    <w:rsid w:val="009260F1"/>
    <w:rsid w:val="009262AA"/>
    <w:rsid w:val="009267E1"/>
    <w:rsid w:val="00926F1C"/>
    <w:rsid w:val="00926FBA"/>
    <w:rsid w:val="00927101"/>
    <w:rsid w:val="009272B6"/>
    <w:rsid w:val="00927505"/>
    <w:rsid w:val="009279B5"/>
    <w:rsid w:val="00927B7C"/>
    <w:rsid w:val="00927CD4"/>
    <w:rsid w:val="00930081"/>
    <w:rsid w:val="0093013B"/>
    <w:rsid w:val="0093016F"/>
    <w:rsid w:val="00930623"/>
    <w:rsid w:val="009307CA"/>
    <w:rsid w:val="0093165C"/>
    <w:rsid w:val="00931ADF"/>
    <w:rsid w:val="00931D7C"/>
    <w:rsid w:val="009322DB"/>
    <w:rsid w:val="0093248F"/>
    <w:rsid w:val="0093254A"/>
    <w:rsid w:val="009329A2"/>
    <w:rsid w:val="00932EF0"/>
    <w:rsid w:val="009338E8"/>
    <w:rsid w:val="009356BF"/>
    <w:rsid w:val="00935D18"/>
    <w:rsid w:val="00936641"/>
    <w:rsid w:val="009373CA"/>
    <w:rsid w:val="00940E3D"/>
    <w:rsid w:val="00940F7F"/>
    <w:rsid w:val="009411FF"/>
    <w:rsid w:val="00941D5A"/>
    <w:rsid w:val="00942194"/>
    <w:rsid w:val="009430E8"/>
    <w:rsid w:val="00943EA4"/>
    <w:rsid w:val="00944703"/>
    <w:rsid w:val="0094516F"/>
    <w:rsid w:val="009458CE"/>
    <w:rsid w:val="009459C0"/>
    <w:rsid w:val="00946591"/>
    <w:rsid w:val="009465F3"/>
    <w:rsid w:val="009466A9"/>
    <w:rsid w:val="009466D7"/>
    <w:rsid w:val="0094696D"/>
    <w:rsid w:val="00946AEB"/>
    <w:rsid w:val="00950491"/>
    <w:rsid w:val="00950699"/>
    <w:rsid w:val="00950C7B"/>
    <w:rsid w:val="00950EB2"/>
    <w:rsid w:val="0095130F"/>
    <w:rsid w:val="00951858"/>
    <w:rsid w:val="00951B4B"/>
    <w:rsid w:val="00952809"/>
    <w:rsid w:val="00952BF2"/>
    <w:rsid w:val="009533AD"/>
    <w:rsid w:val="00953465"/>
    <w:rsid w:val="009535C6"/>
    <w:rsid w:val="00953644"/>
    <w:rsid w:val="00953A45"/>
    <w:rsid w:val="00953F55"/>
    <w:rsid w:val="009547F3"/>
    <w:rsid w:val="00954B6D"/>
    <w:rsid w:val="009551A7"/>
    <w:rsid w:val="00955845"/>
    <w:rsid w:val="00956032"/>
    <w:rsid w:val="009560CD"/>
    <w:rsid w:val="009560CF"/>
    <w:rsid w:val="009569C4"/>
    <w:rsid w:val="00957917"/>
    <w:rsid w:val="009603DC"/>
    <w:rsid w:val="00960F58"/>
    <w:rsid w:val="009616CA"/>
    <w:rsid w:val="00961EEE"/>
    <w:rsid w:val="00961FCF"/>
    <w:rsid w:val="009631F5"/>
    <w:rsid w:val="00963594"/>
    <w:rsid w:val="0096481E"/>
    <w:rsid w:val="00964CD3"/>
    <w:rsid w:val="00965BE4"/>
    <w:rsid w:val="00965C69"/>
    <w:rsid w:val="0096692F"/>
    <w:rsid w:val="009669B3"/>
    <w:rsid w:val="00966D5B"/>
    <w:rsid w:val="00967351"/>
    <w:rsid w:val="00970BB6"/>
    <w:rsid w:val="00970E73"/>
    <w:rsid w:val="00970E85"/>
    <w:rsid w:val="0097108F"/>
    <w:rsid w:val="00971115"/>
    <w:rsid w:val="00971B24"/>
    <w:rsid w:val="00971BD0"/>
    <w:rsid w:val="00971D00"/>
    <w:rsid w:val="00972DFD"/>
    <w:rsid w:val="0097311D"/>
    <w:rsid w:val="00973994"/>
    <w:rsid w:val="00974BF8"/>
    <w:rsid w:val="00974F86"/>
    <w:rsid w:val="00975420"/>
    <w:rsid w:val="00975534"/>
    <w:rsid w:val="00975DA6"/>
    <w:rsid w:val="009762BC"/>
    <w:rsid w:val="0097641C"/>
    <w:rsid w:val="009764DA"/>
    <w:rsid w:val="00976528"/>
    <w:rsid w:val="0097666E"/>
    <w:rsid w:val="009769D8"/>
    <w:rsid w:val="009769FC"/>
    <w:rsid w:val="00976EF7"/>
    <w:rsid w:val="009775CA"/>
    <w:rsid w:val="009776A3"/>
    <w:rsid w:val="009777C0"/>
    <w:rsid w:val="00977FF9"/>
    <w:rsid w:val="00980BBB"/>
    <w:rsid w:val="00980F0E"/>
    <w:rsid w:val="009814B4"/>
    <w:rsid w:val="00981961"/>
    <w:rsid w:val="00981DBA"/>
    <w:rsid w:val="00981DF6"/>
    <w:rsid w:val="00982947"/>
    <w:rsid w:val="00983368"/>
    <w:rsid w:val="009836A0"/>
    <w:rsid w:val="00983880"/>
    <w:rsid w:val="00984982"/>
    <w:rsid w:val="00984C90"/>
    <w:rsid w:val="009852DC"/>
    <w:rsid w:val="00985F41"/>
    <w:rsid w:val="00986061"/>
    <w:rsid w:val="0098612A"/>
    <w:rsid w:val="0098658C"/>
    <w:rsid w:val="00986903"/>
    <w:rsid w:val="00986E4F"/>
    <w:rsid w:val="00987B53"/>
    <w:rsid w:val="00987C76"/>
    <w:rsid w:val="009907D5"/>
    <w:rsid w:val="00990BEA"/>
    <w:rsid w:val="00991633"/>
    <w:rsid w:val="009918AA"/>
    <w:rsid w:val="00991D6E"/>
    <w:rsid w:val="00992AFC"/>
    <w:rsid w:val="009931E5"/>
    <w:rsid w:val="00993482"/>
    <w:rsid w:val="009936DE"/>
    <w:rsid w:val="00993CEB"/>
    <w:rsid w:val="0099412D"/>
    <w:rsid w:val="00994209"/>
    <w:rsid w:val="00994793"/>
    <w:rsid w:val="00995218"/>
    <w:rsid w:val="00995882"/>
    <w:rsid w:val="009969AD"/>
    <w:rsid w:val="00997395"/>
    <w:rsid w:val="009A0BE5"/>
    <w:rsid w:val="009A1071"/>
    <w:rsid w:val="009A117E"/>
    <w:rsid w:val="009A16D5"/>
    <w:rsid w:val="009A19E1"/>
    <w:rsid w:val="009A1CA0"/>
    <w:rsid w:val="009A2185"/>
    <w:rsid w:val="009A27E2"/>
    <w:rsid w:val="009A3056"/>
    <w:rsid w:val="009A3059"/>
    <w:rsid w:val="009A32E0"/>
    <w:rsid w:val="009A4695"/>
    <w:rsid w:val="009A487A"/>
    <w:rsid w:val="009A4B19"/>
    <w:rsid w:val="009A4E9D"/>
    <w:rsid w:val="009A4FC7"/>
    <w:rsid w:val="009A527F"/>
    <w:rsid w:val="009A59AB"/>
    <w:rsid w:val="009A6056"/>
    <w:rsid w:val="009A6A4F"/>
    <w:rsid w:val="009A6F68"/>
    <w:rsid w:val="009A78C4"/>
    <w:rsid w:val="009A7A49"/>
    <w:rsid w:val="009A7BD3"/>
    <w:rsid w:val="009A7D6C"/>
    <w:rsid w:val="009A7FD0"/>
    <w:rsid w:val="009B118B"/>
    <w:rsid w:val="009B160B"/>
    <w:rsid w:val="009B1820"/>
    <w:rsid w:val="009B1879"/>
    <w:rsid w:val="009B1D28"/>
    <w:rsid w:val="009B2193"/>
    <w:rsid w:val="009B2283"/>
    <w:rsid w:val="009B2ADF"/>
    <w:rsid w:val="009B3FB2"/>
    <w:rsid w:val="009B4275"/>
    <w:rsid w:val="009B4510"/>
    <w:rsid w:val="009B4C78"/>
    <w:rsid w:val="009B5B90"/>
    <w:rsid w:val="009B6179"/>
    <w:rsid w:val="009B6311"/>
    <w:rsid w:val="009B652D"/>
    <w:rsid w:val="009B7146"/>
    <w:rsid w:val="009B7545"/>
    <w:rsid w:val="009B7A38"/>
    <w:rsid w:val="009C13C8"/>
    <w:rsid w:val="009C186B"/>
    <w:rsid w:val="009C1C58"/>
    <w:rsid w:val="009C1CC2"/>
    <w:rsid w:val="009C355F"/>
    <w:rsid w:val="009C3809"/>
    <w:rsid w:val="009C428E"/>
    <w:rsid w:val="009C431D"/>
    <w:rsid w:val="009C45A3"/>
    <w:rsid w:val="009C47F6"/>
    <w:rsid w:val="009C55F4"/>
    <w:rsid w:val="009C6393"/>
    <w:rsid w:val="009C684F"/>
    <w:rsid w:val="009C69F7"/>
    <w:rsid w:val="009C6CFA"/>
    <w:rsid w:val="009C7305"/>
    <w:rsid w:val="009C7998"/>
    <w:rsid w:val="009C7E2E"/>
    <w:rsid w:val="009D044C"/>
    <w:rsid w:val="009D07C9"/>
    <w:rsid w:val="009D0931"/>
    <w:rsid w:val="009D0A15"/>
    <w:rsid w:val="009D0D75"/>
    <w:rsid w:val="009D23BE"/>
    <w:rsid w:val="009D2586"/>
    <w:rsid w:val="009D2B3D"/>
    <w:rsid w:val="009D2C89"/>
    <w:rsid w:val="009D30C7"/>
    <w:rsid w:val="009D4234"/>
    <w:rsid w:val="009D4B8F"/>
    <w:rsid w:val="009D59B3"/>
    <w:rsid w:val="009D5A9D"/>
    <w:rsid w:val="009D629C"/>
    <w:rsid w:val="009D6651"/>
    <w:rsid w:val="009D6765"/>
    <w:rsid w:val="009D6E98"/>
    <w:rsid w:val="009D6FEB"/>
    <w:rsid w:val="009D72BF"/>
    <w:rsid w:val="009D7383"/>
    <w:rsid w:val="009E0589"/>
    <w:rsid w:val="009E0749"/>
    <w:rsid w:val="009E0C4C"/>
    <w:rsid w:val="009E0C94"/>
    <w:rsid w:val="009E0F1B"/>
    <w:rsid w:val="009E1F40"/>
    <w:rsid w:val="009E2004"/>
    <w:rsid w:val="009E23A2"/>
    <w:rsid w:val="009E251D"/>
    <w:rsid w:val="009E26A9"/>
    <w:rsid w:val="009E2F31"/>
    <w:rsid w:val="009E3BE4"/>
    <w:rsid w:val="009E3C62"/>
    <w:rsid w:val="009E3DCF"/>
    <w:rsid w:val="009E42EC"/>
    <w:rsid w:val="009E4400"/>
    <w:rsid w:val="009E45CA"/>
    <w:rsid w:val="009E4677"/>
    <w:rsid w:val="009E4741"/>
    <w:rsid w:val="009E5594"/>
    <w:rsid w:val="009E59D3"/>
    <w:rsid w:val="009E59EB"/>
    <w:rsid w:val="009E5ADC"/>
    <w:rsid w:val="009E5D04"/>
    <w:rsid w:val="009E5F74"/>
    <w:rsid w:val="009E6AD5"/>
    <w:rsid w:val="009E71BA"/>
    <w:rsid w:val="009E71EA"/>
    <w:rsid w:val="009E7288"/>
    <w:rsid w:val="009E74F5"/>
    <w:rsid w:val="009E7880"/>
    <w:rsid w:val="009F03C9"/>
    <w:rsid w:val="009F07C1"/>
    <w:rsid w:val="009F0A30"/>
    <w:rsid w:val="009F105B"/>
    <w:rsid w:val="009F1333"/>
    <w:rsid w:val="009F145C"/>
    <w:rsid w:val="009F1804"/>
    <w:rsid w:val="009F2235"/>
    <w:rsid w:val="009F2846"/>
    <w:rsid w:val="009F4187"/>
    <w:rsid w:val="009F42AF"/>
    <w:rsid w:val="009F4419"/>
    <w:rsid w:val="009F4C96"/>
    <w:rsid w:val="009F58F3"/>
    <w:rsid w:val="009F5D01"/>
    <w:rsid w:val="009F5F0F"/>
    <w:rsid w:val="009F6C32"/>
    <w:rsid w:val="009F714C"/>
    <w:rsid w:val="009F716D"/>
    <w:rsid w:val="009F731D"/>
    <w:rsid w:val="009F7BEF"/>
    <w:rsid w:val="009F7E92"/>
    <w:rsid w:val="00A0054C"/>
    <w:rsid w:val="00A00A7B"/>
    <w:rsid w:val="00A01473"/>
    <w:rsid w:val="00A02690"/>
    <w:rsid w:val="00A02776"/>
    <w:rsid w:val="00A02BD1"/>
    <w:rsid w:val="00A031DB"/>
    <w:rsid w:val="00A03433"/>
    <w:rsid w:val="00A04763"/>
    <w:rsid w:val="00A04AB3"/>
    <w:rsid w:val="00A04D48"/>
    <w:rsid w:val="00A053B4"/>
    <w:rsid w:val="00A05C64"/>
    <w:rsid w:val="00A060FD"/>
    <w:rsid w:val="00A064FE"/>
    <w:rsid w:val="00A068F7"/>
    <w:rsid w:val="00A07393"/>
    <w:rsid w:val="00A10372"/>
    <w:rsid w:val="00A1169C"/>
    <w:rsid w:val="00A11A24"/>
    <w:rsid w:val="00A11E47"/>
    <w:rsid w:val="00A11E6E"/>
    <w:rsid w:val="00A12203"/>
    <w:rsid w:val="00A1258F"/>
    <w:rsid w:val="00A126C6"/>
    <w:rsid w:val="00A12AE8"/>
    <w:rsid w:val="00A13144"/>
    <w:rsid w:val="00A13260"/>
    <w:rsid w:val="00A132B6"/>
    <w:rsid w:val="00A13B97"/>
    <w:rsid w:val="00A140A7"/>
    <w:rsid w:val="00A1425C"/>
    <w:rsid w:val="00A14B0F"/>
    <w:rsid w:val="00A1548F"/>
    <w:rsid w:val="00A15718"/>
    <w:rsid w:val="00A159D0"/>
    <w:rsid w:val="00A16573"/>
    <w:rsid w:val="00A165EB"/>
    <w:rsid w:val="00A16938"/>
    <w:rsid w:val="00A169ED"/>
    <w:rsid w:val="00A16B78"/>
    <w:rsid w:val="00A1740B"/>
    <w:rsid w:val="00A1763F"/>
    <w:rsid w:val="00A177F8"/>
    <w:rsid w:val="00A17A9F"/>
    <w:rsid w:val="00A201D0"/>
    <w:rsid w:val="00A202CB"/>
    <w:rsid w:val="00A208F2"/>
    <w:rsid w:val="00A209C8"/>
    <w:rsid w:val="00A20FC5"/>
    <w:rsid w:val="00A20FE0"/>
    <w:rsid w:val="00A21094"/>
    <w:rsid w:val="00A210D0"/>
    <w:rsid w:val="00A211B8"/>
    <w:rsid w:val="00A21843"/>
    <w:rsid w:val="00A21914"/>
    <w:rsid w:val="00A2199B"/>
    <w:rsid w:val="00A22C3E"/>
    <w:rsid w:val="00A22E31"/>
    <w:rsid w:val="00A230C2"/>
    <w:rsid w:val="00A234D3"/>
    <w:rsid w:val="00A23EBA"/>
    <w:rsid w:val="00A242C6"/>
    <w:rsid w:val="00A24983"/>
    <w:rsid w:val="00A24CE3"/>
    <w:rsid w:val="00A24D1C"/>
    <w:rsid w:val="00A24FA8"/>
    <w:rsid w:val="00A258DB"/>
    <w:rsid w:val="00A25E09"/>
    <w:rsid w:val="00A26452"/>
    <w:rsid w:val="00A26490"/>
    <w:rsid w:val="00A26E8D"/>
    <w:rsid w:val="00A27696"/>
    <w:rsid w:val="00A27D04"/>
    <w:rsid w:val="00A30010"/>
    <w:rsid w:val="00A31278"/>
    <w:rsid w:val="00A31A22"/>
    <w:rsid w:val="00A321B8"/>
    <w:rsid w:val="00A33C0D"/>
    <w:rsid w:val="00A34441"/>
    <w:rsid w:val="00A3471D"/>
    <w:rsid w:val="00A34BBB"/>
    <w:rsid w:val="00A34E46"/>
    <w:rsid w:val="00A35720"/>
    <w:rsid w:val="00A3583C"/>
    <w:rsid w:val="00A35A3F"/>
    <w:rsid w:val="00A35BC2"/>
    <w:rsid w:val="00A35FB4"/>
    <w:rsid w:val="00A36222"/>
    <w:rsid w:val="00A36527"/>
    <w:rsid w:val="00A36C2C"/>
    <w:rsid w:val="00A377CE"/>
    <w:rsid w:val="00A37C5E"/>
    <w:rsid w:val="00A4007C"/>
    <w:rsid w:val="00A4009A"/>
    <w:rsid w:val="00A40704"/>
    <w:rsid w:val="00A40EC4"/>
    <w:rsid w:val="00A411D3"/>
    <w:rsid w:val="00A41D2B"/>
    <w:rsid w:val="00A42270"/>
    <w:rsid w:val="00A42471"/>
    <w:rsid w:val="00A42D06"/>
    <w:rsid w:val="00A4340F"/>
    <w:rsid w:val="00A43655"/>
    <w:rsid w:val="00A439E9"/>
    <w:rsid w:val="00A44362"/>
    <w:rsid w:val="00A44552"/>
    <w:rsid w:val="00A446A5"/>
    <w:rsid w:val="00A44EB2"/>
    <w:rsid w:val="00A451E1"/>
    <w:rsid w:val="00A45545"/>
    <w:rsid w:val="00A508FA"/>
    <w:rsid w:val="00A50A18"/>
    <w:rsid w:val="00A50D4B"/>
    <w:rsid w:val="00A51210"/>
    <w:rsid w:val="00A51A8D"/>
    <w:rsid w:val="00A522AD"/>
    <w:rsid w:val="00A5274F"/>
    <w:rsid w:val="00A52A2A"/>
    <w:rsid w:val="00A52D0A"/>
    <w:rsid w:val="00A53762"/>
    <w:rsid w:val="00A5396C"/>
    <w:rsid w:val="00A5407B"/>
    <w:rsid w:val="00A54C00"/>
    <w:rsid w:val="00A54DE3"/>
    <w:rsid w:val="00A55186"/>
    <w:rsid w:val="00A55D28"/>
    <w:rsid w:val="00A56002"/>
    <w:rsid w:val="00A5633E"/>
    <w:rsid w:val="00A563EF"/>
    <w:rsid w:val="00A5652F"/>
    <w:rsid w:val="00A565D5"/>
    <w:rsid w:val="00A568CF"/>
    <w:rsid w:val="00A56991"/>
    <w:rsid w:val="00A56B95"/>
    <w:rsid w:val="00A56C6D"/>
    <w:rsid w:val="00A56E49"/>
    <w:rsid w:val="00A56F22"/>
    <w:rsid w:val="00A576EA"/>
    <w:rsid w:val="00A57BB9"/>
    <w:rsid w:val="00A57E50"/>
    <w:rsid w:val="00A57FB1"/>
    <w:rsid w:val="00A604AC"/>
    <w:rsid w:val="00A6056E"/>
    <w:rsid w:val="00A605A4"/>
    <w:rsid w:val="00A60FCA"/>
    <w:rsid w:val="00A61615"/>
    <w:rsid w:val="00A61C10"/>
    <w:rsid w:val="00A61C48"/>
    <w:rsid w:val="00A61D75"/>
    <w:rsid w:val="00A61F25"/>
    <w:rsid w:val="00A62751"/>
    <w:rsid w:val="00A62B4E"/>
    <w:rsid w:val="00A62FEE"/>
    <w:rsid w:val="00A637E7"/>
    <w:rsid w:val="00A63B92"/>
    <w:rsid w:val="00A63CED"/>
    <w:rsid w:val="00A63EC3"/>
    <w:rsid w:val="00A64DB7"/>
    <w:rsid w:val="00A650A5"/>
    <w:rsid w:val="00A65687"/>
    <w:rsid w:val="00A65B4D"/>
    <w:rsid w:val="00A65D04"/>
    <w:rsid w:val="00A672E7"/>
    <w:rsid w:val="00A6775E"/>
    <w:rsid w:val="00A677AB"/>
    <w:rsid w:val="00A6785D"/>
    <w:rsid w:val="00A67B64"/>
    <w:rsid w:val="00A67E36"/>
    <w:rsid w:val="00A67ED8"/>
    <w:rsid w:val="00A70536"/>
    <w:rsid w:val="00A707DD"/>
    <w:rsid w:val="00A708F1"/>
    <w:rsid w:val="00A70BA8"/>
    <w:rsid w:val="00A70CBC"/>
    <w:rsid w:val="00A71203"/>
    <w:rsid w:val="00A71223"/>
    <w:rsid w:val="00A7140E"/>
    <w:rsid w:val="00A7153B"/>
    <w:rsid w:val="00A715E3"/>
    <w:rsid w:val="00A7165B"/>
    <w:rsid w:val="00A71BBB"/>
    <w:rsid w:val="00A71CF9"/>
    <w:rsid w:val="00A71EA5"/>
    <w:rsid w:val="00A71EC2"/>
    <w:rsid w:val="00A726F9"/>
    <w:rsid w:val="00A727F0"/>
    <w:rsid w:val="00A7296F"/>
    <w:rsid w:val="00A7386F"/>
    <w:rsid w:val="00A7393C"/>
    <w:rsid w:val="00A74031"/>
    <w:rsid w:val="00A743A5"/>
    <w:rsid w:val="00A7477E"/>
    <w:rsid w:val="00A74965"/>
    <w:rsid w:val="00A74B5C"/>
    <w:rsid w:val="00A74C0F"/>
    <w:rsid w:val="00A74DC0"/>
    <w:rsid w:val="00A7512B"/>
    <w:rsid w:val="00A7559E"/>
    <w:rsid w:val="00A76B7C"/>
    <w:rsid w:val="00A77018"/>
    <w:rsid w:val="00A7766D"/>
    <w:rsid w:val="00A77904"/>
    <w:rsid w:val="00A77CF2"/>
    <w:rsid w:val="00A81251"/>
    <w:rsid w:val="00A81A46"/>
    <w:rsid w:val="00A82D8F"/>
    <w:rsid w:val="00A8310F"/>
    <w:rsid w:val="00A83E0A"/>
    <w:rsid w:val="00A83F46"/>
    <w:rsid w:val="00A84195"/>
    <w:rsid w:val="00A84422"/>
    <w:rsid w:val="00A84A54"/>
    <w:rsid w:val="00A84BF0"/>
    <w:rsid w:val="00A84F59"/>
    <w:rsid w:val="00A85A9F"/>
    <w:rsid w:val="00A86581"/>
    <w:rsid w:val="00A86EB1"/>
    <w:rsid w:val="00A8719A"/>
    <w:rsid w:val="00A8724A"/>
    <w:rsid w:val="00A8730E"/>
    <w:rsid w:val="00A87681"/>
    <w:rsid w:val="00A87A93"/>
    <w:rsid w:val="00A900EA"/>
    <w:rsid w:val="00A90295"/>
    <w:rsid w:val="00A902DB"/>
    <w:rsid w:val="00A908D1"/>
    <w:rsid w:val="00A90DB8"/>
    <w:rsid w:val="00A90DE3"/>
    <w:rsid w:val="00A910CC"/>
    <w:rsid w:val="00A91BC0"/>
    <w:rsid w:val="00A9204E"/>
    <w:rsid w:val="00A93167"/>
    <w:rsid w:val="00A93618"/>
    <w:rsid w:val="00A942B5"/>
    <w:rsid w:val="00A945A2"/>
    <w:rsid w:val="00A947F1"/>
    <w:rsid w:val="00A948A9"/>
    <w:rsid w:val="00A94928"/>
    <w:rsid w:val="00A94941"/>
    <w:rsid w:val="00A959B9"/>
    <w:rsid w:val="00A95D44"/>
    <w:rsid w:val="00A96C4A"/>
    <w:rsid w:val="00A97AE0"/>
    <w:rsid w:val="00AA0455"/>
    <w:rsid w:val="00AA135E"/>
    <w:rsid w:val="00AA1E40"/>
    <w:rsid w:val="00AA25DA"/>
    <w:rsid w:val="00AA2716"/>
    <w:rsid w:val="00AA28BB"/>
    <w:rsid w:val="00AA2CF2"/>
    <w:rsid w:val="00AA342A"/>
    <w:rsid w:val="00AA391C"/>
    <w:rsid w:val="00AA3F0C"/>
    <w:rsid w:val="00AA41F4"/>
    <w:rsid w:val="00AA4262"/>
    <w:rsid w:val="00AA449A"/>
    <w:rsid w:val="00AA5122"/>
    <w:rsid w:val="00AA552E"/>
    <w:rsid w:val="00AA556C"/>
    <w:rsid w:val="00AA558C"/>
    <w:rsid w:val="00AA5C6D"/>
    <w:rsid w:val="00AA5F7E"/>
    <w:rsid w:val="00AA676D"/>
    <w:rsid w:val="00AA678C"/>
    <w:rsid w:val="00AA7BCE"/>
    <w:rsid w:val="00AB0212"/>
    <w:rsid w:val="00AB0467"/>
    <w:rsid w:val="00AB0B56"/>
    <w:rsid w:val="00AB1121"/>
    <w:rsid w:val="00AB120E"/>
    <w:rsid w:val="00AB1EFF"/>
    <w:rsid w:val="00AB25A8"/>
    <w:rsid w:val="00AB2F8C"/>
    <w:rsid w:val="00AB310B"/>
    <w:rsid w:val="00AB3451"/>
    <w:rsid w:val="00AB3465"/>
    <w:rsid w:val="00AB3CD6"/>
    <w:rsid w:val="00AB4129"/>
    <w:rsid w:val="00AB4BFB"/>
    <w:rsid w:val="00AB4C9A"/>
    <w:rsid w:val="00AB5370"/>
    <w:rsid w:val="00AB55AE"/>
    <w:rsid w:val="00AB5702"/>
    <w:rsid w:val="00AB5C1E"/>
    <w:rsid w:val="00AB6234"/>
    <w:rsid w:val="00AB655B"/>
    <w:rsid w:val="00AB68D9"/>
    <w:rsid w:val="00AB6E5E"/>
    <w:rsid w:val="00AB6FB7"/>
    <w:rsid w:val="00AB735C"/>
    <w:rsid w:val="00AB7E13"/>
    <w:rsid w:val="00AC08EA"/>
    <w:rsid w:val="00AC08F4"/>
    <w:rsid w:val="00AC0DE9"/>
    <w:rsid w:val="00AC131A"/>
    <w:rsid w:val="00AC17AA"/>
    <w:rsid w:val="00AC1CFC"/>
    <w:rsid w:val="00AC21F1"/>
    <w:rsid w:val="00AC2445"/>
    <w:rsid w:val="00AC30A5"/>
    <w:rsid w:val="00AC32A7"/>
    <w:rsid w:val="00AC33AF"/>
    <w:rsid w:val="00AC342D"/>
    <w:rsid w:val="00AC3437"/>
    <w:rsid w:val="00AC3510"/>
    <w:rsid w:val="00AC37E2"/>
    <w:rsid w:val="00AC3C78"/>
    <w:rsid w:val="00AC4285"/>
    <w:rsid w:val="00AC433F"/>
    <w:rsid w:val="00AC4998"/>
    <w:rsid w:val="00AC4C77"/>
    <w:rsid w:val="00AC4FAD"/>
    <w:rsid w:val="00AC6783"/>
    <w:rsid w:val="00AC6B6D"/>
    <w:rsid w:val="00AC6C88"/>
    <w:rsid w:val="00AD0154"/>
    <w:rsid w:val="00AD1236"/>
    <w:rsid w:val="00AD174F"/>
    <w:rsid w:val="00AD1939"/>
    <w:rsid w:val="00AD1AE2"/>
    <w:rsid w:val="00AD1BBB"/>
    <w:rsid w:val="00AD1F70"/>
    <w:rsid w:val="00AD2104"/>
    <w:rsid w:val="00AD258E"/>
    <w:rsid w:val="00AD3649"/>
    <w:rsid w:val="00AD3BF9"/>
    <w:rsid w:val="00AD4BB5"/>
    <w:rsid w:val="00AD4CFC"/>
    <w:rsid w:val="00AD501B"/>
    <w:rsid w:val="00AD531D"/>
    <w:rsid w:val="00AD549F"/>
    <w:rsid w:val="00AD5A74"/>
    <w:rsid w:val="00AD6074"/>
    <w:rsid w:val="00AD60B1"/>
    <w:rsid w:val="00AD616E"/>
    <w:rsid w:val="00AD67DE"/>
    <w:rsid w:val="00AD6B4F"/>
    <w:rsid w:val="00AD77A3"/>
    <w:rsid w:val="00AD77E7"/>
    <w:rsid w:val="00AD7F41"/>
    <w:rsid w:val="00AE1728"/>
    <w:rsid w:val="00AE1B7D"/>
    <w:rsid w:val="00AE2BFA"/>
    <w:rsid w:val="00AE348D"/>
    <w:rsid w:val="00AE3C6D"/>
    <w:rsid w:val="00AE3EE7"/>
    <w:rsid w:val="00AE3FFB"/>
    <w:rsid w:val="00AE41F3"/>
    <w:rsid w:val="00AE4D66"/>
    <w:rsid w:val="00AE5BF1"/>
    <w:rsid w:val="00AE63F2"/>
    <w:rsid w:val="00AE6B27"/>
    <w:rsid w:val="00AE6C71"/>
    <w:rsid w:val="00AE7080"/>
    <w:rsid w:val="00AE721B"/>
    <w:rsid w:val="00AE7585"/>
    <w:rsid w:val="00AF069F"/>
    <w:rsid w:val="00AF0CC3"/>
    <w:rsid w:val="00AF1011"/>
    <w:rsid w:val="00AF1467"/>
    <w:rsid w:val="00AF1769"/>
    <w:rsid w:val="00AF18C5"/>
    <w:rsid w:val="00AF1B22"/>
    <w:rsid w:val="00AF217C"/>
    <w:rsid w:val="00AF2435"/>
    <w:rsid w:val="00AF274D"/>
    <w:rsid w:val="00AF2B8F"/>
    <w:rsid w:val="00AF2BCB"/>
    <w:rsid w:val="00AF2DB1"/>
    <w:rsid w:val="00AF2F34"/>
    <w:rsid w:val="00AF304B"/>
    <w:rsid w:val="00AF3214"/>
    <w:rsid w:val="00AF3BDA"/>
    <w:rsid w:val="00AF4635"/>
    <w:rsid w:val="00AF4671"/>
    <w:rsid w:val="00AF4D84"/>
    <w:rsid w:val="00AF4F76"/>
    <w:rsid w:val="00AF5023"/>
    <w:rsid w:val="00AF5584"/>
    <w:rsid w:val="00AF5733"/>
    <w:rsid w:val="00AF5978"/>
    <w:rsid w:val="00AF5DD0"/>
    <w:rsid w:val="00AF5E07"/>
    <w:rsid w:val="00AF61D9"/>
    <w:rsid w:val="00AF6B6E"/>
    <w:rsid w:val="00AF6B8B"/>
    <w:rsid w:val="00AF6E29"/>
    <w:rsid w:val="00B00787"/>
    <w:rsid w:val="00B009BB"/>
    <w:rsid w:val="00B00E49"/>
    <w:rsid w:val="00B01858"/>
    <w:rsid w:val="00B01A58"/>
    <w:rsid w:val="00B01BA3"/>
    <w:rsid w:val="00B01C2C"/>
    <w:rsid w:val="00B02079"/>
    <w:rsid w:val="00B0213B"/>
    <w:rsid w:val="00B024C9"/>
    <w:rsid w:val="00B02D34"/>
    <w:rsid w:val="00B030E2"/>
    <w:rsid w:val="00B03355"/>
    <w:rsid w:val="00B03B77"/>
    <w:rsid w:val="00B03EE4"/>
    <w:rsid w:val="00B04651"/>
    <w:rsid w:val="00B05C76"/>
    <w:rsid w:val="00B06073"/>
    <w:rsid w:val="00B060B3"/>
    <w:rsid w:val="00B06499"/>
    <w:rsid w:val="00B064A4"/>
    <w:rsid w:val="00B06520"/>
    <w:rsid w:val="00B06E4A"/>
    <w:rsid w:val="00B072A8"/>
    <w:rsid w:val="00B07A1B"/>
    <w:rsid w:val="00B07AEE"/>
    <w:rsid w:val="00B10E26"/>
    <w:rsid w:val="00B11DD2"/>
    <w:rsid w:val="00B129E8"/>
    <w:rsid w:val="00B1333C"/>
    <w:rsid w:val="00B13A1B"/>
    <w:rsid w:val="00B13EF7"/>
    <w:rsid w:val="00B141EE"/>
    <w:rsid w:val="00B15246"/>
    <w:rsid w:val="00B15809"/>
    <w:rsid w:val="00B15D64"/>
    <w:rsid w:val="00B16154"/>
    <w:rsid w:val="00B168CD"/>
    <w:rsid w:val="00B2021C"/>
    <w:rsid w:val="00B2075D"/>
    <w:rsid w:val="00B211CE"/>
    <w:rsid w:val="00B21792"/>
    <w:rsid w:val="00B219BA"/>
    <w:rsid w:val="00B2219A"/>
    <w:rsid w:val="00B22647"/>
    <w:rsid w:val="00B231BF"/>
    <w:rsid w:val="00B23A51"/>
    <w:rsid w:val="00B23B81"/>
    <w:rsid w:val="00B24720"/>
    <w:rsid w:val="00B24C87"/>
    <w:rsid w:val="00B24E6D"/>
    <w:rsid w:val="00B2544D"/>
    <w:rsid w:val="00B258E6"/>
    <w:rsid w:val="00B25A48"/>
    <w:rsid w:val="00B25CE0"/>
    <w:rsid w:val="00B25F37"/>
    <w:rsid w:val="00B26E3C"/>
    <w:rsid w:val="00B2758F"/>
    <w:rsid w:val="00B27A03"/>
    <w:rsid w:val="00B3013B"/>
    <w:rsid w:val="00B30584"/>
    <w:rsid w:val="00B30642"/>
    <w:rsid w:val="00B32BAF"/>
    <w:rsid w:val="00B32F70"/>
    <w:rsid w:val="00B3412D"/>
    <w:rsid w:val="00B35B1A"/>
    <w:rsid w:val="00B3676B"/>
    <w:rsid w:val="00B3722D"/>
    <w:rsid w:val="00B376F7"/>
    <w:rsid w:val="00B37C18"/>
    <w:rsid w:val="00B37F5D"/>
    <w:rsid w:val="00B408E4"/>
    <w:rsid w:val="00B414A5"/>
    <w:rsid w:val="00B417C7"/>
    <w:rsid w:val="00B41C30"/>
    <w:rsid w:val="00B42967"/>
    <w:rsid w:val="00B42D21"/>
    <w:rsid w:val="00B42FE6"/>
    <w:rsid w:val="00B43EDD"/>
    <w:rsid w:val="00B44191"/>
    <w:rsid w:val="00B45086"/>
    <w:rsid w:val="00B45091"/>
    <w:rsid w:val="00B4633C"/>
    <w:rsid w:val="00B46622"/>
    <w:rsid w:val="00B469DD"/>
    <w:rsid w:val="00B46E71"/>
    <w:rsid w:val="00B4760A"/>
    <w:rsid w:val="00B47AE3"/>
    <w:rsid w:val="00B47C8E"/>
    <w:rsid w:val="00B47E7A"/>
    <w:rsid w:val="00B50097"/>
    <w:rsid w:val="00B5061E"/>
    <w:rsid w:val="00B50D68"/>
    <w:rsid w:val="00B519BA"/>
    <w:rsid w:val="00B51D9F"/>
    <w:rsid w:val="00B51DA0"/>
    <w:rsid w:val="00B52CE7"/>
    <w:rsid w:val="00B54101"/>
    <w:rsid w:val="00B54E1B"/>
    <w:rsid w:val="00B54E6E"/>
    <w:rsid w:val="00B54E97"/>
    <w:rsid w:val="00B54F23"/>
    <w:rsid w:val="00B55E0C"/>
    <w:rsid w:val="00B55E36"/>
    <w:rsid w:val="00B560DA"/>
    <w:rsid w:val="00B56884"/>
    <w:rsid w:val="00B56B6D"/>
    <w:rsid w:val="00B56C70"/>
    <w:rsid w:val="00B56DCF"/>
    <w:rsid w:val="00B57587"/>
    <w:rsid w:val="00B57A67"/>
    <w:rsid w:val="00B57AA7"/>
    <w:rsid w:val="00B57B59"/>
    <w:rsid w:val="00B603E4"/>
    <w:rsid w:val="00B60C57"/>
    <w:rsid w:val="00B60CD4"/>
    <w:rsid w:val="00B60D2C"/>
    <w:rsid w:val="00B61C6A"/>
    <w:rsid w:val="00B61D6E"/>
    <w:rsid w:val="00B6280D"/>
    <w:rsid w:val="00B62876"/>
    <w:rsid w:val="00B62954"/>
    <w:rsid w:val="00B62FED"/>
    <w:rsid w:val="00B63581"/>
    <w:rsid w:val="00B6371C"/>
    <w:rsid w:val="00B63787"/>
    <w:rsid w:val="00B637B5"/>
    <w:rsid w:val="00B6437B"/>
    <w:rsid w:val="00B64E04"/>
    <w:rsid w:val="00B658AF"/>
    <w:rsid w:val="00B65BEE"/>
    <w:rsid w:val="00B65C38"/>
    <w:rsid w:val="00B66358"/>
    <w:rsid w:val="00B6635A"/>
    <w:rsid w:val="00B66983"/>
    <w:rsid w:val="00B679B1"/>
    <w:rsid w:val="00B679FE"/>
    <w:rsid w:val="00B67CE3"/>
    <w:rsid w:val="00B70187"/>
    <w:rsid w:val="00B70888"/>
    <w:rsid w:val="00B715D8"/>
    <w:rsid w:val="00B72AC5"/>
    <w:rsid w:val="00B72FE0"/>
    <w:rsid w:val="00B73E43"/>
    <w:rsid w:val="00B74291"/>
    <w:rsid w:val="00B74414"/>
    <w:rsid w:val="00B7471C"/>
    <w:rsid w:val="00B747AD"/>
    <w:rsid w:val="00B751BE"/>
    <w:rsid w:val="00B75832"/>
    <w:rsid w:val="00B75B07"/>
    <w:rsid w:val="00B75ED1"/>
    <w:rsid w:val="00B760A8"/>
    <w:rsid w:val="00B76455"/>
    <w:rsid w:val="00B764A8"/>
    <w:rsid w:val="00B76614"/>
    <w:rsid w:val="00B76F3A"/>
    <w:rsid w:val="00B77C18"/>
    <w:rsid w:val="00B804EE"/>
    <w:rsid w:val="00B80677"/>
    <w:rsid w:val="00B8093C"/>
    <w:rsid w:val="00B80AFF"/>
    <w:rsid w:val="00B80D36"/>
    <w:rsid w:val="00B80D65"/>
    <w:rsid w:val="00B80E41"/>
    <w:rsid w:val="00B810D4"/>
    <w:rsid w:val="00B820C0"/>
    <w:rsid w:val="00B821BD"/>
    <w:rsid w:val="00B824C5"/>
    <w:rsid w:val="00B82E2F"/>
    <w:rsid w:val="00B82E9C"/>
    <w:rsid w:val="00B83279"/>
    <w:rsid w:val="00B832BB"/>
    <w:rsid w:val="00B83E8A"/>
    <w:rsid w:val="00B84016"/>
    <w:rsid w:val="00B847D0"/>
    <w:rsid w:val="00B84848"/>
    <w:rsid w:val="00B84876"/>
    <w:rsid w:val="00B84B28"/>
    <w:rsid w:val="00B84C80"/>
    <w:rsid w:val="00B85E5D"/>
    <w:rsid w:val="00B862DE"/>
    <w:rsid w:val="00B863A4"/>
    <w:rsid w:val="00B86864"/>
    <w:rsid w:val="00B868BA"/>
    <w:rsid w:val="00B869A4"/>
    <w:rsid w:val="00B8737D"/>
    <w:rsid w:val="00B8751F"/>
    <w:rsid w:val="00B87F76"/>
    <w:rsid w:val="00B910E6"/>
    <w:rsid w:val="00B91993"/>
    <w:rsid w:val="00B92A38"/>
    <w:rsid w:val="00B92E5F"/>
    <w:rsid w:val="00B933C8"/>
    <w:rsid w:val="00B93791"/>
    <w:rsid w:val="00B950A1"/>
    <w:rsid w:val="00B965ED"/>
    <w:rsid w:val="00B96667"/>
    <w:rsid w:val="00B96E43"/>
    <w:rsid w:val="00B9703C"/>
    <w:rsid w:val="00B975A0"/>
    <w:rsid w:val="00BA02BA"/>
    <w:rsid w:val="00BA06F7"/>
    <w:rsid w:val="00BA097C"/>
    <w:rsid w:val="00BA118A"/>
    <w:rsid w:val="00BA203A"/>
    <w:rsid w:val="00BA2EAD"/>
    <w:rsid w:val="00BA34D3"/>
    <w:rsid w:val="00BA403B"/>
    <w:rsid w:val="00BA453C"/>
    <w:rsid w:val="00BA4FB6"/>
    <w:rsid w:val="00BA5155"/>
    <w:rsid w:val="00BA5813"/>
    <w:rsid w:val="00BA5ED4"/>
    <w:rsid w:val="00BA61A7"/>
    <w:rsid w:val="00BA6796"/>
    <w:rsid w:val="00BA6AF4"/>
    <w:rsid w:val="00BA6EEA"/>
    <w:rsid w:val="00BA706E"/>
    <w:rsid w:val="00BB0710"/>
    <w:rsid w:val="00BB1036"/>
    <w:rsid w:val="00BB1265"/>
    <w:rsid w:val="00BB1331"/>
    <w:rsid w:val="00BB1568"/>
    <w:rsid w:val="00BB24A5"/>
    <w:rsid w:val="00BB25C0"/>
    <w:rsid w:val="00BB2C2E"/>
    <w:rsid w:val="00BB3196"/>
    <w:rsid w:val="00BB4539"/>
    <w:rsid w:val="00BB49E6"/>
    <w:rsid w:val="00BB4F1F"/>
    <w:rsid w:val="00BB5040"/>
    <w:rsid w:val="00BB59A4"/>
    <w:rsid w:val="00BB5E4D"/>
    <w:rsid w:val="00BB6097"/>
    <w:rsid w:val="00BB60E0"/>
    <w:rsid w:val="00BB66BC"/>
    <w:rsid w:val="00BB6A49"/>
    <w:rsid w:val="00BB71E4"/>
    <w:rsid w:val="00BB7245"/>
    <w:rsid w:val="00BB725F"/>
    <w:rsid w:val="00BB77CF"/>
    <w:rsid w:val="00BB7E34"/>
    <w:rsid w:val="00BC06E1"/>
    <w:rsid w:val="00BC09B5"/>
    <w:rsid w:val="00BC0C59"/>
    <w:rsid w:val="00BC1566"/>
    <w:rsid w:val="00BC1D19"/>
    <w:rsid w:val="00BC25E2"/>
    <w:rsid w:val="00BC2B99"/>
    <w:rsid w:val="00BC2F1A"/>
    <w:rsid w:val="00BC2F75"/>
    <w:rsid w:val="00BC3E2C"/>
    <w:rsid w:val="00BC44D6"/>
    <w:rsid w:val="00BC519A"/>
    <w:rsid w:val="00BC54B2"/>
    <w:rsid w:val="00BC5D0F"/>
    <w:rsid w:val="00BC5DA4"/>
    <w:rsid w:val="00BC6059"/>
    <w:rsid w:val="00BC6076"/>
    <w:rsid w:val="00BC60E4"/>
    <w:rsid w:val="00BC666C"/>
    <w:rsid w:val="00BC6B69"/>
    <w:rsid w:val="00BC7873"/>
    <w:rsid w:val="00BD081F"/>
    <w:rsid w:val="00BD0BB9"/>
    <w:rsid w:val="00BD0BFD"/>
    <w:rsid w:val="00BD1588"/>
    <w:rsid w:val="00BD1B28"/>
    <w:rsid w:val="00BD2CBD"/>
    <w:rsid w:val="00BD3476"/>
    <w:rsid w:val="00BD3714"/>
    <w:rsid w:val="00BD48EC"/>
    <w:rsid w:val="00BD4F16"/>
    <w:rsid w:val="00BD4F48"/>
    <w:rsid w:val="00BD4F4E"/>
    <w:rsid w:val="00BD5068"/>
    <w:rsid w:val="00BD5103"/>
    <w:rsid w:val="00BD5206"/>
    <w:rsid w:val="00BD54D5"/>
    <w:rsid w:val="00BD5868"/>
    <w:rsid w:val="00BD58B5"/>
    <w:rsid w:val="00BD66DD"/>
    <w:rsid w:val="00BE0647"/>
    <w:rsid w:val="00BE0D9A"/>
    <w:rsid w:val="00BE132F"/>
    <w:rsid w:val="00BE1B62"/>
    <w:rsid w:val="00BE1B9C"/>
    <w:rsid w:val="00BE1FC0"/>
    <w:rsid w:val="00BE1FD6"/>
    <w:rsid w:val="00BE206F"/>
    <w:rsid w:val="00BE22FB"/>
    <w:rsid w:val="00BE24C9"/>
    <w:rsid w:val="00BE27E8"/>
    <w:rsid w:val="00BE27F6"/>
    <w:rsid w:val="00BE2B13"/>
    <w:rsid w:val="00BE2B5B"/>
    <w:rsid w:val="00BE2DBC"/>
    <w:rsid w:val="00BE30AC"/>
    <w:rsid w:val="00BE32E5"/>
    <w:rsid w:val="00BE369C"/>
    <w:rsid w:val="00BE3EB0"/>
    <w:rsid w:val="00BE3F5D"/>
    <w:rsid w:val="00BE488F"/>
    <w:rsid w:val="00BE50D6"/>
    <w:rsid w:val="00BE6290"/>
    <w:rsid w:val="00BE702E"/>
    <w:rsid w:val="00BE7BB6"/>
    <w:rsid w:val="00BE7C56"/>
    <w:rsid w:val="00BF0464"/>
    <w:rsid w:val="00BF12F8"/>
    <w:rsid w:val="00BF173E"/>
    <w:rsid w:val="00BF2452"/>
    <w:rsid w:val="00BF24E0"/>
    <w:rsid w:val="00BF2714"/>
    <w:rsid w:val="00BF2B48"/>
    <w:rsid w:val="00BF2CBC"/>
    <w:rsid w:val="00BF325B"/>
    <w:rsid w:val="00BF3B39"/>
    <w:rsid w:val="00BF3D7F"/>
    <w:rsid w:val="00BF4231"/>
    <w:rsid w:val="00BF4E90"/>
    <w:rsid w:val="00BF50C1"/>
    <w:rsid w:val="00BF57B1"/>
    <w:rsid w:val="00BF5B44"/>
    <w:rsid w:val="00BF5BBE"/>
    <w:rsid w:val="00BF5FF3"/>
    <w:rsid w:val="00BF6090"/>
    <w:rsid w:val="00BF611B"/>
    <w:rsid w:val="00BF6299"/>
    <w:rsid w:val="00BF69C3"/>
    <w:rsid w:val="00BF6DE8"/>
    <w:rsid w:val="00BF7767"/>
    <w:rsid w:val="00BF7976"/>
    <w:rsid w:val="00C00337"/>
    <w:rsid w:val="00C00C65"/>
    <w:rsid w:val="00C012D4"/>
    <w:rsid w:val="00C017A9"/>
    <w:rsid w:val="00C01897"/>
    <w:rsid w:val="00C01D0F"/>
    <w:rsid w:val="00C01DA4"/>
    <w:rsid w:val="00C01DBB"/>
    <w:rsid w:val="00C01E0A"/>
    <w:rsid w:val="00C01F8B"/>
    <w:rsid w:val="00C01FC4"/>
    <w:rsid w:val="00C0217D"/>
    <w:rsid w:val="00C023C9"/>
    <w:rsid w:val="00C0307E"/>
    <w:rsid w:val="00C0326C"/>
    <w:rsid w:val="00C03324"/>
    <w:rsid w:val="00C037DD"/>
    <w:rsid w:val="00C038F8"/>
    <w:rsid w:val="00C03BD1"/>
    <w:rsid w:val="00C03DB5"/>
    <w:rsid w:val="00C03F70"/>
    <w:rsid w:val="00C04239"/>
    <w:rsid w:val="00C04A3F"/>
    <w:rsid w:val="00C04BBA"/>
    <w:rsid w:val="00C04C0D"/>
    <w:rsid w:val="00C04CCF"/>
    <w:rsid w:val="00C052BE"/>
    <w:rsid w:val="00C061B8"/>
    <w:rsid w:val="00C06487"/>
    <w:rsid w:val="00C06C10"/>
    <w:rsid w:val="00C07269"/>
    <w:rsid w:val="00C07727"/>
    <w:rsid w:val="00C07793"/>
    <w:rsid w:val="00C10376"/>
    <w:rsid w:val="00C10632"/>
    <w:rsid w:val="00C10906"/>
    <w:rsid w:val="00C10CC7"/>
    <w:rsid w:val="00C1202E"/>
    <w:rsid w:val="00C125B9"/>
    <w:rsid w:val="00C129AA"/>
    <w:rsid w:val="00C12C02"/>
    <w:rsid w:val="00C12C5C"/>
    <w:rsid w:val="00C12D3E"/>
    <w:rsid w:val="00C12FB3"/>
    <w:rsid w:val="00C12FDA"/>
    <w:rsid w:val="00C13EEB"/>
    <w:rsid w:val="00C149A0"/>
    <w:rsid w:val="00C149C1"/>
    <w:rsid w:val="00C14B66"/>
    <w:rsid w:val="00C152F1"/>
    <w:rsid w:val="00C15A07"/>
    <w:rsid w:val="00C15AE8"/>
    <w:rsid w:val="00C1652F"/>
    <w:rsid w:val="00C16588"/>
    <w:rsid w:val="00C166B4"/>
    <w:rsid w:val="00C16F35"/>
    <w:rsid w:val="00C172C2"/>
    <w:rsid w:val="00C1774F"/>
    <w:rsid w:val="00C20386"/>
    <w:rsid w:val="00C203E5"/>
    <w:rsid w:val="00C2193A"/>
    <w:rsid w:val="00C21D71"/>
    <w:rsid w:val="00C22E27"/>
    <w:rsid w:val="00C22FA8"/>
    <w:rsid w:val="00C23335"/>
    <w:rsid w:val="00C234F4"/>
    <w:rsid w:val="00C2363C"/>
    <w:rsid w:val="00C240A9"/>
    <w:rsid w:val="00C248F0"/>
    <w:rsid w:val="00C24B6F"/>
    <w:rsid w:val="00C24C3F"/>
    <w:rsid w:val="00C24E29"/>
    <w:rsid w:val="00C26637"/>
    <w:rsid w:val="00C2725F"/>
    <w:rsid w:val="00C308CE"/>
    <w:rsid w:val="00C30FD7"/>
    <w:rsid w:val="00C3115E"/>
    <w:rsid w:val="00C3185E"/>
    <w:rsid w:val="00C31B54"/>
    <w:rsid w:val="00C31FA3"/>
    <w:rsid w:val="00C321B3"/>
    <w:rsid w:val="00C3273F"/>
    <w:rsid w:val="00C3280F"/>
    <w:rsid w:val="00C32D38"/>
    <w:rsid w:val="00C32FC8"/>
    <w:rsid w:val="00C3376F"/>
    <w:rsid w:val="00C33D97"/>
    <w:rsid w:val="00C34625"/>
    <w:rsid w:val="00C347E2"/>
    <w:rsid w:val="00C34DA3"/>
    <w:rsid w:val="00C34FB6"/>
    <w:rsid w:val="00C3547D"/>
    <w:rsid w:val="00C355F0"/>
    <w:rsid w:val="00C35645"/>
    <w:rsid w:val="00C35711"/>
    <w:rsid w:val="00C3587C"/>
    <w:rsid w:val="00C35FB3"/>
    <w:rsid w:val="00C361EA"/>
    <w:rsid w:val="00C36335"/>
    <w:rsid w:val="00C36BBF"/>
    <w:rsid w:val="00C372C3"/>
    <w:rsid w:val="00C37AC0"/>
    <w:rsid w:val="00C37B55"/>
    <w:rsid w:val="00C40059"/>
    <w:rsid w:val="00C40D07"/>
    <w:rsid w:val="00C4119C"/>
    <w:rsid w:val="00C41231"/>
    <w:rsid w:val="00C415A4"/>
    <w:rsid w:val="00C42020"/>
    <w:rsid w:val="00C42B95"/>
    <w:rsid w:val="00C431D0"/>
    <w:rsid w:val="00C43519"/>
    <w:rsid w:val="00C4459E"/>
    <w:rsid w:val="00C453B3"/>
    <w:rsid w:val="00C45AEE"/>
    <w:rsid w:val="00C45CA4"/>
    <w:rsid w:val="00C45CBC"/>
    <w:rsid w:val="00C4636F"/>
    <w:rsid w:val="00C469AC"/>
    <w:rsid w:val="00C46ED4"/>
    <w:rsid w:val="00C501C5"/>
    <w:rsid w:val="00C50A37"/>
    <w:rsid w:val="00C50A5A"/>
    <w:rsid w:val="00C50B47"/>
    <w:rsid w:val="00C5101B"/>
    <w:rsid w:val="00C5147B"/>
    <w:rsid w:val="00C51873"/>
    <w:rsid w:val="00C51F7E"/>
    <w:rsid w:val="00C52011"/>
    <w:rsid w:val="00C52453"/>
    <w:rsid w:val="00C52C7E"/>
    <w:rsid w:val="00C530F9"/>
    <w:rsid w:val="00C53F5B"/>
    <w:rsid w:val="00C5419C"/>
    <w:rsid w:val="00C541D3"/>
    <w:rsid w:val="00C54387"/>
    <w:rsid w:val="00C547F2"/>
    <w:rsid w:val="00C549EC"/>
    <w:rsid w:val="00C54CC2"/>
    <w:rsid w:val="00C5502D"/>
    <w:rsid w:val="00C55091"/>
    <w:rsid w:val="00C557FF"/>
    <w:rsid w:val="00C55A19"/>
    <w:rsid w:val="00C55E2E"/>
    <w:rsid w:val="00C5619D"/>
    <w:rsid w:val="00C56A4F"/>
    <w:rsid w:val="00C56C0A"/>
    <w:rsid w:val="00C56D60"/>
    <w:rsid w:val="00C571B3"/>
    <w:rsid w:val="00C6002F"/>
    <w:rsid w:val="00C6034D"/>
    <w:rsid w:val="00C603AE"/>
    <w:rsid w:val="00C605D2"/>
    <w:rsid w:val="00C60CEF"/>
    <w:rsid w:val="00C61501"/>
    <w:rsid w:val="00C61B12"/>
    <w:rsid w:val="00C61C08"/>
    <w:rsid w:val="00C622E2"/>
    <w:rsid w:val="00C633E4"/>
    <w:rsid w:val="00C6397A"/>
    <w:rsid w:val="00C642D6"/>
    <w:rsid w:val="00C64B98"/>
    <w:rsid w:val="00C64F78"/>
    <w:rsid w:val="00C651B9"/>
    <w:rsid w:val="00C655AE"/>
    <w:rsid w:val="00C655E0"/>
    <w:rsid w:val="00C6576B"/>
    <w:rsid w:val="00C66327"/>
    <w:rsid w:val="00C663F8"/>
    <w:rsid w:val="00C66E62"/>
    <w:rsid w:val="00C66F45"/>
    <w:rsid w:val="00C66FCB"/>
    <w:rsid w:val="00C670CA"/>
    <w:rsid w:val="00C6736F"/>
    <w:rsid w:val="00C674DF"/>
    <w:rsid w:val="00C6769A"/>
    <w:rsid w:val="00C67A7E"/>
    <w:rsid w:val="00C705AF"/>
    <w:rsid w:val="00C705ED"/>
    <w:rsid w:val="00C709F5"/>
    <w:rsid w:val="00C711A4"/>
    <w:rsid w:val="00C711E7"/>
    <w:rsid w:val="00C7159A"/>
    <w:rsid w:val="00C72229"/>
    <w:rsid w:val="00C724D9"/>
    <w:rsid w:val="00C731AA"/>
    <w:rsid w:val="00C73243"/>
    <w:rsid w:val="00C73488"/>
    <w:rsid w:val="00C73EDA"/>
    <w:rsid w:val="00C7412F"/>
    <w:rsid w:val="00C74201"/>
    <w:rsid w:val="00C74384"/>
    <w:rsid w:val="00C74A79"/>
    <w:rsid w:val="00C75498"/>
    <w:rsid w:val="00C756BD"/>
    <w:rsid w:val="00C7597E"/>
    <w:rsid w:val="00C759E5"/>
    <w:rsid w:val="00C75BC3"/>
    <w:rsid w:val="00C75CE2"/>
    <w:rsid w:val="00C76082"/>
    <w:rsid w:val="00C76147"/>
    <w:rsid w:val="00C76539"/>
    <w:rsid w:val="00C76E88"/>
    <w:rsid w:val="00C76EFF"/>
    <w:rsid w:val="00C771A5"/>
    <w:rsid w:val="00C7751A"/>
    <w:rsid w:val="00C77654"/>
    <w:rsid w:val="00C778BF"/>
    <w:rsid w:val="00C77C89"/>
    <w:rsid w:val="00C77E1D"/>
    <w:rsid w:val="00C8110F"/>
    <w:rsid w:val="00C815C5"/>
    <w:rsid w:val="00C824E5"/>
    <w:rsid w:val="00C828DA"/>
    <w:rsid w:val="00C8293F"/>
    <w:rsid w:val="00C834F0"/>
    <w:rsid w:val="00C84462"/>
    <w:rsid w:val="00C8483E"/>
    <w:rsid w:val="00C849FD"/>
    <w:rsid w:val="00C84CBD"/>
    <w:rsid w:val="00C84DB2"/>
    <w:rsid w:val="00C85096"/>
    <w:rsid w:val="00C85799"/>
    <w:rsid w:val="00C858ED"/>
    <w:rsid w:val="00C85D7D"/>
    <w:rsid w:val="00C85E9C"/>
    <w:rsid w:val="00C86564"/>
    <w:rsid w:val="00C86746"/>
    <w:rsid w:val="00C86B41"/>
    <w:rsid w:val="00C86DC9"/>
    <w:rsid w:val="00C872F7"/>
    <w:rsid w:val="00C877C4"/>
    <w:rsid w:val="00C877EE"/>
    <w:rsid w:val="00C87B39"/>
    <w:rsid w:val="00C87C06"/>
    <w:rsid w:val="00C87C35"/>
    <w:rsid w:val="00C90AD0"/>
    <w:rsid w:val="00C91074"/>
    <w:rsid w:val="00C9112C"/>
    <w:rsid w:val="00C913A0"/>
    <w:rsid w:val="00C91875"/>
    <w:rsid w:val="00C92006"/>
    <w:rsid w:val="00C922C7"/>
    <w:rsid w:val="00C922DF"/>
    <w:rsid w:val="00C923C6"/>
    <w:rsid w:val="00C92829"/>
    <w:rsid w:val="00C92847"/>
    <w:rsid w:val="00C92867"/>
    <w:rsid w:val="00C9345B"/>
    <w:rsid w:val="00C934C2"/>
    <w:rsid w:val="00C93761"/>
    <w:rsid w:val="00C94225"/>
    <w:rsid w:val="00C9436D"/>
    <w:rsid w:val="00C95534"/>
    <w:rsid w:val="00C955C4"/>
    <w:rsid w:val="00C95604"/>
    <w:rsid w:val="00C9570B"/>
    <w:rsid w:val="00C95CEB"/>
    <w:rsid w:val="00C964E1"/>
    <w:rsid w:val="00C9673C"/>
    <w:rsid w:val="00C970DD"/>
    <w:rsid w:val="00C978D1"/>
    <w:rsid w:val="00C97AD2"/>
    <w:rsid w:val="00CA03F2"/>
    <w:rsid w:val="00CA0FB8"/>
    <w:rsid w:val="00CA1DDA"/>
    <w:rsid w:val="00CA2278"/>
    <w:rsid w:val="00CA22AE"/>
    <w:rsid w:val="00CA2479"/>
    <w:rsid w:val="00CA26CC"/>
    <w:rsid w:val="00CA2C23"/>
    <w:rsid w:val="00CA34BA"/>
    <w:rsid w:val="00CA3E7C"/>
    <w:rsid w:val="00CA45F0"/>
    <w:rsid w:val="00CA4AB7"/>
    <w:rsid w:val="00CA50D7"/>
    <w:rsid w:val="00CA5A7B"/>
    <w:rsid w:val="00CA5BDB"/>
    <w:rsid w:val="00CA6097"/>
    <w:rsid w:val="00CA633B"/>
    <w:rsid w:val="00CA67B0"/>
    <w:rsid w:val="00CA6DC3"/>
    <w:rsid w:val="00CA7169"/>
    <w:rsid w:val="00CA74DA"/>
    <w:rsid w:val="00CA7BBF"/>
    <w:rsid w:val="00CB079C"/>
    <w:rsid w:val="00CB10B1"/>
    <w:rsid w:val="00CB14A6"/>
    <w:rsid w:val="00CB2193"/>
    <w:rsid w:val="00CB2382"/>
    <w:rsid w:val="00CB279A"/>
    <w:rsid w:val="00CB3301"/>
    <w:rsid w:val="00CB3489"/>
    <w:rsid w:val="00CB3525"/>
    <w:rsid w:val="00CB4482"/>
    <w:rsid w:val="00CB5AFF"/>
    <w:rsid w:val="00CB6378"/>
    <w:rsid w:val="00CB6723"/>
    <w:rsid w:val="00CB76B3"/>
    <w:rsid w:val="00CB7A74"/>
    <w:rsid w:val="00CC0764"/>
    <w:rsid w:val="00CC0A45"/>
    <w:rsid w:val="00CC0FB5"/>
    <w:rsid w:val="00CC1CF9"/>
    <w:rsid w:val="00CC2768"/>
    <w:rsid w:val="00CC2813"/>
    <w:rsid w:val="00CC289E"/>
    <w:rsid w:val="00CC2DB8"/>
    <w:rsid w:val="00CC2F5A"/>
    <w:rsid w:val="00CC3283"/>
    <w:rsid w:val="00CC3E3C"/>
    <w:rsid w:val="00CC4448"/>
    <w:rsid w:val="00CC4A2D"/>
    <w:rsid w:val="00CC515E"/>
    <w:rsid w:val="00CC5177"/>
    <w:rsid w:val="00CC5FEB"/>
    <w:rsid w:val="00CC6B7B"/>
    <w:rsid w:val="00CC6F52"/>
    <w:rsid w:val="00CC74E8"/>
    <w:rsid w:val="00CC7920"/>
    <w:rsid w:val="00CC7AA0"/>
    <w:rsid w:val="00CD066E"/>
    <w:rsid w:val="00CD0A47"/>
    <w:rsid w:val="00CD1B2D"/>
    <w:rsid w:val="00CD28D3"/>
    <w:rsid w:val="00CD294E"/>
    <w:rsid w:val="00CD2966"/>
    <w:rsid w:val="00CD2CF4"/>
    <w:rsid w:val="00CD3576"/>
    <w:rsid w:val="00CD3866"/>
    <w:rsid w:val="00CD3AEB"/>
    <w:rsid w:val="00CD3B5A"/>
    <w:rsid w:val="00CD448D"/>
    <w:rsid w:val="00CD44AB"/>
    <w:rsid w:val="00CD44FB"/>
    <w:rsid w:val="00CD4573"/>
    <w:rsid w:val="00CD531D"/>
    <w:rsid w:val="00CD5C64"/>
    <w:rsid w:val="00CD60F6"/>
    <w:rsid w:val="00CD69DD"/>
    <w:rsid w:val="00CD6A27"/>
    <w:rsid w:val="00CD6AF8"/>
    <w:rsid w:val="00CD6B02"/>
    <w:rsid w:val="00CD7873"/>
    <w:rsid w:val="00CD7D23"/>
    <w:rsid w:val="00CE0080"/>
    <w:rsid w:val="00CE0279"/>
    <w:rsid w:val="00CE0338"/>
    <w:rsid w:val="00CE035D"/>
    <w:rsid w:val="00CE059E"/>
    <w:rsid w:val="00CE0A2B"/>
    <w:rsid w:val="00CE0D7D"/>
    <w:rsid w:val="00CE10E0"/>
    <w:rsid w:val="00CE14D7"/>
    <w:rsid w:val="00CE368D"/>
    <w:rsid w:val="00CE3CFF"/>
    <w:rsid w:val="00CE4111"/>
    <w:rsid w:val="00CE5512"/>
    <w:rsid w:val="00CE627C"/>
    <w:rsid w:val="00CE66E5"/>
    <w:rsid w:val="00CE6DC0"/>
    <w:rsid w:val="00CE70B0"/>
    <w:rsid w:val="00CE73B8"/>
    <w:rsid w:val="00CE798E"/>
    <w:rsid w:val="00CF0288"/>
    <w:rsid w:val="00CF0341"/>
    <w:rsid w:val="00CF038F"/>
    <w:rsid w:val="00CF07CA"/>
    <w:rsid w:val="00CF0943"/>
    <w:rsid w:val="00CF10DB"/>
    <w:rsid w:val="00CF17B3"/>
    <w:rsid w:val="00CF185B"/>
    <w:rsid w:val="00CF2331"/>
    <w:rsid w:val="00CF2679"/>
    <w:rsid w:val="00CF28D8"/>
    <w:rsid w:val="00CF2CA6"/>
    <w:rsid w:val="00CF3B72"/>
    <w:rsid w:val="00CF3EC2"/>
    <w:rsid w:val="00CF47A5"/>
    <w:rsid w:val="00CF4AC2"/>
    <w:rsid w:val="00CF5154"/>
    <w:rsid w:val="00CF532C"/>
    <w:rsid w:val="00CF6052"/>
    <w:rsid w:val="00CF65A7"/>
    <w:rsid w:val="00CF6D49"/>
    <w:rsid w:val="00CF6DB2"/>
    <w:rsid w:val="00CF6EEE"/>
    <w:rsid w:val="00CF7497"/>
    <w:rsid w:val="00CF7D5C"/>
    <w:rsid w:val="00CF7DEB"/>
    <w:rsid w:val="00D00E24"/>
    <w:rsid w:val="00D01803"/>
    <w:rsid w:val="00D01959"/>
    <w:rsid w:val="00D01DA5"/>
    <w:rsid w:val="00D01E46"/>
    <w:rsid w:val="00D01E62"/>
    <w:rsid w:val="00D0277D"/>
    <w:rsid w:val="00D02C21"/>
    <w:rsid w:val="00D02FF1"/>
    <w:rsid w:val="00D031CD"/>
    <w:rsid w:val="00D03361"/>
    <w:rsid w:val="00D03A07"/>
    <w:rsid w:val="00D03AF1"/>
    <w:rsid w:val="00D043EC"/>
    <w:rsid w:val="00D049C8"/>
    <w:rsid w:val="00D04FA3"/>
    <w:rsid w:val="00D054B7"/>
    <w:rsid w:val="00D0689D"/>
    <w:rsid w:val="00D075FA"/>
    <w:rsid w:val="00D07E0B"/>
    <w:rsid w:val="00D1075A"/>
    <w:rsid w:val="00D1099D"/>
    <w:rsid w:val="00D10FEE"/>
    <w:rsid w:val="00D110AD"/>
    <w:rsid w:val="00D11254"/>
    <w:rsid w:val="00D1125E"/>
    <w:rsid w:val="00D11A69"/>
    <w:rsid w:val="00D11CC9"/>
    <w:rsid w:val="00D120A0"/>
    <w:rsid w:val="00D12236"/>
    <w:rsid w:val="00D13929"/>
    <w:rsid w:val="00D13EE9"/>
    <w:rsid w:val="00D13FC4"/>
    <w:rsid w:val="00D146B2"/>
    <w:rsid w:val="00D14D7E"/>
    <w:rsid w:val="00D15565"/>
    <w:rsid w:val="00D16182"/>
    <w:rsid w:val="00D1626D"/>
    <w:rsid w:val="00D162AD"/>
    <w:rsid w:val="00D163E1"/>
    <w:rsid w:val="00D16494"/>
    <w:rsid w:val="00D16530"/>
    <w:rsid w:val="00D16D17"/>
    <w:rsid w:val="00D17042"/>
    <w:rsid w:val="00D20208"/>
    <w:rsid w:val="00D204FA"/>
    <w:rsid w:val="00D20535"/>
    <w:rsid w:val="00D20C92"/>
    <w:rsid w:val="00D210AC"/>
    <w:rsid w:val="00D22EBB"/>
    <w:rsid w:val="00D237D3"/>
    <w:rsid w:val="00D23B91"/>
    <w:rsid w:val="00D24363"/>
    <w:rsid w:val="00D24C2F"/>
    <w:rsid w:val="00D24D45"/>
    <w:rsid w:val="00D256A0"/>
    <w:rsid w:val="00D26442"/>
    <w:rsid w:val="00D26AF2"/>
    <w:rsid w:val="00D27959"/>
    <w:rsid w:val="00D27F8E"/>
    <w:rsid w:val="00D3186C"/>
    <w:rsid w:val="00D31BEA"/>
    <w:rsid w:val="00D31BFA"/>
    <w:rsid w:val="00D31C21"/>
    <w:rsid w:val="00D31C85"/>
    <w:rsid w:val="00D31F01"/>
    <w:rsid w:val="00D330C0"/>
    <w:rsid w:val="00D33DCE"/>
    <w:rsid w:val="00D34EF5"/>
    <w:rsid w:val="00D35197"/>
    <w:rsid w:val="00D355D3"/>
    <w:rsid w:val="00D35745"/>
    <w:rsid w:val="00D36863"/>
    <w:rsid w:val="00D3701F"/>
    <w:rsid w:val="00D3742E"/>
    <w:rsid w:val="00D3759E"/>
    <w:rsid w:val="00D379B6"/>
    <w:rsid w:val="00D37A75"/>
    <w:rsid w:val="00D402CE"/>
    <w:rsid w:val="00D40624"/>
    <w:rsid w:val="00D40971"/>
    <w:rsid w:val="00D418FC"/>
    <w:rsid w:val="00D42144"/>
    <w:rsid w:val="00D42554"/>
    <w:rsid w:val="00D42709"/>
    <w:rsid w:val="00D43142"/>
    <w:rsid w:val="00D433A4"/>
    <w:rsid w:val="00D43A20"/>
    <w:rsid w:val="00D43A8E"/>
    <w:rsid w:val="00D43DC7"/>
    <w:rsid w:val="00D4499A"/>
    <w:rsid w:val="00D44C14"/>
    <w:rsid w:val="00D451EC"/>
    <w:rsid w:val="00D45581"/>
    <w:rsid w:val="00D458AB"/>
    <w:rsid w:val="00D464E2"/>
    <w:rsid w:val="00D46F7E"/>
    <w:rsid w:val="00D509F7"/>
    <w:rsid w:val="00D50E7A"/>
    <w:rsid w:val="00D51E0E"/>
    <w:rsid w:val="00D5249D"/>
    <w:rsid w:val="00D524B7"/>
    <w:rsid w:val="00D5294E"/>
    <w:rsid w:val="00D52AC2"/>
    <w:rsid w:val="00D536D3"/>
    <w:rsid w:val="00D53F1B"/>
    <w:rsid w:val="00D5477A"/>
    <w:rsid w:val="00D54A58"/>
    <w:rsid w:val="00D54ED9"/>
    <w:rsid w:val="00D55267"/>
    <w:rsid w:val="00D55A17"/>
    <w:rsid w:val="00D55CF8"/>
    <w:rsid w:val="00D574CA"/>
    <w:rsid w:val="00D57758"/>
    <w:rsid w:val="00D57A4B"/>
    <w:rsid w:val="00D57F6A"/>
    <w:rsid w:val="00D60353"/>
    <w:rsid w:val="00D60ABB"/>
    <w:rsid w:val="00D61500"/>
    <w:rsid w:val="00D61621"/>
    <w:rsid w:val="00D61983"/>
    <w:rsid w:val="00D61E9E"/>
    <w:rsid w:val="00D61FF9"/>
    <w:rsid w:val="00D6247B"/>
    <w:rsid w:val="00D624A3"/>
    <w:rsid w:val="00D62709"/>
    <w:rsid w:val="00D6297A"/>
    <w:rsid w:val="00D62E1B"/>
    <w:rsid w:val="00D62E4E"/>
    <w:rsid w:val="00D62ED0"/>
    <w:rsid w:val="00D63874"/>
    <w:rsid w:val="00D63A50"/>
    <w:rsid w:val="00D63C28"/>
    <w:rsid w:val="00D63D36"/>
    <w:rsid w:val="00D63FF4"/>
    <w:rsid w:val="00D64065"/>
    <w:rsid w:val="00D6436A"/>
    <w:rsid w:val="00D64684"/>
    <w:rsid w:val="00D64EBE"/>
    <w:rsid w:val="00D65242"/>
    <w:rsid w:val="00D6580A"/>
    <w:rsid w:val="00D65E14"/>
    <w:rsid w:val="00D65E6D"/>
    <w:rsid w:val="00D667B1"/>
    <w:rsid w:val="00D677FC"/>
    <w:rsid w:val="00D67D6C"/>
    <w:rsid w:val="00D67E32"/>
    <w:rsid w:val="00D67EA7"/>
    <w:rsid w:val="00D70445"/>
    <w:rsid w:val="00D704D5"/>
    <w:rsid w:val="00D709AF"/>
    <w:rsid w:val="00D70EF8"/>
    <w:rsid w:val="00D711DA"/>
    <w:rsid w:val="00D7196C"/>
    <w:rsid w:val="00D71E3B"/>
    <w:rsid w:val="00D721A4"/>
    <w:rsid w:val="00D72A1D"/>
    <w:rsid w:val="00D72A33"/>
    <w:rsid w:val="00D72C86"/>
    <w:rsid w:val="00D73070"/>
    <w:rsid w:val="00D73669"/>
    <w:rsid w:val="00D7376F"/>
    <w:rsid w:val="00D73909"/>
    <w:rsid w:val="00D73A73"/>
    <w:rsid w:val="00D74011"/>
    <w:rsid w:val="00D74719"/>
    <w:rsid w:val="00D75F8D"/>
    <w:rsid w:val="00D766E7"/>
    <w:rsid w:val="00D76747"/>
    <w:rsid w:val="00D773A7"/>
    <w:rsid w:val="00D775C5"/>
    <w:rsid w:val="00D7770C"/>
    <w:rsid w:val="00D77CA2"/>
    <w:rsid w:val="00D800B7"/>
    <w:rsid w:val="00D803C4"/>
    <w:rsid w:val="00D8043E"/>
    <w:rsid w:val="00D8182D"/>
    <w:rsid w:val="00D81BAF"/>
    <w:rsid w:val="00D81C97"/>
    <w:rsid w:val="00D82663"/>
    <w:rsid w:val="00D826E6"/>
    <w:rsid w:val="00D82ABD"/>
    <w:rsid w:val="00D8315C"/>
    <w:rsid w:val="00D83787"/>
    <w:rsid w:val="00D83EE0"/>
    <w:rsid w:val="00D83FF5"/>
    <w:rsid w:val="00D84301"/>
    <w:rsid w:val="00D843A9"/>
    <w:rsid w:val="00D84C32"/>
    <w:rsid w:val="00D85261"/>
    <w:rsid w:val="00D853C8"/>
    <w:rsid w:val="00D854C7"/>
    <w:rsid w:val="00D85692"/>
    <w:rsid w:val="00D862E8"/>
    <w:rsid w:val="00D86705"/>
    <w:rsid w:val="00D86AE6"/>
    <w:rsid w:val="00D907AA"/>
    <w:rsid w:val="00D91343"/>
    <w:rsid w:val="00D91E94"/>
    <w:rsid w:val="00D921AC"/>
    <w:rsid w:val="00D926DE"/>
    <w:rsid w:val="00D92D8C"/>
    <w:rsid w:val="00D92FEE"/>
    <w:rsid w:val="00D93709"/>
    <w:rsid w:val="00D9414B"/>
    <w:rsid w:val="00D945FF"/>
    <w:rsid w:val="00D9474C"/>
    <w:rsid w:val="00D94767"/>
    <w:rsid w:val="00D94DE6"/>
    <w:rsid w:val="00D94F0B"/>
    <w:rsid w:val="00D957A4"/>
    <w:rsid w:val="00D958C2"/>
    <w:rsid w:val="00D95B1A"/>
    <w:rsid w:val="00D960CD"/>
    <w:rsid w:val="00D96542"/>
    <w:rsid w:val="00D97277"/>
    <w:rsid w:val="00D973E7"/>
    <w:rsid w:val="00D97E40"/>
    <w:rsid w:val="00DA0062"/>
    <w:rsid w:val="00DA05EF"/>
    <w:rsid w:val="00DA0D48"/>
    <w:rsid w:val="00DA1A70"/>
    <w:rsid w:val="00DA1C4F"/>
    <w:rsid w:val="00DA1DDC"/>
    <w:rsid w:val="00DA21CF"/>
    <w:rsid w:val="00DA28B6"/>
    <w:rsid w:val="00DA2AC3"/>
    <w:rsid w:val="00DA2EC5"/>
    <w:rsid w:val="00DA44C1"/>
    <w:rsid w:val="00DA5525"/>
    <w:rsid w:val="00DA5964"/>
    <w:rsid w:val="00DA5B91"/>
    <w:rsid w:val="00DA5E54"/>
    <w:rsid w:val="00DA5ED2"/>
    <w:rsid w:val="00DA66F3"/>
    <w:rsid w:val="00DA70CD"/>
    <w:rsid w:val="00DA78D7"/>
    <w:rsid w:val="00DA7970"/>
    <w:rsid w:val="00DB033E"/>
    <w:rsid w:val="00DB0C5B"/>
    <w:rsid w:val="00DB168A"/>
    <w:rsid w:val="00DB1CB9"/>
    <w:rsid w:val="00DB24A1"/>
    <w:rsid w:val="00DB25CE"/>
    <w:rsid w:val="00DB26A1"/>
    <w:rsid w:val="00DB2A6B"/>
    <w:rsid w:val="00DB2B6C"/>
    <w:rsid w:val="00DB326B"/>
    <w:rsid w:val="00DB4994"/>
    <w:rsid w:val="00DB4AE2"/>
    <w:rsid w:val="00DB56C6"/>
    <w:rsid w:val="00DB5BF1"/>
    <w:rsid w:val="00DB61DC"/>
    <w:rsid w:val="00DB6684"/>
    <w:rsid w:val="00DB6B16"/>
    <w:rsid w:val="00DB6B8A"/>
    <w:rsid w:val="00DB71CA"/>
    <w:rsid w:val="00DB7FC4"/>
    <w:rsid w:val="00DC0165"/>
    <w:rsid w:val="00DC051C"/>
    <w:rsid w:val="00DC23D7"/>
    <w:rsid w:val="00DC252D"/>
    <w:rsid w:val="00DC2A9B"/>
    <w:rsid w:val="00DC2AB6"/>
    <w:rsid w:val="00DC2AEC"/>
    <w:rsid w:val="00DC2DBC"/>
    <w:rsid w:val="00DC2F5E"/>
    <w:rsid w:val="00DC3A62"/>
    <w:rsid w:val="00DC3D18"/>
    <w:rsid w:val="00DC4A26"/>
    <w:rsid w:val="00DC4B9C"/>
    <w:rsid w:val="00DC4CBC"/>
    <w:rsid w:val="00DC509C"/>
    <w:rsid w:val="00DC5624"/>
    <w:rsid w:val="00DC5EEF"/>
    <w:rsid w:val="00DC643B"/>
    <w:rsid w:val="00DC6EC4"/>
    <w:rsid w:val="00DC6F80"/>
    <w:rsid w:val="00DD0728"/>
    <w:rsid w:val="00DD080B"/>
    <w:rsid w:val="00DD0DC1"/>
    <w:rsid w:val="00DD11F3"/>
    <w:rsid w:val="00DD12DA"/>
    <w:rsid w:val="00DD139D"/>
    <w:rsid w:val="00DD143A"/>
    <w:rsid w:val="00DD1D09"/>
    <w:rsid w:val="00DD24CD"/>
    <w:rsid w:val="00DD2B2F"/>
    <w:rsid w:val="00DD3E8E"/>
    <w:rsid w:val="00DD4243"/>
    <w:rsid w:val="00DD46A5"/>
    <w:rsid w:val="00DD4D94"/>
    <w:rsid w:val="00DD6EFA"/>
    <w:rsid w:val="00DD6F16"/>
    <w:rsid w:val="00DD7927"/>
    <w:rsid w:val="00DE067A"/>
    <w:rsid w:val="00DE06BE"/>
    <w:rsid w:val="00DE1271"/>
    <w:rsid w:val="00DE13AD"/>
    <w:rsid w:val="00DE164D"/>
    <w:rsid w:val="00DE1AFA"/>
    <w:rsid w:val="00DE2336"/>
    <w:rsid w:val="00DE2A7F"/>
    <w:rsid w:val="00DE2C4D"/>
    <w:rsid w:val="00DE2CA8"/>
    <w:rsid w:val="00DE2DF1"/>
    <w:rsid w:val="00DE32AC"/>
    <w:rsid w:val="00DE3502"/>
    <w:rsid w:val="00DE358F"/>
    <w:rsid w:val="00DE3EA9"/>
    <w:rsid w:val="00DE3FF7"/>
    <w:rsid w:val="00DE4274"/>
    <w:rsid w:val="00DE4A5D"/>
    <w:rsid w:val="00DE548B"/>
    <w:rsid w:val="00DE5B22"/>
    <w:rsid w:val="00DE615E"/>
    <w:rsid w:val="00DE66AC"/>
    <w:rsid w:val="00DE7370"/>
    <w:rsid w:val="00DE745E"/>
    <w:rsid w:val="00DE7AA8"/>
    <w:rsid w:val="00DF0009"/>
    <w:rsid w:val="00DF0938"/>
    <w:rsid w:val="00DF1823"/>
    <w:rsid w:val="00DF187B"/>
    <w:rsid w:val="00DF1985"/>
    <w:rsid w:val="00DF1A14"/>
    <w:rsid w:val="00DF22A7"/>
    <w:rsid w:val="00DF30C4"/>
    <w:rsid w:val="00DF3721"/>
    <w:rsid w:val="00DF376B"/>
    <w:rsid w:val="00DF3941"/>
    <w:rsid w:val="00DF3A21"/>
    <w:rsid w:val="00DF3B75"/>
    <w:rsid w:val="00DF442B"/>
    <w:rsid w:val="00DF4622"/>
    <w:rsid w:val="00DF617D"/>
    <w:rsid w:val="00DF672E"/>
    <w:rsid w:val="00DF68BF"/>
    <w:rsid w:val="00DF7178"/>
    <w:rsid w:val="00DF72C5"/>
    <w:rsid w:val="00DF7688"/>
    <w:rsid w:val="00DF7C39"/>
    <w:rsid w:val="00DF7DC9"/>
    <w:rsid w:val="00E00266"/>
    <w:rsid w:val="00E00426"/>
    <w:rsid w:val="00E00752"/>
    <w:rsid w:val="00E01361"/>
    <w:rsid w:val="00E0197F"/>
    <w:rsid w:val="00E01F21"/>
    <w:rsid w:val="00E02BF2"/>
    <w:rsid w:val="00E02E07"/>
    <w:rsid w:val="00E02E6E"/>
    <w:rsid w:val="00E03138"/>
    <w:rsid w:val="00E035A3"/>
    <w:rsid w:val="00E03992"/>
    <w:rsid w:val="00E041C5"/>
    <w:rsid w:val="00E046F0"/>
    <w:rsid w:val="00E050D7"/>
    <w:rsid w:val="00E05826"/>
    <w:rsid w:val="00E05D3E"/>
    <w:rsid w:val="00E06C33"/>
    <w:rsid w:val="00E073EC"/>
    <w:rsid w:val="00E07596"/>
    <w:rsid w:val="00E07A1C"/>
    <w:rsid w:val="00E07B65"/>
    <w:rsid w:val="00E07F2D"/>
    <w:rsid w:val="00E102DD"/>
    <w:rsid w:val="00E10870"/>
    <w:rsid w:val="00E1107E"/>
    <w:rsid w:val="00E113F1"/>
    <w:rsid w:val="00E12E87"/>
    <w:rsid w:val="00E13CE1"/>
    <w:rsid w:val="00E15840"/>
    <w:rsid w:val="00E15B9E"/>
    <w:rsid w:val="00E15E0F"/>
    <w:rsid w:val="00E15EDD"/>
    <w:rsid w:val="00E1661F"/>
    <w:rsid w:val="00E169B6"/>
    <w:rsid w:val="00E16B40"/>
    <w:rsid w:val="00E16DDD"/>
    <w:rsid w:val="00E17409"/>
    <w:rsid w:val="00E176FE"/>
    <w:rsid w:val="00E17BD0"/>
    <w:rsid w:val="00E17D12"/>
    <w:rsid w:val="00E20CCF"/>
    <w:rsid w:val="00E21622"/>
    <w:rsid w:val="00E21624"/>
    <w:rsid w:val="00E22708"/>
    <w:rsid w:val="00E22D1D"/>
    <w:rsid w:val="00E2337B"/>
    <w:rsid w:val="00E2362A"/>
    <w:rsid w:val="00E237EF"/>
    <w:rsid w:val="00E23A68"/>
    <w:rsid w:val="00E23EB9"/>
    <w:rsid w:val="00E2419D"/>
    <w:rsid w:val="00E249D2"/>
    <w:rsid w:val="00E25516"/>
    <w:rsid w:val="00E255D6"/>
    <w:rsid w:val="00E25E7D"/>
    <w:rsid w:val="00E26AFE"/>
    <w:rsid w:val="00E26CF5"/>
    <w:rsid w:val="00E26E0D"/>
    <w:rsid w:val="00E272A0"/>
    <w:rsid w:val="00E27363"/>
    <w:rsid w:val="00E27504"/>
    <w:rsid w:val="00E300BA"/>
    <w:rsid w:val="00E30573"/>
    <w:rsid w:val="00E306A9"/>
    <w:rsid w:val="00E33113"/>
    <w:rsid w:val="00E332A7"/>
    <w:rsid w:val="00E3383D"/>
    <w:rsid w:val="00E33990"/>
    <w:rsid w:val="00E33B5E"/>
    <w:rsid w:val="00E351E0"/>
    <w:rsid w:val="00E35384"/>
    <w:rsid w:val="00E35867"/>
    <w:rsid w:val="00E35A37"/>
    <w:rsid w:val="00E35EF9"/>
    <w:rsid w:val="00E36046"/>
    <w:rsid w:val="00E36215"/>
    <w:rsid w:val="00E368F4"/>
    <w:rsid w:val="00E36EB5"/>
    <w:rsid w:val="00E36ED1"/>
    <w:rsid w:val="00E36F97"/>
    <w:rsid w:val="00E37175"/>
    <w:rsid w:val="00E3753B"/>
    <w:rsid w:val="00E37936"/>
    <w:rsid w:val="00E37AD9"/>
    <w:rsid w:val="00E4002C"/>
    <w:rsid w:val="00E408BA"/>
    <w:rsid w:val="00E40C22"/>
    <w:rsid w:val="00E418A1"/>
    <w:rsid w:val="00E42730"/>
    <w:rsid w:val="00E42A16"/>
    <w:rsid w:val="00E431FD"/>
    <w:rsid w:val="00E43589"/>
    <w:rsid w:val="00E435C0"/>
    <w:rsid w:val="00E4363E"/>
    <w:rsid w:val="00E4407A"/>
    <w:rsid w:val="00E44389"/>
    <w:rsid w:val="00E444B5"/>
    <w:rsid w:val="00E44A2F"/>
    <w:rsid w:val="00E44A83"/>
    <w:rsid w:val="00E44B45"/>
    <w:rsid w:val="00E46551"/>
    <w:rsid w:val="00E465F0"/>
    <w:rsid w:val="00E47D24"/>
    <w:rsid w:val="00E47D65"/>
    <w:rsid w:val="00E504F3"/>
    <w:rsid w:val="00E50520"/>
    <w:rsid w:val="00E50CF6"/>
    <w:rsid w:val="00E50FD9"/>
    <w:rsid w:val="00E5158C"/>
    <w:rsid w:val="00E5224C"/>
    <w:rsid w:val="00E53DE7"/>
    <w:rsid w:val="00E5464F"/>
    <w:rsid w:val="00E54ED1"/>
    <w:rsid w:val="00E55703"/>
    <w:rsid w:val="00E559C3"/>
    <w:rsid w:val="00E55CBB"/>
    <w:rsid w:val="00E565B7"/>
    <w:rsid w:val="00E565EA"/>
    <w:rsid w:val="00E567FC"/>
    <w:rsid w:val="00E56C30"/>
    <w:rsid w:val="00E570DE"/>
    <w:rsid w:val="00E574E9"/>
    <w:rsid w:val="00E57761"/>
    <w:rsid w:val="00E5780C"/>
    <w:rsid w:val="00E57896"/>
    <w:rsid w:val="00E57A72"/>
    <w:rsid w:val="00E60193"/>
    <w:rsid w:val="00E61072"/>
    <w:rsid w:val="00E6115A"/>
    <w:rsid w:val="00E61859"/>
    <w:rsid w:val="00E620B7"/>
    <w:rsid w:val="00E62DA8"/>
    <w:rsid w:val="00E62F11"/>
    <w:rsid w:val="00E634AF"/>
    <w:rsid w:val="00E63753"/>
    <w:rsid w:val="00E639DC"/>
    <w:rsid w:val="00E63E33"/>
    <w:rsid w:val="00E6452D"/>
    <w:rsid w:val="00E64AFE"/>
    <w:rsid w:val="00E653DE"/>
    <w:rsid w:val="00E65482"/>
    <w:rsid w:val="00E654D9"/>
    <w:rsid w:val="00E6618E"/>
    <w:rsid w:val="00E666B4"/>
    <w:rsid w:val="00E66A98"/>
    <w:rsid w:val="00E671A1"/>
    <w:rsid w:val="00E67755"/>
    <w:rsid w:val="00E70D6D"/>
    <w:rsid w:val="00E71027"/>
    <w:rsid w:val="00E7232F"/>
    <w:rsid w:val="00E723DC"/>
    <w:rsid w:val="00E72400"/>
    <w:rsid w:val="00E72D12"/>
    <w:rsid w:val="00E72FEB"/>
    <w:rsid w:val="00E73310"/>
    <w:rsid w:val="00E7341A"/>
    <w:rsid w:val="00E7481F"/>
    <w:rsid w:val="00E759C7"/>
    <w:rsid w:val="00E75D90"/>
    <w:rsid w:val="00E75DF0"/>
    <w:rsid w:val="00E7605A"/>
    <w:rsid w:val="00E760DD"/>
    <w:rsid w:val="00E76241"/>
    <w:rsid w:val="00E76569"/>
    <w:rsid w:val="00E76A5D"/>
    <w:rsid w:val="00E76A82"/>
    <w:rsid w:val="00E76C61"/>
    <w:rsid w:val="00E76E12"/>
    <w:rsid w:val="00E774FC"/>
    <w:rsid w:val="00E77EE8"/>
    <w:rsid w:val="00E80036"/>
    <w:rsid w:val="00E80B89"/>
    <w:rsid w:val="00E80CFA"/>
    <w:rsid w:val="00E810A0"/>
    <w:rsid w:val="00E81426"/>
    <w:rsid w:val="00E81954"/>
    <w:rsid w:val="00E82894"/>
    <w:rsid w:val="00E82F9E"/>
    <w:rsid w:val="00E83AC4"/>
    <w:rsid w:val="00E84391"/>
    <w:rsid w:val="00E844C4"/>
    <w:rsid w:val="00E84C0C"/>
    <w:rsid w:val="00E84ED2"/>
    <w:rsid w:val="00E854CF"/>
    <w:rsid w:val="00E85E8E"/>
    <w:rsid w:val="00E85F34"/>
    <w:rsid w:val="00E861D1"/>
    <w:rsid w:val="00E863AD"/>
    <w:rsid w:val="00E86620"/>
    <w:rsid w:val="00E86739"/>
    <w:rsid w:val="00E86B69"/>
    <w:rsid w:val="00E86CDD"/>
    <w:rsid w:val="00E8702E"/>
    <w:rsid w:val="00E87BD8"/>
    <w:rsid w:val="00E90A43"/>
    <w:rsid w:val="00E90D93"/>
    <w:rsid w:val="00E926AF"/>
    <w:rsid w:val="00E9290F"/>
    <w:rsid w:val="00E93430"/>
    <w:rsid w:val="00E93C5E"/>
    <w:rsid w:val="00E941CB"/>
    <w:rsid w:val="00E94B2D"/>
    <w:rsid w:val="00E966AD"/>
    <w:rsid w:val="00E975E2"/>
    <w:rsid w:val="00EA05CA"/>
    <w:rsid w:val="00EA0862"/>
    <w:rsid w:val="00EA1805"/>
    <w:rsid w:val="00EA1F04"/>
    <w:rsid w:val="00EA2030"/>
    <w:rsid w:val="00EA2285"/>
    <w:rsid w:val="00EA2D7A"/>
    <w:rsid w:val="00EA36C7"/>
    <w:rsid w:val="00EA4939"/>
    <w:rsid w:val="00EA59EA"/>
    <w:rsid w:val="00EA5AE8"/>
    <w:rsid w:val="00EA5AF0"/>
    <w:rsid w:val="00EA5F21"/>
    <w:rsid w:val="00EA681B"/>
    <w:rsid w:val="00EA6D7B"/>
    <w:rsid w:val="00EA6E4B"/>
    <w:rsid w:val="00EA7A11"/>
    <w:rsid w:val="00EA7ECD"/>
    <w:rsid w:val="00EB05F4"/>
    <w:rsid w:val="00EB09E9"/>
    <w:rsid w:val="00EB0E03"/>
    <w:rsid w:val="00EB10AC"/>
    <w:rsid w:val="00EB17D5"/>
    <w:rsid w:val="00EB1A59"/>
    <w:rsid w:val="00EB1B99"/>
    <w:rsid w:val="00EB1F0A"/>
    <w:rsid w:val="00EB2BF1"/>
    <w:rsid w:val="00EB2E07"/>
    <w:rsid w:val="00EB3020"/>
    <w:rsid w:val="00EB3224"/>
    <w:rsid w:val="00EB329C"/>
    <w:rsid w:val="00EB3476"/>
    <w:rsid w:val="00EB3562"/>
    <w:rsid w:val="00EB38D8"/>
    <w:rsid w:val="00EB4C99"/>
    <w:rsid w:val="00EB52BA"/>
    <w:rsid w:val="00EB5472"/>
    <w:rsid w:val="00EB6A5F"/>
    <w:rsid w:val="00EB7A35"/>
    <w:rsid w:val="00EC03EB"/>
    <w:rsid w:val="00EC0A82"/>
    <w:rsid w:val="00EC0F3B"/>
    <w:rsid w:val="00EC1370"/>
    <w:rsid w:val="00EC2D62"/>
    <w:rsid w:val="00EC3B72"/>
    <w:rsid w:val="00EC402C"/>
    <w:rsid w:val="00EC40C4"/>
    <w:rsid w:val="00EC4219"/>
    <w:rsid w:val="00EC4231"/>
    <w:rsid w:val="00EC4473"/>
    <w:rsid w:val="00EC55E8"/>
    <w:rsid w:val="00EC6131"/>
    <w:rsid w:val="00EC613F"/>
    <w:rsid w:val="00EC6FB9"/>
    <w:rsid w:val="00EC71AA"/>
    <w:rsid w:val="00EC7530"/>
    <w:rsid w:val="00EC759B"/>
    <w:rsid w:val="00ED080B"/>
    <w:rsid w:val="00ED0ACC"/>
    <w:rsid w:val="00ED1033"/>
    <w:rsid w:val="00ED10D9"/>
    <w:rsid w:val="00ED1A7B"/>
    <w:rsid w:val="00ED23B9"/>
    <w:rsid w:val="00ED2536"/>
    <w:rsid w:val="00ED2D0F"/>
    <w:rsid w:val="00ED32ED"/>
    <w:rsid w:val="00ED36DF"/>
    <w:rsid w:val="00ED3C78"/>
    <w:rsid w:val="00ED4205"/>
    <w:rsid w:val="00ED447D"/>
    <w:rsid w:val="00ED463E"/>
    <w:rsid w:val="00ED4ACA"/>
    <w:rsid w:val="00ED4E89"/>
    <w:rsid w:val="00ED521E"/>
    <w:rsid w:val="00ED54AD"/>
    <w:rsid w:val="00ED5EBA"/>
    <w:rsid w:val="00EE0196"/>
    <w:rsid w:val="00EE01FD"/>
    <w:rsid w:val="00EE050E"/>
    <w:rsid w:val="00EE097A"/>
    <w:rsid w:val="00EE1401"/>
    <w:rsid w:val="00EE15A1"/>
    <w:rsid w:val="00EE1B90"/>
    <w:rsid w:val="00EE21A0"/>
    <w:rsid w:val="00EE3517"/>
    <w:rsid w:val="00EE3756"/>
    <w:rsid w:val="00EE40ED"/>
    <w:rsid w:val="00EE4C3E"/>
    <w:rsid w:val="00EE5338"/>
    <w:rsid w:val="00EE53CA"/>
    <w:rsid w:val="00EE5733"/>
    <w:rsid w:val="00EE605C"/>
    <w:rsid w:val="00EE66D1"/>
    <w:rsid w:val="00EE6743"/>
    <w:rsid w:val="00EE77C1"/>
    <w:rsid w:val="00EF093F"/>
    <w:rsid w:val="00EF0F9B"/>
    <w:rsid w:val="00EF1250"/>
    <w:rsid w:val="00EF155A"/>
    <w:rsid w:val="00EF1FEF"/>
    <w:rsid w:val="00EF37E8"/>
    <w:rsid w:val="00EF39F1"/>
    <w:rsid w:val="00EF3D3E"/>
    <w:rsid w:val="00EF3D55"/>
    <w:rsid w:val="00EF3F68"/>
    <w:rsid w:val="00EF4452"/>
    <w:rsid w:val="00EF4625"/>
    <w:rsid w:val="00EF462B"/>
    <w:rsid w:val="00EF463C"/>
    <w:rsid w:val="00EF47A6"/>
    <w:rsid w:val="00EF4CAD"/>
    <w:rsid w:val="00EF4D9B"/>
    <w:rsid w:val="00EF5592"/>
    <w:rsid w:val="00EF5C97"/>
    <w:rsid w:val="00EF6180"/>
    <w:rsid w:val="00EF7348"/>
    <w:rsid w:val="00EF7995"/>
    <w:rsid w:val="00EF7D86"/>
    <w:rsid w:val="00EF7EC1"/>
    <w:rsid w:val="00F0006D"/>
    <w:rsid w:val="00F007B8"/>
    <w:rsid w:val="00F00881"/>
    <w:rsid w:val="00F00A67"/>
    <w:rsid w:val="00F00D0A"/>
    <w:rsid w:val="00F01498"/>
    <w:rsid w:val="00F018A1"/>
    <w:rsid w:val="00F02301"/>
    <w:rsid w:val="00F025F7"/>
    <w:rsid w:val="00F02D5D"/>
    <w:rsid w:val="00F03556"/>
    <w:rsid w:val="00F04455"/>
    <w:rsid w:val="00F04DF3"/>
    <w:rsid w:val="00F04E09"/>
    <w:rsid w:val="00F05216"/>
    <w:rsid w:val="00F05CBA"/>
    <w:rsid w:val="00F067AE"/>
    <w:rsid w:val="00F070B2"/>
    <w:rsid w:val="00F070FA"/>
    <w:rsid w:val="00F07A69"/>
    <w:rsid w:val="00F1007F"/>
    <w:rsid w:val="00F1090C"/>
    <w:rsid w:val="00F109DE"/>
    <w:rsid w:val="00F10CEE"/>
    <w:rsid w:val="00F10E93"/>
    <w:rsid w:val="00F112B2"/>
    <w:rsid w:val="00F11724"/>
    <w:rsid w:val="00F11CEF"/>
    <w:rsid w:val="00F11DBC"/>
    <w:rsid w:val="00F11F01"/>
    <w:rsid w:val="00F122D9"/>
    <w:rsid w:val="00F1251F"/>
    <w:rsid w:val="00F126D3"/>
    <w:rsid w:val="00F12810"/>
    <w:rsid w:val="00F12AC2"/>
    <w:rsid w:val="00F12AC5"/>
    <w:rsid w:val="00F1318D"/>
    <w:rsid w:val="00F1330F"/>
    <w:rsid w:val="00F13773"/>
    <w:rsid w:val="00F137D0"/>
    <w:rsid w:val="00F137D1"/>
    <w:rsid w:val="00F13D9E"/>
    <w:rsid w:val="00F14132"/>
    <w:rsid w:val="00F14BB1"/>
    <w:rsid w:val="00F158F4"/>
    <w:rsid w:val="00F15A7A"/>
    <w:rsid w:val="00F15C90"/>
    <w:rsid w:val="00F161AC"/>
    <w:rsid w:val="00F16CB3"/>
    <w:rsid w:val="00F16D29"/>
    <w:rsid w:val="00F17143"/>
    <w:rsid w:val="00F171CF"/>
    <w:rsid w:val="00F173EF"/>
    <w:rsid w:val="00F17722"/>
    <w:rsid w:val="00F20577"/>
    <w:rsid w:val="00F20628"/>
    <w:rsid w:val="00F2069C"/>
    <w:rsid w:val="00F2122A"/>
    <w:rsid w:val="00F213F3"/>
    <w:rsid w:val="00F2199D"/>
    <w:rsid w:val="00F21C70"/>
    <w:rsid w:val="00F22AE3"/>
    <w:rsid w:val="00F22CD8"/>
    <w:rsid w:val="00F23B3D"/>
    <w:rsid w:val="00F23CEC"/>
    <w:rsid w:val="00F23D3E"/>
    <w:rsid w:val="00F241EF"/>
    <w:rsid w:val="00F2610E"/>
    <w:rsid w:val="00F263E0"/>
    <w:rsid w:val="00F265AE"/>
    <w:rsid w:val="00F265EE"/>
    <w:rsid w:val="00F2697B"/>
    <w:rsid w:val="00F279E2"/>
    <w:rsid w:val="00F27F38"/>
    <w:rsid w:val="00F30D38"/>
    <w:rsid w:val="00F31755"/>
    <w:rsid w:val="00F3179B"/>
    <w:rsid w:val="00F31B10"/>
    <w:rsid w:val="00F3292E"/>
    <w:rsid w:val="00F32B04"/>
    <w:rsid w:val="00F33C86"/>
    <w:rsid w:val="00F35128"/>
    <w:rsid w:val="00F352D0"/>
    <w:rsid w:val="00F35F34"/>
    <w:rsid w:val="00F363DA"/>
    <w:rsid w:val="00F36509"/>
    <w:rsid w:val="00F3676F"/>
    <w:rsid w:val="00F368B3"/>
    <w:rsid w:val="00F3695A"/>
    <w:rsid w:val="00F36B7D"/>
    <w:rsid w:val="00F37685"/>
    <w:rsid w:val="00F37840"/>
    <w:rsid w:val="00F379DD"/>
    <w:rsid w:val="00F40371"/>
    <w:rsid w:val="00F40A9E"/>
    <w:rsid w:val="00F40DCE"/>
    <w:rsid w:val="00F4106A"/>
    <w:rsid w:val="00F41406"/>
    <w:rsid w:val="00F417D6"/>
    <w:rsid w:val="00F42411"/>
    <w:rsid w:val="00F42498"/>
    <w:rsid w:val="00F426B5"/>
    <w:rsid w:val="00F428FD"/>
    <w:rsid w:val="00F42F0C"/>
    <w:rsid w:val="00F42F75"/>
    <w:rsid w:val="00F436F1"/>
    <w:rsid w:val="00F43AD0"/>
    <w:rsid w:val="00F43E53"/>
    <w:rsid w:val="00F43FCD"/>
    <w:rsid w:val="00F44147"/>
    <w:rsid w:val="00F44C52"/>
    <w:rsid w:val="00F44D18"/>
    <w:rsid w:val="00F44D5D"/>
    <w:rsid w:val="00F45818"/>
    <w:rsid w:val="00F458B8"/>
    <w:rsid w:val="00F46A57"/>
    <w:rsid w:val="00F4700E"/>
    <w:rsid w:val="00F471F4"/>
    <w:rsid w:val="00F4787F"/>
    <w:rsid w:val="00F4791F"/>
    <w:rsid w:val="00F47B5F"/>
    <w:rsid w:val="00F47B62"/>
    <w:rsid w:val="00F47D2D"/>
    <w:rsid w:val="00F47F6A"/>
    <w:rsid w:val="00F51E47"/>
    <w:rsid w:val="00F51FC3"/>
    <w:rsid w:val="00F5204D"/>
    <w:rsid w:val="00F52111"/>
    <w:rsid w:val="00F52713"/>
    <w:rsid w:val="00F529DD"/>
    <w:rsid w:val="00F52CA6"/>
    <w:rsid w:val="00F52D9F"/>
    <w:rsid w:val="00F5321C"/>
    <w:rsid w:val="00F539CC"/>
    <w:rsid w:val="00F54302"/>
    <w:rsid w:val="00F546C8"/>
    <w:rsid w:val="00F54BCC"/>
    <w:rsid w:val="00F56834"/>
    <w:rsid w:val="00F56940"/>
    <w:rsid w:val="00F57000"/>
    <w:rsid w:val="00F57423"/>
    <w:rsid w:val="00F57771"/>
    <w:rsid w:val="00F57DF7"/>
    <w:rsid w:val="00F6008C"/>
    <w:rsid w:val="00F600C4"/>
    <w:rsid w:val="00F601D2"/>
    <w:rsid w:val="00F60641"/>
    <w:rsid w:val="00F61A7B"/>
    <w:rsid w:val="00F6266C"/>
    <w:rsid w:val="00F62E99"/>
    <w:rsid w:val="00F632CE"/>
    <w:rsid w:val="00F63F2B"/>
    <w:rsid w:val="00F642E6"/>
    <w:rsid w:val="00F643D0"/>
    <w:rsid w:val="00F64920"/>
    <w:rsid w:val="00F64B53"/>
    <w:rsid w:val="00F64C0C"/>
    <w:rsid w:val="00F64EAB"/>
    <w:rsid w:val="00F65B8C"/>
    <w:rsid w:val="00F65E50"/>
    <w:rsid w:val="00F65F2E"/>
    <w:rsid w:val="00F660AD"/>
    <w:rsid w:val="00F6638B"/>
    <w:rsid w:val="00F665B0"/>
    <w:rsid w:val="00F667A4"/>
    <w:rsid w:val="00F668D7"/>
    <w:rsid w:val="00F66CFC"/>
    <w:rsid w:val="00F66FEF"/>
    <w:rsid w:val="00F676DD"/>
    <w:rsid w:val="00F7040F"/>
    <w:rsid w:val="00F7074C"/>
    <w:rsid w:val="00F70859"/>
    <w:rsid w:val="00F71BC3"/>
    <w:rsid w:val="00F73059"/>
    <w:rsid w:val="00F7325D"/>
    <w:rsid w:val="00F746C5"/>
    <w:rsid w:val="00F75312"/>
    <w:rsid w:val="00F7537E"/>
    <w:rsid w:val="00F7539E"/>
    <w:rsid w:val="00F753FD"/>
    <w:rsid w:val="00F7556D"/>
    <w:rsid w:val="00F76997"/>
    <w:rsid w:val="00F76A73"/>
    <w:rsid w:val="00F76C3D"/>
    <w:rsid w:val="00F770BF"/>
    <w:rsid w:val="00F77668"/>
    <w:rsid w:val="00F77817"/>
    <w:rsid w:val="00F800EB"/>
    <w:rsid w:val="00F80A3F"/>
    <w:rsid w:val="00F80F29"/>
    <w:rsid w:val="00F8177F"/>
    <w:rsid w:val="00F81B8F"/>
    <w:rsid w:val="00F82642"/>
    <w:rsid w:val="00F83670"/>
    <w:rsid w:val="00F83A97"/>
    <w:rsid w:val="00F83B95"/>
    <w:rsid w:val="00F83E5D"/>
    <w:rsid w:val="00F83EDC"/>
    <w:rsid w:val="00F8414E"/>
    <w:rsid w:val="00F8435C"/>
    <w:rsid w:val="00F84862"/>
    <w:rsid w:val="00F8494F"/>
    <w:rsid w:val="00F85966"/>
    <w:rsid w:val="00F85A8E"/>
    <w:rsid w:val="00F85DBE"/>
    <w:rsid w:val="00F867B2"/>
    <w:rsid w:val="00F87734"/>
    <w:rsid w:val="00F87A5A"/>
    <w:rsid w:val="00F87D88"/>
    <w:rsid w:val="00F87E2A"/>
    <w:rsid w:val="00F90558"/>
    <w:rsid w:val="00F90CA4"/>
    <w:rsid w:val="00F910A1"/>
    <w:rsid w:val="00F912D2"/>
    <w:rsid w:val="00F920BD"/>
    <w:rsid w:val="00F92484"/>
    <w:rsid w:val="00F92700"/>
    <w:rsid w:val="00F9275B"/>
    <w:rsid w:val="00F92B27"/>
    <w:rsid w:val="00F92C2D"/>
    <w:rsid w:val="00F92F93"/>
    <w:rsid w:val="00F9309B"/>
    <w:rsid w:val="00F9312F"/>
    <w:rsid w:val="00F93731"/>
    <w:rsid w:val="00F93DB7"/>
    <w:rsid w:val="00F94620"/>
    <w:rsid w:val="00F94FDF"/>
    <w:rsid w:val="00F94FEB"/>
    <w:rsid w:val="00F95370"/>
    <w:rsid w:val="00F955D7"/>
    <w:rsid w:val="00F958F0"/>
    <w:rsid w:val="00F95AFD"/>
    <w:rsid w:val="00F95F31"/>
    <w:rsid w:val="00F9686E"/>
    <w:rsid w:val="00F96A12"/>
    <w:rsid w:val="00F97459"/>
    <w:rsid w:val="00F97BC3"/>
    <w:rsid w:val="00F97E15"/>
    <w:rsid w:val="00F97FD6"/>
    <w:rsid w:val="00F97FD9"/>
    <w:rsid w:val="00FA0425"/>
    <w:rsid w:val="00FA0605"/>
    <w:rsid w:val="00FA0C44"/>
    <w:rsid w:val="00FA1034"/>
    <w:rsid w:val="00FA139E"/>
    <w:rsid w:val="00FA17A3"/>
    <w:rsid w:val="00FA1804"/>
    <w:rsid w:val="00FA1B0A"/>
    <w:rsid w:val="00FA1C54"/>
    <w:rsid w:val="00FA2111"/>
    <w:rsid w:val="00FA24F4"/>
    <w:rsid w:val="00FA269F"/>
    <w:rsid w:val="00FA2B14"/>
    <w:rsid w:val="00FA2D39"/>
    <w:rsid w:val="00FA2D55"/>
    <w:rsid w:val="00FA2D73"/>
    <w:rsid w:val="00FA317D"/>
    <w:rsid w:val="00FA349B"/>
    <w:rsid w:val="00FA36A2"/>
    <w:rsid w:val="00FA3AE5"/>
    <w:rsid w:val="00FA3CD3"/>
    <w:rsid w:val="00FA4980"/>
    <w:rsid w:val="00FA4AA2"/>
    <w:rsid w:val="00FA4F36"/>
    <w:rsid w:val="00FA50FD"/>
    <w:rsid w:val="00FA5B39"/>
    <w:rsid w:val="00FA6159"/>
    <w:rsid w:val="00FA6EAE"/>
    <w:rsid w:val="00FB1D63"/>
    <w:rsid w:val="00FB1DBB"/>
    <w:rsid w:val="00FB1FFB"/>
    <w:rsid w:val="00FB203A"/>
    <w:rsid w:val="00FB2060"/>
    <w:rsid w:val="00FB21C2"/>
    <w:rsid w:val="00FB2ABA"/>
    <w:rsid w:val="00FB2B26"/>
    <w:rsid w:val="00FB2EEC"/>
    <w:rsid w:val="00FB35C3"/>
    <w:rsid w:val="00FB3912"/>
    <w:rsid w:val="00FB45EE"/>
    <w:rsid w:val="00FB536A"/>
    <w:rsid w:val="00FB588F"/>
    <w:rsid w:val="00FB5B73"/>
    <w:rsid w:val="00FB5C53"/>
    <w:rsid w:val="00FB5F10"/>
    <w:rsid w:val="00FB67D9"/>
    <w:rsid w:val="00FB72B4"/>
    <w:rsid w:val="00FB7455"/>
    <w:rsid w:val="00FB7A4E"/>
    <w:rsid w:val="00FB7AF3"/>
    <w:rsid w:val="00FB7B45"/>
    <w:rsid w:val="00FB7B87"/>
    <w:rsid w:val="00FB7E17"/>
    <w:rsid w:val="00FB7E56"/>
    <w:rsid w:val="00FC0291"/>
    <w:rsid w:val="00FC07F4"/>
    <w:rsid w:val="00FC0A73"/>
    <w:rsid w:val="00FC0FD3"/>
    <w:rsid w:val="00FC1854"/>
    <w:rsid w:val="00FC1B30"/>
    <w:rsid w:val="00FC1BC5"/>
    <w:rsid w:val="00FC28B5"/>
    <w:rsid w:val="00FC2D01"/>
    <w:rsid w:val="00FC4BCE"/>
    <w:rsid w:val="00FC590D"/>
    <w:rsid w:val="00FC5B36"/>
    <w:rsid w:val="00FC5C62"/>
    <w:rsid w:val="00FC693A"/>
    <w:rsid w:val="00FC6954"/>
    <w:rsid w:val="00FC6A3F"/>
    <w:rsid w:val="00FC6B49"/>
    <w:rsid w:val="00FC6C12"/>
    <w:rsid w:val="00FC7BD9"/>
    <w:rsid w:val="00FD17B9"/>
    <w:rsid w:val="00FD1F8C"/>
    <w:rsid w:val="00FD2FD4"/>
    <w:rsid w:val="00FD3426"/>
    <w:rsid w:val="00FD34EF"/>
    <w:rsid w:val="00FD54A2"/>
    <w:rsid w:val="00FD566E"/>
    <w:rsid w:val="00FD5672"/>
    <w:rsid w:val="00FD5BA3"/>
    <w:rsid w:val="00FD5E13"/>
    <w:rsid w:val="00FD6ABC"/>
    <w:rsid w:val="00FD6BFC"/>
    <w:rsid w:val="00FD6F75"/>
    <w:rsid w:val="00FD7983"/>
    <w:rsid w:val="00FD7BCA"/>
    <w:rsid w:val="00FE0558"/>
    <w:rsid w:val="00FE0608"/>
    <w:rsid w:val="00FE0CF5"/>
    <w:rsid w:val="00FE0EBB"/>
    <w:rsid w:val="00FE169C"/>
    <w:rsid w:val="00FE18D3"/>
    <w:rsid w:val="00FE2073"/>
    <w:rsid w:val="00FE2380"/>
    <w:rsid w:val="00FE2590"/>
    <w:rsid w:val="00FE3275"/>
    <w:rsid w:val="00FE3E2D"/>
    <w:rsid w:val="00FE42CB"/>
    <w:rsid w:val="00FE483B"/>
    <w:rsid w:val="00FE5AEF"/>
    <w:rsid w:val="00FE79B1"/>
    <w:rsid w:val="00FE7EC1"/>
    <w:rsid w:val="00FE7FC8"/>
    <w:rsid w:val="00FF0DEF"/>
    <w:rsid w:val="00FF1444"/>
    <w:rsid w:val="00FF1F97"/>
    <w:rsid w:val="00FF3794"/>
    <w:rsid w:val="00FF37CB"/>
    <w:rsid w:val="00FF3C8F"/>
    <w:rsid w:val="00FF3ECE"/>
    <w:rsid w:val="00FF41E8"/>
    <w:rsid w:val="00FF466E"/>
    <w:rsid w:val="00FF466F"/>
    <w:rsid w:val="00FF50D0"/>
    <w:rsid w:val="00FF5187"/>
    <w:rsid w:val="00FF51FA"/>
    <w:rsid w:val="00FF589E"/>
    <w:rsid w:val="00FF624A"/>
    <w:rsid w:val="00FF6522"/>
    <w:rsid w:val="00FF66C9"/>
    <w:rsid w:val="00FF69E9"/>
    <w:rsid w:val="00FF7429"/>
    <w:rsid w:val="00FF751A"/>
    <w:rsid w:val="00FF7977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2AA4D"/>
  <w15:docId w15:val="{674BA89D-2174-4F53-96A1-9EE0711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A6649"/>
  </w:style>
  <w:style w:type="paragraph" w:styleId="Nagwek1">
    <w:name w:val="heading 1"/>
    <w:basedOn w:val="Normalny"/>
    <w:next w:val="Normalny"/>
    <w:link w:val="Nagwek1Znak"/>
    <w:qFormat/>
    <w:rsid w:val="008E7E1A"/>
    <w:pPr>
      <w:keepNext/>
      <w:jc w:val="right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94EBF"/>
    <w:pPr>
      <w:pBdr>
        <w:bottom w:val="single" w:sz="4" w:space="1" w:color="622423"/>
      </w:pBdr>
      <w:spacing w:before="400"/>
      <w:jc w:val="center"/>
      <w:outlineLvl w:val="1"/>
    </w:pPr>
    <w:rPr>
      <w:rFonts w:ascii="Cambria" w:eastAsia="Calibri" w:hAnsi="Cambria"/>
      <w:caps/>
      <w:color w:val="632423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94EB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ascii="Cambria" w:hAnsi="Cambria"/>
      <w:caps/>
      <w:color w:val="622423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594EBF"/>
    <w:pPr>
      <w:pBdr>
        <w:bottom w:val="dotted" w:sz="4" w:space="1" w:color="943634"/>
      </w:pBdr>
      <w:spacing w:after="120"/>
      <w:jc w:val="center"/>
      <w:outlineLvl w:val="3"/>
    </w:pPr>
    <w:rPr>
      <w:rFonts w:ascii="Cambria" w:hAnsi="Cambria"/>
      <w:caps/>
      <w:color w:val="622423"/>
      <w:spacing w:val="10"/>
    </w:rPr>
  </w:style>
  <w:style w:type="paragraph" w:styleId="Nagwek5">
    <w:name w:val="heading 5"/>
    <w:basedOn w:val="Normalny"/>
    <w:next w:val="Normalny"/>
    <w:link w:val="Nagwek5Znak"/>
    <w:qFormat/>
    <w:rsid w:val="00594EBF"/>
    <w:pPr>
      <w:spacing w:before="320" w:after="120"/>
      <w:jc w:val="center"/>
      <w:outlineLvl w:val="4"/>
    </w:pPr>
    <w:rPr>
      <w:rFonts w:ascii="Cambria" w:hAnsi="Cambria"/>
      <w:caps/>
      <w:color w:val="622423"/>
      <w:spacing w:val="10"/>
    </w:rPr>
  </w:style>
  <w:style w:type="paragraph" w:styleId="Nagwek6">
    <w:name w:val="heading 6"/>
    <w:basedOn w:val="Normalny"/>
    <w:next w:val="Normalny"/>
    <w:link w:val="Nagwek6Znak"/>
    <w:qFormat/>
    <w:rsid w:val="00594EBF"/>
    <w:pPr>
      <w:spacing w:after="120"/>
      <w:jc w:val="center"/>
      <w:outlineLvl w:val="5"/>
    </w:pPr>
    <w:rPr>
      <w:rFonts w:ascii="Cambria" w:hAnsi="Cambria"/>
      <w:caps/>
      <w:color w:val="943634"/>
      <w:spacing w:val="10"/>
    </w:rPr>
  </w:style>
  <w:style w:type="paragraph" w:styleId="Nagwek7">
    <w:name w:val="heading 7"/>
    <w:basedOn w:val="Normalny"/>
    <w:next w:val="Normalny"/>
    <w:link w:val="Nagwek7Znak"/>
    <w:qFormat/>
    <w:rsid w:val="00594EBF"/>
    <w:pPr>
      <w:spacing w:after="120"/>
      <w:jc w:val="center"/>
      <w:outlineLvl w:val="6"/>
    </w:pPr>
    <w:rPr>
      <w:rFonts w:ascii="Cambria" w:hAnsi="Cambria"/>
      <w:i/>
      <w:iCs/>
      <w:caps/>
      <w:color w:val="943634"/>
      <w:spacing w:val="10"/>
    </w:rPr>
  </w:style>
  <w:style w:type="paragraph" w:styleId="Nagwek8">
    <w:name w:val="heading 8"/>
    <w:basedOn w:val="Normalny"/>
    <w:next w:val="Normalny"/>
    <w:link w:val="Nagwek8Znak"/>
    <w:qFormat/>
    <w:rsid w:val="008E7E1A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link w:val="Nagwek9Znak"/>
    <w:qFormat/>
    <w:rsid w:val="008E7E1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8E7E1A"/>
    <w:pPr>
      <w:numPr>
        <w:ilvl w:val="1"/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rsid w:val="008E7E1A"/>
    <w:pPr>
      <w:numPr>
        <w:numId w:val="17"/>
      </w:numPr>
      <w:spacing w:after="120"/>
      <w:jc w:val="center"/>
    </w:pPr>
    <w:rPr>
      <w:b/>
      <w:caps/>
      <w:noProof/>
      <w:sz w:val="24"/>
    </w:rPr>
  </w:style>
  <w:style w:type="paragraph" w:customStyle="1" w:styleId="zdnia">
    <w:name w:val="z dnia"/>
    <w:rsid w:val="008E7E1A"/>
    <w:p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rsid w:val="008E7E1A"/>
    <w:pPr>
      <w:numPr>
        <w:ilvl w:val="2"/>
        <w:numId w:val="3"/>
      </w:numPr>
      <w:spacing w:before="80" w:after="240"/>
      <w:jc w:val="both"/>
    </w:pPr>
    <w:rPr>
      <w:noProof/>
      <w:sz w:val="24"/>
    </w:rPr>
  </w:style>
  <w:style w:type="paragraph" w:customStyle="1" w:styleId="paragraf">
    <w:name w:val="paragraf"/>
    <w:basedOn w:val="podstawa"/>
    <w:rsid w:val="008E7E1A"/>
    <w:pPr>
      <w:numPr>
        <w:ilvl w:val="3"/>
        <w:numId w:val="17"/>
      </w:numPr>
    </w:pPr>
  </w:style>
  <w:style w:type="paragraph" w:customStyle="1" w:styleId="ust">
    <w:name w:val="ust."/>
    <w:autoRedefine/>
    <w:rsid w:val="00AA5122"/>
    <w:pPr>
      <w:numPr>
        <w:numId w:val="22"/>
      </w:numPr>
      <w:spacing w:after="160" w:line="360" w:lineRule="auto"/>
      <w:jc w:val="both"/>
    </w:pPr>
    <w:rPr>
      <w:noProof/>
      <w:sz w:val="24"/>
    </w:rPr>
  </w:style>
  <w:style w:type="paragraph" w:customStyle="1" w:styleId="pkt">
    <w:name w:val="pkt"/>
    <w:autoRedefine/>
    <w:rsid w:val="00626A21"/>
    <w:pPr>
      <w:numPr>
        <w:ilvl w:val="5"/>
        <w:numId w:val="17"/>
      </w:numPr>
      <w:spacing w:after="160"/>
      <w:ind w:left="397"/>
      <w:jc w:val="both"/>
    </w:pPr>
    <w:rPr>
      <w:noProof/>
      <w:sz w:val="24"/>
    </w:rPr>
  </w:style>
  <w:style w:type="paragraph" w:customStyle="1" w:styleId="lit">
    <w:name w:val="lit"/>
    <w:rsid w:val="008E7E1A"/>
    <w:pPr>
      <w:numPr>
        <w:ilvl w:val="6"/>
        <w:numId w:val="17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8E7E1A"/>
    <w:pPr>
      <w:numPr>
        <w:ilvl w:val="7"/>
        <w:numId w:val="17"/>
      </w:numPr>
      <w:spacing w:after="80"/>
      <w:jc w:val="both"/>
    </w:pPr>
    <w:rPr>
      <w:noProof/>
      <w:sz w:val="24"/>
    </w:rPr>
  </w:style>
  <w:style w:type="paragraph" w:styleId="Podpis">
    <w:name w:val="Signature"/>
    <w:basedOn w:val="Normalny"/>
    <w:link w:val="PodpisZnak"/>
    <w:rsid w:val="008E7E1A"/>
    <w:pPr>
      <w:numPr>
        <w:numId w:val="16"/>
      </w:numPr>
      <w:spacing w:after="120"/>
      <w:jc w:val="center"/>
    </w:pPr>
    <w:rPr>
      <w:sz w:val="24"/>
    </w:rPr>
  </w:style>
  <w:style w:type="paragraph" w:styleId="Nagwek">
    <w:name w:val="header"/>
    <w:basedOn w:val="Normalny"/>
    <w:link w:val="NagwekZnak"/>
    <w:uiPriority w:val="99"/>
    <w:rsid w:val="008E7E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E7E1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8E7E1A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link w:val="Tekstpodstawowywcity2Znak"/>
    <w:rsid w:val="008E7E1A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link w:val="Tekstpodstawowywcity3Znak"/>
    <w:rsid w:val="008E7E1A"/>
    <w:pPr>
      <w:ind w:left="1843" w:hanging="709"/>
    </w:pPr>
    <w:rPr>
      <w:sz w:val="24"/>
    </w:rPr>
  </w:style>
  <w:style w:type="character" w:styleId="Uwydatnienie">
    <w:name w:val="Emphasis"/>
    <w:qFormat/>
    <w:rsid w:val="008E7E1A"/>
    <w:rPr>
      <w:i/>
    </w:rPr>
  </w:style>
  <w:style w:type="paragraph" w:customStyle="1" w:styleId="za">
    <w:name w:val="zał"/>
    <w:basedOn w:val="Nagwek1"/>
    <w:autoRedefine/>
    <w:rsid w:val="001C618F"/>
    <w:pPr>
      <w:spacing w:after="120"/>
    </w:pPr>
    <w:rPr>
      <w:rFonts w:eastAsia="Calibri"/>
      <w:noProof/>
      <w:sz w:val="22"/>
    </w:rPr>
  </w:style>
  <w:style w:type="paragraph" w:customStyle="1" w:styleId="za1">
    <w:name w:val="zał_1"/>
    <w:basedOn w:val="za"/>
    <w:autoRedefine/>
    <w:rsid w:val="00EA36C7"/>
    <w:pPr>
      <w:numPr>
        <w:ilvl w:val="2"/>
        <w:numId w:val="17"/>
      </w:numPr>
      <w:ind w:right="-32"/>
    </w:pPr>
    <w:rPr>
      <w:b w:val="0"/>
    </w:rPr>
  </w:style>
  <w:style w:type="paragraph" w:customStyle="1" w:styleId="rozdzia">
    <w:name w:val="rozdział"/>
    <w:basedOn w:val="Normalny"/>
    <w:autoRedefine/>
    <w:rsid w:val="008E7E1A"/>
    <w:pPr>
      <w:numPr>
        <w:ilvl w:val="7"/>
        <w:numId w:val="2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autoRedefine/>
    <w:rsid w:val="008E7E1A"/>
    <w:pPr>
      <w:numPr>
        <w:ilvl w:val="8"/>
      </w:numPr>
    </w:pPr>
    <w:rPr>
      <w:smallCaps w:val="0"/>
    </w:rPr>
  </w:style>
  <w:style w:type="paragraph" w:customStyle="1" w:styleId="zmw">
    <w:name w:val="zm_w_§_§"/>
    <w:basedOn w:val="Normalny"/>
    <w:autoRedefine/>
    <w:rsid w:val="008E7E1A"/>
    <w:pPr>
      <w:numPr>
        <w:numId w:val="4"/>
      </w:numPr>
      <w:spacing w:after="120"/>
      <w:jc w:val="both"/>
    </w:pPr>
    <w:rPr>
      <w:sz w:val="24"/>
    </w:rPr>
  </w:style>
  <w:style w:type="paragraph" w:customStyle="1" w:styleId="zmw1">
    <w:name w:val="zm_w_§_§_1"/>
    <w:basedOn w:val="zmw"/>
    <w:rsid w:val="008E7E1A"/>
    <w:pPr>
      <w:numPr>
        <w:ilvl w:val="1"/>
      </w:numPr>
    </w:pPr>
  </w:style>
  <w:style w:type="paragraph" w:customStyle="1" w:styleId="zmwu">
    <w:name w:val="zm_w_§_§_u"/>
    <w:basedOn w:val="zmw1"/>
    <w:autoRedefine/>
    <w:rsid w:val="008E7E1A"/>
    <w:pPr>
      <w:numPr>
        <w:ilvl w:val="2"/>
      </w:numPr>
    </w:pPr>
  </w:style>
  <w:style w:type="paragraph" w:customStyle="1" w:styleId="zmwp">
    <w:name w:val="zm_w_§_§_p"/>
    <w:basedOn w:val="zmwu"/>
    <w:rsid w:val="008E7E1A"/>
    <w:pPr>
      <w:numPr>
        <w:ilvl w:val="3"/>
      </w:numPr>
    </w:pPr>
  </w:style>
  <w:style w:type="paragraph" w:customStyle="1" w:styleId="zmwl">
    <w:name w:val="zm_w_§_§_l"/>
    <w:basedOn w:val="zmwp"/>
    <w:rsid w:val="008E7E1A"/>
    <w:pPr>
      <w:numPr>
        <w:ilvl w:val="4"/>
      </w:numPr>
    </w:pPr>
  </w:style>
  <w:style w:type="paragraph" w:customStyle="1" w:styleId="zmwt">
    <w:name w:val="zm_w_§_§_t"/>
    <w:basedOn w:val="zmwl"/>
    <w:rsid w:val="008E7E1A"/>
    <w:pPr>
      <w:numPr>
        <w:ilvl w:val="5"/>
      </w:numPr>
    </w:pPr>
  </w:style>
  <w:style w:type="paragraph" w:customStyle="1" w:styleId="zmwust">
    <w:name w:val="zm_w_§_ust"/>
    <w:basedOn w:val="Normalny"/>
    <w:rsid w:val="008E7E1A"/>
    <w:pPr>
      <w:numPr>
        <w:numId w:val="5"/>
      </w:numPr>
      <w:jc w:val="both"/>
    </w:pPr>
    <w:rPr>
      <w:sz w:val="24"/>
    </w:rPr>
  </w:style>
  <w:style w:type="paragraph" w:customStyle="1" w:styleId="zmwust1">
    <w:name w:val="zm_w_§_ust_1"/>
    <w:basedOn w:val="zmwust"/>
    <w:rsid w:val="008E7E1A"/>
    <w:pPr>
      <w:numPr>
        <w:ilvl w:val="1"/>
      </w:numPr>
    </w:pPr>
  </w:style>
  <w:style w:type="paragraph" w:customStyle="1" w:styleId="zmwustp">
    <w:name w:val="zm_w_§_ust_p"/>
    <w:basedOn w:val="zmwust1"/>
    <w:rsid w:val="008E7E1A"/>
    <w:pPr>
      <w:numPr>
        <w:ilvl w:val="2"/>
      </w:numPr>
    </w:pPr>
  </w:style>
  <w:style w:type="paragraph" w:customStyle="1" w:styleId="zmwustl">
    <w:name w:val="zm_w_§_ust_l"/>
    <w:basedOn w:val="zmwustp"/>
    <w:rsid w:val="008E7E1A"/>
    <w:pPr>
      <w:numPr>
        <w:ilvl w:val="3"/>
      </w:numPr>
    </w:pPr>
  </w:style>
  <w:style w:type="paragraph" w:customStyle="1" w:styleId="zmwustt">
    <w:name w:val="zm_w_§_ust_t"/>
    <w:basedOn w:val="zmwustl"/>
    <w:rsid w:val="008E7E1A"/>
    <w:pPr>
      <w:numPr>
        <w:ilvl w:val="4"/>
      </w:numPr>
    </w:pPr>
  </w:style>
  <w:style w:type="paragraph" w:customStyle="1" w:styleId="zmwpktp0">
    <w:name w:val="zm_w_§_pkt_p"/>
    <w:basedOn w:val="Normalny"/>
    <w:rsid w:val="008E7E1A"/>
    <w:pPr>
      <w:numPr>
        <w:numId w:val="6"/>
      </w:numPr>
      <w:jc w:val="both"/>
    </w:pPr>
    <w:rPr>
      <w:sz w:val="24"/>
    </w:rPr>
  </w:style>
  <w:style w:type="paragraph" w:customStyle="1" w:styleId="zmwpktp1">
    <w:name w:val="zm_w_§_pkt_p_1"/>
    <w:basedOn w:val="zmwpktp0"/>
    <w:rsid w:val="008E7E1A"/>
    <w:pPr>
      <w:numPr>
        <w:ilvl w:val="1"/>
      </w:numPr>
    </w:pPr>
  </w:style>
  <w:style w:type="paragraph" w:customStyle="1" w:styleId="zmwpktl0">
    <w:name w:val="zm_w_§_pkt_l"/>
    <w:basedOn w:val="zmwpktp1"/>
    <w:rsid w:val="008E7E1A"/>
    <w:pPr>
      <w:numPr>
        <w:ilvl w:val="2"/>
      </w:numPr>
    </w:pPr>
  </w:style>
  <w:style w:type="paragraph" w:customStyle="1" w:styleId="zmwpktt0">
    <w:name w:val="zm_w_§_pkt_t"/>
    <w:basedOn w:val="zmwpktl0"/>
    <w:rsid w:val="008E7E1A"/>
    <w:pPr>
      <w:numPr>
        <w:ilvl w:val="3"/>
      </w:numPr>
    </w:pPr>
  </w:style>
  <w:style w:type="paragraph" w:customStyle="1" w:styleId="zmwlitl0">
    <w:name w:val="zm_w_§_lit_l"/>
    <w:basedOn w:val="Normalny"/>
    <w:autoRedefine/>
    <w:rsid w:val="008E7E1A"/>
    <w:pPr>
      <w:numPr>
        <w:numId w:val="7"/>
      </w:numPr>
      <w:jc w:val="both"/>
    </w:pPr>
    <w:rPr>
      <w:sz w:val="24"/>
    </w:rPr>
  </w:style>
  <w:style w:type="paragraph" w:customStyle="1" w:styleId="zmwlitl1">
    <w:name w:val="zm_w_§_lit_l_1"/>
    <w:basedOn w:val="zmwlitl0"/>
    <w:rsid w:val="008E7E1A"/>
    <w:pPr>
      <w:numPr>
        <w:ilvl w:val="1"/>
      </w:numPr>
    </w:pPr>
  </w:style>
  <w:style w:type="paragraph" w:customStyle="1" w:styleId="zmwlitt0">
    <w:name w:val="zm_w_§_lit_t"/>
    <w:basedOn w:val="zmwlitl1"/>
    <w:rsid w:val="008E7E1A"/>
    <w:pPr>
      <w:numPr>
        <w:ilvl w:val="2"/>
      </w:numPr>
    </w:pPr>
  </w:style>
  <w:style w:type="paragraph" w:customStyle="1" w:styleId="zmwpkt">
    <w:name w:val="zm_w_pkt_§"/>
    <w:basedOn w:val="Normalny"/>
    <w:rsid w:val="008E7E1A"/>
    <w:pPr>
      <w:numPr>
        <w:numId w:val="8"/>
      </w:numPr>
      <w:jc w:val="both"/>
    </w:pPr>
    <w:rPr>
      <w:sz w:val="24"/>
    </w:rPr>
  </w:style>
  <w:style w:type="paragraph" w:customStyle="1" w:styleId="zmwpkt1">
    <w:name w:val="zm_w_pkt_§_1"/>
    <w:basedOn w:val="zmwpkt"/>
    <w:rsid w:val="008E7E1A"/>
    <w:pPr>
      <w:numPr>
        <w:ilvl w:val="1"/>
      </w:numPr>
    </w:pPr>
  </w:style>
  <w:style w:type="paragraph" w:customStyle="1" w:styleId="zmwpktu">
    <w:name w:val="zm_w_pkt_§_u"/>
    <w:basedOn w:val="zmwpkt1"/>
    <w:rsid w:val="008E7E1A"/>
    <w:pPr>
      <w:numPr>
        <w:ilvl w:val="2"/>
      </w:numPr>
    </w:pPr>
  </w:style>
  <w:style w:type="paragraph" w:customStyle="1" w:styleId="zmwpktp">
    <w:name w:val="zm_w_pkt_§_p"/>
    <w:basedOn w:val="zmwpktu"/>
    <w:rsid w:val="008E7E1A"/>
    <w:pPr>
      <w:numPr>
        <w:ilvl w:val="3"/>
      </w:numPr>
    </w:pPr>
  </w:style>
  <w:style w:type="paragraph" w:customStyle="1" w:styleId="zmwpktl">
    <w:name w:val="zm_w_pkt_§_l"/>
    <w:basedOn w:val="zmwpktp"/>
    <w:rsid w:val="008E7E1A"/>
    <w:pPr>
      <w:numPr>
        <w:ilvl w:val="4"/>
      </w:numPr>
    </w:pPr>
  </w:style>
  <w:style w:type="paragraph" w:customStyle="1" w:styleId="zmwpktt">
    <w:name w:val="zm_w_pkt_§_t"/>
    <w:basedOn w:val="zmwpktl"/>
    <w:rsid w:val="008E7E1A"/>
    <w:pPr>
      <w:numPr>
        <w:ilvl w:val="5"/>
      </w:numPr>
    </w:pPr>
  </w:style>
  <w:style w:type="paragraph" w:customStyle="1" w:styleId="zmwpktust">
    <w:name w:val="zm_w_pkt_ust"/>
    <w:basedOn w:val="Normalny"/>
    <w:rsid w:val="008E7E1A"/>
    <w:pPr>
      <w:numPr>
        <w:numId w:val="9"/>
      </w:numPr>
      <w:jc w:val="both"/>
    </w:pPr>
    <w:rPr>
      <w:sz w:val="24"/>
    </w:rPr>
  </w:style>
  <w:style w:type="paragraph" w:customStyle="1" w:styleId="zmwpktust1">
    <w:name w:val="zm_w_pkt_ust_1"/>
    <w:basedOn w:val="zmwpktust"/>
    <w:rsid w:val="008E7E1A"/>
    <w:pPr>
      <w:numPr>
        <w:ilvl w:val="1"/>
      </w:numPr>
    </w:pPr>
  </w:style>
  <w:style w:type="paragraph" w:customStyle="1" w:styleId="zmwpktustp">
    <w:name w:val="zm_w_pkt_ust_p"/>
    <w:basedOn w:val="zmwpktust1"/>
    <w:rsid w:val="008E7E1A"/>
    <w:pPr>
      <w:numPr>
        <w:ilvl w:val="2"/>
      </w:numPr>
    </w:pPr>
  </w:style>
  <w:style w:type="paragraph" w:customStyle="1" w:styleId="zmwpktustl">
    <w:name w:val="zm_w_pkt_ust_l"/>
    <w:basedOn w:val="zmwpktustp"/>
    <w:rsid w:val="008E7E1A"/>
    <w:pPr>
      <w:numPr>
        <w:ilvl w:val="3"/>
      </w:numPr>
    </w:pPr>
  </w:style>
  <w:style w:type="paragraph" w:customStyle="1" w:styleId="zmwpktustt">
    <w:name w:val="zm_w_pkt_ust_t"/>
    <w:basedOn w:val="zmwpktustl"/>
    <w:rsid w:val="008E7E1A"/>
    <w:pPr>
      <w:numPr>
        <w:ilvl w:val="4"/>
      </w:numPr>
    </w:pPr>
  </w:style>
  <w:style w:type="paragraph" w:customStyle="1" w:styleId="zmwpktpkt">
    <w:name w:val="zm_w_pkt_pkt"/>
    <w:basedOn w:val="Normalny"/>
    <w:rsid w:val="008E7E1A"/>
    <w:pPr>
      <w:numPr>
        <w:numId w:val="10"/>
      </w:numPr>
      <w:jc w:val="both"/>
    </w:pPr>
    <w:rPr>
      <w:sz w:val="24"/>
    </w:rPr>
  </w:style>
  <w:style w:type="paragraph" w:customStyle="1" w:styleId="zmwpktpkt1">
    <w:name w:val="zm_w_pkt_pkt_1"/>
    <w:basedOn w:val="zmwpktpkt"/>
    <w:rsid w:val="008E7E1A"/>
    <w:pPr>
      <w:numPr>
        <w:ilvl w:val="1"/>
      </w:numPr>
    </w:pPr>
  </w:style>
  <w:style w:type="paragraph" w:customStyle="1" w:styleId="zmwpktpktl">
    <w:name w:val="zm_w_pkt_pkt_l"/>
    <w:basedOn w:val="zmwpktpkt1"/>
    <w:rsid w:val="008E7E1A"/>
    <w:pPr>
      <w:numPr>
        <w:ilvl w:val="2"/>
      </w:numPr>
    </w:pPr>
  </w:style>
  <w:style w:type="paragraph" w:customStyle="1" w:styleId="zmwpktpktt">
    <w:name w:val="zm_w_pkt_pkt_t"/>
    <w:basedOn w:val="zmwpktpktl"/>
    <w:rsid w:val="008E7E1A"/>
    <w:pPr>
      <w:numPr>
        <w:ilvl w:val="3"/>
      </w:numPr>
    </w:pPr>
  </w:style>
  <w:style w:type="paragraph" w:customStyle="1" w:styleId="zmwpktlit">
    <w:name w:val="zm_w_pkt_lit"/>
    <w:basedOn w:val="Normalny"/>
    <w:rsid w:val="008E7E1A"/>
    <w:pPr>
      <w:numPr>
        <w:numId w:val="11"/>
      </w:numPr>
      <w:jc w:val="both"/>
    </w:pPr>
    <w:rPr>
      <w:sz w:val="24"/>
    </w:rPr>
  </w:style>
  <w:style w:type="paragraph" w:customStyle="1" w:styleId="zmwpktlit1">
    <w:name w:val="zm_w_pkt_lit_1"/>
    <w:basedOn w:val="zmwpktlit"/>
    <w:rsid w:val="008E7E1A"/>
    <w:pPr>
      <w:numPr>
        <w:ilvl w:val="1"/>
      </w:numPr>
    </w:pPr>
  </w:style>
  <w:style w:type="paragraph" w:customStyle="1" w:styleId="zmwpktlitt">
    <w:name w:val="zm_w_pkt_lit_t"/>
    <w:basedOn w:val="zmwpktlit1"/>
    <w:rsid w:val="008E7E1A"/>
    <w:pPr>
      <w:numPr>
        <w:ilvl w:val="2"/>
      </w:numPr>
    </w:pPr>
  </w:style>
  <w:style w:type="paragraph" w:customStyle="1" w:styleId="zmwlit">
    <w:name w:val="zm_w_lit_§"/>
    <w:basedOn w:val="Normalny"/>
    <w:rsid w:val="008E7E1A"/>
    <w:pPr>
      <w:numPr>
        <w:numId w:val="12"/>
      </w:numPr>
      <w:jc w:val="both"/>
    </w:pPr>
    <w:rPr>
      <w:sz w:val="24"/>
    </w:rPr>
  </w:style>
  <w:style w:type="paragraph" w:customStyle="1" w:styleId="zmwlit1">
    <w:name w:val="zm_w_lit_§_1"/>
    <w:basedOn w:val="zmwlit"/>
    <w:rsid w:val="008E7E1A"/>
    <w:pPr>
      <w:numPr>
        <w:ilvl w:val="1"/>
      </w:numPr>
    </w:pPr>
  </w:style>
  <w:style w:type="paragraph" w:customStyle="1" w:styleId="zmwlitu">
    <w:name w:val="zm_w_lit_u"/>
    <w:basedOn w:val="zmwlit1"/>
    <w:rsid w:val="008E7E1A"/>
    <w:pPr>
      <w:numPr>
        <w:ilvl w:val="2"/>
      </w:numPr>
    </w:pPr>
  </w:style>
  <w:style w:type="paragraph" w:customStyle="1" w:styleId="zmwlitp">
    <w:name w:val="zm_w_lit_p"/>
    <w:basedOn w:val="zmwlitu"/>
    <w:rsid w:val="008E7E1A"/>
    <w:pPr>
      <w:numPr>
        <w:ilvl w:val="3"/>
      </w:numPr>
    </w:pPr>
  </w:style>
  <w:style w:type="paragraph" w:customStyle="1" w:styleId="zmwlitl">
    <w:name w:val="zm_w_lit_l"/>
    <w:basedOn w:val="zmwlitp"/>
    <w:rsid w:val="008E7E1A"/>
    <w:pPr>
      <w:numPr>
        <w:ilvl w:val="4"/>
      </w:numPr>
    </w:pPr>
  </w:style>
  <w:style w:type="paragraph" w:customStyle="1" w:styleId="zmwlitt">
    <w:name w:val="zm_w_lit_t"/>
    <w:basedOn w:val="zmwlitl"/>
    <w:rsid w:val="008E7E1A"/>
    <w:pPr>
      <w:numPr>
        <w:ilvl w:val="5"/>
      </w:numPr>
    </w:pPr>
  </w:style>
  <w:style w:type="paragraph" w:customStyle="1" w:styleId="zmwlitust">
    <w:name w:val="zm_w_lit_ust"/>
    <w:basedOn w:val="Normalny"/>
    <w:rsid w:val="008E7E1A"/>
    <w:pPr>
      <w:numPr>
        <w:numId w:val="13"/>
      </w:numPr>
      <w:jc w:val="both"/>
    </w:pPr>
    <w:rPr>
      <w:sz w:val="24"/>
    </w:rPr>
  </w:style>
  <w:style w:type="paragraph" w:customStyle="1" w:styleId="zmwlitust1">
    <w:name w:val="zm_w_lit_ust_1"/>
    <w:basedOn w:val="zmwlitust"/>
    <w:rsid w:val="008E7E1A"/>
    <w:pPr>
      <w:numPr>
        <w:ilvl w:val="1"/>
      </w:numPr>
    </w:pPr>
  </w:style>
  <w:style w:type="paragraph" w:customStyle="1" w:styleId="zmwlitustp">
    <w:name w:val="zm_w_lit_ust_p"/>
    <w:basedOn w:val="zmwlitust1"/>
    <w:rsid w:val="008E7E1A"/>
    <w:pPr>
      <w:numPr>
        <w:ilvl w:val="2"/>
      </w:numPr>
    </w:pPr>
  </w:style>
  <w:style w:type="paragraph" w:customStyle="1" w:styleId="zmwlitustl">
    <w:name w:val="zm_w_lit_ust_l"/>
    <w:basedOn w:val="zmwlitustp"/>
    <w:rsid w:val="008E7E1A"/>
    <w:pPr>
      <w:numPr>
        <w:ilvl w:val="3"/>
      </w:numPr>
    </w:pPr>
  </w:style>
  <w:style w:type="paragraph" w:customStyle="1" w:styleId="zmwlitustt">
    <w:name w:val="zm_w_lit_ust_t"/>
    <w:basedOn w:val="zmwlitustl"/>
    <w:rsid w:val="008E7E1A"/>
    <w:pPr>
      <w:numPr>
        <w:ilvl w:val="4"/>
      </w:numPr>
    </w:pPr>
  </w:style>
  <w:style w:type="paragraph" w:customStyle="1" w:styleId="zmwlitpkt">
    <w:name w:val="zm_w_lit_pkt"/>
    <w:basedOn w:val="Normalny"/>
    <w:rsid w:val="008E7E1A"/>
    <w:pPr>
      <w:numPr>
        <w:numId w:val="14"/>
      </w:numPr>
      <w:jc w:val="both"/>
    </w:pPr>
    <w:rPr>
      <w:sz w:val="24"/>
    </w:rPr>
  </w:style>
  <w:style w:type="paragraph" w:customStyle="1" w:styleId="zmwlitpkt1">
    <w:name w:val="zm_w_lit_pkt_1"/>
    <w:basedOn w:val="zmwlitpkt"/>
    <w:rsid w:val="008E7E1A"/>
    <w:pPr>
      <w:numPr>
        <w:ilvl w:val="1"/>
      </w:numPr>
    </w:pPr>
  </w:style>
  <w:style w:type="paragraph" w:customStyle="1" w:styleId="zmwlitpktl">
    <w:name w:val="zm_w_lit_pkt_l"/>
    <w:basedOn w:val="zmwlitpkt1"/>
    <w:rsid w:val="008E7E1A"/>
    <w:pPr>
      <w:numPr>
        <w:ilvl w:val="2"/>
      </w:numPr>
    </w:pPr>
  </w:style>
  <w:style w:type="paragraph" w:customStyle="1" w:styleId="zmwlitpktt">
    <w:name w:val="zm_w_lit_pkt_t"/>
    <w:basedOn w:val="zmwlitpktl"/>
    <w:rsid w:val="008E7E1A"/>
    <w:pPr>
      <w:numPr>
        <w:ilvl w:val="3"/>
      </w:numPr>
    </w:pPr>
  </w:style>
  <w:style w:type="paragraph" w:customStyle="1" w:styleId="zmwlitlit">
    <w:name w:val="zm_w_lit_lit"/>
    <w:basedOn w:val="Normalny"/>
    <w:rsid w:val="008E7E1A"/>
    <w:pPr>
      <w:numPr>
        <w:numId w:val="15"/>
      </w:numPr>
      <w:jc w:val="both"/>
    </w:pPr>
    <w:rPr>
      <w:sz w:val="24"/>
    </w:rPr>
  </w:style>
  <w:style w:type="paragraph" w:customStyle="1" w:styleId="zmwlitlit1">
    <w:name w:val="zm_w_lit_lit_1"/>
    <w:basedOn w:val="zmwlitlit"/>
    <w:rsid w:val="008E7E1A"/>
    <w:pPr>
      <w:numPr>
        <w:ilvl w:val="1"/>
      </w:numPr>
    </w:pPr>
  </w:style>
  <w:style w:type="paragraph" w:customStyle="1" w:styleId="zmwlitlitt">
    <w:name w:val="zm_w_lit_lit_t"/>
    <w:basedOn w:val="zmwlitlit1"/>
    <w:rsid w:val="008E7E1A"/>
    <w:pPr>
      <w:numPr>
        <w:ilvl w:val="2"/>
      </w:numPr>
    </w:pPr>
  </w:style>
  <w:style w:type="paragraph" w:customStyle="1" w:styleId="2ust">
    <w:name w:val="2_ust"/>
    <w:basedOn w:val="Normalny"/>
    <w:autoRedefine/>
    <w:rsid w:val="008E7E1A"/>
    <w:pPr>
      <w:numPr>
        <w:numId w:val="18"/>
      </w:numPr>
      <w:spacing w:after="160"/>
      <w:jc w:val="both"/>
    </w:pPr>
    <w:rPr>
      <w:sz w:val="24"/>
    </w:rPr>
  </w:style>
  <w:style w:type="paragraph" w:customStyle="1" w:styleId="1pkt">
    <w:name w:val="1_pkt"/>
    <w:basedOn w:val="pkt"/>
    <w:autoRedefine/>
    <w:rsid w:val="008E7E1A"/>
    <w:pPr>
      <w:numPr>
        <w:ilvl w:val="1"/>
        <w:numId w:val="18"/>
      </w:numPr>
    </w:pPr>
  </w:style>
  <w:style w:type="paragraph" w:customStyle="1" w:styleId="alit">
    <w:name w:val="a_lit"/>
    <w:basedOn w:val="lit"/>
    <w:rsid w:val="008E7E1A"/>
    <w:pPr>
      <w:numPr>
        <w:ilvl w:val="2"/>
        <w:numId w:val="18"/>
      </w:numPr>
    </w:pPr>
  </w:style>
  <w:style w:type="character" w:customStyle="1" w:styleId="Nagwek2Znak">
    <w:name w:val="Nagłówek 2 Znak"/>
    <w:link w:val="Nagwek2"/>
    <w:rsid w:val="00594EBF"/>
    <w:rPr>
      <w:rFonts w:ascii="Cambria" w:eastAsia="Calibri" w:hAnsi="Cambria"/>
      <w:caps/>
      <w:color w:val="632423"/>
      <w:spacing w:val="15"/>
      <w:sz w:val="24"/>
      <w:szCs w:val="24"/>
    </w:rPr>
  </w:style>
  <w:style w:type="character" w:customStyle="1" w:styleId="Nagwek3Znak">
    <w:name w:val="Nagłówek 3 Znak"/>
    <w:link w:val="Nagwek3"/>
    <w:rsid w:val="00594EBF"/>
    <w:rPr>
      <w:rFonts w:ascii="Cambria" w:hAnsi="Cambria"/>
      <w:caps/>
      <w:color w:val="622423"/>
      <w:sz w:val="24"/>
      <w:szCs w:val="24"/>
    </w:rPr>
  </w:style>
  <w:style w:type="character" w:customStyle="1" w:styleId="Nagwek4Znak">
    <w:name w:val="Nagłówek 4 Znak"/>
    <w:link w:val="Nagwek4"/>
    <w:rsid w:val="00594EBF"/>
    <w:rPr>
      <w:rFonts w:ascii="Cambria" w:hAnsi="Cambria"/>
      <w:caps/>
      <w:color w:val="622423"/>
      <w:spacing w:val="10"/>
    </w:rPr>
  </w:style>
  <w:style w:type="character" w:customStyle="1" w:styleId="Nagwek5Znak">
    <w:name w:val="Nagłówek 5 Znak"/>
    <w:link w:val="Nagwek5"/>
    <w:rsid w:val="00594EBF"/>
    <w:rPr>
      <w:rFonts w:ascii="Cambria" w:hAnsi="Cambria"/>
      <w:caps/>
      <w:color w:val="622423"/>
      <w:spacing w:val="10"/>
    </w:rPr>
  </w:style>
  <w:style w:type="character" w:customStyle="1" w:styleId="Nagwek6Znak">
    <w:name w:val="Nagłówek 6 Znak"/>
    <w:link w:val="Nagwek6"/>
    <w:rsid w:val="00594EBF"/>
    <w:rPr>
      <w:rFonts w:ascii="Cambria" w:hAnsi="Cambria"/>
      <w:caps/>
      <w:color w:val="943634"/>
      <w:spacing w:val="10"/>
    </w:rPr>
  </w:style>
  <w:style w:type="character" w:customStyle="1" w:styleId="Nagwek7Znak">
    <w:name w:val="Nagłówek 7 Znak"/>
    <w:link w:val="Nagwek7"/>
    <w:rsid w:val="00594EBF"/>
    <w:rPr>
      <w:rFonts w:ascii="Cambria" w:hAnsi="Cambria"/>
      <w:i/>
      <w:iCs/>
      <w:caps/>
      <w:color w:val="943634"/>
      <w:spacing w:val="10"/>
    </w:rPr>
  </w:style>
  <w:style w:type="numbering" w:customStyle="1" w:styleId="Bezlisty1">
    <w:name w:val="Bez listy1"/>
    <w:next w:val="Bezlisty"/>
    <w:uiPriority w:val="99"/>
    <w:semiHidden/>
    <w:unhideWhenUsed/>
    <w:rsid w:val="00594EBF"/>
  </w:style>
  <w:style w:type="numbering" w:customStyle="1" w:styleId="Bezlisty11">
    <w:name w:val="Bez listy11"/>
    <w:next w:val="Bezlisty"/>
    <w:uiPriority w:val="99"/>
    <w:semiHidden/>
    <w:rsid w:val="00594EBF"/>
  </w:style>
  <w:style w:type="character" w:customStyle="1" w:styleId="Nagwek1Znak">
    <w:name w:val="Nagłówek 1 Znak"/>
    <w:link w:val="Nagwek1"/>
    <w:uiPriority w:val="9"/>
    <w:locked/>
    <w:rsid w:val="00594EBF"/>
    <w:rPr>
      <w:b/>
      <w:sz w:val="24"/>
    </w:rPr>
  </w:style>
  <w:style w:type="character" w:customStyle="1" w:styleId="Nagwek8Znak">
    <w:name w:val="Nagłówek 8 Znak"/>
    <w:link w:val="Nagwek8"/>
    <w:locked/>
    <w:rsid w:val="00594EBF"/>
    <w:rPr>
      <w:rFonts w:ascii="Arial" w:hAnsi="Arial"/>
      <w:i/>
    </w:rPr>
  </w:style>
  <w:style w:type="character" w:customStyle="1" w:styleId="Nagwek9Znak">
    <w:name w:val="Nagłówek 9 Znak"/>
    <w:link w:val="Nagwek9"/>
    <w:locked/>
    <w:rsid w:val="00594EBF"/>
    <w:rPr>
      <w:rFonts w:ascii="Arial" w:hAnsi="Arial"/>
      <w:b/>
      <w:i/>
      <w:sz w:val="18"/>
    </w:rPr>
  </w:style>
  <w:style w:type="paragraph" w:styleId="Legenda">
    <w:name w:val="caption"/>
    <w:basedOn w:val="Normalny"/>
    <w:next w:val="Normalny"/>
    <w:qFormat/>
    <w:rsid w:val="00594EBF"/>
    <w:rPr>
      <w:rFonts w:eastAsia="Calibri"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594EB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="Cambria" w:hAnsi="Cambria"/>
      <w:caps/>
      <w:color w:val="632423"/>
      <w:spacing w:val="50"/>
      <w:sz w:val="44"/>
      <w:szCs w:val="44"/>
    </w:rPr>
  </w:style>
  <w:style w:type="character" w:customStyle="1" w:styleId="TytuZnak">
    <w:name w:val="Tytuł Znak"/>
    <w:link w:val="Tytu"/>
    <w:rsid w:val="00594EBF"/>
    <w:rPr>
      <w:rFonts w:ascii="Cambria" w:hAnsi="Cambria"/>
      <w:caps/>
      <w:color w:val="632423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qFormat/>
    <w:rsid w:val="00594EBF"/>
    <w:pPr>
      <w:spacing w:after="560"/>
      <w:jc w:val="center"/>
    </w:pPr>
    <w:rPr>
      <w:rFonts w:ascii="Cambria" w:hAnsi="Cambria"/>
      <w:caps/>
      <w:spacing w:val="20"/>
      <w:sz w:val="18"/>
      <w:szCs w:val="18"/>
    </w:rPr>
  </w:style>
  <w:style w:type="character" w:customStyle="1" w:styleId="PodtytuZnak">
    <w:name w:val="Podtytuł Znak"/>
    <w:link w:val="Podtytu"/>
    <w:rsid w:val="00594EBF"/>
    <w:rPr>
      <w:rFonts w:ascii="Cambria" w:hAnsi="Cambria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94EBF"/>
    <w:rPr>
      <w:b/>
      <w:color w:val="943634"/>
      <w:spacing w:val="5"/>
    </w:rPr>
  </w:style>
  <w:style w:type="paragraph" w:customStyle="1" w:styleId="Bezodstpw1">
    <w:name w:val="Bez odstępów1"/>
    <w:basedOn w:val="Normalny"/>
    <w:link w:val="NoSpacingChar"/>
    <w:rsid w:val="00594EBF"/>
    <w:rPr>
      <w:rFonts w:ascii="Cambria" w:eastAsia="Calibri" w:hAnsi="Cambria"/>
    </w:rPr>
  </w:style>
  <w:style w:type="character" w:customStyle="1" w:styleId="NoSpacingChar">
    <w:name w:val="No Spacing Char"/>
    <w:link w:val="Bezodstpw1"/>
    <w:locked/>
    <w:rsid w:val="00594EBF"/>
    <w:rPr>
      <w:rFonts w:ascii="Cambria" w:eastAsia="Calibri" w:hAnsi="Cambria"/>
    </w:rPr>
  </w:style>
  <w:style w:type="paragraph" w:customStyle="1" w:styleId="Akapitzlist1">
    <w:name w:val="Akapit z listą1"/>
    <w:basedOn w:val="Normalny"/>
    <w:rsid w:val="00594EBF"/>
    <w:pPr>
      <w:ind w:left="720"/>
    </w:pPr>
    <w:rPr>
      <w:rFonts w:eastAsia="Calibri"/>
    </w:rPr>
  </w:style>
  <w:style w:type="paragraph" w:customStyle="1" w:styleId="Cytat1">
    <w:name w:val="Cytat1"/>
    <w:basedOn w:val="Normalny"/>
    <w:next w:val="Normalny"/>
    <w:link w:val="QuoteChar"/>
    <w:rsid w:val="00594EBF"/>
    <w:rPr>
      <w:rFonts w:ascii="Cambria" w:hAnsi="Cambria"/>
      <w:i/>
      <w:iCs/>
    </w:rPr>
  </w:style>
  <w:style w:type="character" w:customStyle="1" w:styleId="QuoteChar">
    <w:name w:val="Quote Char"/>
    <w:link w:val="Cytat1"/>
    <w:locked/>
    <w:rsid w:val="00594EBF"/>
    <w:rPr>
      <w:rFonts w:ascii="Cambria" w:hAnsi="Cambria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rsid w:val="00594EB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="Cambria" w:hAnsi="Cambria"/>
      <w:caps/>
      <w:color w:val="622423"/>
      <w:spacing w:val="5"/>
    </w:rPr>
  </w:style>
  <w:style w:type="character" w:customStyle="1" w:styleId="IntenseQuoteChar">
    <w:name w:val="Intense Quote Char"/>
    <w:link w:val="Cytatintensywny1"/>
    <w:locked/>
    <w:rsid w:val="00594EBF"/>
    <w:rPr>
      <w:rFonts w:ascii="Cambria" w:hAnsi="Cambria"/>
      <w:caps/>
      <w:color w:val="622423"/>
      <w:spacing w:val="5"/>
    </w:rPr>
  </w:style>
  <w:style w:type="character" w:customStyle="1" w:styleId="Wyrnieniedelikatne1">
    <w:name w:val="Wyróżnienie delikatne1"/>
    <w:rsid w:val="00594EBF"/>
    <w:rPr>
      <w:i/>
    </w:rPr>
  </w:style>
  <w:style w:type="character" w:customStyle="1" w:styleId="Wyrnienieintensywne1">
    <w:name w:val="Wyróżnienie intensywne1"/>
    <w:rsid w:val="00594EBF"/>
    <w:rPr>
      <w:i/>
      <w:caps/>
      <w:spacing w:val="10"/>
      <w:sz w:val="20"/>
    </w:rPr>
  </w:style>
  <w:style w:type="character" w:customStyle="1" w:styleId="Odwoaniedelikatne1">
    <w:name w:val="Odwołanie delikatne1"/>
    <w:rsid w:val="00594EBF"/>
    <w:rPr>
      <w:rFonts w:ascii="Calibri" w:hAnsi="Calibri" w:cs="Times New Roman"/>
      <w:i/>
      <w:iCs/>
      <w:color w:val="622423"/>
    </w:rPr>
  </w:style>
  <w:style w:type="character" w:customStyle="1" w:styleId="Odwoanieintensywne1">
    <w:name w:val="Odwołanie intensywne1"/>
    <w:rsid w:val="00594EBF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594EBF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semiHidden/>
    <w:rsid w:val="00594EBF"/>
    <w:pPr>
      <w:keepNext w:val="0"/>
      <w:pBdr>
        <w:bottom w:val="thinThickSmallGap" w:sz="12" w:space="1" w:color="943634"/>
      </w:pBdr>
      <w:spacing w:before="400"/>
      <w:jc w:val="center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styleId="Tekstpodstawowy2">
    <w:name w:val="Body Text 2"/>
    <w:basedOn w:val="Normalny"/>
    <w:link w:val="Tekstpodstawowy2Znak"/>
    <w:rsid w:val="00594EBF"/>
    <w:pPr>
      <w:spacing w:line="360" w:lineRule="auto"/>
      <w:jc w:val="both"/>
    </w:pPr>
    <w:rPr>
      <w:rFonts w:eastAsia="Calibri"/>
    </w:rPr>
  </w:style>
  <w:style w:type="character" w:customStyle="1" w:styleId="Tekstpodstawowy2Znak">
    <w:name w:val="Tekst podstawowy 2 Znak"/>
    <w:link w:val="Tekstpodstawowy2"/>
    <w:rsid w:val="00594EBF"/>
    <w:rPr>
      <w:rFonts w:eastAsia="Calibri"/>
    </w:rPr>
  </w:style>
  <w:style w:type="character" w:customStyle="1" w:styleId="Tekstpodstawowywcity2Znak">
    <w:name w:val="Tekst podstawowy wcięty 2 Znak"/>
    <w:link w:val="Tekstpodstawowywcity2"/>
    <w:locked/>
    <w:rsid w:val="00594EBF"/>
    <w:rPr>
      <w:sz w:val="24"/>
    </w:rPr>
  </w:style>
  <w:style w:type="character" w:customStyle="1" w:styleId="StopkaZnak">
    <w:name w:val="Stopka Znak"/>
    <w:link w:val="Stopka"/>
    <w:uiPriority w:val="99"/>
    <w:locked/>
    <w:rsid w:val="00594EBF"/>
  </w:style>
  <w:style w:type="character" w:styleId="Numerstrony">
    <w:name w:val="page number"/>
    <w:rsid w:val="00594EBF"/>
    <w:rPr>
      <w:rFonts w:cs="Times New Roman"/>
    </w:rPr>
  </w:style>
  <w:style w:type="character" w:customStyle="1" w:styleId="NagwekZnak">
    <w:name w:val="Nagłówek Znak"/>
    <w:link w:val="Nagwek"/>
    <w:uiPriority w:val="99"/>
    <w:rsid w:val="00594EBF"/>
  </w:style>
  <w:style w:type="paragraph" w:styleId="Tekstdymka">
    <w:name w:val="Balloon Text"/>
    <w:basedOn w:val="Normalny"/>
    <w:link w:val="TekstdymkaZnak"/>
    <w:unhideWhenUsed/>
    <w:rsid w:val="00594EBF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rsid w:val="00594EBF"/>
    <w:rPr>
      <w:rFonts w:ascii="Tahoma" w:eastAsia="Calibri" w:hAnsi="Tahoma"/>
      <w:sz w:val="16"/>
      <w:szCs w:val="16"/>
    </w:rPr>
  </w:style>
  <w:style w:type="numbering" w:customStyle="1" w:styleId="Bezlisty111">
    <w:name w:val="Bez listy111"/>
    <w:next w:val="Bezlisty"/>
    <w:uiPriority w:val="99"/>
    <w:semiHidden/>
    <w:unhideWhenUsed/>
    <w:rsid w:val="00594EBF"/>
  </w:style>
  <w:style w:type="character" w:styleId="Hipercze">
    <w:name w:val="Hyperlink"/>
    <w:uiPriority w:val="99"/>
    <w:unhideWhenUsed/>
    <w:rsid w:val="00594EBF"/>
    <w:rPr>
      <w:color w:val="0000FF"/>
      <w:u w:val="single"/>
    </w:rPr>
  </w:style>
  <w:style w:type="character" w:styleId="UyteHipercze">
    <w:name w:val="FollowedHyperlink"/>
    <w:uiPriority w:val="99"/>
    <w:unhideWhenUsed/>
    <w:rsid w:val="00594EBF"/>
    <w:rPr>
      <w:color w:val="800080"/>
      <w:u w:val="single"/>
    </w:rPr>
  </w:style>
  <w:style w:type="paragraph" w:customStyle="1" w:styleId="font5">
    <w:name w:val="font5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font6">
    <w:name w:val="font6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66">
    <w:name w:val="xl66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67">
    <w:name w:val="xl67"/>
    <w:basedOn w:val="Normalny"/>
    <w:rsid w:val="00594EB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ny"/>
    <w:rsid w:val="00594EBF"/>
    <w:pP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69">
    <w:name w:val="xl69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70">
    <w:name w:val="xl70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71">
    <w:name w:val="xl71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72">
    <w:name w:val="xl72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sz w:val="16"/>
      <w:szCs w:val="16"/>
    </w:rPr>
  </w:style>
  <w:style w:type="paragraph" w:customStyle="1" w:styleId="xl73">
    <w:name w:val="xl7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74">
    <w:name w:val="xl7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</w:rPr>
  </w:style>
  <w:style w:type="paragraph" w:customStyle="1" w:styleId="xl75">
    <w:name w:val="xl7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76">
    <w:name w:val="xl76"/>
    <w:basedOn w:val="Normalny"/>
    <w:rsid w:val="00594EB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78">
    <w:name w:val="xl78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79">
    <w:name w:val="xl7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80">
    <w:name w:val="xl80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81">
    <w:name w:val="xl81"/>
    <w:basedOn w:val="Normalny"/>
    <w:rsid w:val="00594EB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83">
    <w:name w:val="xl8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84">
    <w:name w:val="xl8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5">
    <w:name w:val="xl8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86">
    <w:name w:val="xl86"/>
    <w:basedOn w:val="Normalny"/>
    <w:rsid w:val="00594EBF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xl87">
    <w:name w:val="xl87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88">
    <w:name w:val="xl88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color w:val="FF0000"/>
      <w:sz w:val="16"/>
      <w:szCs w:val="16"/>
    </w:rPr>
  </w:style>
  <w:style w:type="paragraph" w:customStyle="1" w:styleId="xl89">
    <w:name w:val="xl8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90">
    <w:name w:val="xl90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1">
    <w:name w:val="xl91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2">
    <w:name w:val="xl92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4">
    <w:name w:val="xl94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95">
    <w:name w:val="xl95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96">
    <w:name w:val="xl96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0000"/>
      <w:sz w:val="16"/>
      <w:szCs w:val="16"/>
    </w:rPr>
  </w:style>
  <w:style w:type="paragraph" w:customStyle="1" w:styleId="xl97">
    <w:name w:val="xl97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8">
    <w:name w:val="xl98"/>
    <w:basedOn w:val="Normalny"/>
    <w:rsid w:val="00594EB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9">
    <w:name w:val="xl99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0">
    <w:name w:val="xl100"/>
    <w:basedOn w:val="Normalny"/>
    <w:rsid w:val="00594EBF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1">
    <w:name w:val="xl10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102">
    <w:name w:val="xl10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b/>
      <w:bCs/>
      <w:sz w:val="18"/>
      <w:szCs w:val="18"/>
    </w:rPr>
  </w:style>
  <w:style w:type="paragraph" w:customStyle="1" w:styleId="xl103">
    <w:name w:val="xl103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105">
    <w:name w:val="xl105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106">
    <w:name w:val="xl106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07">
    <w:name w:val="xl107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108">
    <w:name w:val="xl108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0000"/>
      <w:sz w:val="16"/>
      <w:szCs w:val="16"/>
    </w:rPr>
  </w:style>
  <w:style w:type="paragraph" w:customStyle="1" w:styleId="xl109">
    <w:name w:val="xl109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FFFF"/>
      <w:sz w:val="16"/>
      <w:szCs w:val="16"/>
    </w:rPr>
  </w:style>
  <w:style w:type="paragraph" w:customStyle="1" w:styleId="xl110">
    <w:name w:val="xl110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111">
    <w:name w:val="xl111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112">
    <w:name w:val="xl112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113">
    <w:name w:val="xl113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114">
    <w:name w:val="xl11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6"/>
      <w:szCs w:val="16"/>
    </w:rPr>
  </w:style>
  <w:style w:type="paragraph" w:customStyle="1" w:styleId="xl115">
    <w:name w:val="xl11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6">
    <w:name w:val="xl11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7">
    <w:name w:val="xl11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8">
    <w:name w:val="xl118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19">
    <w:name w:val="xl11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120">
    <w:name w:val="xl120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21">
    <w:name w:val="xl12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22">
    <w:name w:val="xl12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23">
    <w:name w:val="xl12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24">
    <w:name w:val="xl12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5">
    <w:name w:val="xl12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6">
    <w:name w:val="xl12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7">
    <w:name w:val="xl127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8">
    <w:name w:val="xl128"/>
    <w:basedOn w:val="Normalny"/>
    <w:rsid w:val="00594EBF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9">
    <w:name w:val="xl129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0">
    <w:name w:val="xl130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1">
    <w:name w:val="xl13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2">
    <w:name w:val="xl13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3">
    <w:name w:val="xl13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34">
    <w:name w:val="xl13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35">
    <w:name w:val="xl13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6">
    <w:name w:val="xl13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37">
    <w:name w:val="xl13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8">
    <w:name w:val="xl138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9">
    <w:name w:val="xl139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0">
    <w:name w:val="xl140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1">
    <w:name w:val="xl14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2">
    <w:name w:val="xl14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3">
    <w:name w:val="xl143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4">
    <w:name w:val="xl144"/>
    <w:basedOn w:val="Normalny"/>
    <w:rsid w:val="00594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5">
    <w:name w:val="xl145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6">
    <w:name w:val="xl14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7">
    <w:name w:val="xl14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48">
    <w:name w:val="xl148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  <w:u w:val="single"/>
    </w:rPr>
  </w:style>
  <w:style w:type="paragraph" w:customStyle="1" w:styleId="xl149">
    <w:name w:val="xl14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0">
    <w:name w:val="xl150"/>
    <w:basedOn w:val="Normalny"/>
    <w:rsid w:val="00594E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1">
    <w:name w:val="xl151"/>
    <w:basedOn w:val="Normalny"/>
    <w:rsid w:val="00594E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2">
    <w:name w:val="xl15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3">
    <w:name w:val="xl153"/>
    <w:basedOn w:val="Normalny"/>
    <w:rsid w:val="00594E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4">
    <w:name w:val="xl154"/>
    <w:basedOn w:val="Normalny"/>
    <w:rsid w:val="00594EB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5">
    <w:name w:val="xl155"/>
    <w:basedOn w:val="Normalny"/>
    <w:rsid w:val="00594E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6">
    <w:name w:val="xl156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7">
    <w:name w:val="xl157"/>
    <w:basedOn w:val="Normalny"/>
    <w:rsid w:val="00594EBF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8">
    <w:name w:val="xl158"/>
    <w:basedOn w:val="Normalny"/>
    <w:rsid w:val="00594EB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9">
    <w:name w:val="xl159"/>
    <w:basedOn w:val="Normalny"/>
    <w:rsid w:val="00594E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0">
    <w:name w:val="xl160"/>
    <w:basedOn w:val="Normalny"/>
    <w:rsid w:val="00594EB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1">
    <w:name w:val="xl161"/>
    <w:basedOn w:val="Normalny"/>
    <w:rsid w:val="00594E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2">
    <w:name w:val="xl162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3">
    <w:name w:val="xl163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4">
    <w:name w:val="xl164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5">
    <w:name w:val="xl165"/>
    <w:basedOn w:val="Normalny"/>
    <w:rsid w:val="00594EBF"/>
    <w:pPr>
      <w:spacing w:before="100" w:beforeAutospacing="1" w:after="100" w:afterAutospacing="1"/>
      <w:jc w:val="center"/>
    </w:pPr>
    <w:rPr>
      <w:rFonts w:ascii="Arial Black" w:hAnsi="Arial Black"/>
      <w:b/>
      <w:bCs/>
      <w:sz w:val="24"/>
      <w:szCs w:val="24"/>
    </w:rPr>
  </w:style>
  <w:style w:type="paragraph" w:customStyle="1" w:styleId="xl166">
    <w:name w:val="xl16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7">
    <w:name w:val="xl167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8">
    <w:name w:val="xl168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9">
    <w:name w:val="xl169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0">
    <w:name w:val="xl170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1">
    <w:name w:val="xl17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172">
    <w:name w:val="xl17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xl173">
    <w:name w:val="xl173"/>
    <w:basedOn w:val="Normalny"/>
    <w:rsid w:val="00594E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xl174">
    <w:name w:val="xl174"/>
    <w:basedOn w:val="Normalny"/>
    <w:rsid w:val="00594E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styleId="Bezodstpw">
    <w:name w:val="No Spacing"/>
    <w:uiPriority w:val="1"/>
    <w:qFormat/>
    <w:rsid w:val="00594EBF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94EBF"/>
    <w:pPr>
      <w:ind w:left="708"/>
      <w:jc w:val="both"/>
    </w:pPr>
    <w:rPr>
      <w:sz w:val="24"/>
      <w:szCs w:val="24"/>
    </w:rPr>
  </w:style>
  <w:style w:type="paragraph" w:customStyle="1" w:styleId="Nagwek31">
    <w:name w:val="Nagłówek 31"/>
    <w:basedOn w:val="Normalny"/>
    <w:next w:val="Normalny"/>
    <w:unhideWhenUsed/>
    <w:qFormat/>
    <w:rsid w:val="000E1718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sz w:val="24"/>
      <w:szCs w:val="24"/>
      <w:lang w:eastAsia="en-US"/>
    </w:rPr>
  </w:style>
  <w:style w:type="numbering" w:customStyle="1" w:styleId="Bezlisty2">
    <w:name w:val="Bez listy2"/>
    <w:next w:val="Bezlisty"/>
    <w:uiPriority w:val="99"/>
    <w:semiHidden/>
    <w:unhideWhenUsed/>
    <w:rsid w:val="000E1718"/>
  </w:style>
  <w:style w:type="paragraph" w:styleId="NormalnyWeb">
    <w:name w:val="Normal (Web)"/>
    <w:basedOn w:val="Normalny"/>
    <w:uiPriority w:val="99"/>
    <w:unhideWhenUsed/>
    <w:rsid w:val="000E1718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21">
    <w:name w:val="Bez listy21"/>
    <w:next w:val="Bezlisty"/>
    <w:uiPriority w:val="99"/>
    <w:semiHidden/>
    <w:unhideWhenUsed/>
    <w:rsid w:val="000E1718"/>
  </w:style>
  <w:style w:type="paragraph" w:customStyle="1" w:styleId="xl175">
    <w:name w:val="xl175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76">
    <w:name w:val="xl176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7">
    <w:name w:val="xl17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8">
    <w:name w:val="xl178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9">
    <w:name w:val="xl179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0">
    <w:name w:val="xl180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1">
    <w:name w:val="xl181"/>
    <w:basedOn w:val="Normalny"/>
    <w:rsid w:val="000E171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2">
    <w:name w:val="xl182"/>
    <w:basedOn w:val="Normalny"/>
    <w:rsid w:val="000E171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3">
    <w:name w:val="xl183"/>
    <w:basedOn w:val="Normalny"/>
    <w:rsid w:val="000E171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4">
    <w:name w:val="xl184"/>
    <w:basedOn w:val="Normalny"/>
    <w:rsid w:val="000E171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5">
    <w:name w:val="xl185"/>
    <w:basedOn w:val="Normalny"/>
    <w:rsid w:val="000E171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6">
    <w:name w:val="xl186"/>
    <w:basedOn w:val="Normalny"/>
    <w:rsid w:val="000E171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7">
    <w:name w:val="xl18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88">
    <w:name w:val="xl188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89">
    <w:name w:val="xl189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0">
    <w:name w:val="xl190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1">
    <w:name w:val="xl191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2">
    <w:name w:val="xl192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93">
    <w:name w:val="xl193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94">
    <w:name w:val="xl194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5">
    <w:name w:val="xl195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6">
    <w:name w:val="xl196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7">
    <w:name w:val="xl19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8">
    <w:name w:val="xl198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9">
    <w:name w:val="xl199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0">
    <w:name w:val="xl200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1">
    <w:name w:val="xl201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2">
    <w:name w:val="xl202"/>
    <w:basedOn w:val="Normalny"/>
    <w:rsid w:val="000E171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3">
    <w:name w:val="xl203"/>
    <w:basedOn w:val="Normalny"/>
    <w:rsid w:val="000E171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4">
    <w:name w:val="xl204"/>
    <w:basedOn w:val="Normalny"/>
    <w:rsid w:val="000E171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5">
    <w:name w:val="xl205"/>
    <w:basedOn w:val="Normalny"/>
    <w:rsid w:val="000E171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6">
    <w:name w:val="xl206"/>
    <w:basedOn w:val="Normalny"/>
    <w:rsid w:val="000E1718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7">
    <w:name w:val="xl207"/>
    <w:basedOn w:val="Normalny"/>
    <w:rsid w:val="000E171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8">
    <w:name w:val="xl208"/>
    <w:basedOn w:val="Normalny"/>
    <w:rsid w:val="000E171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9">
    <w:name w:val="xl209"/>
    <w:basedOn w:val="Normalny"/>
    <w:rsid w:val="000E171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10">
    <w:name w:val="xl210"/>
    <w:basedOn w:val="Normalny"/>
    <w:rsid w:val="000E171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11">
    <w:name w:val="xl211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2">
    <w:name w:val="xl212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3">
    <w:name w:val="xl213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4">
    <w:name w:val="xl214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5">
    <w:name w:val="xl215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6">
    <w:name w:val="xl216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7">
    <w:name w:val="xl21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8">
    <w:name w:val="xl218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9">
    <w:name w:val="xl219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20">
    <w:name w:val="xl220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1">
    <w:name w:val="xl221"/>
    <w:basedOn w:val="Normalny"/>
    <w:rsid w:val="000E17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2">
    <w:name w:val="xl222"/>
    <w:basedOn w:val="Normalny"/>
    <w:rsid w:val="000E17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3">
    <w:name w:val="xl223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24">
    <w:name w:val="xl224"/>
    <w:basedOn w:val="Normalny"/>
    <w:rsid w:val="000E1718"/>
    <w:pP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25">
    <w:name w:val="xl225"/>
    <w:basedOn w:val="Normalny"/>
    <w:rsid w:val="000E1718"/>
    <w:pP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b/>
      <w:bCs/>
      <w:sz w:val="18"/>
      <w:szCs w:val="18"/>
    </w:rPr>
  </w:style>
  <w:style w:type="paragraph" w:styleId="Tekstpodstawowy">
    <w:name w:val="Body Text"/>
    <w:basedOn w:val="Normalny"/>
    <w:link w:val="TekstpodstawowyZnak"/>
    <w:rsid w:val="000E171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0E1718"/>
    <w:rPr>
      <w:rFonts w:ascii="Calibri" w:eastAsia="Calibri" w:hAnsi="Calibri"/>
      <w:sz w:val="22"/>
      <w:szCs w:val="22"/>
      <w:lang w:eastAsia="en-US"/>
    </w:rPr>
  </w:style>
  <w:style w:type="paragraph" w:customStyle="1" w:styleId="akapit">
    <w:name w:val="akapit"/>
    <w:basedOn w:val="Normalny"/>
    <w:rsid w:val="000E1718"/>
    <w:pPr>
      <w:overflowPunct w:val="0"/>
      <w:autoSpaceDE w:val="0"/>
      <w:autoSpaceDN w:val="0"/>
      <w:adjustRightInd w:val="0"/>
      <w:spacing w:after="240" w:line="360" w:lineRule="atLeast"/>
      <w:ind w:firstLine="426"/>
      <w:jc w:val="both"/>
      <w:textAlignment w:val="baseline"/>
    </w:pPr>
    <w:rPr>
      <w:rFonts w:ascii="Arial PL" w:hAnsi="Arial PL"/>
      <w:sz w:val="26"/>
    </w:rPr>
  </w:style>
  <w:style w:type="paragraph" w:styleId="Wcicienormalne">
    <w:name w:val="Normal Indent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ind w:left="708"/>
      <w:jc w:val="both"/>
      <w:textAlignment w:val="baseline"/>
    </w:pPr>
    <w:rPr>
      <w:rFonts w:ascii="Arial PL" w:hAnsi="Arial PL"/>
      <w:sz w:val="26"/>
    </w:rPr>
  </w:style>
  <w:style w:type="paragraph" w:customStyle="1" w:styleId="pktmyslnw0">
    <w:name w:val="pkt mysln w0"/>
    <w:basedOn w:val="Normalny"/>
    <w:rsid w:val="000E1718"/>
    <w:pPr>
      <w:tabs>
        <w:tab w:val="left" w:pos="284"/>
      </w:tabs>
      <w:overflowPunct w:val="0"/>
      <w:autoSpaceDE w:val="0"/>
      <w:autoSpaceDN w:val="0"/>
      <w:adjustRightInd w:val="0"/>
      <w:spacing w:after="120" w:line="360" w:lineRule="atLeast"/>
      <w:ind w:left="284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myslnw1">
    <w:name w:val="pkt mysln w1"/>
    <w:basedOn w:val="Normalny"/>
    <w:rsid w:val="000E1718"/>
    <w:pPr>
      <w:tabs>
        <w:tab w:val="left" w:pos="709"/>
      </w:tabs>
      <w:overflowPunct w:val="0"/>
      <w:autoSpaceDE w:val="0"/>
      <w:autoSpaceDN w:val="0"/>
      <w:adjustRightInd w:val="0"/>
      <w:spacing w:after="120" w:line="360" w:lineRule="atLeast"/>
      <w:ind w:left="709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myslnw2">
    <w:name w:val="pkt mysln w2"/>
    <w:basedOn w:val="Normalny"/>
    <w:rsid w:val="000E1718"/>
    <w:pPr>
      <w:tabs>
        <w:tab w:val="left" w:pos="1134"/>
      </w:tabs>
      <w:overflowPunct w:val="0"/>
      <w:autoSpaceDE w:val="0"/>
      <w:autoSpaceDN w:val="0"/>
      <w:adjustRightInd w:val="0"/>
      <w:spacing w:after="120" w:line="360" w:lineRule="atLeast"/>
      <w:ind w:left="1134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litcyfw0">
    <w:name w:val="pkt lit/cyf w0"/>
    <w:basedOn w:val="Normalny"/>
    <w:rsid w:val="000E1718"/>
    <w:pPr>
      <w:tabs>
        <w:tab w:val="left" w:pos="426"/>
      </w:tabs>
      <w:overflowPunct w:val="0"/>
      <w:autoSpaceDE w:val="0"/>
      <w:autoSpaceDN w:val="0"/>
      <w:adjustRightInd w:val="0"/>
      <w:spacing w:after="120" w:line="360" w:lineRule="atLeast"/>
      <w:ind w:left="426" w:hanging="426"/>
      <w:jc w:val="both"/>
      <w:textAlignment w:val="baseline"/>
    </w:pPr>
    <w:rPr>
      <w:rFonts w:ascii="Arial PL" w:hAnsi="Arial PL"/>
      <w:sz w:val="26"/>
    </w:rPr>
  </w:style>
  <w:style w:type="paragraph" w:customStyle="1" w:styleId="pktlitcyfw1">
    <w:name w:val="pkt lit/cyf w1"/>
    <w:basedOn w:val="Normalny"/>
    <w:rsid w:val="000E1718"/>
    <w:pPr>
      <w:tabs>
        <w:tab w:val="left" w:pos="851"/>
      </w:tabs>
      <w:overflowPunct w:val="0"/>
      <w:autoSpaceDE w:val="0"/>
      <w:autoSpaceDN w:val="0"/>
      <w:adjustRightInd w:val="0"/>
      <w:spacing w:after="120" w:line="360" w:lineRule="atLeast"/>
      <w:ind w:left="851" w:hanging="426"/>
      <w:jc w:val="both"/>
      <w:textAlignment w:val="baseline"/>
    </w:pPr>
    <w:rPr>
      <w:rFonts w:ascii="Arial PL" w:hAnsi="Arial PL"/>
      <w:sz w:val="26"/>
    </w:rPr>
  </w:style>
  <w:style w:type="paragraph" w:customStyle="1" w:styleId="przypis">
    <w:name w:val="przypis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  <w:sz w:val="22"/>
    </w:rPr>
  </w:style>
  <w:style w:type="paragraph" w:customStyle="1" w:styleId="akapit1">
    <w:name w:val="akapit1"/>
    <w:basedOn w:val="akapit"/>
    <w:next w:val="akapit"/>
    <w:rsid w:val="000E1718"/>
    <w:pPr>
      <w:spacing w:before="480"/>
    </w:pPr>
  </w:style>
  <w:style w:type="paragraph" w:customStyle="1" w:styleId="tabela">
    <w:name w:val="tabela"/>
    <w:basedOn w:val="Normalny"/>
    <w:rsid w:val="000E1718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ascii="Arial PL" w:hAnsi="Arial PL"/>
      <w:sz w:val="22"/>
    </w:rPr>
  </w:style>
  <w:style w:type="paragraph" w:customStyle="1" w:styleId="tabelaw">
    <w:name w:val="tabelaw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  <w:sz w:val="26"/>
    </w:rPr>
  </w:style>
  <w:style w:type="paragraph" w:customStyle="1" w:styleId="plgd">
    <w:name w:val="plgd"/>
    <w:basedOn w:val="Normalny"/>
    <w:rsid w:val="000E1718"/>
    <w:pPr>
      <w:overflowPunct w:val="0"/>
      <w:autoSpaceDE w:val="0"/>
      <w:autoSpaceDN w:val="0"/>
      <w:adjustRightInd w:val="0"/>
      <w:textAlignment w:val="baseline"/>
    </w:pPr>
    <w:rPr>
      <w:rFonts w:ascii="Arial PL" w:hAnsi="Arial PL"/>
    </w:rPr>
  </w:style>
  <w:style w:type="paragraph" w:customStyle="1" w:styleId="Tekstpodstawowy21">
    <w:name w:val="Tekst podstawowy 21"/>
    <w:basedOn w:val="Normalny"/>
    <w:rsid w:val="000E1718"/>
    <w:pPr>
      <w:spacing w:after="120" w:line="360" w:lineRule="atLeast"/>
      <w:ind w:firstLine="709"/>
      <w:jc w:val="both"/>
    </w:pPr>
    <w:rPr>
      <w:rFonts w:ascii="Arial" w:hAnsi="Arial"/>
      <w:sz w:val="26"/>
    </w:rPr>
  </w:style>
  <w:style w:type="character" w:styleId="Odwoanieprzypisudolnego">
    <w:name w:val="footnote reference"/>
    <w:rsid w:val="000E171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E1718"/>
  </w:style>
  <w:style w:type="character" w:customStyle="1" w:styleId="TekstprzypisudolnegoZnak">
    <w:name w:val="Tekst przypisu dolnego Znak"/>
    <w:basedOn w:val="Domylnaczcionkaakapitu"/>
    <w:link w:val="Tekstprzypisudolnego"/>
    <w:rsid w:val="000E1718"/>
  </w:style>
  <w:style w:type="paragraph" w:styleId="Tekstpodstawowy3">
    <w:name w:val="Body Text 3"/>
    <w:basedOn w:val="Normalny"/>
    <w:link w:val="Tekstpodstawowy3Znak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b/>
      <w:bCs/>
      <w:sz w:val="26"/>
    </w:rPr>
  </w:style>
  <w:style w:type="character" w:customStyle="1" w:styleId="Tekstpodstawowy3Znak">
    <w:name w:val="Tekst podstawowy 3 Znak"/>
    <w:link w:val="Tekstpodstawowy3"/>
    <w:rsid w:val="000E1718"/>
    <w:rPr>
      <w:b/>
      <w:bCs/>
      <w:sz w:val="26"/>
    </w:rPr>
  </w:style>
  <w:style w:type="character" w:styleId="Odwoaniedokomentarza">
    <w:name w:val="annotation reference"/>
    <w:rsid w:val="000E17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</w:rPr>
  </w:style>
  <w:style w:type="character" w:customStyle="1" w:styleId="TekstkomentarzaZnak">
    <w:name w:val="Tekst komentarza Znak"/>
    <w:link w:val="Tekstkomentarza"/>
    <w:rsid w:val="000E1718"/>
    <w:rPr>
      <w:rFonts w:ascii="Arial PL" w:hAnsi="Arial PL"/>
    </w:rPr>
  </w:style>
  <w:style w:type="paragraph" w:styleId="Tematkomentarza">
    <w:name w:val="annotation subject"/>
    <w:basedOn w:val="Tekstkomentarza"/>
    <w:next w:val="Tekstkomentarza"/>
    <w:link w:val="TematkomentarzaZnak"/>
    <w:rsid w:val="000E1718"/>
    <w:rPr>
      <w:b/>
      <w:bCs/>
    </w:rPr>
  </w:style>
  <w:style w:type="character" w:customStyle="1" w:styleId="TematkomentarzaZnak">
    <w:name w:val="Temat komentarza Znak"/>
    <w:link w:val="Tematkomentarza"/>
    <w:rsid w:val="000E1718"/>
    <w:rPr>
      <w:rFonts w:ascii="Arial PL" w:hAnsi="Arial PL"/>
      <w:b/>
      <w:bCs/>
    </w:rPr>
  </w:style>
  <w:style w:type="table" w:styleId="Tabela-Siatka">
    <w:name w:val="Table Grid"/>
    <w:basedOn w:val="Standardowy"/>
    <w:rsid w:val="000E1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1">
    <w:name w:val="Nagłówek 3 Znak1"/>
    <w:semiHidden/>
    <w:rsid w:val="000E1718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Styl1">
    <w:name w:val="Styl1"/>
    <w:uiPriority w:val="99"/>
    <w:rsid w:val="00CE368D"/>
  </w:style>
  <w:style w:type="numbering" w:customStyle="1" w:styleId="Styl2">
    <w:name w:val="Styl2"/>
    <w:uiPriority w:val="99"/>
    <w:rsid w:val="00E8702E"/>
  </w:style>
  <w:style w:type="paragraph" w:customStyle="1" w:styleId="Styl3">
    <w:name w:val="Styl3"/>
    <w:basedOn w:val="Normalny"/>
    <w:link w:val="Styl3Znak"/>
    <w:qFormat/>
    <w:rsid w:val="00D94767"/>
    <w:pPr>
      <w:spacing w:after="160" w:line="360" w:lineRule="auto"/>
      <w:jc w:val="both"/>
    </w:pPr>
    <w:rPr>
      <w:b/>
      <w:sz w:val="24"/>
      <w:szCs w:val="24"/>
    </w:rPr>
  </w:style>
  <w:style w:type="paragraph" w:styleId="Listapunktowana">
    <w:name w:val="List Bullet"/>
    <w:basedOn w:val="Normalny"/>
    <w:rsid w:val="004147D3"/>
    <w:pPr>
      <w:numPr>
        <w:numId w:val="21"/>
      </w:numPr>
      <w:contextualSpacing/>
    </w:pPr>
  </w:style>
  <w:style w:type="character" w:customStyle="1" w:styleId="Styl3Znak">
    <w:name w:val="Styl3 Znak"/>
    <w:link w:val="Styl3"/>
    <w:rsid w:val="00D94767"/>
    <w:rPr>
      <w:b/>
      <w:sz w:val="24"/>
      <w:szCs w:val="24"/>
    </w:rPr>
  </w:style>
  <w:style w:type="numbering" w:customStyle="1" w:styleId="Bezlisty3">
    <w:name w:val="Bez listy3"/>
    <w:next w:val="Bezlisty"/>
    <w:uiPriority w:val="99"/>
    <w:semiHidden/>
    <w:unhideWhenUsed/>
    <w:rsid w:val="00EA5F21"/>
  </w:style>
  <w:style w:type="paragraph" w:customStyle="1" w:styleId="xl226">
    <w:name w:val="xl226"/>
    <w:basedOn w:val="Normalny"/>
    <w:rsid w:val="00EA5F21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7">
    <w:name w:val="xl227"/>
    <w:basedOn w:val="Normalny"/>
    <w:rsid w:val="00EA5F2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8">
    <w:name w:val="xl228"/>
    <w:basedOn w:val="Normalny"/>
    <w:rsid w:val="00EA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9">
    <w:name w:val="xl229"/>
    <w:basedOn w:val="Normalny"/>
    <w:rsid w:val="00EA5F2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30">
    <w:name w:val="xl230"/>
    <w:basedOn w:val="Normalny"/>
    <w:rsid w:val="00EA5F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31">
    <w:name w:val="xl231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2">
    <w:name w:val="xl232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3">
    <w:name w:val="xl233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4">
    <w:name w:val="xl23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5">
    <w:name w:val="xl235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6">
    <w:name w:val="xl236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37">
    <w:name w:val="xl237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38">
    <w:name w:val="xl238"/>
    <w:basedOn w:val="Normalny"/>
    <w:rsid w:val="00EA5F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39">
    <w:name w:val="xl239"/>
    <w:basedOn w:val="Normalny"/>
    <w:rsid w:val="00EA5F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40">
    <w:name w:val="xl240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1">
    <w:name w:val="xl241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2">
    <w:name w:val="xl24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43">
    <w:name w:val="xl243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44">
    <w:name w:val="xl244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5">
    <w:name w:val="xl245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46">
    <w:name w:val="xl24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49">
    <w:name w:val="xl249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50">
    <w:name w:val="xl250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51">
    <w:name w:val="xl251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52">
    <w:name w:val="xl25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3">
    <w:name w:val="xl253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54">
    <w:name w:val="xl254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55">
    <w:name w:val="xl255"/>
    <w:basedOn w:val="Normalny"/>
    <w:rsid w:val="00EA5F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6">
    <w:name w:val="xl256"/>
    <w:basedOn w:val="Normalny"/>
    <w:rsid w:val="00EA5F2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7">
    <w:name w:val="xl257"/>
    <w:basedOn w:val="Normalny"/>
    <w:rsid w:val="00EA5F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8">
    <w:name w:val="xl258"/>
    <w:basedOn w:val="Normalny"/>
    <w:rsid w:val="00EA5F2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9">
    <w:name w:val="xl259"/>
    <w:basedOn w:val="Normalny"/>
    <w:rsid w:val="00EA5F21"/>
    <w:pP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0">
    <w:name w:val="xl260"/>
    <w:basedOn w:val="Normalny"/>
    <w:rsid w:val="00EA5F2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1">
    <w:name w:val="xl261"/>
    <w:basedOn w:val="Normalny"/>
    <w:rsid w:val="00EA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2">
    <w:name w:val="xl262"/>
    <w:basedOn w:val="Normalny"/>
    <w:rsid w:val="00EA5F2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3">
    <w:name w:val="xl263"/>
    <w:basedOn w:val="Normalny"/>
    <w:rsid w:val="00EA5F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4">
    <w:name w:val="xl26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5">
    <w:name w:val="xl265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6">
    <w:name w:val="xl26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7">
    <w:name w:val="xl267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68">
    <w:name w:val="xl268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69">
    <w:name w:val="xl269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70">
    <w:name w:val="xl270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24"/>
      <w:szCs w:val="24"/>
    </w:rPr>
  </w:style>
  <w:style w:type="paragraph" w:customStyle="1" w:styleId="xl271">
    <w:name w:val="xl271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4"/>
      <w:szCs w:val="24"/>
    </w:rPr>
  </w:style>
  <w:style w:type="paragraph" w:customStyle="1" w:styleId="xl272">
    <w:name w:val="xl27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73">
    <w:name w:val="xl273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24"/>
      <w:szCs w:val="24"/>
    </w:rPr>
  </w:style>
  <w:style w:type="paragraph" w:customStyle="1" w:styleId="xl274">
    <w:name w:val="xl27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5">
    <w:name w:val="xl275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6">
    <w:name w:val="xl27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7">
    <w:name w:val="xl277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78">
    <w:name w:val="xl278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79">
    <w:name w:val="xl279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0">
    <w:name w:val="xl280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1">
    <w:name w:val="xl281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2">
    <w:name w:val="xl282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3">
    <w:name w:val="xl283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4">
    <w:name w:val="xl284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5">
    <w:name w:val="xl285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6">
    <w:name w:val="xl286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7">
    <w:name w:val="xl287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8">
    <w:name w:val="xl288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9">
    <w:name w:val="xl289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0">
    <w:name w:val="xl290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1">
    <w:name w:val="xl291"/>
    <w:basedOn w:val="Normalny"/>
    <w:rsid w:val="00EA5F2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2">
    <w:name w:val="xl292"/>
    <w:basedOn w:val="Normalny"/>
    <w:rsid w:val="00EA5F2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3">
    <w:name w:val="xl293"/>
    <w:basedOn w:val="Normalny"/>
    <w:rsid w:val="00EA5F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4">
    <w:name w:val="xl294"/>
    <w:basedOn w:val="Normalny"/>
    <w:rsid w:val="00EA5F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5">
    <w:name w:val="xl295"/>
    <w:basedOn w:val="Normalny"/>
    <w:rsid w:val="00EA5F21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6">
    <w:name w:val="xl296"/>
    <w:basedOn w:val="Normalny"/>
    <w:rsid w:val="00EA5F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7">
    <w:name w:val="xl297"/>
    <w:basedOn w:val="Normalny"/>
    <w:rsid w:val="00EA5F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8">
    <w:name w:val="xl298"/>
    <w:basedOn w:val="Normalny"/>
    <w:rsid w:val="00EA5F2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9">
    <w:name w:val="xl299"/>
    <w:basedOn w:val="Normalny"/>
    <w:rsid w:val="00EA5F2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styleId="Lista">
    <w:name w:val="List"/>
    <w:basedOn w:val="Normalny"/>
    <w:rsid w:val="00EA5F21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2">
    <w:name w:val="List 2"/>
    <w:basedOn w:val="Normalny"/>
    <w:rsid w:val="00EA5F21"/>
    <w:pPr>
      <w:spacing w:after="200" w:line="276" w:lineRule="auto"/>
      <w:ind w:left="566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3">
    <w:name w:val="List 3"/>
    <w:basedOn w:val="Normalny"/>
    <w:rsid w:val="00EA5F21"/>
    <w:pPr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punktowana2">
    <w:name w:val="List Bullet 2"/>
    <w:basedOn w:val="Normalny"/>
    <w:rsid w:val="00EA5F21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ytu1">
    <w:name w:val="Tytuł1"/>
    <w:basedOn w:val="Normalny"/>
    <w:next w:val="Normalny"/>
    <w:qFormat/>
    <w:rsid w:val="00EA5F21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Tekstpodstawowyzwciciem">
    <w:name w:val="Body Text First Indent"/>
    <w:basedOn w:val="Tekstpodstawowy"/>
    <w:link w:val="TekstpodstawowyzwciciemZnak"/>
    <w:rsid w:val="00EA5F21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EA5F21"/>
    <w:rPr>
      <w:rFonts w:ascii="Calibri" w:eastAsia="Calibri" w:hAnsi="Calibri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EA5F21"/>
    <w:pPr>
      <w:spacing w:after="200" w:line="276" w:lineRule="auto"/>
      <w:ind w:left="360"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EA5F21"/>
    <w:rPr>
      <w:sz w:val="24"/>
    </w:rPr>
  </w:style>
  <w:style w:type="character" w:customStyle="1" w:styleId="Tekstpodstawowyzwciciem2Znak">
    <w:name w:val="Tekst podstawowy z wcięciem 2 Znak"/>
    <w:link w:val="Tekstpodstawowyzwciciem2"/>
    <w:rsid w:val="00EA5F21"/>
    <w:rPr>
      <w:rFonts w:ascii="Calibri" w:eastAsia="Calibri" w:hAnsi="Calibri"/>
      <w:sz w:val="22"/>
      <w:szCs w:val="22"/>
      <w:lang w:eastAsia="en-US"/>
    </w:rPr>
  </w:style>
  <w:style w:type="character" w:customStyle="1" w:styleId="TytuZnak1">
    <w:name w:val="Tytuł Znak1"/>
    <w:rsid w:val="00EA5F2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PodpisZnak">
    <w:name w:val="Podpis Znak"/>
    <w:link w:val="Podpis"/>
    <w:rsid w:val="001A6B61"/>
    <w:rPr>
      <w:sz w:val="24"/>
    </w:rPr>
  </w:style>
  <w:style w:type="character" w:customStyle="1" w:styleId="Tekstpodstawowywcity3Znak">
    <w:name w:val="Tekst podstawowy wcięty 3 Znak"/>
    <w:link w:val="Tekstpodstawowywcity3"/>
    <w:rsid w:val="001A6B61"/>
    <w:rPr>
      <w:sz w:val="24"/>
    </w:rPr>
  </w:style>
  <w:style w:type="numbering" w:customStyle="1" w:styleId="Styl11">
    <w:name w:val="Styl11"/>
    <w:uiPriority w:val="99"/>
    <w:rsid w:val="001A6B61"/>
  </w:style>
  <w:style w:type="numbering" w:customStyle="1" w:styleId="Styl21">
    <w:name w:val="Styl21"/>
    <w:uiPriority w:val="99"/>
    <w:rsid w:val="001A6B61"/>
  </w:style>
  <w:style w:type="paragraph" w:styleId="Tekstprzypisukocowego">
    <w:name w:val="endnote text"/>
    <w:basedOn w:val="Normalny"/>
    <w:link w:val="TekstprzypisukocowegoZnak"/>
    <w:rsid w:val="001A6B61"/>
  </w:style>
  <w:style w:type="character" w:customStyle="1" w:styleId="TekstprzypisukocowegoZnak">
    <w:name w:val="Tekst przypisu końcowego Znak"/>
    <w:basedOn w:val="Domylnaczcionkaakapitu"/>
    <w:link w:val="Tekstprzypisukocowego"/>
    <w:rsid w:val="001A6B61"/>
  </w:style>
  <w:style w:type="character" w:styleId="Odwoanieprzypisukocowego">
    <w:name w:val="endnote reference"/>
    <w:rsid w:val="001A6B61"/>
    <w:rPr>
      <w:vertAlign w:val="superscript"/>
    </w:rPr>
  </w:style>
  <w:style w:type="numbering" w:customStyle="1" w:styleId="Styl111">
    <w:name w:val="Styl111"/>
    <w:uiPriority w:val="99"/>
    <w:rsid w:val="001A6B61"/>
    <w:pPr>
      <w:numPr>
        <w:numId w:val="19"/>
      </w:numPr>
    </w:pPr>
  </w:style>
  <w:style w:type="numbering" w:customStyle="1" w:styleId="Styl211">
    <w:name w:val="Styl211"/>
    <w:uiPriority w:val="99"/>
    <w:rsid w:val="001A6B61"/>
    <w:pPr>
      <w:numPr>
        <w:numId w:val="20"/>
      </w:numPr>
    </w:pPr>
  </w:style>
  <w:style w:type="paragraph" w:customStyle="1" w:styleId="xl300">
    <w:name w:val="xl300"/>
    <w:basedOn w:val="Normalny"/>
    <w:rsid w:val="00B61D6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1">
    <w:name w:val="xl301"/>
    <w:basedOn w:val="Normalny"/>
    <w:rsid w:val="00B61D6E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2">
    <w:name w:val="xl302"/>
    <w:basedOn w:val="Normalny"/>
    <w:rsid w:val="00B61D6E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3">
    <w:name w:val="xl303"/>
    <w:basedOn w:val="Normalny"/>
    <w:rsid w:val="00B61D6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4">
    <w:name w:val="xl304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5">
    <w:name w:val="xl305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6">
    <w:name w:val="xl306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7">
    <w:name w:val="xl307"/>
    <w:basedOn w:val="Normalny"/>
    <w:rsid w:val="00B61D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8">
    <w:name w:val="xl308"/>
    <w:basedOn w:val="Normalny"/>
    <w:rsid w:val="00B61D6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9">
    <w:name w:val="xl309"/>
    <w:basedOn w:val="Normalny"/>
    <w:rsid w:val="00B61D6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0">
    <w:name w:val="xl310"/>
    <w:basedOn w:val="Normalny"/>
    <w:rsid w:val="00B61D6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1">
    <w:name w:val="xl311"/>
    <w:basedOn w:val="Normalny"/>
    <w:rsid w:val="00B61D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2">
    <w:name w:val="xl312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3">
    <w:name w:val="xl313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4">
    <w:name w:val="xl314"/>
    <w:basedOn w:val="Normalny"/>
    <w:rsid w:val="00DD2B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5">
    <w:name w:val="xl315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6">
    <w:name w:val="xl316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7">
    <w:name w:val="xl317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8">
    <w:name w:val="xl318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9">
    <w:name w:val="xl319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6"/>
      <w:szCs w:val="16"/>
    </w:rPr>
  </w:style>
  <w:style w:type="paragraph" w:customStyle="1" w:styleId="xl320">
    <w:name w:val="xl320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1">
    <w:name w:val="xl321"/>
    <w:basedOn w:val="Normalny"/>
    <w:rsid w:val="00DD2B2F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2">
    <w:name w:val="xl322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3">
    <w:name w:val="xl323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4">
    <w:name w:val="xl324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5">
    <w:name w:val="xl325"/>
    <w:basedOn w:val="Normalny"/>
    <w:rsid w:val="00DD2B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6">
    <w:name w:val="xl326"/>
    <w:basedOn w:val="Normalny"/>
    <w:rsid w:val="007B2FD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7">
    <w:name w:val="xl327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8">
    <w:name w:val="xl328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9">
    <w:name w:val="xl329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330">
    <w:name w:val="xl330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331">
    <w:name w:val="xl331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32">
    <w:name w:val="xl332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3">
    <w:name w:val="xl333"/>
    <w:basedOn w:val="Normalny"/>
    <w:rsid w:val="007B2FD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4">
    <w:name w:val="xl334"/>
    <w:basedOn w:val="Normalny"/>
    <w:rsid w:val="007B2F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5">
    <w:name w:val="xl335"/>
    <w:basedOn w:val="Normalny"/>
    <w:rsid w:val="007B2FD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6">
    <w:name w:val="xl336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7">
    <w:name w:val="xl337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8">
    <w:name w:val="xl338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39">
    <w:name w:val="xl339"/>
    <w:basedOn w:val="Normalny"/>
    <w:rsid w:val="007B2F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0">
    <w:name w:val="xl340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1">
    <w:name w:val="xl341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2">
    <w:name w:val="xl342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3">
    <w:name w:val="xl343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44">
    <w:name w:val="xl344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5">
    <w:name w:val="xl345"/>
    <w:basedOn w:val="Normalny"/>
    <w:rsid w:val="007B2F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6">
    <w:name w:val="xl346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347">
    <w:name w:val="xl347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8">
    <w:name w:val="xl348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349">
    <w:name w:val="xl349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0">
    <w:name w:val="xl350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351">
    <w:name w:val="xl351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2">
    <w:name w:val="xl352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353">
    <w:name w:val="xl353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354">
    <w:name w:val="xl354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355">
    <w:name w:val="xl355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6">
    <w:name w:val="xl356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357">
    <w:name w:val="xl357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58">
    <w:name w:val="xl358"/>
    <w:basedOn w:val="Normalny"/>
    <w:rsid w:val="00F54BCC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59">
    <w:name w:val="xl359"/>
    <w:basedOn w:val="Normalny"/>
    <w:rsid w:val="00F54BCC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0">
    <w:name w:val="xl360"/>
    <w:basedOn w:val="Normalny"/>
    <w:rsid w:val="00F54BCC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1">
    <w:name w:val="xl361"/>
    <w:basedOn w:val="Normalny"/>
    <w:rsid w:val="00F54BCC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2">
    <w:name w:val="xl362"/>
    <w:basedOn w:val="Normalny"/>
    <w:rsid w:val="00F54BCC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3">
    <w:name w:val="xl363"/>
    <w:basedOn w:val="Normalny"/>
    <w:rsid w:val="00F54BCC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4">
    <w:name w:val="xl364"/>
    <w:basedOn w:val="Normalny"/>
    <w:rsid w:val="00F54BCC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5">
    <w:name w:val="xl365"/>
    <w:basedOn w:val="Normalny"/>
    <w:rsid w:val="00F54BCC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6">
    <w:name w:val="xl366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7">
    <w:name w:val="xl367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68">
    <w:name w:val="xl368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9">
    <w:name w:val="xl369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0">
    <w:name w:val="xl370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1">
    <w:name w:val="xl371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72">
    <w:name w:val="xl37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3">
    <w:name w:val="xl373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4">
    <w:name w:val="xl374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5">
    <w:name w:val="xl375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6">
    <w:name w:val="xl376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7">
    <w:name w:val="xl377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8">
    <w:name w:val="xl378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9">
    <w:name w:val="xl379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0">
    <w:name w:val="xl380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1">
    <w:name w:val="xl381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2">
    <w:name w:val="xl38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83">
    <w:name w:val="xl383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384">
    <w:name w:val="xl384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5">
    <w:name w:val="xl385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6">
    <w:name w:val="xl386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7">
    <w:name w:val="xl387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88">
    <w:name w:val="xl388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9">
    <w:name w:val="xl389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0">
    <w:name w:val="xl390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1">
    <w:name w:val="xl391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2">
    <w:name w:val="xl392"/>
    <w:basedOn w:val="Normalny"/>
    <w:rsid w:val="00F54B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3">
    <w:name w:val="xl393"/>
    <w:basedOn w:val="Normalny"/>
    <w:rsid w:val="00F54BC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4">
    <w:name w:val="xl394"/>
    <w:basedOn w:val="Normalny"/>
    <w:rsid w:val="00F54B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5">
    <w:name w:val="xl395"/>
    <w:basedOn w:val="Normalny"/>
    <w:rsid w:val="00F54BC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6">
    <w:name w:val="xl396"/>
    <w:basedOn w:val="Normalny"/>
    <w:rsid w:val="00F54BC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7">
    <w:name w:val="xl397"/>
    <w:basedOn w:val="Normalny"/>
    <w:rsid w:val="00F54BC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8">
    <w:name w:val="xl398"/>
    <w:basedOn w:val="Normalny"/>
    <w:rsid w:val="00F54BC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9">
    <w:name w:val="xl399"/>
    <w:basedOn w:val="Normalny"/>
    <w:rsid w:val="00F54BC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0">
    <w:name w:val="xl400"/>
    <w:basedOn w:val="Normalny"/>
    <w:rsid w:val="00F54BC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1">
    <w:name w:val="xl401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2">
    <w:name w:val="xl40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3">
    <w:name w:val="xl403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04">
    <w:name w:val="xl404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5">
    <w:name w:val="xl405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406">
    <w:name w:val="xl406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7">
    <w:name w:val="xl407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8">
    <w:name w:val="xl408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9">
    <w:name w:val="xl409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0">
    <w:name w:val="xl410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411">
    <w:name w:val="xl411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2">
    <w:name w:val="xl412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413">
    <w:name w:val="xl413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14">
    <w:name w:val="xl414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5">
    <w:name w:val="xl415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6">
    <w:name w:val="xl416"/>
    <w:basedOn w:val="Normalny"/>
    <w:rsid w:val="00B0213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7">
    <w:name w:val="xl417"/>
    <w:basedOn w:val="Normalny"/>
    <w:rsid w:val="00B0213B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8">
    <w:name w:val="xl418"/>
    <w:basedOn w:val="Normalny"/>
    <w:rsid w:val="00B0213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9">
    <w:name w:val="xl419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0">
    <w:name w:val="xl420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1">
    <w:name w:val="xl421"/>
    <w:basedOn w:val="Normalny"/>
    <w:rsid w:val="00B0213B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2">
    <w:name w:val="xl422"/>
    <w:basedOn w:val="Normalny"/>
    <w:rsid w:val="00B0213B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3">
    <w:name w:val="xl423"/>
    <w:basedOn w:val="Normalny"/>
    <w:rsid w:val="00B0213B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4">
    <w:name w:val="xl424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5">
    <w:name w:val="xl425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6">
    <w:name w:val="xl426"/>
    <w:basedOn w:val="Normalny"/>
    <w:rsid w:val="00B0213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7">
    <w:name w:val="xl427"/>
    <w:basedOn w:val="Normalny"/>
    <w:rsid w:val="00B0213B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8">
    <w:name w:val="xl428"/>
    <w:basedOn w:val="Normalny"/>
    <w:rsid w:val="00B0213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9">
    <w:name w:val="xl429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30">
    <w:name w:val="xl430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1">
    <w:name w:val="xl431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32">
    <w:name w:val="xl432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3">
    <w:name w:val="xl433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34">
    <w:name w:val="xl434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5">
    <w:name w:val="xl435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6">
    <w:name w:val="xl436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sz w:val="18"/>
      <w:szCs w:val="18"/>
    </w:rPr>
  </w:style>
  <w:style w:type="paragraph" w:customStyle="1" w:styleId="xl437">
    <w:name w:val="xl437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18"/>
      <w:szCs w:val="18"/>
    </w:rPr>
  </w:style>
  <w:style w:type="paragraph" w:customStyle="1" w:styleId="xl438">
    <w:name w:val="xl438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439">
    <w:name w:val="xl439"/>
    <w:basedOn w:val="Normalny"/>
    <w:rsid w:val="00796B0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0">
    <w:name w:val="xl440"/>
    <w:basedOn w:val="Normalny"/>
    <w:rsid w:val="00796B0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1">
    <w:name w:val="xl441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2">
    <w:name w:val="xl442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43">
    <w:name w:val="xl443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4">
    <w:name w:val="xl444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445">
    <w:name w:val="xl445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46">
    <w:name w:val="xl446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47">
    <w:name w:val="xl447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448">
    <w:name w:val="xl448"/>
    <w:basedOn w:val="Normalny"/>
    <w:rsid w:val="00796B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49">
    <w:name w:val="xl449"/>
    <w:basedOn w:val="Normalny"/>
    <w:rsid w:val="00796B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0">
    <w:name w:val="xl450"/>
    <w:basedOn w:val="Normalny"/>
    <w:rsid w:val="00796B0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1">
    <w:name w:val="xl451"/>
    <w:basedOn w:val="Normalny"/>
    <w:rsid w:val="00796B01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2">
    <w:name w:val="xl452"/>
    <w:basedOn w:val="Normalny"/>
    <w:rsid w:val="00796B0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3">
    <w:name w:val="xl453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454">
    <w:name w:val="xl454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455">
    <w:name w:val="xl455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56">
    <w:name w:val="xl456"/>
    <w:basedOn w:val="Normalny"/>
    <w:rsid w:val="00796B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57">
    <w:name w:val="xl457"/>
    <w:basedOn w:val="Normalny"/>
    <w:rsid w:val="00796B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8">
    <w:name w:val="xl458"/>
    <w:basedOn w:val="Normalny"/>
    <w:rsid w:val="00796B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9">
    <w:name w:val="xl459"/>
    <w:basedOn w:val="Normalny"/>
    <w:rsid w:val="00796B0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0">
    <w:name w:val="xl460"/>
    <w:basedOn w:val="Normalny"/>
    <w:rsid w:val="00796B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1">
    <w:name w:val="xl461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2">
    <w:name w:val="xl462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3">
    <w:name w:val="xl463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4">
    <w:name w:val="xl464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5">
    <w:name w:val="xl465"/>
    <w:basedOn w:val="Normalny"/>
    <w:rsid w:val="006D45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6">
    <w:name w:val="xl466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67">
    <w:name w:val="xl467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68">
    <w:name w:val="xl468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69">
    <w:name w:val="xl469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0">
    <w:name w:val="xl470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1">
    <w:name w:val="xl471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2">
    <w:name w:val="xl472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3">
    <w:name w:val="xl473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4">
    <w:name w:val="xl474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5">
    <w:name w:val="xl475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6">
    <w:name w:val="xl476"/>
    <w:basedOn w:val="Normalny"/>
    <w:rsid w:val="00A605A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7">
    <w:name w:val="xl477"/>
    <w:basedOn w:val="Normalny"/>
    <w:rsid w:val="00A605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8">
    <w:name w:val="xl478"/>
    <w:basedOn w:val="Normalny"/>
    <w:rsid w:val="00A605A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9">
    <w:name w:val="xl479"/>
    <w:basedOn w:val="Normalny"/>
    <w:rsid w:val="00A605A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0">
    <w:name w:val="xl480"/>
    <w:basedOn w:val="Normalny"/>
    <w:rsid w:val="00A605A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1">
    <w:name w:val="xl481"/>
    <w:basedOn w:val="Normalny"/>
    <w:rsid w:val="00A605A4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2">
    <w:name w:val="xl482"/>
    <w:basedOn w:val="Normalny"/>
    <w:rsid w:val="00A605A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3">
    <w:name w:val="xl483"/>
    <w:basedOn w:val="Normalny"/>
    <w:rsid w:val="00A605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4">
    <w:name w:val="xl484"/>
    <w:basedOn w:val="Normalny"/>
    <w:rsid w:val="00A605A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5">
    <w:name w:val="xl485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6">
    <w:name w:val="xl486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7">
    <w:name w:val="xl487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8">
    <w:name w:val="xl488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9">
    <w:name w:val="xl489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0">
    <w:name w:val="xl490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1">
    <w:name w:val="xl491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92">
    <w:name w:val="xl492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93">
    <w:name w:val="xl493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94">
    <w:name w:val="xl494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495">
    <w:name w:val="xl495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6">
    <w:name w:val="xl496"/>
    <w:basedOn w:val="Normalny"/>
    <w:rsid w:val="00A605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7">
    <w:name w:val="xl497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8">
    <w:name w:val="xl498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99">
    <w:name w:val="xl499"/>
    <w:basedOn w:val="Normalny"/>
    <w:rsid w:val="00A605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0">
    <w:name w:val="xl500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1">
    <w:name w:val="xl501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2">
    <w:name w:val="xl502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3">
    <w:name w:val="xl503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4">
    <w:name w:val="xl504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05">
    <w:name w:val="xl505"/>
    <w:basedOn w:val="Normalny"/>
    <w:rsid w:val="000546D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6">
    <w:name w:val="xl506"/>
    <w:basedOn w:val="Normalny"/>
    <w:rsid w:val="000546D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7">
    <w:name w:val="xl507"/>
    <w:basedOn w:val="Normalny"/>
    <w:rsid w:val="000546D4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8">
    <w:name w:val="xl508"/>
    <w:basedOn w:val="Normalny"/>
    <w:rsid w:val="000546D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9">
    <w:name w:val="xl509"/>
    <w:basedOn w:val="Normalny"/>
    <w:rsid w:val="000546D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0">
    <w:name w:val="xl510"/>
    <w:basedOn w:val="Normalny"/>
    <w:rsid w:val="000546D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1">
    <w:name w:val="xl511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2">
    <w:name w:val="xl512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3">
    <w:name w:val="xl513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4">
    <w:name w:val="xl514"/>
    <w:basedOn w:val="Normalny"/>
    <w:rsid w:val="000546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5">
    <w:name w:val="xl51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6">
    <w:name w:val="xl516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7">
    <w:name w:val="xl517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18">
    <w:name w:val="xl518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19">
    <w:name w:val="xl519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20">
    <w:name w:val="xl520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21">
    <w:name w:val="xl521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2">
    <w:name w:val="xl522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23">
    <w:name w:val="xl523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524">
    <w:name w:val="xl524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525">
    <w:name w:val="xl52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6">
    <w:name w:val="xl526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27">
    <w:name w:val="xl527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8">
    <w:name w:val="xl528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29">
    <w:name w:val="xl529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30">
    <w:name w:val="xl530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1">
    <w:name w:val="xl531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2">
    <w:name w:val="xl532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3">
    <w:name w:val="xl533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4">
    <w:name w:val="xl534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5">
    <w:name w:val="xl53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6">
    <w:name w:val="xl536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7">
    <w:name w:val="xl537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8">
    <w:name w:val="xl538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9">
    <w:name w:val="xl539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0">
    <w:name w:val="xl540"/>
    <w:basedOn w:val="Normalny"/>
    <w:rsid w:val="008D2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541">
    <w:name w:val="xl541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42">
    <w:name w:val="xl542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43">
    <w:name w:val="xl543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4">
    <w:name w:val="xl544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5">
    <w:name w:val="xl545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6">
    <w:name w:val="xl546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7">
    <w:name w:val="xl547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8">
    <w:name w:val="xl548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9">
    <w:name w:val="xl549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50">
    <w:name w:val="xl550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51">
    <w:name w:val="xl551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numbering" w:customStyle="1" w:styleId="Bezlisty4">
    <w:name w:val="Bez listy4"/>
    <w:next w:val="Bezlisty"/>
    <w:uiPriority w:val="99"/>
    <w:semiHidden/>
    <w:unhideWhenUsed/>
    <w:rsid w:val="00E351E0"/>
  </w:style>
  <w:style w:type="numbering" w:customStyle="1" w:styleId="Bezlisty5">
    <w:name w:val="Bez listy5"/>
    <w:next w:val="Bezlisty"/>
    <w:uiPriority w:val="99"/>
    <w:semiHidden/>
    <w:unhideWhenUsed/>
    <w:rsid w:val="00E351E0"/>
  </w:style>
  <w:style w:type="numbering" w:customStyle="1" w:styleId="Bezlisty6">
    <w:name w:val="Bez listy6"/>
    <w:next w:val="Bezlisty"/>
    <w:uiPriority w:val="99"/>
    <w:semiHidden/>
    <w:unhideWhenUsed/>
    <w:rsid w:val="00E351E0"/>
  </w:style>
  <w:style w:type="numbering" w:customStyle="1" w:styleId="Styl12">
    <w:name w:val="Styl12"/>
    <w:uiPriority w:val="99"/>
    <w:rsid w:val="00E351E0"/>
    <w:pPr>
      <w:numPr>
        <w:numId w:val="23"/>
      </w:numPr>
    </w:pPr>
  </w:style>
  <w:style w:type="numbering" w:customStyle="1" w:styleId="Styl22">
    <w:name w:val="Styl22"/>
    <w:uiPriority w:val="99"/>
    <w:rsid w:val="00E351E0"/>
    <w:pPr>
      <w:numPr>
        <w:numId w:val="24"/>
      </w:numPr>
    </w:pPr>
  </w:style>
  <w:style w:type="numbering" w:customStyle="1" w:styleId="Styl112">
    <w:name w:val="Styl112"/>
    <w:uiPriority w:val="99"/>
    <w:rsid w:val="00E351E0"/>
  </w:style>
  <w:style w:type="numbering" w:customStyle="1" w:styleId="Styl212">
    <w:name w:val="Styl212"/>
    <w:uiPriority w:val="99"/>
    <w:rsid w:val="00E351E0"/>
  </w:style>
  <w:style w:type="numbering" w:customStyle="1" w:styleId="Styl1111">
    <w:name w:val="Styl1111"/>
    <w:uiPriority w:val="99"/>
    <w:rsid w:val="00E351E0"/>
  </w:style>
  <w:style w:type="numbering" w:customStyle="1" w:styleId="Styl2111">
    <w:name w:val="Styl2111"/>
    <w:uiPriority w:val="99"/>
    <w:rsid w:val="00E351E0"/>
  </w:style>
  <w:style w:type="paragraph" w:customStyle="1" w:styleId="xl65">
    <w:name w:val="xl65"/>
    <w:basedOn w:val="Normalny"/>
    <w:rsid w:val="00B637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msonormal0">
    <w:name w:val="msonormal"/>
    <w:basedOn w:val="Normalny"/>
    <w:rsid w:val="00E37AD9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alny"/>
    <w:rsid w:val="00143E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ny"/>
    <w:rsid w:val="00143E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ny"/>
    <w:rsid w:val="00256FC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ny"/>
    <w:rsid w:val="00256F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Normalny"/>
    <w:rsid w:val="00256F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10">
    <w:name w:val="font10"/>
    <w:basedOn w:val="Normalny"/>
    <w:rsid w:val="00256FCB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bnik\Desktop\Szablon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2A2B6-0ADA-4238-84B6-95003503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</Template>
  <TotalTime>151</TotalTime>
  <Pages>35</Pages>
  <Words>6967</Words>
  <Characters>41802</Characters>
  <Application>Microsoft Office Word</Application>
  <DocSecurity>0</DocSecurity>
  <Lines>348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GGSSS SGS</vt:lpstr>
    </vt:vector>
  </TitlesOfParts>
  <Company/>
  <LinksUpToDate>false</LinksUpToDate>
  <CharactersWithSpaces>48672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GGSSS SGS</dc:title>
  <dc:subject/>
  <dc:creator>Skarbnik</dc:creator>
  <cp:keywords/>
  <dc:description/>
  <cp:lastModifiedBy>Bożena Pieciul</cp:lastModifiedBy>
  <cp:revision>12</cp:revision>
  <cp:lastPrinted>2024-12-17T12:09:00Z</cp:lastPrinted>
  <dcterms:created xsi:type="dcterms:W3CDTF">2025-02-11T13:03:00Z</dcterms:created>
  <dcterms:modified xsi:type="dcterms:W3CDTF">2025-02-12T11:35:00Z</dcterms:modified>
</cp:coreProperties>
</file>