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40A08" w14:textId="77777777" w:rsidR="00885C05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Zgłoszenie do ewidencji zbiorników bezodpływowych</w:t>
      </w:r>
    </w:p>
    <w:p w14:paraId="12B1A7B5" w14:textId="77777777" w:rsidR="00885C05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i przydomowych oczyszczalni ścieków</w:t>
      </w:r>
    </w:p>
    <w:p w14:paraId="447B7337" w14:textId="77777777" w:rsidR="00885C05" w:rsidRDefault="00000000">
      <w:pPr>
        <w:spacing w:after="0" w:line="240" w:lineRule="auto"/>
        <w:ind w:left="-567" w:right="-567"/>
        <w:jc w:val="both"/>
      </w:pPr>
      <w:r>
        <w:rPr>
          <w:rFonts w:ascii="Times New Roman" w:hAnsi="Times New Roman"/>
          <w:sz w:val="18"/>
          <w:szCs w:val="20"/>
        </w:rPr>
        <w:t xml:space="preserve">Ankieta traktowana jest jako zgłoszenie i dotyczy obowiązkowej ewidencji zbiorników bezodpływowych (szamb) oraz przydomowych oczyszczalni ścieków zlokalizowanych na nieruchomościach położonych na terenie Gminy Wierzbica zgodnie </w:t>
      </w:r>
      <w:r>
        <w:rPr>
          <w:rFonts w:ascii="Times New Roman" w:hAnsi="Times New Roman"/>
          <w:sz w:val="18"/>
          <w:szCs w:val="20"/>
        </w:rPr>
        <w:br/>
      </w:r>
      <w:r>
        <w:rPr>
          <w:rFonts w:ascii="Times New Roman" w:hAnsi="Times New Roman"/>
          <w:sz w:val="18"/>
          <w:szCs w:val="18"/>
        </w:rPr>
        <w:t>z art. 3 ust. 3  ustawy z dnia 13 września 1996 r. o utrzymaniu czystości i porządku w gminach.</w:t>
      </w:r>
    </w:p>
    <w:tbl>
      <w:tblPr>
        <w:tblW w:w="10490" w:type="dxa"/>
        <w:tblInd w:w="-4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2"/>
        <w:gridCol w:w="5528"/>
      </w:tblGrid>
      <w:tr w:rsidR="00885C05" w14:paraId="49926A45" w14:textId="77777777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FE21E" w14:textId="77777777" w:rsidR="00885C05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DANE IDENTYFIKACYJNE</w:t>
            </w:r>
          </w:p>
        </w:tc>
      </w:tr>
      <w:tr w:rsidR="00885C05" w14:paraId="1E2EF54E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3BCF3" w14:textId="77777777" w:rsidR="00885C05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IMIĘ I NAZWISKO</w:t>
            </w:r>
          </w:p>
          <w:p w14:paraId="57746E9F" w14:textId="77777777" w:rsidR="00885C05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WŁAŚCICIELA NIERUCHOMOŚCI/ UŻYTKOWNIKA NIERUCHOMOŚCI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4BA61" w14:textId="77777777" w:rsidR="00885C05" w:rsidRDefault="00885C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5C05" w14:paraId="15F0959A" w14:textId="77777777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5718E" w14:textId="77777777" w:rsidR="00885C05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NUMER TELEFONU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1FB40" w14:textId="77777777" w:rsidR="00885C05" w:rsidRDefault="00885C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5C05" w14:paraId="7A2B77A9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7F622" w14:textId="77777777" w:rsidR="00885C0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ADRES NIERUCHOMOŚCI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A513D" w14:textId="77777777" w:rsidR="00885C05" w:rsidRDefault="00885C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5C05" w14:paraId="030224D1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A7AD0" w14:textId="77777777" w:rsidR="00885C0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 EWIDENCYJNY DZIAŁKI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67778" w14:textId="77777777" w:rsidR="00885C05" w:rsidRDefault="00885C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5C05" w14:paraId="173BD00A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B20E6" w14:textId="77777777" w:rsidR="00885C0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ŚCIEKI ODPROWADZAM DO:</w:t>
            </w:r>
          </w:p>
          <w:p w14:paraId="5139C929" w14:textId="77777777" w:rsidR="00885C0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(zaznaczyć właściwe):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6FDCE" w14:textId="77777777" w:rsidR="00885C05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zbiornika bezodpływowego</w:t>
            </w:r>
          </w:p>
          <w:p w14:paraId="28A3A32D" w14:textId="77777777" w:rsidR="00885C05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sieci kanalizacyjnej</w:t>
            </w:r>
          </w:p>
          <w:p w14:paraId="28B7B8EF" w14:textId="77777777" w:rsidR="00885C05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przydomowej oczyszczalni ścieków</w:t>
            </w:r>
          </w:p>
          <w:p w14:paraId="2B3E7C85" w14:textId="77777777" w:rsidR="00885C05" w:rsidRDefault="0000000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posiadam  żadnego z powyższych</w:t>
            </w:r>
          </w:p>
        </w:tc>
      </w:tr>
      <w:tr w:rsidR="00885C05" w14:paraId="2026E84C" w14:textId="77777777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8BB50" w14:textId="77777777" w:rsidR="00885C05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DANE TECHNICZNE ZBIORNIKA BEZODPŁYWOWEGO-PRZYDOMOWEJ OCZYSZCZALNI ŚCIEKÓW </w:t>
            </w:r>
          </w:p>
        </w:tc>
      </w:tr>
      <w:tr w:rsidR="00885C05" w14:paraId="795131F6" w14:textId="77777777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A6562" w14:textId="77777777" w:rsidR="00885C05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POJEMNOŚĆ [m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]: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015CE" w14:textId="77777777" w:rsidR="00885C05" w:rsidRDefault="00000000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885C05" w14:paraId="7B9E341C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69810" w14:textId="77777777" w:rsidR="00885C05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TECHNOLOGIA WYKONANIA ZBIORNIKA (zaznaczyć właściwe):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474A8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kręgi betonowe</w:t>
            </w:r>
          </w:p>
          <w:p w14:paraId="746C1883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metalowy zbiornik</w:t>
            </w:r>
          </w:p>
          <w:p w14:paraId="71F53E5E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poliestrowy pojemnik</w:t>
            </w:r>
          </w:p>
          <w:p w14:paraId="686681D3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zalewany betonem</w:t>
            </w:r>
          </w:p>
          <w:p w14:paraId="3F8F6839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inna (jaka):……………………………...........</w:t>
            </w:r>
          </w:p>
        </w:tc>
      </w:tr>
      <w:tr w:rsidR="00885C05" w14:paraId="72E8951C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21B77" w14:textId="77777777" w:rsidR="00885C05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TYP PRZYDOMOWEJ OCZYSZCZALNI ŚCIEKÓW (zaznaczyć właściwe):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4A9D4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drenażowa rozsączająca</w:t>
            </w:r>
          </w:p>
          <w:p w14:paraId="6793FEC2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 filtrem piaskowym</w:t>
            </w:r>
          </w:p>
          <w:p w14:paraId="33A14307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gruntowo-roślinna</w:t>
            </w:r>
          </w:p>
          <w:p w14:paraId="4C952242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 osadem czynnym</w:t>
            </w:r>
          </w:p>
          <w:p w14:paraId="10501918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ze złożem biologicznym</w:t>
            </w:r>
          </w:p>
          <w:p w14:paraId="6BDF5C66" w14:textId="77777777" w:rsidR="00885C05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inna (jaka):……………………………...........</w:t>
            </w:r>
          </w:p>
        </w:tc>
      </w:tr>
      <w:tr w:rsidR="00885C05" w14:paraId="63D3F893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D4E47" w14:textId="77777777" w:rsidR="00885C0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POSIADA PAN/PANI PODPISANĄ UMOWĘ NA ODBIÓR NIECZYSTOŚCI CIEKŁYCH?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0E46B" w14:textId="77777777" w:rsidR="00885C05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  <w:p w14:paraId="3567A28E" w14:textId="77777777" w:rsidR="00885C05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885C05" w14:paraId="3F416506" w14:textId="77777777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41B2F" w14:textId="77777777" w:rsidR="00885C05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 I ADRES FIRMY ODBIERAJĄCEJ NIECZYSTOŚCI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3B69D" w14:textId="77777777" w:rsidR="00885C05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</w:t>
            </w:r>
          </w:p>
        </w:tc>
      </w:tr>
      <w:tr w:rsidR="00885C05" w14:paraId="68598B2E" w14:textId="77777777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D75AA" w14:textId="77777777" w:rsidR="00885C05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CZĘSTOTLIWOŚĆ OPRÓŻNIENIA ZBIORNIKA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7D678" w14:textId="77777777" w:rsidR="00885C05" w:rsidRDefault="00000000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>
              <w:rPr>
                <w:rStyle w:val="markedcontent"/>
                <w:rFonts w:ascii="Times New Roman" w:hAnsi="Times New Roman"/>
                <w:sz w:val="20"/>
                <w:szCs w:val="20"/>
              </w:rPr>
              <w:t>raz na tydzień</w:t>
            </w:r>
          </w:p>
          <w:p w14:paraId="5E5BA005" w14:textId="77777777" w:rsidR="00885C05" w:rsidRDefault="00000000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>
              <w:rPr>
                <w:rStyle w:val="markedcontent"/>
                <w:rFonts w:ascii="Times New Roman" w:hAnsi="Times New Roman"/>
                <w:sz w:val="20"/>
                <w:szCs w:val="20"/>
              </w:rPr>
              <w:t>raz na miesiąc</w:t>
            </w:r>
          </w:p>
          <w:p w14:paraId="7C16C544" w14:textId="77777777" w:rsidR="00885C05" w:rsidRDefault="00000000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>
              <w:rPr>
                <w:rStyle w:val="markedcontent"/>
                <w:rFonts w:ascii="Times New Roman" w:hAnsi="Times New Roman"/>
                <w:sz w:val="20"/>
                <w:szCs w:val="20"/>
              </w:rPr>
              <w:t>raz na kwartał</w:t>
            </w:r>
          </w:p>
          <w:p w14:paraId="109ABFA9" w14:textId="77777777" w:rsidR="00885C05" w:rsidRDefault="00000000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>
              <w:rPr>
                <w:rStyle w:val="markedcontent"/>
                <w:rFonts w:ascii="Times New Roman" w:hAnsi="Times New Roman"/>
                <w:sz w:val="20"/>
                <w:szCs w:val="20"/>
              </w:rPr>
              <w:t>dwa razy w roku</w:t>
            </w:r>
          </w:p>
          <w:p w14:paraId="1BB776E9" w14:textId="77777777" w:rsidR="00885C05" w:rsidRDefault="00000000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>
              <w:rPr>
                <w:rStyle w:val="markedcontent"/>
                <w:rFonts w:ascii="Times New Roman" w:hAnsi="Times New Roman"/>
                <w:sz w:val="20"/>
                <w:szCs w:val="20"/>
              </w:rPr>
              <w:t>raz na rok,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Style w:val="markedcontent"/>
                <w:rFonts w:ascii="Times New Roman" w:hAnsi="Times New Roman"/>
                <w:sz w:val="20"/>
                <w:szCs w:val="20"/>
              </w:rPr>
              <w:t>Data ostatniego wywozu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Style w:val="markedcontent"/>
                <w:rFonts w:ascii="Times New Roman" w:hAnsi="Times New Roman"/>
                <w:sz w:val="20"/>
                <w:szCs w:val="20"/>
              </w:rPr>
              <w:t>nieczystości ciekłych .............................</w:t>
            </w:r>
          </w:p>
        </w:tc>
      </w:tr>
      <w:tr w:rsidR="00885C05" w14:paraId="2024083D" w14:textId="77777777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D48F0" w14:textId="77777777" w:rsidR="00885C05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DODATKOWE INWESTYCJE</w:t>
            </w:r>
          </w:p>
        </w:tc>
      </w:tr>
      <w:tr w:rsidR="00885C05" w14:paraId="316890E8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CD8F7" w14:textId="77777777" w:rsidR="00885C05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 POSIADA PAN/PANI: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C362E" w14:textId="77777777" w:rsidR="00885C05" w:rsidRDefault="000000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własne ujęcie wody (studnia)</w:t>
            </w:r>
          </w:p>
          <w:p w14:paraId="43B729E6" w14:textId="77777777" w:rsidR="00885C05" w:rsidRDefault="000000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przyłącze do sieci wodociągowej</w:t>
            </w:r>
          </w:p>
          <w:p w14:paraId="64CF3652" w14:textId="77777777" w:rsidR="00885C05" w:rsidRDefault="000000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panele fotowoltaiczne</w:t>
            </w:r>
          </w:p>
          <w:p w14:paraId="7C63C97E" w14:textId="77777777" w:rsidR="00885C05" w:rsidRDefault="000000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kolektory słoneczne</w:t>
            </w:r>
          </w:p>
          <w:p w14:paraId="1B35E195" w14:textId="77777777" w:rsidR="00885C05" w:rsidRDefault="000000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pompę ciepła</w:t>
            </w:r>
          </w:p>
          <w:p w14:paraId="7D1BDFE0" w14:textId="77777777" w:rsidR="00885C05" w:rsidRDefault="000000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inne:………………………………….………</w:t>
            </w:r>
          </w:p>
        </w:tc>
      </w:tr>
      <w:tr w:rsidR="00885C05" w14:paraId="22393C57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BE9ED" w14:textId="77777777" w:rsidR="00885C05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Miejscowość i data ……… …….……….………..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9F42C" w14:textId="77777777" w:rsidR="00885C05" w:rsidRDefault="00000000">
            <w:pPr>
              <w:pStyle w:val="Akapitzlist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Podpis ………………………….……………</w:t>
            </w:r>
          </w:p>
        </w:tc>
      </w:tr>
    </w:tbl>
    <w:p w14:paraId="08CC8EEE" w14:textId="77777777" w:rsidR="00885C05" w:rsidRDefault="00885C05">
      <w:pPr>
        <w:pStyle w:val="NormalnyWeb"/>
        <w:ind w:right="-425"/>
        <w:rPr>
          <w:sz w:val="22"/>
        </w:rPr>
      </w:pPr>
    </w:p>
    <w:p w14:paraId="2A93F237" w14:textId="77777777" w:rsidR="00885C05" w:rsidRDefault="00000000">
      <w:pPr>
        <w:pStyle w:val="NormalnyWeb"/>
        <w:ind w:left="-567" w:right="-425"/>
      </w:pPr>
      <w:r>
        <w:rPr>
          <w:sz w:val="22"/>
        </w:rPr>
        <w:t xml:space="preserve">Wypełnione druki należy składać osobiście w Urzędzie Gminy Wierzbica (pokój nr 14), pocztą tradycyjną lub pocztą elektroniczną na adres e-mail: </w:t>
      </w:r>
      <w:r>
        <w:t>ugwierzbica@ugwierzbica.pl</w:t>
      </w:r>
    </w:p>
    <w:p w14:paraId="08BFF2D6" w14:textId="77777777" w:rsidR="00885C05" w:rsidRDefault="00885C05">
      <w:pPr>
        <w:rPr>
          <w:rFonts w:ascii="Times New Roman" w:hAnsi="Times New Roman"/>
        </w:rPr>
      </w:pPr>
    </w:p>
    <w:p w14:paraId="46D3C0D3" w14:textId="77777777" w:rsidR="00885C05" w:rsidRDefault="00885C05">
      <w:pPr>
        <w:pStyle w:val="Default"/>
        <w:spacing w:line="276" w:lineRule="auto"/>
        <w:jc w:val="center"/>
        <w:rPr>
          <w:bCs/>
        </w:rPr>
      </w:pPr>
    </w:p>
    <w:p w14:paraId="44994AA0" w14:textId="77777777" w:rsidR="00885C05" w:rsidRDefault="00885C05">
      <w:pPr>
        <w:pStyle w:val="Default"/>
        <w:spacing w:line="276" w:lineRule="auto"/>
        <w:jc w:val="center"/>
        <w:rPr>
          <w:bCs/>
        </w:rPr>
      </w:pPr>
    </w:p>
    <w:p w14:paraId="47D0AC26" w14:textId="77777777" w:rsidR="00885C05" w:rsidRDefault="00000000">
      <w:pPr>
        <w:spacing w:line="240" w:lineRule="auto"/>
        <w:jc w:val="center"/>
        <w:rPr>
          <w:rFonts w:ascii="Ubuntu" w:eastAsia="Times New Roman" w:hAnsi="Ubuntu"/>
          <w:b/>
          <w:sz w:val="18"/>
          <w:szCs w:val="18"/>
        </w:rPr>
      </w:pPr>
      <w:r>
        <w:rPr>
          <w:rFonts w:ascii="Ubuntu" w:eastAsia="Times New Roman" w:hAnsi="Ubuntu"/>
          <w:b/>
          <w:sz w:val="18"/>
          <w:szCs w:val="18"/>
        </w:rPr>
        <w:t>OBOWIĄZEK INFORMACYJNY</w:t>
      </w:r>
    </w:p>
    <w:p w14:paraId="2B690758" w14:textId="77777777" w:rsidR="00885C05" w:rsidRDefault="00000000">
      <w:pPr>
        <w:spacing w:before="120" w:after="120" w:line="240" w:lineRule="auto"/>
        <w:jc w:val="both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>Na podstawie art. 13 ust. 1 i 2 Rozporządzenia Parlamentu Europejskiego i Rady (UE) 2016/679 z 27 kwietnia 2016 r. w sprawie ochrony osób fizycznych w związku z przetwarzaniem danych osobowych</w:t>
      </w:r>
      <w:r>
        <w:rPr>
          <w:rFonts w:ascii="Ubuntu" w:eastAsia="Times New Roman" w:hAnsi="Ubuntu"/>
          <w:sz w:val="18"/>
          <w:szCs w:val="18"/>
        </w:rPr>
        <w:br/>
        <w:t>i w sprawie swobodnego przepływu takich danych oraz uchylenia dyrektywy 95/46/WE (</w:t>
      </w:r>
      <w:proofErr w:type="spellStart"/>
      <w:r>
        <w:rPr>
          <w:rFonts w:ascii="Ubuntu" w:eastAsia="Times New Roman" w:hAnsi="Ubuntu"/>
          <w:sz w:val="18"/>
          <w:szCs w:val="18"/>
        </w:rPr>
        <w:t>Dz.U.UE.L</w:t>
      </w:r>
      <w:proofErr w:type="spellEnd"/>
      <w:r>
        <w:rPr>
          <w:rFonts w:ascii="Ubuntu" w:eastAsia="Times New Roman" w:hAnsi="Ubuntu"/>
          <w:sz w:val="18"/>
          <w:szCs w:val="18"/>
        </w:rPr>
        <w:t>.</w:t>
      </w:r>
      <w:r>
        <w:rPr>
          <w:rFonts w:ascii="Ubuntu" w:eastAsia="Times New Roman" w:hAnsi="Ubuntu"/>
          <w:sz w:val="18"/>
          <w:szCs w:val="18"/>
        </w:rPr>
        <w:br/>
        <w:t>z 2016r. Nr 119, s.1 ze zm.) - dalej: „RODO” informuję, że:</w:t>
      </w:r>
    </w:p>
    <w:p w14:paraId="774B9721" w14:textId="77777777" w:rsidR="00885C05" w:rsidRDefault="00000000">
      <w:pPr>
        <w:numPr>
          <w:ilvl w:val="1"/>
          <w:numId w:val="6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before="120" w:after="120" w:line="240" w:lineRule="auto"/>
        <w:ind w:left="340"/>
        <w:jc w:val="both"/>
        <w:textAlignment w:val="auto"/>
      </w:pPr>
      <w:bookmarkStart w:id="0" w:name="_heading=h.30j0zll"/>
      <w:bookmarkEnd w:id="0"/>
      <w:r>
        <w:rPr>
          <w:rFonts w:ascii="Ubuntu" w:eastAsia="Times New Roman" w:hAnsi="Ubuntu"/>
          <w:sz w:val="18"/>
          <w:szCs w:val="18"/>
        </w:rPr>
        <w:t xml:space="preserve">Administratorem Państwa danych osobowych jest </w:t>
      </w:r>
      <w:r>
        <w:rPr>
          <w:rFonts w:ascii="Ubuntu" w:eastAsia="Times New Roman" w:hAnsi="Ubuntu"/>
          <w:b/>
          <w:bCs/>
          <w:sz w:val="18"/>
          <w:szCs w:val="18"/>
        </w:rPr>
        <w:t>Wójt Gminy Wierzbica</w:t>
      </w:r>
      <w:r>
        <w:rPr>
          <w:rFonts w:ascii="Ubuntu" w:eastAsia="Times New Roman" w:hAnsi="Ubuntu"/>
          <w:bCs/>
          <w:sz w:val="18"/>
          <w:szCs w:val="18"/>
        </w:rPr>
        <w:t xml:space="preserve"> (Wierzbica-Osiedle, ul. Włodawska 1, 22-150 Wierzbica, e-mail: </w:t>
      </w:r>
      <w:hyperlink r:id="rId7" w:history="1">
        <w:r>
          <w:rPr>
            <w:rStyle w:val="Hipercze"/>
            <w:rFonts w:ascii="Ubuntu" w:eastAsia="Times New Roman" w:hAnsi="Ubuntu"/>
            <w:bCs/>
            <w:sz w:val="18"/>
            <w:szCs w:val="18"/>
          </w:rPr>
          <w:t>ugwierzbica@ugwierzbica.pl</w:t>
        </w:r>
      </w:hyperlink>
      <w:r>
        <w:rPr>
          <w:rFonts w:ascii="Ubuntu" w:eastAsia="Times New Roman" w:hAnsi="Ubuntu"/>
          <w:bCs/>
          <w:sz w:val="18"/>
          <w:szCs w:val="18"/>
        </w:rPr>
        <w:t>, tel. 82-569-32-32)</w:t>
      </w:r>
    </w:p>
    <w:p w14:paraId="29F1B6DD" w14:textId="77777777" w:rsidR="00885C05" w:rsidRDefault="00000000">
      <w:pPr>
        <w:numPr>
          <w:ilvl w:val="1"/>
          <w:numId w:val="6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before="120" w:after="120" w:line="240" w:lineRule="auto"/>
        <w:ind w:left="340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39010916" w14:textId="77777777" w:rsidR="00885C05" w:rsidRDefault="00000000">
      <w:pPr>
        <w:numPr>
          <w:ilvl w:val="1"/>
          <w:numId w:val="6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before="120" w:after="120" w:line="240" w:lineRule="auto"/>
        <w:ind w:left="364" w:hanging="350"/>
        <w:jc w:val="both"/>
        <w:textAlignment w:val="auto"/>
      </w:pPr>
      <w:r>
        <w:rPr>
          <w:rFonts w:ascii="Ubuntu" w:eastAsia="Times New Roman" w:hAnsi="Ubuntu"/>
          <w:sz w:val="18"/>
          <w:szCs w:val="18"/>
        </w:rPr>
        <w:t>Państwa dane osobowe będą przetwarzane w celu niezbędnym do realizacji obowiązku prowadzenia ewidencji zbiorników bezodpływowych i przydomowych oczyszczalni ścieków</w:t>
      </w:r>
      <w:r>
        <w:rPr>
          <w:rFonts w:ascii="Ubuntu" w:eastAsia="Times New Roman" w:hAnsi="Ubuntu"/>
          <w:sz w:val="18"/>
          <w:szCs w:val="18"/>
          <w:shd w:val="clear" w:color="auto" w:fill="FFFFFF"/>
        </w:rPr>
        <w:t>,</w:t>
      </w:r>
      <w:r>
        <w:rPr>
          <w:rFonts w:ascii="Ubuntu" w:eastAsia="Times New Roman" w:hAnsi="Ubuntu"/>
          <w:sz w:val="18"/>
          <w:szCs w:val="18"/>
        </w:rPr>
        <w:t xml:space="preserve"> tj. gdyż jest to niezbędne do wypełnienia obowiązku prawnego ciążącego na Administratorze (art. 6 ust. 1 lit. c) RODO) w związku z ustawą z dnia13 września 1996 r. o utrzymaniu czystości i porządku w gminach.</w:t>
      </w:r>
    </w:p>
    <w:p w14:paraId="77C671CC" w14:textId="77777777" w:rsidR="00885C05" w:rsidRDefault="00000000">
      <w:pPr>
        <w:numPr>
          <w:ilvl w:val="1"/>
          <w:numId w:val="6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before="120" w:after="120" w:line="240" w:lineRule="auto"/>
        <w:ind w:left="364" w:hanging="350"/>
        <w:jc w:val="both"/>
        <w:textAlignment w:val="auto"/>
      </w:pPr>
      <w:r>
        <w:rPr>
          <w:rFonts w:ascii="Ubuntu" w:eastAsia="Times New Roman" w:hAnsi="Ubuntu"/>
          <w:sz w:val="18"/>
          <w:szCs w:val="18"/>
        </w:rPr>
        <w:t xml:space="preserve">Państwa dane osobowe będą przetwarzane przez okres niezbędny do realizacji celu, o którym mowa w pkt. 3 z uwzględnieniem okresów przechowywania określonych w przepisach szczególnych, w tym przepisów archiwalnych, tj. 5 lat.   </w:t>
      </w:r>
    </w:p>
    <w:p w14:paraId="13089307" w14:textId="77777777" w:rsidR="00885C05" w:rsidRDefault="00000000">
      <w:pPr>
        <w:numPr>
          <w:ilvl w:val="1"/>
          <w:numId w:val="6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before="120" w:after="120" w:line="240" w:lineRule="auto"/>
        <w:ind w:left="340" w:hanging="357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>Państwa dane osobowe będą przetwarzane w sposób zautomatyzowany, lecz nie będą podlegały zautomatyzowanemu podejmowaniu decyzji, w tym o profilowaniu.</w:t>
      </w:r>
    </w:p>
    <w:p w14:paraId="4AFD2705" w14:textId="77777777" w:rsidR="00885C05" w:rsidRDefault="00000000">
      <w:pPr>
        <w:numPr>
          <w:ilvl w:val="1"/>
          <w:numId w:val="6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before="120" w:after="120" w:line="240" w:lineRule="auto"/>
        <w:ind w:left="340" w:hanging="357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>Państwa dane osobowe nie będą przekazywane poza Europejski Obszar Gospodarczy (obejmujący Unię Europejską, Norwegię, Liechtenstein i Islandię).</w:t>
      </w:r>
    </w:p>
    <w:p w14:paraId="6CCEBC7C" w14:textId="77777777" w:rsidR="00885C05" w:rsidRDefault="00000000">
      <w:pPr>
        <w:numPr>
          <w:ilvl w:val="1"/>
          <w:numId w:val="6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before="120" w:after="120" w:line="240" w:lineRule="auto"/>
        <w:ind w:left="340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>W związku z przetwarzaniem Państwa danych osobowych, przysługują Państwu następujące prawa:</w:t>
      </w:r>
    </w:p>
    <w:p w14:paraId="5221E0CD" w14:textId="77777777" w:rsidR="00885C05" w:rsidRDefault="00000000">
      <w:pPr>
        <w:numPr>
          <w:ilvl w:val="0"/>
          <w:numId w:val="7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after="0" w:line="240" w:lineRule="auto"/>
        <w:ind w:left="680" w:hanging="357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>prawo dostępu do swoich danych oraz otrzymania ich kopii;</w:t>
      </w:r>
    </w:p>
    <w:p w14:paraId="78B9E6C5" w14:textId="77777777" w:rsidR="00885C05" w:rsidRDefault="00000000">
      <w:pPr>
        <w:numPr>
          <w:ilvl w:val="0"/>
          <w:numId w:val="7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after="0" w:line="240" w:lineRule="auto"/>
        <w:ind w:left="680" w:hanging="357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>prawo do sprostowania (poprawiania) swoich danych osobowych;</w:t>
      </w:r>
    </w:p>
    <w:p w14:paraId="0ED70CA7" w14:textId="77777777" w:rsidR="00885C05" w:rsidRDefault="00000000">
      <w:pPr>
        <w:numPr>
          <w:ilvl w:val="0"/>
          <w:numId w:val="7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after="0" w:line="240" w:lineRule="auto"/>
        <w:ind w:left="680" w:hanging="357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>prawo do ograniczenia przetwarzania danych osobowych;</w:t>
      </w:r>
    </w:p>
    <w:p w14:paraId="6B0D2A86" w14:textId="77777777" w:rsidR="00885C05" w:rsidRDefault="00000000">
      <w:pPr>
        <w:numPr>
          <w:ilvl w:val="0"/>
          <w:numId w:val="7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after="0" w:line="240" w:lineRule="auto"/>
        <w:ind w:left="680" w:hanging="357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>prawo do usunięcia danych w przypadkach określonych w przepisach RODO;</w:t>
      </w:r>
    </w:p>
    <w:p w14:paraId="732537EF" w14:textId="77777777" w:rsidR="00885C05" w:rsidRDefault="00000000">
      <w:pPr>
        <w:numPr>
          <w:ilvl w:val="0"/>
          <w:numId w:val="7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after="0" w:line="240" w:lineRule="auto"/>
        <w:ind w:left="680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lastRenderedPageBreak/>
        <w:t>prawo wniesienia skargi do Prezesa Urzędu Ochrony Danych Osobowych, w sytuacji, gdy uznają Państwo, że przetwarzanie danych osobowych narusza przepisy ogólnego rozporządzenia</w:t>
      </w:r>
      <w:r>
        <w:rPr>
          <w:rFonts w:ascii="Ubuntu" w:eastAsia="Times New Roman" w:hAnsi="Ubuntu"/>
          <w:sz w:val="18"/>
          <w:szCs w:val="18"/>
        </w:rPr>
        <w:br/>
        <w:t>o ochronie danych osobowych (RODO);</w:t>
      </w:r>
    </w:p>
    <w:p w14:paraId="75DFC355" w14:textId="77777777" w:rsidR="00885C05" w:rsidRDefault="00000000">
      <w:pPr>
        <w:numPr>
          <w:ilvl w:val="1"/>
          <w:numId w:val="6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before="120" w:after="120" w:line="240" w:lineRule="auto"/>
        <w:ind w:left="340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2455894B" w14:textId="77777777" w:rsidR="00885C05" w:rsidRDefault="00000000">
      <w:pPr>
        <w:numPr>
          <w:ilvl w:val="1"/>
          <w:numId w:val="6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before="120" w:after="120" w:line="240" w:lineRule="auto"/>
        <w:ind w:left="340"/>
        <w:jc w:val="both"/>
        <w:textAlignment w:val="auto"/>
        <w:rPr>
          <w:rFonts w:ascii="Ubuntu" w:eastAsia="Times New Roman" w:hAnsi="Ubuntu"/>
          <w:sz w:val="18"/>
          <w:szCs w:val="18"/>
        </w:rPr>
      </w:pPr>
      <w:r>
        <w:rPr>
          <w:rFonts w:ascii="Ubuntu" w:eastAsia="Times New Roman" w:hAnsi="Ubuntu"/>
          <w:sz w:val="18"/>
          <w:szCs w:val="18"/>
        </w:rPr>
        <w:t>Państwa dane mogą zostać przekazane podmiotom zewnętrznym na podstawie umowy powierzenia przetwarzania danych osobowych tj. podmiotom zapewniającym ochronę danych osobowych</w:t>
      </w:r>
      <w:r>
        <w:rPr>
          <w:rFonts w:ascii="Ubuntu" w:eastAsia="Times New Roman" w:hAnsi="Ubuntu"/>
          <w:sz w:val="18"/>
          <w:szCs w:val="18"/>
        </w:rPr>
        <w:br/>
        <w:t>i bezpieczeństwo IT, dostawcom usług teleinformatycznych, dostawcom usług informatycznych</w:t>
      </w:r>
      <w:r>
        <w:rPr>
          <w:rFonts w:ascii="Ubuntu" w:eastAsia="Times New Roman" w:hAnsi="Ubuntu"/>
          <w:sz w:val="18"/>
          <w:szCs w:val="18"/>
        </w:rPr>
        <w:br/>
        <w:t>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0080CE01" w14:textId="77777777" w:rsidR="00885C05" w:rsidRDefault="00885C05">
      <w:pPr>
        <w:pStyle w:val="Default"/>
        <w:spacing w:line="276" w:lineRule="auto"/>
        <w:jc w:val="both"/>
      </w:pPr>
    </w:p>
    <w:p w14:paraId="686BA1FA" w14:textId="77777777" w:rsidR="00885C05" w:rsidRDefault="00885C05">
      <w:pPr>
        <w:pStyle w:val="Default"/>
        <w:spacing w:line="276" w:lineRule="auto"/>
        <w:jc w:val="both"/>
      </w:pPr>
    </w:p>
    <w:p w14:paraId="0431D4B5" w14:textId="77777777" w:rsidR="00885C05" w:rsidRDefault="00885C05">
      <w:pPr>
        <w:pStyle w:val="Default"/>
        <w:rPr>
          <w:sz w:val="22"/>
          <w:szCs w:val="22"/>
        </w:rPr>
      </w:pPr>
    </w:p>
    <w:p w14:paraId="06B9DD61" w14:textId="77777777" w:rsidR="00885C05" w:rsidRDefault="00885C05">
      <w:pPr>
        <w:pStyle w:val="Default"/>
        <w:rPr>
          <w:sz w:val="22"/>
          <w:szCs w:val="22"/>
        </w:rPr>
      </w:pPr>
    </w:p>
    <w:p w14:paraId="236E7981" w14:textId="77777777" w:rsidR="00885C05" w:rsidRDefault="00885C05">
      <w:pPr>
        <w:pStyle w:val="Default"/>
        <w:rPr>
          <w:sz w:val="22"/>
          <w:szCs w:val="22"/>
        </w:rPr>
      </w:pPr>
    </w:p>
    <w:p w14:paraId="6038043B" w14:textId="77777777" w:rsidR="00885C05" w:rsidRDefault="00885C05">
      <w:pPr>
        <w:pStyle w:val="Default"/>
        <w:rPr>
          <w:sz w:val="22"/>
          <w:szCs w:val="22"/>
        </w:rPr>
      </w:pPr>
    </w:p>
    <w:p w14:paraId="60073861" w14:textId="77777777" w:rsidR="00885C05" w:rsidRDefault="00885C05">
      <w:pPr>
        <w:pStyle w:val="Default"/>
        <w:rPr>
          <w:sz w:val="22"/>
          <w:szCs w:val="22"/>
        </w:rPr>
      </w:pPr>
    </w:p>
    <w:p w14:paraId="100ABF20" w14:textId="77777777" w:rsidR="00885C05" w:rsidRDefault="00885C05">
      <w:pPr>
        <w:pStyle w:val="Default"/>
        <w:rPr>
          <w:sz w:val="22"/>
          <w:szCs w:val="22"/>
        </w:rPr>
      </w:pPr>
    </w:p>
    <w:sectPr w:rsidR="00885C05">
      <w:pgSz w:w="11906" w:h="16838"/>
      <w:pgMar w:top="709" w:right="1133" w:bottom="1135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CF713" w14:textId="77777777" w:rsidR="006D483D" w:rsidRDefault="006D483D">
      <w:pPr>
        <w:spacing w:after="0" w:line="240" w:lineRule="auto"/>
      </w:pPr>
      <w:r>
        <w:separator/>
      </w:r>
    </w:p>
  </w:endnote>
  <w:endnote w:type="continuationSeparator" w:id="0">
    <w:p w14:paraId="4B7DA564" w14:textId="77777777" w:rsidR="006D483D" w:rsidRDefault="006D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601D" w14:textId="77777777" w:rsidR="006D483D" w:rsidRDefault="006D483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4BA7AB" w14:textId="77777777" w:rsidR="006D483D" w:rsidRDefault="006D4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0F2C"/>
    <w:multiLevelType w:val="multilevel"/>
    <w:tmpl w:val="86A634A2"/>
    <w:lvl w:ilvl="0">
      <w:numFmt w:val="bullet"/>
      <w:lvlText w:val="¨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0A51408"/>
    <w:multiLevelType w:val="multilevel"/>
    <w:tmpl w:val="404C36F6"/>
    <w:lvl w:ilvl="0">
      <w:numFmt w:val="bullet"/>
      <w:lvlText w:val="¨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29129DB"/>
    <w:multiLevelType w:val="multilevel"/>
    <w:tmpl w:val="D526C5F4"/>
    <w:lvl w:ilvl="0">
      <w:numFmt w:val="bullet"/>
      <w:lvlText w:val="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C727A36"/>
    <w:multiLevelType w:val="multilevel"/>
    <w:tmpl w:val="76F6528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C77A4"/>
    <w:multiLevelType w:val="multilevel"/>
    <w:tmpl w:val="4D46FD2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206DD"/>
    <w:multiLevelType w:val="multilevel"/>
    <w:tmpl w:val="F850C99A"/>
    <w:lvl w:ilvl="0">
      <w:numFmt w:val="bullet"/>
      <w:lvlText w:val="¨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5A04DD1"/>
    <w:multiLevelType w:val="multilevel"/>
    <w:tmpl w:val="1850F9F2"/>
    <w:lvl w:ilvl="0">
      <w:numFmt w:val="bullet"/>
      <w:lvlText w:val="¨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65079382">
    <w:abstractNumId w:val="0"/>
  </w:num>
  <w:num w:numId="2" w16cid:durableId="1874230038">
    <w:abstractNumId w:val="1"/>
  </w:num>
  <w:num w:numId="3" w16cid:durableId="1081561533">
    <w:abstractNumId w:val="6"/>
  </w:num>
  <w:num w:numId="4" w16cid:durableId="1758403495">
    <w:abstractNumId w:val="2"/>
  </w:num>
  <w:num w:numId="5" w16cid:durableId="1765761478">
    <w:abstractNumId w:val="5"/>
  </w:num>
  <w:num w:numId="6" w16cid:durableId="1333408115">
    <w:abstractNumId w:val="3"/>
  </w:num>
  <w:num w:numId="7" w16cid:durableId="404453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85C05"/>
    <w:rsid w:val="006D483D"/>
    <w:rsid w:val="00885C05"/>
    <w:rsid w:val="00D834A7"/>
    <w:rsid w:val="00E3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29F0E0"/>
  <w15:docId w15:val="{2F3C6B11-0F3F-4B2A-9B71-5F7D79FDF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customStyle="1" w:styleId="Default">
    <w:name w:val="Default"/>
    <w:pPr>
      <w:suppressAutoHyphens/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basedOn w:val="Domylnaczcionkaakapitu"/>
    <w:rPr>
      <w:color w:val="0000FF"/>
      <w:u w:val="single"/>
    </w:rPr>
  </w:style>
  <w:style w:type="paragraph" w:styleId="NormalnyWeb">
    <w:name w:val="Normal (Web)"/>
    <w:basedOn w:val="Normalny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character" w:customStyle="1" w:styleId="markedcontent">
    <w:name w:val="markedcontent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Koperska</dc:creator>
  <cp:lastModifiedBy>Dominik Guz</cp:lastModifiedBy>
  <cp:revision>2</cp:revision>
  <cp:lastPrinted>2020-05-15T10:28:00Z</cp:lastPrinted>
  <dcterms:created xsi:type="dcterms:W3CDTF">2025-10-14T09:47:00Z</dcterms:created>
  <dcterms:modified xsi:type="dcterms:W3CDTF">2025-10-14T09:47:00Z</dcterms:modified>
</cp:coreProperties>
</file>