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420" w:rsidRPr="007E162A" w:rsidRDefault="00B94420" w:rsidP="007E162A">
      <w:pPr>
        <w:ind w:left="5954" w:firstLine="708"/>
        <w:rPr>
          <w:rFonts w:ascii="Arial" w:hAnsi="Arial" w:cs="Arial"/>
          <w:spacing w:val="10"/>
        </w:rPr>
      </w:pPr>
      <w:r>
        <w:rPr>
          <w:noProof/>
        </w:rPr>
        <w:pict>
          <v:line id="Line 4" o:spid="_x0000_s1026" style="position:absolute;left:0;text-align:left;z-index:251655680;visibility:visible" from="261.1pt,19.9pt" to="261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" o:allowincell="f"/>
        </w:pict>
      </w:r>
    </w:p>
    <w:p w:rsidR="00B94420" w:rsidRPr="00672B7B" w:rsidRDefault="00B94420">
      <w:pPr>
        <w:pStyle w:val="Heading2"/>
        <w:spacing w:before="120"/>
        <w:jc w:val="center"/>
        <w:rPr>
          <w:rFonts w:ascii="Arial" w:hAnsi="Arial" w:cs="Arial"/>
          <w:spacing w:val="10"/>
          <w:sz w:val="44"/>
        </w:rPr>
      </w:pPr>
      <w:r w:rsidRPr="00672B7B">
        <w:rPr>
          <w:rFonts w:ascii="Arial" w:hAnsi="Arial" w:cs="Arial"/>
          <w:spacing w:val="10"/>
          <w:sz w:val="44"/>
        </w:rPr>
        <w:t>WNIOSEK</w:t>
      </w:r>
    </w:p>
    <w:p w:rsidR="00B94420" w:rsidRDefault="00B94420">
      <w:pPr>
        <w:pStyle w:val="Heading2"/>
        <w:jc w:val="center"/>
        <w:rPr>
          <w:rFonts w:ascii="Arial" w:hAnsi="Arial" w:cs="Arial"/>
          <w:spacing w:val="10"/>
          <w:sz w:val="32"/>
        </w:rPr>
      </w:pPr>
      <w:r w:rsidRPr="00672B7B">
        <w:rPr>
          <w:rFonts w:ascii="Arial" w:hAnsi="Arial" w:cs="Arial"/>
          <w:spacing w:val="10"/>
          <w:sz w:val="32"/>
        </w:rPr>
        <w:t xml:space="preserve">o dofinansowanie ze środków PFRON projektów </w:t>
      </w:r>
    </w:p>
    <w:p w:rsidR="00B94420" w:rsidRPr="00672B7B" w:rsidRDefault="00B94420">
      <w:pPr>
        <w:pStyle w:val="Heading2"/>
        <w:jc w:val="center"/>
        <w:rPr>
          <w:rFonts w:ascii="Arial" w:hAnsi="Arial" w:cs="Arial"/>
          <w:spacing w:val="10"/>
          <w:sz w:val="32"/>
        </w:rPr>
      </w:pPr>
      <w:r w:rsidRPr="00672B7B">
        <w:rPr>
          <w:rFonts w:ascii="Arial" w:hAnsi="Arial" w:cs="Arial"/>
          <w:spacing w:val="10"/>
          <w:sz w:val="32"/>
        </w:rPr>
        <w:t xml:space="preserve">w ramach </w:t>
      </w:r>
      <w:r>
        <w:rPr>
          <w:rFonts w:ascii="Arial" w:hAnsi="Arial" w:cs="Arial"/>
          <w:spacing w:val="10"/>
          <w:sz w:val="32"/>
        </w:rPr>
        <w:t>obszaru B, C, D, F i</w:t>
      </w:r>
      <w:r w:rsidRPr="00E573A4">
        <w:rPr>
          <w:rFonts w:ascii="Arial" w:hAnsi="Arial" w:cs="Arial"/>
          <w:spacing w:val="10"/>
          <w:sz w:val="32"/>
        </w:rPr>
        <w:t xml:space="preserve"> G</w:t>
      </w:r>
      <w:r w:rsidRPr="00672B7B">
        <w:rPr>
          <w:rFonts w:ascii="Arial" w:hAnsi="Arial" w:cs="Arial"/>
          <w:spacing w:val="10"/>
          <w:sz w:val="32"/>
        </w:rPr>
        <w:t xml:space="preserve"> „Programu wyrównywania różnic między regionami I</w:t>
      </w:r>
      <w:r w:rsidRPr="00635D52">
        <w:rPr>
          <w:rFonts w:ascii="Arial" w:hAnsi="Arial" w:cs="Arial"/>
          <w:color w:val="000000"/>
          <w:spacing w:val="10"/>
          <w:sz w:val="32"/>
        </w:rPr>
        <w:t>II</w:t>
      </w:r>
      <w:r w:rsidRPr="00672B7B">
        <w:rPr>
          <w:rFonts w:ascii="Arial" w:hAnsi="Arial" w:cs="Arial"/>
          <w:spacing w:val="10"/>
          <w:sz w:val="32"/>
        </w:rPr>
        <w:t>”</w:t>
      </w:r>
    </w:p>
    <w:p w:rsidR="00B94420" w:rsidRPr="00672B7B" w:rsidRDefault="00B94420" w:rsidP="002800C3">
      <w:pPr>
        <w:spacing w:before="120" w:after="120"/>
        <w:jc w:val="both"/>
        <w:rPr>
          <w:rFonts w:ascii="Arial" w:hAnsi="Arial"/>
          <w:b/>
          <w:spacing w:val="10"/>
          <w:sz w:val="22"/>
          <w:u w:val="single"/>
        </w:rPr>
      </w:pPr>
      <w:r w:rsidRPr="00672B7B">
        <w:rPr>
          <w:rFonts w:ascii="Arial" w:hAnsi="Arial"/>
          <w:b/>
          <w:spacing w:val="10"/>
          <w:sz w:val="22"/>
          <w:u w:val="single"/>
        </w:rPr>
        <w:t>Pouczenie:</w:t>
      </w:r>
    </w:p>
    <w:p w:rsidR="00B94420" w:rsidRPr="00672B7B" w:rsidRDefault="00B94420">
      <w:pPr>
        <w:jc w:val="both"/>
        <w:rPr>
          <w:rFonts w:ascii="Arial" w:hAnsi="Arial"/>
          <w:i/>
          <w:spacing w:val="10"/>
          <w:sz w:val="22"/>
        </w:rPr>
      </w:pPr>
      <w:r w:rsidRPr="00672B7B">
        <w:rPr>
          <w:rFonts w:ascii="Arial" w:hAnsi="Arial"/>
          <w:i/>
          <w:spacing w:val="10"/>
          <w:sz w:val="22"/>
        </w:rPr>
        <w:t xml:space="preserve">We wniosku należy wypełnić wszystkie rubryki, ewentualnie wpisać </w:t>
      </w:r>
      <w:r w:rsidRPr="00672B7B">
        <w:rPr>
          <w:rFonts w:ascii="Arial" w:hAnsi="Arial"/>
          <w:b/>
          <w:i/>
          <w:spacing w:val="10"/>
          <w:sz w:val="22"/>
        </w:rPr>
        <w:t>„Nie dotyczy”</w:t>
      </w:r>
      <w:r w:rsidRPr="00672B7B">
        <w:rPr>
          <w:rFonts w:ascii="Arial" w:hAnsi="Arial"/>
          <w:bCs/>
          <w:i/>
          <w:spacing w:val="10"/>
          <w:sz w:val="22"/>
        </w:rPr>
        <w:t xml:space="preserve">. </w:t>
      </w:r>
    </w:p>
    <w:p w:rsidR="00B94420" w:rsidRPr="00672B7B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10"/>
      </w:tblGrid>
      <w:tr w:rsidR="00B94420" w:rsidRPr="00672B7B" w:rsidTr="004A2EEB">
        <w:tc>
          <w:tcPr>
            <w:tcW w:w="10510" w:type="dxa"/>
            <w:shd w:val="clear" w:color="auto" w:fill="D9D9D9"/>
          </w:tcPr>
          <w:p w:rsidR="00B94420" w:rsidRDefault="00B94420" w:rsidP="0010773E">
            <w:pPr>
              <w:pStyle w:val="Heading8"/>
              <w:ind w:left="142" w:right="164"/>
              <w:rPr>
                <w:rFonts w:ascii="Arial" w:hAnsi="Arial" w:cs="Arial"/>
                <w:bCs w:val="0"/>
                <w:spacing w:val="10"/>
              </w:rPr>
            </w:pPr>
            <w:r w:rsidRPr="00672B7B">
              <w:rPr>
                <w:rFonts w:ascii="Arial" w:hAnsi="Arial" w:cs="Arial"/>
                <w:bCs w:val="0"/>
                <w:spacing w:val="10"/>
              </w:rPr>
              <w:t xml:space="preserve">Część 1 WNIOSKU: </w:t>
            </w:r>
          </w:p>
          <w:p w:rsidR="00B94420" w:rsidRPr="00672B7B" w:rsidRDefault="00B94420" w:rsidP="0010773E">
            <w:pPr>
              <w:pStyle w:val="Heading8"/>
              <w:ind w:left="142" w:right="164"/>
              <w:rPr>
                <w:rFonts w:ascii="Arial" w:hAnsi="Arial" w:cs="Arial"/>
                <w:bCs w:val="0"/>
                <w:spacing w:val="10"/>
              </w:rPr>
            </w:pPr>
            <w:r w:rsidRPr="00672B7B">
              <w:rPr>
                <w:rFonts w:ascii="Arial" w:hAnsi="Arial" w:cs="Arial"/>
                <w:bCs w:val="0"/>
                <w:spacing w:val="10"/>
              </w:rPr>
              <w:t xml:space="preserve">Dane i informacje o </w:t>
            </w:r>
            <w:r w:rsidRPr="00D66AAF">
              <w:rPr>
                <w:rFonts w:ascii="Arial" w:hAnsi="Arial" w:cs="Arial"/>
                <w:bCs w:val="0"/>
                <w:spacing w:val="10"/>
              </w:rPr>
              <w:t>Jednostce samorządu</w:t>
            </w:r>
            <w:r>
              <w:rPr>
                <w:rFonts w:ascii="Arial" w:hAnsi="Arial" w:cs="Arial"/>
                <w:bCs w:val="0"/>
                <w:spacing w:val="10"/>
              </w:rPr>
              <w:t>/ organizacji pozarządowej</w:t>
            </w:r>
          </w:p>
        </w:tc>
      </w:tr>
    </w:tbl>
    <w:p w:rsidR="00B94420" w:rsidRPr="00672B7B" w:rsidRDefault="00B94420" w:rsidP="002800C3">
      <w:pPr>
        <w:spacing w:before="240" w:after="120"/>
        <w:ind w:left="284" w:hanging="284"/>
        <w:rPr>
          <w:rFonts w:ascii="Arial" w:hAnsi="Arial" w:cs="Arial"/>
          <w:b/>
          <w:spacing w:val="12"/>
          <w:sz w:val="28"/>
        </w:rPr>
      </w:pPr>
      <w:r w:rsidRPr="00672B7B">
        <w:rPr>
          <w:rFonts w:ascii="Arial" w:hAnsi="Arial" w:cs="Arial"/>
          <w:b/>
          <w:spacing w:val="12"/>
          <w:sz w:val="28"/>
        </w:rPr>
        <w:t>1.</w:t>
      </w:r>
      <w:r w:rsidRPr="00672B7B">
        <w:rPr>
          <w:rFonts w:ascii="Arial" w:hAnsi="Arial" w:cs="Arial"/>
          <w:b/>
          <w:spacing w:val="12"/>
          <w:sz w:val="28"/>
        </w:rPr>
        <w:tab/>
        <w:t xml:space="preserve">Nazwa i </w:t>
      </w:r>
      <w:r w:rsidRPr="00635D52">
        <w:rPr>
          <w:rFonts w:ascii="Arial" w:hAnsi="Arial" w:cs="Arial"/>
          <w:b/>
          <w:color w:val="000000"/>
          <w:spacing w:val="12"/>
          <w:sz w:val="28"/>
        </w:rPr>
        <w:t>adres samorządu</w:t>
      </w:r>
      <w:r>
        <w:rPr>
          <w:rFonts w:ascii="Arial" w:hAnsi="Arial" w:cs="Arial"/>
          <w:b/>
          <w:color w:val="000000"/>
          <w:spacing w:val="12"/>
          <w:sz w:val="28"/>
        </w:rPr>
        <w:t xml:space="preserve"> gminnego/ organizacji pozarządowej</w:t>
      </w:r>
    </w:p>
    <w:tbl>
      <w:tblPr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2825"/>
        <w:gridCol w:w="2826"/>
        <w:gridCol w:w="2419"/>
        <w:gridCol w:w="2420"/>
      </w:tblGrid>
      <w:tr w:rsidR="00B94420" w:rsidRPr="00672B7B" w:rsidTr="001F0957">
        <w:trPr>
          <w:cantSplit/>
          <w:trHeight w:val="663"/>
        </w:trPr>
        <w:tc>
          <w:tcPr>
            <w:tcW w:w="1049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94420" w:rsidRPr="00672B7B" w:rsidRDefault="00B94420" w:rsidP="001114B9">
            <w:pPr>
              <w:tabs>
                <w:tab w:val="left" w:leader="dot" w:pos="9639"/>
              </w:tabs>
              <w:spacing w:before="240" w:line="360" w:lineRule="auto"/>
              <w:rPr>
                <w:rFonts w:ascii="Arial" w:hAnsi="Arial" w:cs="Arial"/>
                <w:spacing w:val="10"/>
                <w:sz w:val="26"/>
              </w:rPr>
            </w:pPr>
            <w:r w:rsidRPr="00672B7B">
              <w:rPr>
                <w:rFonts w:ascii="Arial" w:hAnsi="Arial" w:cs="Arial"/>
                <w:spacing w:val="10"/>
              </w:rPr>
              <w:t>Pełna nazwa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  <w:r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Pr="00CB3F4C">
              <w:rPr>
                <w:rFonts w:ascii="Arial" w:hAnsi="Arial" w:cs="Arial"/>
                <w:spacing w:val="10"/>
                <w:szCs w:val="20"/>
              </w:rPr>
              <w:t>.................................................................................................................</w:t>
            </w:r>
          </w:p>
        </w:tc>
      </w:tr>
      <w:tr w:rsidR="00B94420" w:rsidRPr="00672B7B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right w:val="single" w:sz="4" w:space="0" w:color="auto"/>
            </w:tcBorders>
          </w:tcPr>
          <w:p w:rsidR="00B94420" w:rsidRPr="00672B7B" w:rsidRDefault="00B94420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right w:val="single" w:sz="4" w:space="0" w:color="auto"/>
            </w:tcBorders>
          </w:tcPr>
          <w:p w:rsidR="00B94420" w:rsidRPr="00672B7B" w:rsidRDefault="00B94420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right w:val="double" w:sz="6" w:space="0" w:color="auto"/>
            </w:tcBorders>
          </w:tcPr>
          <w:p w:rsidR="00B94420" w:rsidRPr="00672B7B" w:rsidRDefault="00B94420">
            <w:pPr>
              <w:tabs>
                <w:tab w:val="left" w:leader="dot" w:pos="9639"/>
              </w:tabs>
              <w:spacing w:before="120" w:after="120"/>
              <w:jc w:val="center"/>
              <w:rPr>
                <w:rFonts w:ascii="Arial" w:hAnsi="Arial" w:cs="Arial"/>
                <w:spacing w:val="10"/>
              </w:rPr>
            </w:pPr>
          </w:p>
        </w:tc>
      </w:tr>
      <w:tr w:rsidR="00B94420" w:rsidRPr="00672B7B" w:rsidTr="00A46D59">
        <w:trPr>
          <w:cantSplit/>
        </w:trPr>
        <w:tc>
          <w:tcPr>
            <w:tcW w:w="2825" w:type="dxa"/>
            <w:tcBorders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Heading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Miejscowość</w:t>
            </w:r>
          </w:p>
        </w:tc>
        <w:tc>
          <w:tcPr>
            <w:tcW w:w="2826" w:type="dxa"/>
            <w:tcBorders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Heading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  <w:shd w:val="pct10" w:color="auto" w:fill="FFFFFF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Ulica</w:t>
            </w:r>
          </w:p>
        </w:tc>
        <w:tc>
          <w:tcPr>
            <w:tcW w:w="2419" w:type="dxa"/>
            <w:tcBorders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Heading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Nr posesji</w:t>
            </w:r>
          </w:p>
        </w:tc>
        <w:tc>
          <w:tcPr>
            <w:tcW w:w="2420" w:type="dxa"/>
            <w:tcBorders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Heading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Kod pocztowy</w:t>
            </w:r>
          </w:p>
        </w:tc>
      </w:tr>
      <w:tr w:rsidR="00B94420" w:rsidRPr="00672B7B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Heading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Heading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Heading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Heading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</w:tr>
      <w:tr w:rsidR="00B94420" w:rsidRPr="00672B7B" w:rsidTr="00A46D59">
        <w:trPr>
          <w:cantSplit/>
        </w:trPr>
        <w:tc>
          <w:tcPr>
            <w:tcW w:w="2825" w:type="dxa"/>
            <w:tcBorders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Heading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 xml:space="preserve">Gmina </w:t>
            </w:r>
          </w:p>
        </w:tc>
        <w:tc>
          <w:tcPr>
            <w:tcW w:w="2826" w:type="dxa"/>
            <w:tcBorders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Heading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 xml:space="preserve">Powiat </w:t>
            </w:r>
          </w:p>
        </w:tc>
        <w:tc>
          <w:tcPr>
            <w:tcW w:w="2419" w:type="dxa"/>
            <w:tcBorders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Heading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Województwo</w:t>
            </w:r>
          </w:p>
        </w:tc>
        <w:tc>
          <w:tcPr>
            <w:tcW w:w="2420" w:type="dxa"/>
            <w:tcBorders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B94420" w:rsidRPr="00635D52" w:rsidRDefault="00B94420">
            <w:pPr>
              <w:pStyle w:val="Heading6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color w:val="000000"/>
                <w:spacing w:val="10"/>
              </w:rPr>
            </w:pPr>
            <w:r w:rsidRPr="00635D52">
              <w:rPr>
                <w:rFonts w:ascii="Arial" w:hAnsi="Arial" w:cs="Arial"/>
                <w:b w:val="0"/>
                <w:color w:val="000000"/>
                <w:spacing w:val="10"/>
              </w:rPr>
              <w:t>Imię Nazwisko osoby do kontaktu</w:t>
            </w:r>
          </w:p>
        </w:tc>
      </w:tr>
      <w:tr w:rsidR="00B94420" w:rsidRPr="00672B7B" w:rsidTr="001114B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Heading7"/>
              <w:tabs>
                <w:tab w:val="left" w:leader="dot" w:pos="9639"/>
              </w:tabs>
              <w:spacing w:before="120"/>
              <w:rPr>
                <w:rFonts w:ascii="Arial" w:hAnsi="Arial" w:cs="Arial"/>
                <w:b w:val="0"/>
                <w:spacing w:val="10"/>
                <w:sz w:val="24"/>
              </w:rPr>
            </w:pPr>
          </w:p>
        </w:tc>
        <w:tc>
          <w:tcPr>
            <w:tcW w:w="5245" w:type="dxa"/>
            <w:gridSpan w:val="2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Heading7"/>
              <w:tabs>
                <w:tab w:val="left" w:leader="dot" w:pos="9639"/>
              </w:tabs>
              <w:spacing w:before="120"/>
              <w:rPr>
                <w:rFonts w:ascii="Arial" w:hAnsi="Arial" w:cs="Arial"/>
                <w:b w:val="0"/>
                <w:spacing w:val="10"/>
                <w:sz w:val="24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Heading6"/>
              <w:tabs>
                <w:tab w:val="left" w:leader="dot" w:pos="9639"/>
              </w:tabs>
              <w:spacing w:before="120" w:after="120"/>
              <w:rPr>
                <w:rFonts w:ascii="Arial" w:hAnsi="Arial" w:cs="Arial"/>
                <w:b w:val="0"/>
                <w:spacing w:val="10"/>
              </w:rPr>
            </w:pPr>
          </w:p>
        </w:tc>
      </w:tr>
      <w:tr w:rsidR="00B94420" w:rsidRPr="00672B7B" w:rsidTr="00E62DEB">
        <w:trPr>
          <w:cantSplit/>
          <w:trHeight w:val="757"/>
        </w:trPr>
        <w:tc>
          <w:tcPr>
            <w:tcW w:w="282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Heading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D66AAF">
              <w:rPr>
                <w:rFonts w:ascii="Arial" w:hAnsi="Arial" w:cs="Arial"/>
                <w:b w:val="0"/>
                <w:spacing w:val="10"/>
                <w:sz w:val="24"/>
              </w:rPr>
              <w:t xml:space="preserve">Nr </w:t>
            </w:r>
            <w:r w:rsidRPr="00A46D59">
              <w:rPr>
                <w:rFonts w:ascii="Arial" w:hAnsi="Arial" w:cs="Arial"/>
                <w:b w:val="0"/>
                <w:color w:val="000000"/>
                <w:spacing w:val="10"/>
                <w:sz w:val="24"/>
              </w:rPr>
              <w:t xml:space="preserve">telefonu osoby </w:t>
            </w:r>
            <w:r>
              <w:rPr>
                <w:rFonts w:ascii="Arial" w:hAnsi="Arial" w:cs="Arial"/>
                <w:b w:val="0"/>
                <w:color w:val="000000"/>
                <w:spacing w:val="10"/>
                <w:sz w:val="24"/>
              </w:rPr>
              <w:br/>
            </w:r>
            <w:r w:rsidRPr="00A46D59">
              <w:rPr>
                <w:rFonts w:ascii="Arial" w:hAnsi="Arial" w:cs="Arial"/>
                <w:b w:val="0"/>
                <w:color w:val="000000"/>
                <w:spacing w:val="10"/>
                <w:sz w:val="24"/>
              </w:rPr>
              <w:t>do kontaktu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pStyle w:val="Heading7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  <w:sz w:val="24"/>
              </w:rPr>
            </w:pPr>
            <w:r w:rsidRPr="00672B7B">
              <w:rPr>
                <w:rFonts w:ascii="Arial" w:hAnsi="Arial" w:cs="Arial"/>
                <w:b w:val="0"/>
                <w:spacing w:val="10"/>
                <w:sz w:val="24"/>
              </w:rPr>
              <w:t>adres http://www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Heading6"/>
              <w:tabs>
                <w:tab w:val="left" w:leader="dot" w:pos="9639"/>
              </w:tabs>
              <w:spacing w:before="60" w:after="60"/>
              <w:rPr>
                <w:rFonts w:ascii="Arial" w:hAnsi="Arial" w:cs="Arial"/>
                <w:b w:val="0"/>
                <w:spacing w:val="10"/>
              </w:rPr>
            </w:pPr>
            <w:r w:rsidRPr="00672B7B">
              <w:rPr>
                <w:rFonts w:ascii="Arial" w:hAnsi="Arial" w:cs="Arial"/>
                <w:b w:val="0"/>
                <w:spacing w:val="10"/>
              </w:rPr>
              <w:t>e-mail</w:t>
            </w:r>
          </w:p>
        </w:tc>
      </w:tr>
    </w:tbl>
    <w:p w:rsidR="00B94420" w:rsidRPr="00672B7B" w:rsidRDefault="00B94420" w:rsidP="002800C3">
      <w:pPr>
        <w:pStyle w:val="BodyTextIndent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2.</w:t>
      </w:r>
      <w:r w:rsidRPr="00672B7B">
        <w:rPr>
          <w:rFonts w:ascii="Arial" w:hAnsi="Arial" w:cs="Arial"/>
          <w:spacing w:val="10"/>
          <w:sz w:val="28"/>
        </w:rPr>
        <w:tab/>
        <w:t xml:space="preserve">Osoby uprawnione do reprezentacji </w:t>
      </w:r>
      <w:r w:rsidRPr="00D66AAF">
        <w:rPr>
          <w:rFonts w:ascii="Arial" w:hAnsi="Arial" w:cs="Arial"/>
          <w:spacing w:val="10"/>
          <w:sz w:val="28"/>
        </w:rPr>
        <w:t>samorządu</w:t>
      </w:r>
      <w:r>
        <w:rPr>
          <w:rFonts w:ascii="Arial" w:hAnsi="Arial" w:cs="Arial"/>
          <w:spacing w:val="10"/>
          <w:sz w:val="28"/>
        </w:rPr>
        <w:t xml:space="preserve"> </w:t>
      </w:r>
      <w:r>
        <w:rPr>
          <w:rFonts w:ascii="Arial" w:hAnsi="Arial" w:cs="Arial"/>
          <w:color w:val="000000"/>
          <w:spacing w:val="12"/>
          <w:sz w:val="28"/>
        </w:rPr>
        <w:t xml:space="preserve">gminnego/ organizacji pozarządowej </w:t>
      </w:r>
      <w:r w:rsidRPr="00672B7B">
        <w:rPr>
          <w:rFonts w:ascii="Arial" w:hAnsi="Arial" w:cs="Arial"/>
          <w:spacing w:val="10"/>
          <w:sz w:val="28"/>
        </w:rPr>
        <w:t>i zaciągania zobowiązań finansowych</w:t>
      </w:r>
    </w:p>
    <w:tbl>
      <w:tblPr>
        <w:tblW w:w="1049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45"/>
        <w:gridCol w:w="5245"/>
      </w:tblGrid>
      <w:tr w:rsidR="00B94420" w:rsidRPr="00672B7B">
        <w:trPr>
          <w:cantSplit/>
          <w:trHeight w:hRule="exact" w:val="1418"/>
        </w:trPr>
        <w:tc>
          <w:tcPr>
            <w:tcW w:w="5245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672B7B" w:rsidRDefault="00B94420">
            <w:pPr>
              <w:spacing w:before="60"/>
              <w:jc w:val="center"/>
              <w:rPr>
                <w:rFonts w:ascii="Arial" w:hAnsi="Arial" w:cs="Arial"/>
                <w:i/>
                <w:spacing w:val="10"/>
                <w:sz w:val="20"/>
              </w:rPr>
            </w:pPr>
            <w:r w:rsidRPr="00672B7B">
              <w:rPr>
                <w:rFonts w:ascii="Arial" w:hAnsi="Arial" w:cs="Arial"/>
                <w:i/>
                <w:spacing w:val="10"/>
                <w:sz w:val="20"/>
              </w:rPr>
              <w:t>(pieczątka imienna)</w:t>
            </w:r>
          </w:p>
          <w:p w:rsidR="00B94420" w:rsidRPr="00672B7B" w:rsidRDefault="00B94420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:rsidR="00B94420" w:rsidRPr="00672B7B" w:rsidRDefault="00B94420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:rsidR="00B94420" w:rsidRPr="00672B7B" w:rsidRDefault="00B94420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:rsidR="00B94420" w:rsidRPr="00672B7B" w:rsidRDefault="00B94420">
            <w:pPr>
              <w:pStyle w:val="FootnoteText"/>
              <w:spacing w:after="120"/>
              <w:rPr>
                <w:rFonts w:ascii="Arial" w:hAnsi="Arial" w:cs="Arial"/>
                <w:spacing w:val="10"/>
                <w:sz w:val="22"/>
              </w:rPr>
            </w:pPr>
            <w:r>
              <w:rPr>
                <w:rFonts w:ascii="Arial" w:hAnsi="Arial" w:cs="Arial"/>
                <w:spacing w:val="10"/>
                <w:sz w:val="22"/>
              </w:rPr>
              <w:t xml:space="preserve">podpis </w:t>
            </w:r>
            <w:r w:rsidRPr="00672B7B">
              <w:rPr>
                <w:rFonts w:ascii="Arial" w:hAnsi="Arial" w:cs="Arial"/>
                <w:spacing w:val="10"/>
                <w:sz w:val="22"/>
              </w:rPr>
              <w:t>............................................................</w:t>
            </w:r>
          </w:p>
        </w:tc>
        <w:tc>
          <w:tcPr>
            <w:tcW w:w="5245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672B7B" w:rsidRDefault="00B94420">
            <w:pPr>
              <w:spacing w:before="60"/>
              <w:jc w:val="center"/>
              <w:rPr>
                <w:rFonts w:ascii="Arial" w:hAnsi="Arial" w:cs="Arial"/>
                <w:i/>
                <w:spacing w:val="10"/>
                <w:sz w:val="20"/>
              </w:rPr>
            </w:pPr>
            <w:r w:rsidRPr="00672B7B">
              <w:rPr>
                <w:rFonts w:ascii="Arial" w:hAnsi="Arial" w:cs="Arial"/>
                <w:i/>
                <w:spacing w:val="10"/>
                <w:sz w:val="20"/>
              </w:rPr>
              <w:t>(pieczątka imienna)</w:t>
            </w:r>
          </w:p>
          <w:p w:rsidR="00B94420" w:rsidRPr="00672B7B" w:rsidRDefault="00B94420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:rsidR="00B94420" w:rsidRPr="00672B7B" w:rsidRDefault="00B94420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:rsidR="00B94420" w:rsidRPr="00672B7B" w:rsidRDefault="00B94420">
            <w:pPr>
              <w:rPr>
                <w:rFonts w:ascii="Arial" w:hAnsi="Arial" w:cs="Arial"/>
                <w:i/>
                <w:spacing w:val="10"/>
                <w:sz w:val="20"/>
              </w:rPr>
            </w:pPr>
          </w:p>
          <w:p w:rsidR="00B94420" w:rsidRPr="00672B7B" w:rsidRDefault="00B94420">
            <w:pPr>
              <w:spacing w:after="240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  <w:sz w:val="22"/>
              </w:rPr>
              <w:t xml:space="preserve">podpis </w:t>
            </w:r>
            <w:r w:rsidRPr="00672B7B">
              <w:rPr>
                <w:rFonts w:ascii="Arial" w:hAnsi="Arial" w:cs="Arial"/>
                <w:spacing w:val="10"/>
                <w:sz w:val="22"/>
              </w:rPr>
              <w:t>............................................................</w:t>
            </w:r>
          </w:p>
        </w:tc>
      </w:tr>
    </w:tbl>
    <w:p w:rsidR="00B94420" w:rsidRPr="00672B7B" w:rsidRDefault="00B94420" w:rsidP="007E162A">
      <w:pPr>
        <w:spacing w:before="240" w:after="12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3</w:t>
      </w:r>
      <w:r w:rsidRPr="00672B7B">
        <w:rPr>
          <w:rFonts w:ascii="Arial" w:hAnsi="Arial" w:cs="Arial"/>
          <w:b/>
          <w:spacing w:val="10"/>
          <w:sz w:val="28"/>
        </w:rPr>
        <w:t>.</w:t>
      </w:r>
      <w:r w:rsidRPr="00672B7B">
        <w:rPr>
          <w:rFonts w:ascii="Arial" w:hAnsi="Arial" w:cs="Arial"/>
          <w:b/>
          <w:spacing w:val="10"/>
          <w:sz w:val="28"/>
        </w:rPr>
        <w:tab/>
        <w:t xml:space="preserve">Informacje o </w:t>
      </w:r>
      <w:r w:rsidRPr="00635D52">
        <w:rPr>
          <w:rFonts w:ascii="Arial" w:hAnsi="Arial" w:cs="Arial"/>
          <w:b/>
          <w:color w:val="000000"/>
          <w:spacing w:val="10"/>
          <w:sz w:val="28"/>
        </w:rPr>
        <w:t xml:space="preserve">samorządzie </w:t>
      </w:r>
      <w:r>
        <w:rPr>
          <w:rFonts w:ascii="Arial" w:hAnsi="Arial" w:cs="Arial"/>
          <w:b/>
          <w:color w:val="000000"/>
          <w:spacing w:val="10"/>
          <w:sz w:val="28"/>
        </w:rPr>
        <w:t>gminnym/ organizacji pozarządowej</w:t>
      </w:r>
    </w:p>
    <w:tbl>
      <w:tblPr>
        <w:tblW w:w="1051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5255"/>
        <w:gridCol w:w="5256"/>
      </w:tblGrid>
      <w:tr w:rsidR="00B94420" w:rsidRPr="00672B7B" w:rsidTr="00FA618D">
        <w:trPr>
          <w:cantSplit/>
        </w:trPr>
        <w:tc>
          <w:tcPr>
            <w:tcW w:w="525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B94420" w:rsidRPr="00672B7B" w:rsidRDefault="00B94420">
            <w:pPr>
              <w:spacing w:before="240" w:after="240"/>
              <w:rPr>
                <w:rFonts w:ascii="Arial" w:hAnsi="Arial" w:cs="Arial"/>
                <w:spacing w:val="10"/>
              </w:rPr>
            </w:pPr>
          </w:p>
        </w:tc>
        <w:tc>
          <w:tcPr>
            <w:tcW w:w="5256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spacing w:before="240" w:after="240"/>
              <w:rPr>
                <w:rFonts w:ascii="Arial" w:hAnsi="Arial" w:cs="Arial"/>
                <w:spacing w:val="10"/>
              </w:rPr>
            </w:pPr>
          </w:p>
        </w:tc>
      </w:tr>
      <w:tr w:rsidR="00B94420" w:rsidRPr="00672B7B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:rsidR="00B94420" w:rsidRPr="00672B7B" w:rsidRDefault="00B94420">
            <w:pPr>
              <w:spacing w:before="60" w:after="6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Nr identyfikacyjny NIP</w:t>
            </w: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:rsidR="00B94420" w:rsidRPr="00672B7B" w:rsidRDefault="00B94420">
            <w:pPr>
              <w:spacing w:before="60" w:after="6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Numer identyfikacyjny PFRON</w:t>
            </w:r>
          </w:p>
        </w:tc>
      </w:tr>
      <w:tr w:rsidR="00B94420" w:rsidRPr="00672B7B" w:rsidTr="004A2EEB">
        <w:trPr>
          <w:cantSplit/>
        </w:trPr>
        <w:tc>
          <w:tcPr>
            <w:tcW w:w="10511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:rsidR="00B94420" w:rsidRPr="00672B7B" w:rsidRDefault="00B94420" w:rsidP="004A2EEB">
            <w:pPr>
              <w:spacing w:after="120"/>
              <w:rPr>
                <w:rFonts w:ascii="Arial" w:hAnsi="Arial" w:cs="Arial"/>
                <w:spacing w:val="10"/>
              </w:rPr>
            </w:pPr>
            <w:r w:rsidRPr="00635D52">
              <w:rPr>
                <w:rFonts w:ascii="Arial" w:hAnsi="Arial" w:cs="Arial"/>
                <w:color w:val="000000"/>
                <w:spacing w:val="10"/>
              </w:rPr>
              <w:t>Czy Jednostka samorządu</w:t>
            </w:r>
            <w:r>
              <w:rPr>
                <w:rFonts w:ascii="Arial" w:hAnsi="Arial" w:cs="Arial"/>
                <w:color w:val="000000"/>
                <w:spacing w:val="10"/>
              </w:rPr>
              <w:t>/ organizacja pozarządowa</w:t>
            </w:r>
            <w:r w:rsidRPr="00672B7B">
              <w:rPr>
                <w:rFonts w:ascii="Arial" w:hAnsi="Arial" w:cs="Arial"/>
                <w:spacing w:val="10"/>
              </w:rPr>
              <w:t xml:space="preserve"> jest podatnikiem VAT:                   tak</w:t>
            </w:r>
            <w:r w:rsidRPr="00672B7B"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 w:val="40"/>
                <w:szCs w:val="40"/>
              </w:rPr>
              <w:sym w:font="Marlett" w:char="F07A"/>
            </w:r>
            <w:r w:rsidRPr="00672B7B">
              <w:rPr>
                <w:rFonts w:ascii="Arial" w:hAnsi="Arial" w:cs="Arial"/>
                <w:spacing w:val="10"/>
              </w:rPr>
              <w:t xml:space="preserve">            nie </w:t>
            </w:r>
            <w:r w:rsidRPr="00672B7B">
              <w:rPr>
                <w:rFonts w:ascii="Arial" w:hAnsi="Arial" w:cs="Arial"/>
                <w:spacing w:val="10"/>
                <w:sz w:val="40"/>
                <w:szCs w:val="40"/>
              </w:rPr>
              <w:sym w:font="Marlett" w:char="F07A"/>
            </w:r>
          </w:p>
          <w:p w:rsidR="00B94420" w:rsidRPr="00672B7B" w:rsidRDefault="00B94420">
            <w:pPr>
              <w:spacing w:before="120" w:after="120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podstawa prawna zwolnienia z podatku VAT ...................................................................</w:t>
            </w:r>
          </w:p>
        </w:tc>
      </w:tr>
      <w:tr w:rsidR="00B94420" w:rsidRPr="00672B7B">
        <w:trPr>
          <w:cantSplit/>
        </w:trPr>
        <w:tc>
          <w:tcPr>
            <w:tcW w:w="10511" w:type="dxa"/>
            <w:gridSpan w:val="2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FFFFF"/>
          </w:tcPr>
          <w:p w:rsidR="00B94420" w:rsidRPr="00672B7B" w:rsidRDefault="00B94420" w:rsidP="004A2EEB">
            <w:pPr>
              <w:spacing w:before="120" w:after="120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Wnioskodawca  jest podatnikiem VAT, lecz w ramach wnioskowanych do dofinansowania kosztów nie może obniżyć kwoty podatku należnego o podatek naliczony  </w:t>
            </w:r>
            <w:r w:rsidRPr="00672B7B">
              <w:rPr>
                <w:rFonts w:ascii="Arial" w:hAnsi="Arial" w:cs="Arial"/>
                <w:spacing w:val="10"/>
                <w:szCs w:val="20"/>
              </w:rPr>
              <w:t>tak</w:t>
            </w:r>
            <w:r w:rsidRPr="00672B7B">
              <w:rPr>
                <w:rFonts w:ascii="Arial" w:hAnsi="Arial" w:cs="Arial"/>
                <w:spacing w:val="10"/>
                <w:sz w:val="4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 w:val="40"/>
                <w:szCs w:val="40"/>
              </w:rPr>
              <w:sym w:font="Marlett" w:char="F07A"/>
            </w:r>
            <w:r w:rsidRPr="00672B7B">
              <w:rPr>
                <w:rFonts w:ascii="Arial" w:hAnsi="Arial" w:cs="Arial"/>
                <w:spacing w:val="10"/>
                <w:sz w:val="4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Cs w:val="20"/>
              </w:rPr>
              <w:t>nie</w:t>
            </w:r>
            <w:r w:rsidRPr="00672B7B">
              <w:rPr>
                <w:rFonts w:ascii="Arial" w:hAnsi="Arial" w:cs="Arial"/>
                <w:spacing w:val="10"/>
                <w:sz w:val="4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 w:val="40"/>
                <w:szCs w:val="40"/>
              </w:rPr>
              <w:sym w:font="Marlett" w:char="F07A"/>
            </w:r>
            <w:r w:rsidRPr="00672B7B">
              <w:rPr>
                <w:rFonts w:ascii="Arial" w:hAnsi="Arial" w:cs="Arial"/>
                <w:spacing w:val="10"/>
              </w:rPr>
              <w:t xml:space="preserve"> </w:t>
            </w:r>
          </w:p>
          <w:p w:rsidR="00B94420" w:rsidRPr="00672B7B" w:rsidRDefault="00B94420">
            <w:pPr>
              <w:pStyle w:val="PFRON"/>
              <w:spacing w:before="60" w:after="120"/>
              <w:rPr>
                <w:rFonts w:ascii="Arial" w:hAnsi="Arial" w:cs="Arial"/>
                <w:spacing w:val="10"/>
                <w:szCs w:val="24"/>
              </w:rPr>
            </w:pPr>
            <w:r>
              <w:rPr>
                <w:rFonts w:ascii="Arial" w:hAnsi="Arial" w:cs="Arial"/>
                <w:spacing w:val="10"/>
                <w:szCs w:val="24"/>
              </w:rPr>
              <w:t xml:space="preserve">podstawa prawna: 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.............</w:t>
            </w:r>
            <w:r>
              <w:rPr>
                <w:rFonts w:ascii="Arial" w:hAnsi="Arial" w:cs="Arial"/>
                <w:spacing w:val="10"/>
                <w:szCs w:val="24"/>
              </w:rPr>
              <w:t>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.......................................................................................</w:t>
            </w:r>
          </w:p>
        </w:tc>
      </w:tr>
    </w:tbl>
    <w:p w:rsidR="00B94420" w:rsidRPr="00672B7B" w:rsidRDefault="00B94420" w:rsidP="002800C3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4</w:t>
      </w:r>
      <w:r w:rsidRPr="00672B7B">
        <w:rPr>
          <w:rFonts w:ascii="Arial" w:hAnsi="Arial" w:cs="Arial"/>
          <w:b/>
          <w:spacing w:val="10"/>
          <w:sz w:val="28"/>
        </w:rPr>
        <w:t>.</w:t>
      </w:r>
      <w:r w:rsidRPr="00672B7B">
        <w:rPr>
          <w:rFonts w:ascii="Arial" w:hAnsi="Arial" w:cs="Arial"/>
          <w:b/>
          <w:spacing w:val="10"/>
          <w:sz w:val="28"/>
        </w:rPr>
        <w:tab/>
        <w:t>Załączniki (dokumenty) wymagane do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0"/>
        <w:gridCol w:w="5400"/>
        <w:gridCol w:w="720"/>
        <w:gridCol w:w="720"/>
        <w:gridCol w:w="1530"/>
        <w:gridCol w:w="1530"/>
      </w:tblGrid>
      <w:tr w:rsidR="00B94420" w:rsidRPr="00672B7B" w:rsidTr="00E62DEB">
        <w:trPr>
          <w:cantSplit/>
        </w:trPr>
        <w:tc>
          <w:tcPr>
            <w:tcW w:w="610" w:type="dxa"/>
            <w:vMerge w:val="restart"/>
            <w:tcBorders>
              <w:left w:val="double" w:sz="6" w:space="0" w:color="auto"/>
            </w:tcBorders>
            <w:shd w:val="clear" w:color="auto" w:fill="D9D9D9"/>
          </w:tcPr>
          <w:p w:rsidR="00B94420" w:rsidRPr="004A2EEB" w:rsidRDefault="00B94420">
            <w:pPr>
              <w:pStyle w:val="Heading1"/>
              <w:spacing w:before="240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L.</w:t>
            </w:r>
            <w:r w:rsidRPr="004A2EEB">
              <w:rPr>
                <w:rFonts w:ascii="Arial" w:hAnsi="Arial" w:cs="Arial"/>
                <w:spacing w:val="10"/>
              </w:rPr>
              <w:t>p.</w:t>
            </w:r>
          </w:p>
        </w:tc>
        <w:tc>
          <w:tcPr>
            <w:tcW w:w="5400" w:type="dxa"/>
            <w:vMerge w:val="restart"/>
            <w:tcBorders>
              <w:left w:val="double" w:sz="6" w:space="0" w:color="auto"/>
              <w:bottom w:val="nil"/>
            </w:tcBorders>
            <w:shd w:val="clear" w:color="auto" w:fill="D9D9D9"/>
          </w:tcPr>
          <w:p w:rsidR="00B94420" w:rsidRPr="004A2EEB" w:rsidRDefault="00B94420">
            <w:pPr>
              <w:pStyle w:val="Heading1"/>
              <w:spacing w:before="240"/>
              <w:rPr>
                <w:rFonts w:ascii="Arial" w:hAnsi="Arial" w:cs="Arial"/>
                <w:spacing w:val="10"/>
              </w:rPr>
            </w:pPr>
            <w:r w:rsidRPr="004A2EEB">
              <w:rPr>
                <w:rFonts w:ascii="Arial" w:hAnsi="Arial" w:cs="Arial"/>
                <w:spacing w:val="10"/>
              </w:rPr>
              <w:t>Nazwa załącznika</w:t>
            </w:r>
          </w:p>
        </w:tc>
        <w:tc>
          <w:tcPr>
            <w:tcW w:w="1440" w:type="dxa"/>
            <w:gridSpan w:val="2"/>
            <w:tcBorders>
              <w:bottom w:val="nil"/>
            </w:tcBorders>
            <w:shd w:val="clear" w:color="auto" w:fill="D9D9D9"/>
          </w:tcPr>
          <w:p w:rsidR="00B94420" w:rsidRPr="004A2EEB" w:rsidRDefault="00B94420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shd w:val="clear" w:color="auto" w:fill="D9D9D9"/>
          </w:tcPr>
          <w:p w:rsidR="00B94420" w:rsidRPr="004A2EEB" w:rsidRDefault="00B94420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4A2EEB" w:rsidRDefault="00B94420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B94420" w:rsidRPr="00672B7B" w:rsidTr="00546B89">
        <w:trPr>
          <w:cantSplit/>
        </w:trPr>
        <w:tc>
          <w:tcPr>
            <w:tcW w:w="610" w:type="dxa"/>
            <w:vMerge/>
            <w:tcBorders>
              <w:left w:val="double" w:sz="6" w:space="0" w:color="auto"/>
            </w:tcBorders>
            <w:shd w:val="clear" w:color="auto" w:fill="D9D9D9"/>
          </w:tcPr>
          <w:p w:rsidR="00B94420" w:rsidRPr="004A2EEB" w:rsidRDefault="00B94420">
            <w:pPr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400" w:type="dxa"/>
            <w:vMerge/>
            <w:tcBorders>
              <w:top w:val="nil"/>
              <w:left w:val="double" w:sz="6" w:space="0" w:color="auto"/>
            </w:tcBorders>
            <w:shd w:val="clear" w:color="auto" w:fill="D9D9D9"/>
          </w:tcPr>
          <w:p w:rsidR="00B94420" w:rsidRPr="004A2EEB" w:rsidRDefault="00B94420">
            <w:pPr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720" w:type="dxa"/>
            <w:shd w:val="clear" w:color="auto" w:fill="D9D9D9"/>
          </w:tcPr>
          <w:p w:rsidR="00B94420" w:rsidRPr="004A2EEB" w:rsidRDefault="00B94420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tak</w:t>
            </w:r>
          </w:p>
        </w:tc>
        <w:tc>
          <w:tcPr>
            <w:tcW w:w="720" w:type="dxa"/>
            <w:shd w:val="clear" w:color="auto" w:fill="D9D9D9"/>
          </w:tcPr>
          <w:p w:rsidR="00B94420" w:rsidRPr="004A2EEB" w:rsidRDefault="00B94420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spacing w:val="10"/>
                <w:sz w:val="20"/>
                <w:szCs w:val="20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right w:val="double" w:sz="6" w:space="0" w:color="auto"/>
            </w:tcBorders>
            <w:shd w:val="clear" w:color="auto" w:fill="D9D9D9"/>
          </w:tcPr>
          <w:p w:rsidR="00B94420" w:rsidRPr="004A2EEB" w:rsidRDefault="00B94420" w:rsidP="004A2EEB">
            <w:pPr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4A2EEB">
              <w:rPr>
                <w:rFonts w:ascii="Arial" w:hAnsi="Arial" w:cs="Arial"/>
                <w:b/>
                <w:i/>
                <w:spacing w:val="10"/>
                <w:sz w:val="20"/>
                <w:szCs w:val="20"/>
              </w:rPr>
              <w:t>(wypełnia PFRON)</w:t>
            </w:r>
          </w:p>
        </w:tc>
      </w:tr>
      <w:tr w:rsidR="00B94420" w:rsidRPr="00672B7B" w:rsidTr="00546B89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</w:tcBorders>
          </w:tcPr>
          <w:p w:rsidR="00B94420" w:rsidRPr="005B10EE" w:rsidRDefault="00B94420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400" w:type="dxa"/>
            <w:tcBorders>
              <w:left w:val="double" w:sz="6" w:space="0" w:color="auto"/>
            </w:tcBorders>
          </w:tcPr>
          <w:p w:rsidR="00B94420" w:rsidRPr="005B10EE" w:rsidRDefault="00B94420">
            <w:pPr>
              <w:pStyle w:val="Tekstpodstawowy21"/>
              <w:spacing w:before="60" w:after="60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>Pełnomocnictwo w przypadku, gdy wniosek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>podpisany jest przez osoby upełnomocnione do reprezentowania Jednostki samorządu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gminnego/ organizacji pozarządowej</w:t>
            </w:r>
          </w:p>
        </w:tc>
        <w:tc>
          <w:tcPr>
            <w:tcW w:w="720" w:type="dxa"/>
          </w:tcPr>
          <w:p w:rsidR="00B94420" w:rsidRPr="00672B7B" w:rsidRDefault="00B94420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720" w:type="dxa"/>
          </w:tcPr>
          <w:p w:rsidR="00B94420" w:rsidRPr="00672B7B" w:rsidRDefault="00B94420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shd w:val="clear" w:color="auto" w:fill="D9D9D9"/>
          </w:tcPr>
          <w:p w:rsidR="00B94420" w:rsidRPr="00672B7B" w:rsidRDefault="00B94420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672B7B" w:rsidRDefault="00B94420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</w:tr>
      <w:tr w:rsidR="00B94420" w:rsidRPr="00672B7B" w:rsidTr="00546B89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</w:tcBorders>
          </w:tcPr>
          <w:p w:rsidR="00B94420" w:rsidRPr="005B10EE" w:rsidRDefault="00B94420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2.</w:t>
            </w:r>
          </w:p>
        </w:tc>
        <w:tc>
          <w:tcPr>
            <w:tcW w:w="5400" w:type="dxa"/>
            <w:tcBorders>
              <w:left w:val="double" w:sz="6" w:space="0" w:color="auto"/>
            </w:tcBorders>
          </w:tcPr>
          <w:p w:rsidR="00B94420" w:rsidRPr="005B10EE" w:rsidRDefault="00B94420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 xml:space="preserve">Oświadczenie dotyczące </w:t>
            </w:r>
            <w:r>
              <w:rPr>
                <w:rFonts w:ascii="Arial" w:hAnsi="Arial" w:cs="Arial"/>
                <w:spacing w:val="10"/>
                <w:sz w:val="20"/>
              </w:rPr>
              <w:t xml:space="preserve">gminy/ organizacji pozarządowej </w:t>
            </w:r>
            <w:r w:rsidRPr="005B10EE">
              <w:rPr>
                <w:rFonts w:ascii="Arial" w:hAnsi="Arial" w:cs="Arial"/>
                <w:spacing w:val="10"/>
                <w:sz w:val="20"/>
              </w:rPr>
              <w:t xml:space="preserve">i jednostek organizacyjnych </w:t>
            </w:r>
            <w:r>
              <w:rPr>
                <w:rFonts w:ascii="Arial" w:hAnsi="Arial" w:cs="Arial"/>
                <w:spacing w:val="10"/>
                <w:sz w:val="20"/>
              </w:rPr>
              <w:t>gminy/ organizacji pozarządowej</w:t>
            </w:r>
            <w:r w:rsidRPr="005B10EE">
              <w:rPr>
                <w:rFonts w:ascii="Arial" w:hAnsi="Arial" w:cs="Arial"/>
                <w:spacing w:val="10"/>
                <w:sz w:val="20"/>
              </w:rPr>
              <w:t xml:space="preserve">, których dotyczy wniosek </w:t>
            </w:r>
            <w:r w:rsidRPr="002D60CA">
              <w:rPr>
                <w:rFonts w:ascii="Arial" w:hAnsi="Arial" w:cs="Arial"/>
                <w:spacing w:val="10"/>
                <w:sz w:val="20"/>
              </w:rPr>
              <w:t xml:space="preserve">o niezaleganiu </w:t>
            </w:r>
            <w:r>
              <w:rPr>
                <w:rFonts w:ascii="Arial" w:hAnsi="Arial" w:cs="Arial"/>
                <w:spacing w:val="10"/>
                <w:sz w:val="20"/>
              </w:rPr>
              <w:t>ze</w:t>
            </w:r>
            <w:r w:rsidRPr="002D60CA">
              <w:rPr>
                <w:rFonts w:ascii="Arial" w:hAnsi="Arial" w:cs="Arial"/>
                <w:spacing w:val="10"/>
                <w:sz w:val="20"/>
              </w:rPr>
              <w:t xml:space="preserve"> składka</w:t>
            </w:r>
            <w:r>
              <w:rPr>
                <w:rFonts w:ascii="Arial" w:hAnsi="Arial" w:cs="Arial"/>
                <w:spacing w:val="10"/>
                <w:sz w:val="20"/>
              </w:rPr>
              <w:t>mi</w:t>
            </w:r>
            <w:r w:rsidRPr="002D60CA">
              <w:rPr>
                <w:rFonts w:ascii="Arial" w:hAnsi="Arial" w:cs="Arial"/>
                <w:spacing w:val="10"/>
                <w:sz w:val="20"/>
              </w:rPr>
              <w:t xml:space="preserve"> na ubezpieczenia społeczne za zatrudnionych pracowników</w:t>
            </w:r>
          </w:p>
        </w:tc>
        <w:tc>
          <w:tcPr>
            <w:tcW w:w="720" w:type="dxa"/>
          </w:tcPr>
          <w:p w:rsidR="00B94420" w:rsidRPr="00672B7B" w:rsidRDefault="00B94420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720" w:type="dxa"/>
          </w:tcPr>
          <w:p w:rsidR="00B94420" w:rsidRPr="00672B7B" w:rsidRDefault="00B94420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shd w:val="clear" w:color="auto" w:fill="D9D9D9"/>
          </w:tcPr>
          <w:p w:rsidR="00B94420" w:rsidRPr="00672B7B" w:rsidRDefault="00B94420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672B7B" w:rsidRDefault="00B94420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</w:tr>
      <w:tr w:rsidR="00B94420" w:rsidRPr="00672B7B" w:rsidTr="00E62DEB">
        <w:trPr>
          <w:cantSplit/>
          <w:trHeight w:val="1144"/>
        </w:trPr>
        <w:tc>
          <w:tcPr>
            <w:tcW w:w="610" w:type="dxa"/>
            <w:tcBorders>
              <w:left w:val="double" w:sz="6" w:space="0" w:color="auto"/>
              <w:bottom w:val="double" w:sz="4" w:space="0" w:color="auto"/>
            </w:tcBorders>
          </w:tcPr>
          <w:p w:rsidR="00B94420" w:rsidRPr="005B10EE" w:rsidRDefault="00B94420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3.</w:t>
            </w:r>
          </w:p>
        </w:tc>
        <w:tc>
          <w:tcPr>
            <w:tcW w:w="5400" w:type="dxa"/>
            <w:tcBorders>
              <w:left w:val="double" w:sz="6" w:space="0" w:color="auto"/>
              <w:bottom w:val="double" w:sz="4" w:space="0" w:color="auto"/>
            </w:tcBorders>
          </w:tcPr>
          <w:p w:rsidR="00B94420" w:rsidRPr="005B10EE" w:rsidRDefault="00B94420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 xml:space="preserve">Oświadczenie dotyczące </w:t>
            </w:r>
            <w:r>
              <w:rPr>
                <w:rFonts w:ascii="Arial" w:hAnsi="Arial" w:cs="Arial"/>
                <w:spacing w:val="10"/>
                <w:sz w:val="20"/>
              </w:rPr>
              <w:t>gminy/ organizacji pozarządowej i</w:t>
            </w:r>
            <w:r w:rsidRPr="005B10EE">
              <w:rPr>
                <w:rFonts w:ascii="Arial" w:hAnsi="Arial" w:cs="Arial"/>
                <w:spacing w:val="10"/>
                <w:sz w:val="20"/>
              </w:rPr>
              <w:t xml:space="preserve"> jednostek organizacyjnych </w:t>
            </w:r>
            <w:r>
              <w:rPr>
                <w:rFonts w:ascii="Arial" w:hAnsi="Arial" w:cs="Arial"/>
                <w:spacing w:val="10"/>
                <w:sz w:val="20"/>
              </w:rPr>
              <w:t>gminy/ organizacji pozarządowej</w:t>
            </w:r>
            <w:r w:rsidRPr="005B10EE">
              <w:rPr>
                <w:rFonts w:ascii="Arial" w:hAnsi="Arial" w:cs="Arial"/>
                <w:spacing w:val="10"/>
                <w:sz w:val="20"/>
              </w:rPr>
              <w:t xml:space="preserve">, których dotyczy wniosek </w:t>
            </w:r>
            <w:r w:rsidRPr="002D60CA">
              <w:rPr>
                <w:rFonts w:ascii="Arial" w:hAnsi="Arial" w:cs="Arial"/>
                <w:spacing w:val="10"/>
                <w:sz w:val="20"/>
              </w:rPr>
              <w:t>o niezaleganiu z podatkami lub o ewentualnym zwolnieniu z podatków</w:t>
            </w:r>
          </w:p>
        </w:tc>
        <w:tc>
          <w:tcPr>
            <w:tcW w:w="720" w:type="dxa"/>
            <w:tcBorders>
              <w:bottom w:val="double" w:sz="4" w:space="0" w:color="auto"/>
            </w:tcBorders>
          </w:tcPr>
          <w:p w:rsidR="00B94420" w:rsidRPr="00672B7B" w:rsidRDefault="00B94420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720" w:type="dxa"/>
            <w:tcBorders>
              <w:bottom w:val="double" w:sz="4" w:space="0" w:color="auto"/>
            </w:tcBorders>
          </w:tcPr>
          <w:p w:rsidR="00B94420" w:rsidRPr="00672B7B" w:rsidRDefault="00B94420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double" w:sz="4" w:space="0" w:color="auto"/>
            </w:tcBorders>
            <w:shd w:val="clear" w:color="auto" w:fill="D9D9D9"/>
          </w:tcPr>
          <w:p w:rsidR="00B94420" w:rsidRPr="00672B7B" w:rsidRDefault="00B94420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  <w:tc>
          <w:tcPr>
            <w:tcW w:w="1530" w:type="dxa"/>
            <w:tcBorders>
              <w:bottom w:val="double" w:sz="4" w:space="0" w:color="auto"/>
              <w:right w:val="double" w:sz="6" w:space="0" w:color="auto"/>
            </w:tcBorders>
            <w:shd w:val="clear" w:color="auto" w:fill="D9D9D9"/>
          </w:tcPr>
          <w:p w:rsidR="00B94420" w:rsidRPr="00672B7B" w:rsidRDefault="00B94420">
            <w:pPr>
              <w:spacing w:before="60" w:after="60"/>
              <w:rPr>
                <w:rFonts w:ascii="Arial" w:hAnsi="Arial" w:cs="Arial"/>
                <w:spacing w:val="10"/>
              </w:rPr>
            </w:pPr>
          </w:p>
        </w:tc>
      </w:tr>
    </w:tbl>
    <w:p w:rsidR="00B94420" w:rsidRPr="00672B7B" w:rsidRDefault="00B94420" w:rsidP="005925CE">
      <w:pPr>
        <w:pStyle w:val="Caption"/>
        <w:spacing w:before="120" w:after="120"/>
        <w:jc w:val="left"/>
        <w:rPr>
          <w:rFonts w:ascii="Arial" w:hAnsi="Arial" w:cs="Arial"/>
          <w:b/>
          <w:spacing w:val="10"/>
          <w:sz w:val="24"/>
        </w:rPr>
      </w:pPr>
      <w:r w:rsidRPr="00672B7B">
        <w:rPr>
          <w:rFonts w:ascii="Arial" w:hAnsi="Arial" w:cs="Arial"/>
          <w:b/>
          <w:spacing w:val="10"/>
          <w:sz w:val="24"/>
        </w:rPr>
        <w:t>Potwierdzam kompletność złożonych dok</w:t>
      </w:r>
      <w:r>
        <w:rPr>
          <w:rFonts w:ascii="Arial" w:hAnsi="Arial" w:cs="Arial"/>
          <w:b/>
          <w:spacing w:val="10"/>
          <w:sz w:val="24"/>
        </w:rPr>
        <w:t xml:space="preserve">umentów wymienionych w części 1 </w:t>
      </w:r>
      <w:r w:rsidRPr="00672B7B">
        <w:rPr>
          <w:rFonts w:ascii="Arial" w:hAnsi="Arial" w:cs="Arial"/>
          <w:b/>
          <w:spacing w:val="10"/>
          <w:sz w:val="24"/>
        </w:rPr>
        <w:t>Wniosku:</w:t>
      </w:r>
    </w:p>
    <w:p w:rsidR="00B94420" w:rsidRPr="00672B7B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  <w:r>
        <w:rPr>
          <w:noProof/>
        </w:rPr>
        <w:pict>
          <v:rect id="Rectangle 6" o:spid="_x0000_s1027" style="position:absolute;margin-left:189pt;margin-top:.1pt;width:285.45pt;height:1in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">
            <v:textbox>
              <w:txbxContent>
                <w:p w:rsidR="00B94420" w:rsidRDefault="00B94420">
                  <w:pPr>
                    <w:jc w:val="center"/>
                    <w:rPr>
                      <w:rFonts w:ascii="Arial" w:hAnsi="Arial" w:cs="Arial"/>
                      <w:spacing w:val="10"/>
                      <w:sz w:val="18"/>
                    </w:rPr>
                  </w:pPr>
                  <w:r>
                    <w:rPr>
                      <w:rFonts w:ascii="Arial" w:hAnsi="Arial" w:cs="Arial"/>
                      <w:i/>
                      <w:spacing w:val="10"/>
                      <w:sz w:val="18"/>
                    </w:rPr>
                    <w:t>pieczątka imienna, podpis pracownika PCPR</w:t>
                  </w:r>
                </w:p>
                <w:p w:rsidR="00B94420" w:rsidRDefault="00B94420">
                  <w:pPr>
                    <w:pStyle w:val="Footer"/>
                    <w:tabs>
                      <w:tab w:val="clear" w:pos="4536"/>
                      <w:tab w:val="clear" w:pos="9072"/>
                    </w:tabs>
                    <w:rPr>
                      <w:rFonts w:ascii="Arial" w:hAnsi="Arial" w:cs="Arial"/>
                    </w:rPr>
                  </w:pPr>
                </w:p>
                <w:p w:rsidR="00B94420" w:rsidRDefault="00B94420">
                  <w:pPr>
                    <w:pStyle w:val="Footer"/>
                    <w:tabs>
                      <w:tab w:val="clear" w:pos="4536"/>
                      <w:tab w:val="clear" w:pos="9072"/>
                    </w:tabs>
                    <w:rPr>
                      <w:rFonts w:ascii="Arial" w:hAnsi="Arial" w:cs="Arial"/>
                    </w:rPr>
                  </w:pPr>
                </w:p>
                <w:p w:rsidR="00B94420" w:rsidRDefault="00B94420">
                  <w:pPr>
                    <w:pStyle w:val="Footer"/>
                    <w:tabs>
                      <w:tab w:val="clear" w:pos="4536"/>
                      <w:tab w:val="clear" w:pos="9072"/>
                    </w:tabs>
                    <w:rPr>
                      <w:rFonts w:ascii="Arial" w:hAnsi="Arial" w:cs="Arial"/>
                    </w:rPr>
                  </w:pPr>
                </w:p>
                <w:p w:rsidR="00B94420" w:rsidRDefault="00B94420">
                  <w:pPr>
                    <w:shd w:val="clear" w:color="auto" w:fill="CCCCCC"/>
                    <w:spacing w:line="360" w:lineRule="auto"/>
                    <w:rPr>
                      <w:rFonts w:ascii="Arial" w:hAnsi="Arial" w:cs="Arial"/>
                      <w:i/>
                      <w:spacing w:val="10"/>
                      <w:sz w:val="18"/>
                    </w:rPr>
                  </w:pPr>
                  <w:r>
                    <w:rPr>
                      <w:rFonts w:ascii="Arial" w:hAnsi="Arial" w:cs="Arial"/>
                      <w:i/>
                      <w:spacing w:val="10"/>
                      <w:sz w:val="18"/>
                    </w:rPr>
                    <w:t xml:space="preserve"> data, podpis:</w:t>
                  </w:r>
                </w:p>
              </w:txbxContent>
            </v:textbox>
          </v:rect>
        </w:pict>
      </w:r>
    </w:p>
    <w:p w:rsidR="00B94420" w:rsidRPr="00672B7B" w:rsidRDefault="00B9442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:rsidR="00B94420" w:rsidRPr="00672B7B" w:rsidRDefault="00B9442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:rsidR="00B94420" w:rsidRPr="00672B7B" w:rsidRDefault="00B9442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:rsidR="00B94420" w:rsidRPr="00672B7B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Pr="00672B7B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Pr="00672B7B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Pr="00672B7B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10"/>
      </w:tblGrid>
      <w:tr w:rsidR="00B94420" w:rsidRPr="00672B7B" w:rsidTr="004A2EEB">
        <w:tc>
          <w:tcPr>
            <w:tcW w:w="10510" w:type="dxa"/>
            <w:shd w:val="clear" w:color="auto" w:fill="D9D9D9"/>
          </w:tcPr>
          <w:p w:rsidR="00B94420" w:rsidRDefault="00B94420" w:rsidP="005F37FC">
            <w:pPr>
              <w:pStyle w:val="Heading1"/>
              <w:spacing w:after="120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Część 2 WNIOSKU: </w:t>
            </w:r>
          </w:p>
          <w:p w:rsidR="00B94420" w:rsidRPr="00672B7B" w:rsidRDefault="00B94420" w:rsidP="005F37FC">
            <w:pPr>
              <w:pStyle w:val="Heading1"/>
              <w:spacing w:after="120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>Informacje o projektach</w:t>
            </w:r>
          </w:p>
        </w:tc>
      </w:tr>
    </w:tbl>
    <w:p w:rsidR="00B94420" w:rsidRPr="00672B7B" w:rsidRDefault="00B94420" w:rsidP="002800C3">
      <w:pPr>
        <w:pStyle w:val="BodyTextIndent3"/>
        <w:spacing w:before="240" w:after="120"/>
        <w:jc w:val="left"/>
      </w:pPr>
      <w:r>
        <w:t>1</w:t>
      </w:r>
      <w:r w:rsidRPr="00672B7B">
        <w:t>.</w:t>
      </w:r>
      <w:r w:rsidRPr="00672B7B">
        <w:tab/>
        <w:t xml:space="preserve">Wykaz projektów planowanych do realizacji </w:t>
      </w:r>
      <w:r>
        <w:rPr>
          <w:color w:val="000000"/>
        </w:rPr>
        <w:t>przez samorząd gminny/ organizację pozarządową</w:t>
      </w:r>
      <w:r w:rsidRPr="00635D52">
        <w:rPr>
          <w:color w:val="000000"/>
        </w:rPr>
        <w:t xml:space="preserve"> </w:t>
      </w:r>
      <w:r w:rsidRPr="00672B7B">
        <w:t>w ramach obszaru B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37"/>
        <w:gridCol w:w="9873"/>
      </w:tblGrid>
      <w:tr w:rsidR="00B94420" w:rsidRPr="00672B7B" w:rsidTr="001F0957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:rsidR="00B94420" w:rsidRPr="004A2EEB" w:rsidRDefault="00B94420">
            <w:pPr>
              <w:keepNext/>
              <w:spacing w:before="180" w:after="12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:rsidR="00B94420" w:rsidRPr="004A2EEB" w:rsidRDefault="00B94420">
            <w:pPr>
              <w:pStyle w:val="Heading5"/>
              <w:spacing w:before="180" w:after="12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B94420" w:rsidRPr="00672B7B" w:rsidTr="001F0957">
        <w:trPr>
          <w:cantSplit/>
        </w:trPr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B94420" w:rsidRPr="00672B7B" w:rsidRDefault="00B94420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</w:rPr>
            </w:pPr>
          </w:p>
        </w:tc>
      </w:tr>
    </w:tbl>
    <w:p w:rsidR="00B94420" w:rsidRPr="00672B7B" w:rsidRDefault="00B94420" w:rsidP="002800C3">
      <w:pPr>
        <w:pStyle w:val="BodyTextIndent3"/>
        <w:spacing w:before="240" w:after="120"/>
        <w:jc w:val="left"/>
      </w:pPr>
      <w:r>
        <w:t>2</w:t>
      </w:r>
      <w:r w:rsidRPr="00672B7B">
        <w:t xml:space="preserve">. Wykaz projektów </w:t>
      </w:r>
      <w:r w:rsidRPr="00635D52">
        <w:rPr>
          <w:color w:val="000000"/>
        </w:rPr>
        <w:t xml:space="preserve">zgłoszonych przez samorząd </w:t>
      </w:r>
      <w:r>
        <w:rPr>
          <w:color w:val="000000"/>
        </w:rPr>
        <w:t xml:space="preserve">gminny/ organizację pozarządową </w:t>
      </w:r>
      <w:r w:rsidRPr="00672B7B">
        <w:t>w ramach obszaru C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37"/>
        <w:gridCol w:w="3933"/>
        <w:gridCol w:w="5940"/>
      </w:tblGrid>
      <w:tr w:rsidR="00B94420" w:rsidRPr="00672B7B" w:rsidTr="001F0957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:rsidR="00B94420" w:rsidRPr="004A2EEB" w:rsidRDefault="00B94420">
            <w:pPr>
              <w:keepNext/>
              <w:spacing w:before="180" w:after="18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393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:rsidR="00B94420" w:rsidRPr="004A2EEB" w:rsidRDefault="00B94420">
            <w:pPr>
              <w:pStyle w:val="Heading5"/>
              <w:spacing w:before="180" w:after="18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i adres Projektodawcy</w:t>
            </w:r>
          </w:p>
        </w:tc>
        <w:tc>
          <w:tcPr>
            <w:tcW w:w="594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:rsidR="00B94420" w:rsidRPr="004A2EEB" w:rsidRDefault="00B94420">
            <w:pPr>
              <w:pStyle w:val="Heading5"/>
              <w:spacing w:before="180" w:after="18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B94420" w:rsidRPr="00672B7B" w:rsidTr="001F0957">
        <w:trPr>
          <w:cantSplit/>
        </w:trPr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B94420" w:rsidRPr="00672B7B" w:rsidRDefault="00B94420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393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B94420" w:rsidRPr="001F0957" w:rsidRDefault="00B94420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  <w:szCs w:val="24"/>
              </w:rPr>
            </w:pPr>
          </w:p>
        </w:tc>
        <w:tc>
          <w:tcPr>
            <w:tcW w:w="5940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B94420" w:rsidRPr="001F0957" w:rsidRDefault="00B94420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  <w:szCs w:val="24"/>
              </w:rPr>
            </w:pPr>
          </w:p>
        </w:tc>
      </w:tr>
    </w:tbl>
    <w:p w:rsidR="00B94420" w:rsidRPr="00635D52" w:rsidRDefault="00B94420" w:rsidP="002800C3">
      <w:pPr>
        <w:pStyle w:val="BodyTextIndent3"/>
        <w:spacing w:before="240" w:after="120"/>
        <w:jc w:val="left"/>
        <w:rPr>
          <w:color w:val="000000"/>
        </w:rPr>
      </w:pPr>
      <w:r>
        <w:t>3</w:t>
      </w:r>
      <w:r w:rsidRPr="00672B7B">
        <w:t>.</w:t>
      </w:r>
      <w:r w:rsidRPr="00672B7B">
        <w:tab/>
        <w:t xml:space="preserve">Wykaz projektów planowanych do realizacji przez </w:t>
      </w:r>
      <w:r>
        <w:rPr>
          <w:color w:val="000000"/>
        </w:rPr>
        <w:t>samorząd gminny/ organizację pozarządową</w:t>
      </w:r>
      <w:r w:rsidRPr="00635D52">
        <w:rPr>
          <w:color w:val="000000"/>
        </w:rPr>
        <w:t xml:space="preserve"> w ramach obszaru D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37"/>
        <w:gridCol w:w="9873"/>
      </w:tblGrid>
      <w:tr w:rsidR="00B94420" w:rsidRPr="00672B7B" w:rsidTr="001F0957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:rsidR="00B94420" w:rsidRPr="004A2EEB" w:rsidRDefault="00B94420">
            <w:pPr>
              <w:keepNext/>
              <w:spacing w:before="180" w:after="12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:rsidR="00B94420" w:rsidRPr="004A2EEB" w:rsidRDefault="00B94420">
            <w:pPr>
              <w:pStyle w:val="Heading5"/>
              <w:spacing w:before="180" w:after="12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B94420" w:rsidRPr="00672B7B" w:rsidTr="001F0957">
        <w:trPr>
          <w:cantSplit/>
        </w:trPr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B94420" w:rsidRPr="00672B7B" w:rsidRDefault="00B94420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</w:rPr>
            </w:pPr>
          </w:p>
        </w:tc>
      </w:tr>
    </w:tbl>
    <w:p w:rsidR="00B94420" w:rsidRPr="00672B7B" w:rsidRDefault="00B94420" w:rsidP="007E162A">
      <w:pPr>
        <w:pStyle w:val="BodyTextIndent3"/>
        <w:spacing w:before="240" w:after="120"/>
        <w:ind w:left="0" w:firstLine="0"/>
        <w:jc w:val="left"/>
      </w:pPr>
      <w:r>
        <w:t>4</w:t>
      </w:r>
      <w:r w:rsidRPr="00672B7B">
        <w:t>.</w:t>
      </w:r>
      <w:r w:rsidRPr="00672B7B">
        <w:tab/>
        <w:t xml:space="preserve">Wykaz </w:t>
      </w:r>
      <w:r w:rsidRPr="00635D52">
        <w:rPr>
          <w:color w:val="000000"/>
        </w:rPr>
        <w:t>projektów planowanych do rea</w:t>
      </w:r>
      <w:r>
        <w:rPr>
          <w:color w:val="000000"/>
        </w:rPr>
        <w:t>lizacji przez samorząd gminny/ organizację samorządową</w:t>
      </w:r>
      <w:r w:rsidRPr="00635D52">
        <w:rPr>
          <w:color w:val="000000"/>
        </w:rPr>
        <w:t xml:space="preserve"> w ramach obszaru F</w:t>
      </w:r>
      <w:r w:rsidRPr="00672B7B">
        <w:t xml:space="preserve">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37"/>
        <w:gridCol w:w="9873"/>
      </w:tblGrid>
      <w:tr w:rsidR="00B94420" w:rsidRPr="00672B7B" w:rsidTr="001F0957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:rsidR="00B94420" w:rsidRPr="004A2EEB" w:rsidRDefault="00B94420">
            <w:pPr>
              <w:keepNext/>
              <w:spacing w:before="180" w:after="12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:rsidR="00B94420" w:rsidRPr="004A2EEB" w:rsidRDefault="00B94420">
            <w:pPr>
              <w:pStyle w:val="Heading5"/>
              <w:spacing w:before="180" w:after="12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B94420" w:rsidRPr="00672B7B" w:rsidTr="001F0957">
        <w:trPr>
          <w:cantSplit/>
        </w:trPr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B94420" w:rsidRPr="00672B7B" w:rsidRDefault="00B94420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</w:rPr>
            </w:pPr>
          </w:p>
        </w:tc>
      </w:tr>
    </w:tbl>
    <w:p w:rsidR="00B94420" w:rsidRPr="00672B7B" w:rsidRDefault="00B94420" w:rsidP="00B07BF0">
      <w:pPr>
        <w:pStyle w:val="BodyTextIndent3"/>
        <w:spacing w:before="240" w:after="120"/>
        <w:jc w:val="left"/>
      </w:pPr>
      <w:r>
        <w:t>5</w:t>
      </w:r>
      <w:r w:rsidRPr="00672B7B">
        <w:t>.</w:t>
      </w:r>
      <w:r w:rsidRPr="00672B7B">
        <w:tab/>
        <w:t xml:space="preserve">Projekt planowany do realizacji przez </w:t>
      </w:r>
      <w:r w:rsidRPr="00635D52">
        <w:rPr>
          <w:color w:val="000000"/>
        </w:rPr>
        <w:t xml:space="preserve">samorząd </w:t>
      </w:r>
      <w:r>
        <w:rPr>
          <w:color w:val="000000"/>
        </w:rPr>
        <w:t xml:space="preserve">gminny/organizację pozarządową </w:t>
      </w:r>
      <w:r w:rsidRPr="00672B7B">
        <w:t>w ramach obszaru G programu:</w:t>
      </w:r>
    </w:p>
    <w:tbl>
      <w:tblPr>
        <w:tblW w:w="105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37"/>
        <w:gridCol w:w="9873"/>
      </w:tblGrid>
      <w:tr w:rsidR="00B94420" w:rsidRPr="00672B7B" w:rsidTr="004A2EEB">
        <w:tc>
          <w:tcPr>
            <w:tcW w:w="6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</w:tcPr>
          <w:p w:rsidR="00B94420" w:rsidRPr="004A2EEB" w:rsidRDefault="00B94420">
            <w:pPr>
              <w:keepNext/>
              <w:spacing w:before="180" w:after="120"/>
              <w:jc w:val="center"/>
              <w:outlineLvl w:val="4"/>
              <w:rPr>
                <w:rFonts w:ascii="Arial" w:hAnsi="Arial" w:cs="Arial"/>
                <w:b/>
                <w:spacing w:val="10"/>
              </w:rPr>
            </w:pPr>
            <w:r w:rsidRPr="004A2EEB">
              <w:rPr>
                <w:rFonts w:ascii="Arial" w:hAnsi="Arial" w:cs="Arial"/>
                <w:b/>
                <w:spacing w:val="10"/>
              </w:rPr>
              <w:t>L</w:t>
            </w:r>
            <w:r>
              <w:rPr>
                <w:rFonts w:ascii="Arial" w:hAnsi="Arial" w:cs="Arial"/>
                <w:b/>
                <w:spacing w:val="10"/>
              </w:rPr>
              <w:t>.</w:t>
            </w:r>
            <w:r w:rsidRPr="004A2EEB">
              <w:rPr>
                <w:rFonts w:ascii="Arial" w:hAnsi="Arial" w:cs="Arial"/>
                <w:b/>
                <w:spacing w:val="10"/>
              </w:rPr>
              <w:t>p.</w:t>
            </w:r>
          </w:p>
        </w:tc>
        <w:tc>
          <w:tcPr>
            <w:tcW w:w="9873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:rsidR="00B94420" w:rsidRPr="004A2EEB" w:rsidRDefault="00B94420">
            <w:pPr>
              <w:pStyle w:val="Heading5"/>
              <w:spacing w:before="180" w:after="120"/>
              <w:rPr>
                <w:rFonts w:ascii="Arial" w:hAnsi="Arial" w:cs="Arial"/>
                <w:i w:val="0"/>
                <w:spacing w:val="10"/>
                <w:sz w:val="24"/>
              </w:rPr>
            </w:pPr>
            <w:r w:rsidRPr="004A2EEB">
              <w:rPr>
                <w:rFonts w:ascii="Arial" w:hAnsi="Arial" w:cs="Arial"/>
                <w:i w:val="0"/>
                <w:spacing w:val="10"/>
                <w:sz w:val="24"/>
              </w:rPr>
              <w:t>Nazwa projektu</w:t>
            </w:r>
          </w:p>
        </w:tc>
      </w:tr>
      <w:tr w:rsidR="00B94420" w:rsidRPr="00672B7B">
        <w:trPr>
          <w:cantSplit/>
        </w:trPr>
        <w:tc>
          <w:tcPr>
            <w:tcW w:w="637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B94420" w:rsidRPr="00672B7B" w:rsidRDefault="00B94420">
            <w:pPr>
              <w:spacing w:before="280" w:after="280"/>
              <w:jc w:val="center"/>
              <w:rPr>
                <w:rFonts w:ascii="Arial" w:hAnsi="Arial" w:cs="Arial"/>
                <w:iCs/>
                <w:spacing w:val="10"/>
              </w:rPr>
            </w:pPr>
          </w:p>
        </w:tc>
        <w:tc>
          <w:tcPr>
            <w:tcW w:w="9873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Tekstpodstawowy21"/>
              <w:spacing w:before="280" w:after="280"/>
              <w:rPr>
                <w:rFonts w:ascii="Arial" w:hAnsi="Arial" w:cs="Arial"/>
                <w:iCs/>
                <w:spacing w:val="10"/>
              </w:rPr>
            </w:pPr>
          </w:p>
        </w:tc>
      </w:tr>
      <w:tr w:rsidR="00B94420" w:rsidRPr="00672B7B" w:rsidTr="004A2EEB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blBorders>
        </w:tblPrEx>
        <w:tc>
          <w:tcPr>
            <w:tcW w:w="10510" w:type="dxa"/>
            <w:gridSpan w:val="2"/>
            <w:tcBorders>
              <w:top w:val="double" w:sz="6" w:space="0" w:color="auto"/>
              <w:bottom w:val="double" w:sz="6" w:space="0" w:color="auto"/>
            </w:tcBorders>
            <w:shd w:val="clear" w:color="auto" w:fill="D9D9D9"/>
          </w:tcPr>
          <w:p w:rsidR="00B94420" w:rsidRDefault="00B94420" w:rsidP="0010773E">
            <w:pPr>
              <w:pStyle w:val="Heading1"/>
              <w:ind w:left="142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Część 2B WNIOSKU: </w:t>
            </w:r>
          </w:p>
          <w:p w:rsidR="00B94420" w:rsidRPr="00672B7B" w:rsidRDefault="00B94420" w:rsidP="0010773E">
            <w:pPr>
              <w:pStyle w:val="Heading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Informacje o projektach planowanych do realizacji w ramach </w:t>
            </w:r>
            <w:r>
              <w:rPr>
                <w:rFonts w:ascii="Arial" w:hAnsi="Arial" w:cs="Arial"/>
                <w:spacing w:val="10"/>
                <w:sz w:val="28"/>
              </w:rPr>
              <w:br/>
            </w:r>
            <w:r w:rsidRPr="00672B7B">
              <w:rPr>
                <w:rFonts w:ascii="Arial" w:hAnsi="Arial" w:cs="Arial"/>
                <w:spacing w:val="10"/>
                <w:sz w:val="28"/>
              </w:rPr>
              <w:t>obszaru B programu</w:t>
            </w:r>
          </w:p>
        </w:tc>
      </w:tr>
    </w:tbl>
    <w:p w:rsidR="00B94420" w:rsidRPr="00672B7B" w:rsidRDefault="00B94420">
      <w:pPr>
        <w:pStyle w:val="Tekstpodstawowy21"/>
        <w:spacing w:before="240"/>
        <w:rPr>
          <w:rFonts w:ascii="Arial" w:hAnsi="Arial" w:cs="Arial"/>
          <w:b/>
          <w:spacing w:val="10"/>
          <w:u w:val="single"/>
        </w:rPr>
      </w:pPr>
      <w:r w:rsidRPr="00672B7B">
        <w:rPr>
          <w:rFonts w:ascii="Arial" w:hAnsi="Arial" w:cs="Arial"/>
          <w:b/>
          <w:spacing w:val="10"/>
          <w:u w:val="single"/>
        </w:rPr>
        <w:t>UWAGA!</w:t>
      </w:r>
    </w:p>
    <w:p w:rsidR="00B94420" w:rsidRPr="00672B7B" w:rsidRDefault="00B94420">
      <w:pPr>
        <w:pStyle w:val="Tekstpodstawowy21"/>
        <w:spacing w:after="240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spacing w:val="10"/>
        </w:rPr>
        <w:t xml:space="preserve">W przypadku większej ilości projektów zgłoszonych w części 2 Wniosku, </w:t>
      </w:r>
      <w:r w:rsidRPr="00672B7B">
        <w:rPr>
          <w:rFonts w:ascii="Arial" w:hAnsi="Arial" w:cs="Arial"/>
          <w:b/>
          <w:bCs/>
          <w:spacing w:val="10"/>
        </w:rPr>
        <w:t>część 2B</w:t>
      </w:r>
      <w:r w:rsidRPr="00672B7B">
        <w:rPr>
          <w:rFonts w:ascii="Arial" w:hAnsi="Arial" w:cs="Arial"/>
          <w:spacing w:val="10"/>
        </w:rPr>
        <w:t xml:space="preserve"> Wniosku należy skopiować i wypełnić dla każdego projektu oddzielnie</w:t>
      </w:r>
    </w:p>
    <w:p w:rsidR="00B94420" w:rsidRPr="00672B7B" w:rsidRDefault="00B94420" w:rsidP="00B07BF0">
      <w:pPr>
        <w:pStyle w:val="Tekstpodstawowy21"/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1.</w:t>
      </w:r>
      <w:r w:rsidRPr="00672B7B">
        <w:rPr>
          <w:rFonts w:ascii="Arial" w:hAnsi="Arial" w:cs="Arial"/>
          <w:b/>
          <w:spacing w:val="10"/>
          <w:sz w:val="28"/>
        </w:rPr>
        <w:tab/>
        <w:t>Opis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11"/>
      </w:tblGrid>
      <w:tr w:rsidR="00B94420" w:rsidRPr="00672B7B">
        <w:trPr>
          <w:cantSplit/>
        </w:trPr>
        <w:tc>
          <w:tcPr>
            <w:tcW w:w="10511" w:type="dxa"/>
            <w:tcBorders>
              <w:top w:val="double" w:sz="6" w:space="0" w:color="auto"/>
              <w:bottom w:val="single" w:sz="6" w:space="0" w:color="auto"/>
            </w:tcBorders>
          </w:tcPr>
          <w:p w:rsidR="00B94420" w:rsidRPr="002D0DB7" w:rsidRDefault="00B94420" w:rsidP="00EB3401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2D0DB7">
              <w:rPr>
                <w:rFonts w:ascii="Arial" w:hAnsi="Arial" w:cs="Arial"/>
                <w:spacing w:val="10"/>
                <w:szCs w:val="24"/>
              </w:rPr>
              <w:t xml:space="preserve">Nazwa projektu </w:t>
            </w:r>
            <w:r w:rsidRPr="002D0DB7">
              <w:rPr>
                <w:rFonts w:ascii="Arial" w:hAnsi="Arial" w:cs="Arial"/>
                <w:spacing w:val="10"/>
                <w:sz w:val="20"/>
              </w:rPr>
              <w:t>(nazwa zgodna z nazwą zapisaną w części 2 Wniosku)</w:t>
            </w:r>
            <w:r w:rsidRPr="002D0DB7">
              <w:rPr>
                <w:rFonts w:ascii="Arial" w:hAnsi="Arial" w:cs="Arial"/>
                <w:spacing w:val="10"/>
                <w:szCs w:val="24"/>
              </w:rPr>
              <w:t>:</w:t>
            </w:r>
          </w:p>
          <w:p w:rsidR="00B94420" w:rsidRPr="00672B7B" w:rsidRDefault="00B94420" w:rsidP="00EB3401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</w:tc>
      </w:tr>
      <w:tr w:rsidR="00B94420" w:rsidRPr="00672B7B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:rsidR="00B94420" w:rsidRPr="00A46D59" w:rsidRDefault="00B94420" w:rsidP="00C271C0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Nazwa Jednostki orga</w:t>
            </w:r>
            <w:r>
              <w:rPr>
                <w:rFonts w:ascii="Arial" w:hAnsi="Arial" w:cs="Arial"/>
                <w:color w:val="000000"/>
                <w:spacing w:val="10"/>
              </w:rPr>
              <w:t>nizacyjnej samorządu gminnego/ organizacji pozarządowej</w:t>
            </w: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 realizującej </w:t>
            </w:r>
            <w:r>
              <w:rPr>
                <w:rFonts w:ascii="Arial" w:hAnsi="Arial" w:cs="Arial"/>
                <w:color w:val="000000"/>
                <w:spacing w:val="10"/>
              </w:rPr>
              <w:t>projekt</w:t>
            </w:r>
          </w:p>
          <w:p w:rsidR="00B94420" w:rsidRPr="00A46D59" w:rsidRDefault="00B94420" w:rsidP="00C271C0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  <w:t>Imię Nazwisk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…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Nr identyfikacyjny PFRON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:rsidR="00B94420" w:rsidRPr="002D0DB7" w:rsidRDefault="00B94420" w:rsidP="00C271C0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B94420" w:rsidRPr="00672B7B" w:rsidTr="00FA618D">
        <w:trPr>
          <w:cantSplit/>
          <w:trHeight w:val="1386"/>
        </w:trPr>
        <w:tc>
          <w:tcPr>
            <w:tcW w:w="10511" w:type="dxa"/>
            <w:tcBorders>
              <w:bottom w:val="single" w:sz="6" w:space="0" w:color="auto"/>
            </w:tcBorders>
          </w:tcPr>
          <w:p w:rsidR="00B94420" w:rsidRPr="002D0DB7" w:rsidRDefault="00B94420" w:rsidP="00EB3401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2D0DB7">
              <w:rPr>
                <w:rFonts w:ascii="Arial" w:hAnsi="Arial" w:cs="Arial"/>
                <w:spacing w:val="10"/>
                <w:szCs w:val="24"/>
              </w:rPr>
              <w:t xml:space="preserve">Cel projektu </w:t>
            </w:r>
            <w:r w:rsidRPr="002D0DB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  <w:r w:rsidRPr="002D0DB7">
              <w:rPr>
                <w:rFonts w:ascii="Arial" w:hAnsi="Arial" w:cs="Arial"/>
                <w:spacing w:val="10"/>
                <w:szCs w:val="24"/>
              </w:rPr>
              <w:t>:</w:t>
            </w:r>
          </w:p>
          <w:p w:rsidR="00B94420" w:rsidRPr="00672B7B" w:rsidRDefault="00B94420" w:rsidP="00EB3401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  <w:tr w:rsidR="00B94420" w:rsidRPr="00672B7B" w:rsidTr="00E5118E">
        <w:trPr>
          <w:cantSplit/>
          <w:trHeight w:val="1127"/>
        </w:trPr>
        <w:tc>
          <w:tcPr>
            <w:tcW w:w="10511" w:type="dxa"/>
            <w:tcBorders>
              <w:bottom w:val="single" w:sz="6" w:space="0" w:color="auto"/>
            </w:tcBorders>
          </w:tcPr>
          <w:p w:rsidR="00B94420" w:rsidRPr="00E5118E" w:rsidRDefault="00B94420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5118E">
              <w:rPr>
                <w:rFonts w:ascii="Arial" w:hAnsi="Arial" w:cs="Arial"/>
                <w:spacing w:val="10"/>
                <w:szCs w:val="24"/>
              </w:rPr>
              <w:t>Planowana liczba osób niepełnosprawnych, których dotyczy projekt: …</w:t>
            </w:r>
          </w:p>
          <w:p w:rsidR="00B94420" w:rsidRPr="002D0DB7" w:rsidRDefault="00B94420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5118E">
              <w:rPr>
                <w:rFonts w:ascii="Arial" w:hAnsi="Arial" w:cs="Arial"/>
                <w:spacing w:val="10"/>
                <w:szCs w:val="24"/>
              </w:rPr>
              <w:t>w tym planowana liczba dzieci niepełnosprawnych: …</w:t>
            </w:r>
          </w:p>
        </w:tc>
      </w:tr>
      <w:tr w:rsidR="00B94420" w:rsidRPr="00672B7B" w:rsidTr="00E5118E">
        <w:trPr>
          <w:cantSplit/>
          <w:trHeight w:val="4233"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:rsidR="00B94420" w:rsidRPr="00672B7B" w:rsidRDefault="00B94420" w:rsidP="009108BC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Nazwa obiektu, w którym projektowana jest likwidacja barier oraz nazwa i adres jednostki organizacyjnej </w:t>
            </w:r>
            <w:r w:rsidRPr="00635D52">
              <w:rPr>
                <w:rFonts w:ascii="Arial" w:hAnsi="Arial" w:cs="Arial"/>
                <w:color w:val="000000"/>
                <w:spacing w:val="10"/>
              </w:rPr>
              <w:t xml:space="preserve">samorządu </w:t>
            </w:r>
            <w:r>
              <w:rPr>
                <w:rFonts w:ascii="Arial" w:hAnsi="Arial" w:cs="Arial"/>
                <w:color w:val="000000"/>
                <w:spacing w:val="10"/>
              </w:rPr>
              <w:t>gminnego/ organizacji pozarządowej,</w:t>
            </w:r>
            <w:r w:rsidRPr="0075678A">
              <w:rPr>
                <w:color w:val="FF000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</w:rPr>
              <w:t>prowadzącej obiekt.........................................................................................................</w:t>
            </w:r>
            <w:r>
              <w:rPr>
                <w:rFonts w:ascii="Arial" w:hAnsi="Arial" w:cs="Arial"/>
                <w:spacing w:val="10"/>
              </w:rPr>
              <w:t>..............................</w:t>
            </w: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 Dokładna lokalizacja obiektu </w:t>
            </w:r>
            <w:r w:rsidRPr="00672B7B">
              <w:rPr>
                <w:rFonts w:ascii="Arial" w:hAnsi="Arial" w:cs="Arial"/>
                <w:spacing w:val="10"/>
                <w:sz w:val="20"/>
              </w:rPr>
              <w:t>(miejscowość, ulica, nr posesji, kod pocztowy, gmina, powiat, województwo):</w:t>
            </w:r>
            <w:r w:rsidRPr="00672B7B">
              <w:rPr>
                <w:rFonts w:ascii="Arial" w:hAnsi="Arial" w:cs="Arial"/>
                <w:spacing w:val="10"/>
              </w:rPr>
              <w:t xml:space="preserve"> 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  <w:p w:rsidR="00B94420" w:rsidRPr="00672B7B" w:rsidRDefault="00B94420" w:rsidP="009108BC">
            <w:pPr>
              <w:pStyle w:val="Tekstpodstawowy21"/>
              <w:spacing w:before="180" w:line="360" w:lineRule="auto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 xml:space="preserve">NIP .....................       </w:t>
            </w:r>
            <w:r w:rsidRPr="00672B7B">
              <w:rPr>
                <w:rFonts w:ascii="Arial" w:hAnsi="Arial" w:cs="Arial"/>
                <w:spacing w:val="10"/>
              </w:rPr>
              <w:t>Nr identyfikacyjny PFRON</w:t>
            </w:r>
            <w:r w:rsidRPr="00672B7B">
              <w:rPr>
                <w:rFonts w:ascii="Arial" w:hAnsi="Arial" w:cs="Arial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spacing w:val="10"/>
              </w:rPr>
              <w:t xml:space="preserve"> ...................</w:t>
            </w:r>
            <w:r w:rsidRPr="00672B7B">
              <w:rPr>
                <w:rFonts w:ascii="Arial" w:hAnsi="Arial" w:cs="Arial"/>
                <w:spacing w:val="10"/>
              </w:rPr>
              <w:t xml:space="preserve"> </w:t>
            </w:r>
          </w:p>
          <w:p w:rsidR="00B94420" w:rsidRPr="009108BC" w:rsidRDefault="00B94420" w:rsidP="009108BC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9108BC">
              <w:rPr>
                <w:rFonts w:ascii="Arial" w:hAnsi="Arial" w:cs="Arial"/>
                <w:spacing w:val="10"/>
                <w:sz w:val="20"/>
              </w:rPr>
              <w:t>*należy wypełnić jeżeli posiada</w:t>
            </w:r>
          </w:p>
        </w:tc>
      </w:tr>
    </w:tbl>
    <w:p w:rsidR="00B94420" w:rsidRDefault="00B94420" w:rsidP="00B07BF0">
      <w:pPr>
        <w:pStyle w:val="BodyTextIndent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</w:p>
    <w:p w:rsidR="00B94420" w:rsidRPr="00672B7B" w:rsidRDefault="00B94420" w:rsidP="00B07BF0">
      <w:pPr>
        <w:pStyle w:val="BodyTextIndent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2.</w:t>
      </w:r>
      <w:r w:rsidRPr="00672B7B">
        <w:rPr>
          <w:rFonts w:ascii="Arial" w:hAnsi="Arial" w:cs="Arial"/>
          <w:spacing w:val="10"/>
          <w:sz w:val="28"/>
        </w:rPr>
        <w:tab/>
        <w:t>Diagnoza sytuacji, z której wynikać będzie konieczność 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10"/>
      </w:tblGrid>
      <w:tr w:rsidR="00B94420" w:rsidRPr="00672B7B">
        <w:trPr>
          <w:trHeight w:val="1125"/>
        </w:trPr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2D0DB7" w:rsidRDefault="00B94420" w:rsidP="00EB3401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2D0DB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:rsidR="00B94420" w:rsidRPr="00672B7B" w:rsidRDefault="00B94420" w:rsidP="00EB3401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B94420" w:rsidRPr="00672B7B" w:rsidRDefault="00B94420" w:rsidP="00B07BF0">
      <w:pPr>
        <w:pStyle w:val="BodyTextIndent2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3.</w:t>
      </w:r>
      <w:r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10"/>
      </w:tblGrid>
      <w:tr w:rsidR="00B94420" w:rsidRPr="00672B7B" w:rsidTr="00E11211">
        <w:trPr>
          <w:trHeight w:val="1096"/>
        </w:trPr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450038" w:rsidRDefault="00B94420" w:rsidP="00E11211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:rsidR="00B94420" w:rsidRPr="00672B7B" w:rsidRDefault="00B94420" w:rsidP="00E11211">
            <w:pPr>
              <w:pStyle w:val="PFRON"/>
              <w:spacing w:before="240"/>
              <w:jc w:val="both"/>
              <w:rPr>
                <w:rFonts w:ascii="Arial" w:hAnsi="Arial" w:cs="Arial"/>
                <w:b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:rsidR="00B94420" w:rsidRPr="00672B7B" w:rsidRDefault="00B94420" w:rsidP="00B07BF0">
      <w:pPr>
        <w:pStyle w:val="Heading3"/>
        <w:spacing w:before="240" w:after="120"/>
        <w:rPr>
          <w:i w:val="0"/>
          <w:iCs w:val="0"/>
          <w:sz w:val="28"/>
        </w:rPr>
      </w:pPr>
      <w:r w:rsidRPr="00672B7B">
        <w:rPr>
          <w:i w:val="0"/>
          <w:iCs w:val="0"/>
          <w:sz w:val="28"/>
        </w:rPr>
        <w:t xml:space="preserve">4. Wartość </w:t>
      </w:r>
      <w:r>
        <w:rPr>
          <w:i w:val="0"/>
          <w:iCs w:val="0"/>
          <w:sz w:val="28"/>
        </w:rPr>
        <w:t>wskaźnika bazowego</w:t>
      </w:r>
    </w:p>
    <w:tbl>
      <w:tblPr>
        <w:tblW w:w="1059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90"/>
        <w:gridCol w:w="1753"/>
        <w:gridCol w:w="1754"/>
      </w:tblGrid>
      <w:tr w:rsidR="00B94420" w:rsidRPr="00672B7B" w:rsidTr="00AF7EE4">
        <w:trPr>
          <w:cantSplit/>
          <w:trHeight w:val="549"/>
        </w:trPr>
        <w:tc>
          <w:tcPr>
            <w:tcW w:w="7090" w:type="dxa"/>
            <w:vMerge w:val="restart"/>
            <w:tcBorders>
              <w:top w:val="double" w:sz="6" w:space="0" w:color="auto"/>
            </w:tcBorders>
          </w:tcPr>
          <w:p w:rsidR="00B94420" w:rsidRPr="00672B7B" w:rsidRDefault="00B94420" w:rsidP="005B10EE">
            <w:pPr>
              <w:numPr>
                <w:ilvl w:val="0"/>
                <w:numId w:val="32"/>
              </w:numPr>
              <w:tabs>
                <w:tab w:val="clear" w:pos="1191"/>
                <w:tab w:val="num" w:pos="284"/>
              </w:tabs>
              <w:spacing w:before="60"/>
              <w:ind w:left="284" w:right="146" w:hanging="284"/>
              <w:jc w:val="both"/>
              <w:rPr>
                <w:rFonts w:ascii="Arial" w:hAnsi="Arial" w:cs="Arial"/>
                <w:spacing w:val="10"/>
                <w:sz w:val="20"/>
              </w:rPr>
            </w:pPr>
            <w:r w:rsidRPr="00AF7EE4">
              <w:rPr>
                <w:rFonts w:ascii="Arial" w:hAnsi="Arial" w:cs="Arial"/>
                <w:spacing w:val="10"/>
                <w:sz w:val="20"/>
              </w:rPr>
              <w:t>liczba osób niepełnosprawnych uczęszczających do środowiskowego domu samopomocy, którego dotyczy projekt lub liczba dzieci i młodzieży niepełnosprawnej uczęszczających do placówki edukacyjnej, której dotyczy projekt, według stanu na ostatni dzień roku poprzedzającego rok złożenia wniosku o dofinansowanie, z wyszczególnieniem dzieci i młodzieży oraz osób niepełnosprawnych poruszających się na wózkach inwalidzkich</w:t>
            </w:r>
          </w:p>
        </w:tc>
        <w:tc>
          <w:tcPr>
            <w:tcW w:w="1753" w:type="dxa"/>
            <w:tcBorders>
              <w:top w:val="double" w:sz="6" w:space="0" w:color="auto"/>
            </w:tcBorders>
            <w:vAlign w:val="center"/>
          </w:tcPr>
          <w:p w:rsidR="00B94420" w:rsidRPr="00672B7B" w:rsidRDefault="00B94420" w:rsidP="002F56F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niepełnosprawni ogółem</w:t>
            </w:r>
          </w:p>
        </w:tc>
        <w:tc>
          <w:tcPr>
            <w:tcW w:w="1754" w:type="dxa"/>
            <w:tcBorders>
              <w:top w:val="double" w:sz="6" w:space="0" w:color="auto"/>
            </w:tcBorders>
            <w:vAlign w:val="center"/>
          </w:tcPr>
          <w:p w:rsidR="00B94420" w:rsidRPr="00672B7B" w:rsidRDefault="00B94420" w:rsidP="002F56F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niepełnosprawni do 18 roku życia</w:t>
            </w:r>
          </w:p>
        </w:tc>
      </w:tr>
      <w:tr w:rsidR="00B94420" w:rsidRPr="00672B7B" w:rsidTr="00AF7EE4">
        <w:trPr>
          <w:cantSplit/>
          <w:trHeight w:val="507"/>
        </w:trPr>
        <w:tc>
          <w:tcPr>
            <w:tcW w:w="7090" w:type="dxa"/>
            <w:vMerge/>
          </w:tcPr>
          <w:p w:rsidR="00B94420" w:rsidRPr="00672B7B" w:rsidRDefault="00B94420">
            <w:pPr>
              <w:numPr>
                <w:ilvl w:val="0"/>
                <w:numId w:val="32"/>
              </w:numPr>
              <w:tabs>
                <w:tab w:val="clear" w:pos="1191"/>
                <w:tab w:val="num" w:pos="540"/>
              </w:tabs>
              <w:spacing w:before="60"/>
              <w:ind w:left="540" w:right="-70" w:hanging="360"/>
              <w:jc w:val="both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753" w:type="dxa"/>
            <w:vAlign w:val="center"/>
          </w:tcPr>
          <w:p w:rsidR="00B94420" w:rsidRPr="00672B7B" w:rsidRDefault="00B94420" w:rsidP="002F56F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54" w:type="dxa"/>
            <w:vAlign w:val="center"/>
          </w:tcPr>
          <w:p w:rsidR="00B94420" w:rsidRPr="00672B7B" w:rsidRDefault="00B94420" w:rsidP="002F56FB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B94420" w:rsidRPr="00672B7B" w:rsidTr="00AF7EE4">
        <w:trPr>
          <w:cantSplit/>
          <w:trHeight w:val="723"/>
        </w:trPr>
        <w:tc>
          <w:tcPr>
            <w:tcW w:w="7090" w:type="dxa"/>
            <w:vMerge/>
          </w:tcPr>
          <w:p w:rsidR="00B94420" w:rsidRPr="00672B7B" w:rsidRDefault="00B94420">
            <w:pPr>
              <w:numPr>
                <w:ilvl w:val="0"/>
                <w:numId w:val="32"/>
              </w:numPr>
              <w:tabs>
                <w:tab w:val="clear" w:pos="1191"/>
                <w:tab w:val="num" w:pos="540"/>
              </w:tabs>
              <w:spacing w:before="60"/>
              <w:ind w:left="540" w:right="-70" w:hanging="360"/>
              <w:jc w:val="both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753" w:type="dxa"/>
            <w:vAlign w:val="center"/>
          </w:tcPr>
          <w:p w:rsidR="00B94420" w:rsidRPr="00672B7B" w:rsidRDefault="00B94420" w:rsidP="002F56FB">
            <w:pPr>
              <w:jc w:val="center"/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 xml:space="preserve">niepełnosprawni pełnoletni </w:t>
            </w:r>
            <w:r>
              <w:rPr>
                <w:rFonts w:ascii="Arial" w:hAnsi="Arial" w:cs="Arial"/>
                <w:b/>
                <w:bCs/>
                <w:sz w:val="20"/>
              </w:rPr>
              <w:br/>
            </w:r>
            <w:r w:rsidRPr="00672B7B">
              <w:rPr>
                <w:rFonts w:ascii="Arial" w:hAnsi="Arial" w:cs="Arial"/>
                <w:b/>
                <w:bCs/>
                <w:sz w:val="20"/>
              </w:rPr>
              <w:t>na wózkach</w:t>
            </w:r>
          </w:p>
        </w:tc>
        <w:tc>
          <w:tcPr>
            <w:tcW w:w="1754" w:type="dxa"/>
            <w:vAlign w:val="center"/>
          </w:tcPr>
          <w:p w:rsidR="00B94420" w:rsidRPr="00672B7B" w:rsidRDefault="00B94420" w:rsidP="002F56FB">
            <w:pPr>
              <w:jc w:val="center"/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niepełnosprawni do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672B7B">
              <w:rPr>
                <w:rFonts w:ascii="Arial" w:hAnsi="Arial" w:cs="Arial"/>
                <w:b/>
                <w:bCs/>
                <w:sz w:val="20"/>
              </w:rPr>
              <w:t>18 roku życia na wózkach</w:t>
            </w:r>
          </w:p>
        </w:tc>
      </w:tr>
      <w:tr w:rsidR="00B94420" w:rsidRPr="00672B7B" w:rsidTr="00AF7EE4">
        <w:trPr>
          <w:cantSplit/>
          <w:trHeight w:val="547"/>
        </w:trPr>
        <w:tc>
          <w:tcPr>
            <w:tcW w:w="7090" w:type="dxa"/>
            <w:vMerge/>
            <w:tcBorders>
              <w:bottom w:val="double" w:sz="6" w:space="0" w:color="auto"/>
            </w:tcBorders>
          </w:tcPr>
          <w:p w:rsidR="00B94420" w:rsidRPr="00672B7B" w:rsidRDefault="00B94420">
            <w:pPr>
              <w:numPr>
                <w:ilvl w:val="0"/>
                <w:numId w:val="32"/>
              </w:numPr>
              <w:tabs>
                <w:tab w:val="clear" w:pos="1191"/>
                <w:tab w:val="num" w:pos="540"/>
              </w:tabs>
              <w:spacing w:before="60"/>
              <w:ind w:left="540" w:right="-70" w:hanging="360"/>
              <w:jc w:val="both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753" w:type="dxa"/>
            <w:tcBorders>
              <w:bottom w:val="double" w:sz="6" w:space="0" w:color="auto"/>
            </w:tcBorders>
          </w:tcPr>
          <w:p w:rsidR="00B94420" w:rsidRPr="00672B7B" w:rsidRDefault="00B9442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54" w:type="dxa"/>
            <w:tcBorders>
              <w:bottom w:val="double" w:sz="6" w:space="0" w:color="auto"/>
            </w:tcBorders>
          </w:tcPr>
          <w:p w:rsidR="00B94420" w:rsidRPr="00672B7B" w:rsidRDefault="00B9442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:rsidR="00B94420" w:rsidRPr="00672B7B" w:rsidRDefault="00B94420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5.</w:t>
      </w:r>
      <w:r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431"/>
        <w:gridCol w:w="10080"/>
      </w:tblGrid>
      <w:tr w:rsidR="00B94420" w:rsidRPr="00672B7B" w:rsidTr="004B22A3">
        <w:tc>
          <w:tcPr>
            <w:tcW w:w="431" w:type="dxa"/>
            <w:tcBorders>
              <w:top w:val="double" w:sz="6" w:space="0" w:color="auto"/>
            </w:tcBorders>
          </w:tcPr>
          <w:p w:rsidR="00B94420" w:rsidRPr="00672B7B" w:rsidRDefault="00B94420" w:rsidP="004B22A3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A.</w:t>
            </w:r>
          </w:p>
        </w:tc>
        <w:tc>
          <w:tcPr>
            <w:tcW w:w="10080" w:type="dxa"/>
            <w:tcBorders>
              <w:top w:val="double" w:sz="6" w:space="0" w:color="auto"/>
            </w:tcBorders>
          </w:tcPr>
          <w:p w:rsidR="00B94420" w:rsidRPr="00672B7B" w:rsidRDefault="00B94420" w:rsidP="00EB3401">
            <w:pPr>
              <w:pStyle w:val="PFRON"/>
              <w:spacing w:before="120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Łączny koszt realizacji projektu: ...............................</w:t>
            </w:r>
            <w:r>
              <w:rPr>
                <w:rFonts w:ascii="Arial" w:hAnsi="Arial" w:cs="Arial"/>
                <w:spacing w:val="10"/>
              </w:rPr>
              <w:t>.........................................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</w:t>
            </w:r>
            <w:r>
              <w:rPr>
                <w:rFonts w:ascii="Arial" w:hAnsi="Arial" w:cs="Arial"/>
                <w:spacing w:val="10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:rsidR="00B94420" w:rsidRPr="00672B7B" w:rsidRDefault="00B94420" w:rsidP="00EB340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.................................................................</w:t>
            </w:r>
            <w:r>
              <w:rPr>
                <w:rFonts w:ascii="Arial" w:hAnsi="Arial" w:cs="Arial"/>
                <w:spacing w:val="10"/>
              </w:rPr>
              <w:t>..............................</w:t>
            </w:r>
            <w:r w:rsidRPr="00672B7B">
              <w:rPr>
                <w:rFonts w:ascii="Arial" w:hAnsi="Arial" w:cs="Arial"/>
                <w:spacing w:val="10"/>
              </w:rPr>
              <w:t xml:space="preserve">....... </w:t>
            </w:r>
          </w:p>
        </w:tc>
      </w:tr>
      <w:tr w:rsidR="00B94420" w:rsidRPr="00672B7B" w:rsidTr="004B22A3">
        <w:tc>
          <w:tcPr>
            <w:tcW w:w="431" w:type="dxa"/>
          </w:tcPr>
          <w:p w:rsidR="00B94420" w:rsidRPr="00672B7B" w:rsidRDefault="00B94420" w:rsidP="004B22A3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B.</w:t>
            </w:r>
          </w:p>
        </w:tc>
        <w:tc>
          <w:tcPr>
            <w:tcW w:w="10080" w:type="dxa"/>
          </w:tcPr>
          <w:p w:rsidR="00B94420" w:rsidRPr="00672B7B" w:rsidRDefault="00B94420" w:rsidP="00EB3401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Własne środki przeznaczone na realizację projektu: ........</w:t>
            </w:r>
            <w:r>
              <w:rPr>
                <w:rFonts w:ascii="Arial" w:hAnsi="Arial" w:cs="Arial"/>
                <w:spacing w:val="10"/>
                <w:szCs w:val="24"/>
              </w:rPr>
              <w:t>..................................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</w:t>
            </w:r>
            <w:r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Cs w:val="24"/>
              </w:rPr>
              <w:t>zł</w:t>
            </w:r>
          </w:p>
          <w:p w:rsidR="00B94420" w:rsidRPr="00672B7B" w:rsidRDefault="00B94420" w:rsidP="00EB340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..................................................................................</w:t>
            </w:r>
            <w:r>
              <w:rPr>
                <w:rFonts w:ascii="Arial" w:hAnsi="Arial" w:cs="Arial"/>
                <w:spacing w:val="10"/>
              </w:rPr>
              <w:t>..........</w:t>
            </w:r>
            <w:r w:rsidRPr="00672B7B">
              <w:rPr>
                <w:rFonts w:ascii="Arial" w:hAnsi="Arial" w:cs="Arial"/>
                <w:spacing w:val="10"/>
              </w:rPr>
              <w:t xml:space="preserve">.......... </w:t>
            </w:r>
          </w:p>
        </w:tc>
      </w:tr>
      <w:tr w:rsidR="00B94420" w:rsidRPr="00672B7B" w:rsidTr="004B22A3">
        <w:tc>
          <w:tcPr>
            <w:tcW w:w="431" w:type="dxa"/>
          </w:tcPr>
          <w:p w:rsidR="00B94420" w:rsidRPr="00672B7B" w:rsidRDefault="00B94420" w:rsidP="004B22A3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C.</w:t>
            </w:r>
          </w:p>
        </w:tc>
        <w:tc>
          <w:tcPr>
            <w:tcW w:w="10080" w:type="dxa"/>
          </w:tcPr>
          <w:p w:rsidR="00B94420" w:rsidRPr="002F56FB" w:rsidRDefault="00B94420" w:rsidP="002F56FB">
            <w:pPr>
              <w:spacing w:before="120" w:after="120"/>
              <w:ind w:right="163"/>
              <w:jc w:val="both"/>
              <w:rPr>
                <w:rFonts w:ascii="Arial" w:hAnsi="Arial" w:cs="Arial"/>
                <w:iCs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Inne źródła finansowania ogółem </w:t>
            </w:r>
            <w:r w:rsidRPr="002D0DB7">
              <w:rPr>
                <w:rFonts w:ascii="Arial" w:hAnsi="Arial" w:cs="Arial"/>
                <w:iCs/>
                <w:spacing w:val="10"/>
                <w:sz w:val="20"/>
                <w:szCs w:val="20"/>
              </w:rPr>
              <w:t xml:space="preserve">(środki wpłacone, przyrzeczone, gwarancje </w:t>
            </w:r>
            <w:r w:rsidRPr="002D0DB7">
              <w:rPr>
                <w:rFonts w:ascii="Arial" w:hAnsi="Arial" w:cs="Arial"/>
                <w:iCs/>
                <w:spacing w:val="10"/>
                <w:sz w:val="20"/>
                <w:szCs w:val="20"/>
              </w:rPr>
              <w:br/>
              <w:t>– z wyłączeniem środków pochodzących z PFRON)</w:t>
            </w:r>
            <w:r w:rsidRPr="002D0DB7">
              <w:rPr>
                <w:rFonts w:ascii="Arial" w:hAnsi="Arial" w:cs="Arial"/>
                <w:spacing w:val="10"/>
              </w:rPr>
              <w:t>:</w:t>
            </w:r>
            <w:r w:rsidRPr="00672B7B">
              <w:rPr>
                <w:rFonts w:ascii="Arial" w:hAnsi="Arial" w:cs="Arial"/>
                <w:spacing w:val="10"/>
              </w:rPr>
              <w:t xml:space="preserve"> .............</w:t>
            </w:r>
            <w:r>
              <w:rPr>
                <w:rFonts w:ascii="Arial" w:hAnsi="Arial" w:cs="Arial"/>
                <w:spacing w:val="10"/>
              </w:rPr>
              <w:t>......</w:t>
            </w:r>
            <w:r w:rsidRPr="00672B7B">
              <w:rPr>
                <w:rFonts w:ascii="Arial" w:hAnsi="Arial" w:cs="Arial"/>
                <w:spacing w:val="10"/>
              </w:rPr>
              <w:t>......</w:t>
            </w:r>
            <w:r>
              <w:rPr>
                <w:rFonts w:ascii="Arial" w:hAnsi="Arial" w:cs="Arial"/>
                <w:spacing w:val="10"/>
              </w:rPr>
              <w:t>....</w:t>
            </w:r>
            <w:r w:rsidRPr="00672B7B">
              <w:rPr>
                <w:rFonts w:ascii="Arial" w:hAnsi="Arial" w:cs="Arial"/>
                <w:spacing w:val="10"/>
              </w:rPr>
              <w:t>.....</w:t>
            </w:r>
            <w:r>
              <w:rPr>
                <w:rFonts w:ascii="Arial" w:hAnsi="Arial" w:cs="Arial"/>
                <w:spacing w:val="10"/>
              </w:rPr>
              <w:t xml:space="preserve">......................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:rsidR="00B94420" w:rsidRPr="00672B7B" w:rsidRDefault="00B94420" w:rsidP="002F56FB">
            <w:pPr>
              <w:pStyle w:val="Tekstpodstawowy21"/>
              <w:spacing w:line="360" w:lineRule="auto"/>
              <w:ind w:right="163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słownie złotych: ...</w:t>
            </w:r>
            <w:r>
              <w:rPr>
                <w:rFonts w:ascii="Arial" w:hAnsi="Arial" w:cs="Arial"/>
                <w:spacing w:val="10"/>
                <w:szCs w:val="24"/>
              </w:rPr>
              <w:t>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........................................................</w:t>
            </w:r>
            <w:r>
              <w:rPr>
                <w:rFonts w:ascii="Arial" w:hAnsi="Arial" w:cs="Arial"/>
                <w:spacing w:val="10"/>
                <w:szCs w:val="24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 </w:t>
            </w:r>
          </w:p>
        </w:tc>
      </w:tr>
      <w:tr w:rsidR="00B94420" w:rsidRPr="00672B7B" w:rsidTr="004B22A3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  <w:tcBorders>
              <w:bottom w:val="double" w:sz="6" w:space="0" w:color="auto"/>
            </w:tcBorders>
          </w:tcPr>
          <w:p w:rsidR="00B94420" w:rsidRPr="00672B7B" w:rsidRDefault="00B94420" w:rsidP="004B22A3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D.</w:t>
            </w:r>
          </w:p>
        </w:tc>
        <w:tc>
          <w:tcPr>
            <w:tcW w:w="10080" w:type="dxa"/>
            <w:tcBorders>
              <w:bottom w:val="double" w:sz="6" w:space="0" w:color="auto"/>
            </w:tcBorders>
          </w:tcPr>
          <w:p w:rsidR="00B94420" w:rsidRPr="00672B7B" w:rsidRDefault="00B94420" w:rsidP="00EB3401">
            <w:pPr>
              <w:pStyle w:val="BodyText2"/>
              <w:spacing w:before="120"/>
              <w:jc w:val="left"/>
              <w:rPr>
                <w:rFonts w:ascii="Arial" w:hAnsi="Arial" w:cs="Arial"/>
                <w:spacing w:val="10"/>
                <w:sz w:val="24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 xml:space="preserve">Wnioskowana kwota dofinansowania ze środków PFRON: </w:t>
            </w:r>
            <w:r>
              <w:rPr>
                <w:rFonts w:ascii="Arial" w:hAnsi="Arial" w:cs="Arial"/>
                <w:spacing w:val="10"/>
                <w:sz w:val="24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</w:t>
            </w:r>
            <w:r>
              <w:rPr>
                <w:rFonts w:ascii="Arial" w:hAnsi="Arial" w:cs="Arial"/>
                <w:spacing w:val="10"/>
                <w:sz w:val="24"/>
              </w:rPr>
              <w:t>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</w:t>
            </w:r>
            <w:r>
              <w:rPr>
                <w:rFonts w:ascii="Arial" w:hAnsi="Arial" w:cs="Arial"/>
                <w:spacing w:val="10"/>
                <w:sz w:val="24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 w:val="24"/>
              </w:rPr>
              <w:t>zł</w:t>
            </w:r>
          </w:p>
          <w:p w:rsidR="00B94420" w:rsidRPr="00672B7B" w:rsidRDefault="00B94420" w:rsidP="00EB3401">
            <w:pPr>
              <w:pStyle w:val="BodyText2"/>
              <w:spacing w:before="120" w:line="360" w:lineRule="auto"/>
              <w:jc w:val="left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słownie złotych: ..................................................................</w:t>
            </w:r>
            <w:r>
              <w:rPr>
                <w:rFonts w:ascii="Arial" w:hAnsi="Arial" w:cs="Arial"/>
                <w:spacing w:val="10"/>
                <w:sz w:val="24"/>
              </w:rPr>
              <w:t>...............................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 xml:space="preserve">...... </w:t>
            </w:r>
          </w:p>
        </w:tc>
      </w:tr>
    </w:tbl>
    <w:p w:rsidR="00B94420" w:rsidRDefault="00B94420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</w:p>
    <w:p w:rsidR="00B94420" w:rsidRDefault="00B94420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</w:p>
    <w:p w:rsidR="00B94420" w:rsidRDefault="00B94420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</w:p>
    <w:p w:rsidR="00B94420" w:rsidRPr="00672B7B" w:rsidRDefault="00B94420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6</w:t>
      </w:r>
      <w:r w:rsidRPr="00672B7B">
        <w:rPr>
          <w:rFonts w:ascii="Arial" w:hAnsi="Arial" w:cs="Arial"/>
          <w:b/>
          <w:spacing w:val="10"/>
          <w:sz w:val="28"/>
        </w:rPr>
        <w:t>.</w:t>
      </w:r>
      <w:r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10"/>
      </w:tblGrid>
      <w:tr w:rsidR="00B94420" w:rsidRPr="00672B7B">
        <w:trPr>
          <w:cantSplit/>
        </w:trPr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672B7B" w:rsidRDefault="00B94420" w:rsidP="00546B89">
            <w:pPr>
              <w:spacing w:before="240" w:line="360" w:lineRule="auto"/>
              <w:jc w:val="both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B94420" w:rsidRDefault="00B94420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</w:p>
    <w:p w:rsidR="00B94420" w:rsidRPr="00672B7B" w:rsidRDefault="00B94420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7</w:t>
      </w:r>
      <w:r w:rsidRPr="00672B7B">
        <w:rPr>
          <w:rFonts w:ascii="Arial" w:hAnsi="Arial" w:cs="Arial"/>
          <w:b/>
          <w:spacing w:val="10"/>
          <w:sz w:val="28"/>
        </w:rPr>
        <w:t>.</w:t>
      </w:r>
      <w:r w:rsidRPr="00672B7B">
        <w:rPr>
          <w:rFonts w:ascii="Arial" w:hAnsi="Arial" w:cs="Arial"/>
          <w:b/>
          <w:spacing w:val="10"/>
          <w:sz w:val="28"/>
        </w:rPr>
        <w:tab/>
        <w:t>Załączniki (dokumenty) wymagane do części 2B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0"/>
        <w:gridCol w:w="5220"/>
        <w:gridCol w:w="810"/>
        <w:gridCol w:w="810"/>
        <w:gridCol w:w="1530"/>
        <w:gridCol w:w="1530"/>
      </w:tblGrid>
      <w:tr w:rsidR="00B94420" w:rsidRPr="00672B7B" w:rsidTr="002F56FB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:rsidR="00B94420" w:rsidRPr="00546B89" w:rsidRDefault="00B94420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B94420" w:rsidRPr="00672B7B" w:rsidTr="00546B89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810" w:type="dxa"/>
            <w:shd w:val="clear" w:color="auto" w:fill="D9D9D9"/>
          </w:tcPr>
          <w:p w:rsidR="00B94420" w:rsidRPr="00546B89" w:rsidRDefault="00B94420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810" w:type="dxa"/>
            <w:shd w:val="clear" w:color="auto" w:fill="D9D9D9"/>
          </w:tcPr>
          <w:p w:rsidR="00B94420" w:rsidRPr="00546B89" w:rsidRDefault="00B94420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right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20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0"/>
              </w:rPr>
              <w:t>(wypełnia PFRON)</w:t>
            </w:r>
          </w:p>
        </w:tc>
      </w:tr>
      <w:tr w:rsidR="00B94420" w:rsidRPr="00672B7B" w:rsidTr="00546B89">
        <w:trPr>
          <w:cantSplit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:rsidR="00B94420" w:rsidRPr="005B10EE" w:rsidRDefault="00B94420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</w:tcBorders>
          </w:tcPr>
          <w:p w:rsidR="00B94420" w:rsidRPr="005B10EE" w:rsidRDefault="00B94420" w:rsidP="00635D52">
            <w:pPr>
              <w:pStyle w:val="Tekstpodstawowy21"/>
              <w:spacing w:before="60" w:after="60"/>
              <w:ind w:left="99" w:right="161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 xml:space="preserve">Wykaz robót budowlanych, ich opis </w:t>
            </w:r>
            <w:r w:rsidRPr="005B10EE">
              <w:rPr>
                <w:rFonts w:ascii="Arial" w:hAnsi="Arial" w:cs="Arial"/>
                <w:spacing w:val="10"/>
                <w:sz w:val="20"/>
              </w:rPr>
              <w:br/>
              <w:t xml:space="preserve">i koszt wraz z kosztorysami, wycenami </w:t>
            </w:r>
            <w:r w:rsidRPr="005B10EE">
              <w:rPr>
                <w:rFonts w:ascii="Arial" w:hAnsi="Arial" w:cs="Arial"/>
                <w:spacing w:val="10"/>
                <w:sz w:val="20"/>
              </w:rPr>
              <w:br/>
              <w:t>i ofertami</w:t>
            </w:r>
          </w:p>
        </w:tc>
        <w:tc>
          <w:tcPr>
            <w:tcW w:w="810" w:type="dxa"/>
            <w:tcBorders>
              <w:bottom w:val="nil"/>
            </w:tcBorders>
          </w:tcPr>
          <w:p w:rsidR="00B94420" w:rsidRPr="005B10EE" w:rsidRDefault="00B94420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:rsidR="00B94420" w:rsidRPr="005B10EE" w:rsidRDefault="00B94420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shd w:val="clear" w:color="auto" w:fill="D9D9D9"/>
          </w:tcPr>
          <w:p w:rsidR="00B94420" w:rsidRPr="005B10EE" w:rsidRDefault="00B94420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5B10EE" w:rsidRDefault="00B94420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94420" w:rsidRPr="00672B7B" w:rsidTr="00546B89">
        <w:trPr>
          <w:cantSplit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:rsidR="00B94420" w:rsidRPr="005B10EE" w:rsidRDefault="00B94420">
            <w:pPr>
              <w:pStyle w:val="PFRON"/>
              <w:spacing w:before="60" w:after="60"/>
              <w:jc w:val="center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2.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</w:tcBorders>
          </w:tcPr>
          <w:p w:rsidR="00B94420" w:rsidRPr="005B10EE" w:rsidRDefault="00B94420" w:rsidP="00635D52">
            <w:pPr>
              <w:pStyle w:val="PFRON"/>
              <w:spacing w:before="60" w:after="60"/>
              <w:ind w:left="99" w:right="161"/>
              <w:jc w:val="both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Wykaz urządzeń i sprzętu wraz z opisem ich przeznaczenia i ceną oraz dotyczące tego sprzętu i urządzeń oferty cenowe</w:t>
            </w:r>
          </w:p>
        </w:tc>
        <w:tc>
          <w:tcPr>
            <w:tcW w:w="810" w:type="dxa"/>
            <w:tcBorders>
              <w:bottom w:val="nil"/>
            </w:tcBorders>
          </w:tcPr>
          <w:p w:rsidR="00B94420" w:rsidRPr="005B10EE" w:rsidRDefault="00B94420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10" w:type="dxa"/>
            <w:tcBorders>
              <w:bottom w:val="nil"/>
            </w:tcBorders>
          </w:tcPr>
          <w:p w:rsidR="00B94420" w:rsidRPr="005B10EE" w:rsidRDefault="00B94420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D9D9D9"/>
          </w:tcPr>
          <w:p w:rsidR="00B94420" w:rsidRPr="005B10EE" w:rsidRDefault="00B94420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5B10EE" w:rsidRDefault="00B94420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94420" w:rsidRPr="00672B7B" w:rsidTr="00546B89">
        <w:trPr>
          <w:cantSplit/>
        </w:trPr>
        <w:tc>
          <w:tcPr>
            <w:tcW w:w="610" w:type="dxa"/>
            <w:tcBorders>
              <w:left w:val="double" w:sz="6" w:space="0" w:color="auto"/>
              <w:right w:val="double" w:sz="6" w:space="0" w:color="auto"/>
            </w:tcBorders>
          </w:tcPr>
          <w:p w:rsidR="00B94420" w:rsidRPr="005B10EE" w:rsidRDefault="00B94420">
            <w:pPr>
              <w:pStyle w:val="PFRON"/>
              <w:spacing w:before="60" w:after="60"/>
              <w:jc w:val="center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3.</w:t>
            </w:r>
          </w:p>
        </w:tc>
        <w:tc>
          <w:tcPr>
            <w:tcW w:w="5220" w:type="dxa"/>
            <w:tcBorders>
              <w:left w:val="double" w:sz="6" w:space="0" w:color="auto"/>
            </w:tcBorders>
          </w:tcPr>
          <w:p w:rsidR="00B94420" w:rsidRPr="005B10EE" w:rsidRDefault="00B94420" w:rsidP="00635D52">
            <w:pPr>
              <w:pStyle w:val="FootnoteText"/>
              <w:spacing w:before="60" w:after="60"/>
              <w:ind w:left="99" w:right="161"/>
              <w:jc w:val="both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>O ile dotyczy:</w:t>
            </w:r>
          </w:p>
          <w:p w:rsidR="00B94420" w:rsidRPr="005B10EE" w:rsidRDefault="00B94420" w:rsidP="0010773E">
            <w:pPr>
              <w:pStyle w:val="FootnoteText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dokumentacja techniczna niezbędna </w:t>
            </w:r>
            <w:r w:rsidRPr="005B10EE">
              <w:rPr>
                <w:rFonts w:ascii="Arial" w:hAnsi="Arial" w:cs="Arial"/>
                <w:color w:val="000000"/>
                <w:spacing w:val="10"/>
              </w:rPr>
              <w:br/>
              <w:t>do weryfikacji kosztorysów,</w:t>
            </w:r>
          </w:p>
          <w:p w:rsidR="00B94420" w:rsidRPr="005B10EE" w:rsidRDefault="00B94420" w:rsidP="0010773E">
            <w:pPr>
              <w:pStyle w:val="FootnoteText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rzuty poziome i pionowe stanu istniejącego i projektowanego </w:t>
            </w:r>
            <w:r w:rsidRPr="005B10EE">
              <w:rPr>
                <w:rFonts w:ascii="Arial" w:hAnsi="Arial" w:cs="Arial"/>
                <w:color w:val="000000"/>
                <w:spacing w:val="10"/>
              </w:rPr>
              <w:br/>
              <w:t>do wykonania,</w:t>
            </w:r>
          </w:p>
          <w:p w:rsidR="00B94420" w:rsidRPr="005B10EE" w:rsidRDefault="00B94420" w:rsidP="0010773E">
            <w:pPr>
              <w:pStyle w:val="FootnoteText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dokument potwierdzający tytuł prawny </w:t>
            </w:r>
            <w:r w:rsidRPr="005B10EE">
              <w:rPr>
                <w:rFonts w:ascii="Arial" w:hAnsi="Arial" w:cs="Arial"/>
                <w:color w:val="000000"/>
                <w:spacing w:val="10"/>
              </w:rPr>
              <w:br/>
              <w:t>do obiektu,</w:t>
            </w:r>
          </w:p>
          <w:p w:rsidR="00B94420" w:rsidRPr="005B10EE" w:rsidRDefault="00B94420" w:rsidP="0010773E">
            <w:pPr>
              <w:pStyle w:val="FootnoteText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>kopia pozwolenia na budowę – jeśli pozwolenie jest wymagane na podstawie odrębnych przepisów,</w:t>
            </w:r>
          </w:p>
          <w:p w:rsidR="00B94420" w:rsidRDefault="00B94420" w:rsidP="0010773E">
            <w:pPr>
              <w:pStyle w:val="FootnoteText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 xml:space="preserve">zgoda właściciela obiektu na realizację zadań będących przedmiotem projektu </w:t>
            </w:r>
            <w:r w:rsidRPr="005B10EE">
              <w:rPr>
                <w:rFonts w:ascii="Arial" w:hAnsi="Arial" w:cs="Arial"/>
                <w:color w:val="000000"/>
                <w:spacing w:val="10"/>
              </w:rPr>
              <w:br/>
              <w:t>– jeśli jest wymagana na podstawie odrębnych przepisów</w:t>
            </w:r>
            <w:r>
              <w:rPr>
                <w:rFonts w:ascii="Arial" w:hAnsi="Arial" w:cs="Arial"/>
                <w:color w:val="000000"/>
                <w:spacing w:val="10"/>
              </w:rPr>
              <w:t>,</w:t>
            </w:r>
          </w:p>
          <w:p w:rsidR="00B94420" w:rsidRPr="005B10EE" w:rsidRDefault="00B94420" w:rsidP="0010773E">
            <w:pPr>
              <w:pStyle w:val="FootnoteText"/>
              <w:numPr>
                <w:ilvl w:val="0"/>
                <w:numId w:val="46"/>
              </w:numPr>
              <w:spacing w:before="40" w:after="40"/>
              <w:ind w:left="380" w:right="159" w:hanging="284"/>
              <w:rPr>
                <w:rFonts w:ascii="Arial" w:hAnsi="Arial" w:cs="Arial"/>
                <w:color w:val="000000"/>
                <w:spacing w:val="10"/>
              </w:rPr>
            </w:pPr>
            <w:r w:rsidRPr="005E768F">
              <w:rPr>
                <w:rFonts w:ascii="Arial" w:hAnsi="Arial" w:cs="Arial"/>
                <w:color w:val="000000"/>
                <w:spacing w:val="10"/>
              </w:rPr>
              <w:t>dokument potwierdzający rok wybudowania i oddania do użytkowania budynku</w:t>
            </w:r>
            <w:r>
              <w:rPr>
                <w:rFonts w:ascii="Arial" w:hAnsi="Arial" w:cs="Arial"/>
                <w:color w:val="000000"/>
                <w:spacing w:val="10"/>
              </w:rPr>
              <w:t>.</w:t>
            </w:r>
          </w:p>
        </w:tc>
        <w:tc>
          <w:tcPr>
            <w:tcW w:w="810" w:type="dxa"/>
          </w:tcPr>
          <w:p w:rsidR="00B94420" w:rsidRPr="005B10EE" w:rsidRDefault="00B94420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810" w:type="dxa"/>
          </w:tcPr>
          <w:p w:rsidR="00B94420" w:rsidRPr="005B10EE" w:rsidRDefault="00B94420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D9D9D9"/>
          </w:tcPr>
          <w:p w:rsidR="00B94420" w:rsidRPr="005B10EE" w:rsidRDefault="00B94420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5B10EE" w:rsidRDefault="00B94420">
            <w:p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:rsidR="00B94420" w:rsidRPr="00672B7B" w:rsidRDefault="00B94420" w:rsidP="005925CE">
      <w:pPr>
        <w:pStyle w:val="PFRON"/>
        <w:spacing w:before="120"/>
        <w:rPr>
          <w:rFonts w:ascii="Arial" w:hAnsi="Arial" w:cs="Arial"/>
          <w:b/>
          <w:i/>
          <w:spacing w:val="10"/>
        </w:rPr>
      </w:pPr>
      <w:r>
        <w:rPr>
          <w:rFonts w:ascii="Arial" w:hAnsi="Arial" w:cs="Arial"/>
          <w:b/>
          <w:i/>
          <w:spacing w:val="10"/>
        </w:rPr>
        <w:t>P</w:t>
      </w:r>
      <w:r w:rsidRPr="00672B7B">
        <w:rPr>
          <w:rFonts w:ascii="Arial" w:hAnsi="Arial" w:cs="Arial"/>
          <w:b/>
          <w:i/>
          <w:spacing w:val="10"/>
        </w:rPr>
        <w:t>otwierdzam kompletność złożonych dokumentów wymienionych w części 2B Wniosku:</w:t>
      </w: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  <w:r>
        <w:rPr>
          <w:noProof/>
        </w:rPr>
        <w:pict>
          <v:rect id="Rectangle 8" o:spid="_x0000_s1028" style="position:absolute;margin-left:186pt;margin-top:.65pt;width:285.45pt;height:1in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">
            <v:textbox>
              <w:txbxContent>
                <w:p w:rsidR="00B94420" w:rsidRDefault="00B94420">
                  <w:pPr>
                    <w:jc w:val="center"/>
                    <w:rPr>
                      <w:rFonts w:ascii="Arial" w:hAnsi="Arial" w:cs="Arial"/>
                      <w:spacing w:val="10"/>
                      <w:sz w:val="18"/>
                    </w:rPr>
                  </w:pPr>
                  <w:r>
                    <w:rPr>
                      <w:rFonts w:ascii="Arial" w:hAnsi="Arial" w:cs="Arial"/>
                      <w:i/>
                      <w:spacing w:val="10"/>
                      <w:sz w:val="18"/>
                    </w:rPr>
                    <w:t>pieczątka imienna, podpis pracownika PCPR</w:t>
                  </w:r>
                </w:p>
                <w:p w:rsidR="00B94420" w:rsidRDefault="00B94420">
                  <w:pPr>
                    <w:pStyle w:val="Footer"/>
                    <w:tabs>
                      <w:tab w:val="clear" w:pos="4536"/>
                      <w:tab w:val="clear" w:pos="9072"/>
                    </w:tabs>
                    <w:rPr>
                      <w:rFonts w:ascii="Arial" w:hAnsi="Arial" w:cs="Arial"/>
                    </w:rPr>
                  </w:pPr>
                </w:p>
                <w:p w:rsidR="00B94420" w:rsidRDefault="00B94420">
                  <w:pPr>
                    <w:pStyle w:val="Footer"/>
                    <w:tabs>
                      <w:tab w:val="clear" w:pos="4536"/>
                      <w:tab w:val="clear" w:pos="9072"/>
                    </w:tabs>
                    <w:rPr>
                      <w:rFonts w:ascii="Arial" w:hAnsi="Arial" w:cs="Arial"/>
                    </w:rPr>
                  </w:pPr>
                </w:p>
                <w:p w:rsidR="00B94420" w:rsidRDefault="00B94420">
                  <w:pPr>
                    <w:pStyle w:val="Footer"/>
                    <w:tabs>
                      <w:tab w:val="clear" w:pos="4536"/>
                      <w:tab w:val="clear" w:pos="9072"/>
                    </w:tabs>
                    <w:rPr>
                      <w:rFonts w:ascii="Arial" w:hAnsi="Arial" w:cs="Arial"/>
                    </w:rPr>
                  </w:pPr>
                </w:p>
                <w:p w:rsidR="00B94420" w:rsidRDefault="00B94420">
                  <w:pPr>
                    <w:shd w:val="clear" w:color="auto" w:fill="CCCCCC"/>
                    <w:spacing w:line="360" w:lineRule="auto"/>
                    <w:rPr>
                      <w:rFonts w:ascii="Arial" w:hAnsi="Arial" w:cs="Arial"/>
                      <w:i/>
                      <w:spacing w:val="10"/>
                      <w:sz w:val="18"/>
                    </w:rPr>
                  </w:pPr>
                  <w:r>
                    <w:rPr>
                      <w:rFonts w:ascii="Arial" w:hAnsi="Arial" w:cs="Arial"/>
                      <w:i/>
                      <w:spacing w:val="10"/>
                      <w:sz w:val="18"/>
                    </w:rPr>
                    <w:t xml:space="preserve"> data, podpis:</w:t>
                  </w:r>
                </w:p>
              </w:txbxContent>
            </v:textbox>
          </v:rect>
        </w:pict>
      </w: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p w:rsidR="00B94420" w:rsidRDefault="00B94420">
      <w:pPr>
        <w:pStyle w:val="PFRON"/>
        <w:rPr>
          <w:rFonts w:ascii="Arial" w:hAnsi="Arial" w:cs="Arial"/>
          <w:noProof/>
          <w:spacing w:val="10"/>
          <w:szCs w:val="24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10"/>
      </w:tblGrid>
      <w:tr w:rsidR="00B94420" w:rsidRPr="00672B7B" w:rsidTr="002800C3">
        <w:tc>
          <w:tcPr>
            <w:tcW w:w="10510" w:type="dxa"/>
            <w:shd w:val="clear" w:color="auto" w:fill="D9D9D9"/>
          </w:tcPr>
          <w:p w:rsidR="00B94420" w:rsidRDefault="00B94420" w:rsidP="0010773E">
            <w:pPr>
              <w:pStyle w:val="Heading1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Część 2C WNIOSKU: </w:t>
            </w:r>
          </w:p>
          <w:p w:rsidR="00B94420" w:rsidRPr="00672B7B" w:rsidRDefault="00B94420" w:rsidP="002800C3">
            <w:pPr>
              <w:pStyle w:val="Heading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Informacje o projektach planowanych do realizacji w ramach </w:t>
            </w:r>
            <w:r>
              <w:rPr>
                <w:rFonts w:ascii="Arial" w:hAnsi="Arial" w:cs="Arial"/>
                <w:spacing w:val="10"/>
                <w:sz w:val="28"/>
              </w:rPr>
              <w:br/>
            </w:r>
            <w:r w:rsidRPr="00672B7B">
              <w:rPr>
                <w:rFonts w:ascii="Arial" w:hAnsi="Arial" w:cs="Arial"/>
                <w:spacing w:val="10"/>
                <w:sz w:val="28"/>
              </w:rPr>
              <w:t>obszaru C programu</w:t>
            </w:r>
          </w:p>
        </w:tc>
      </w:tr>
    </w:tbl>
    <w:p w:rsidR="00B94420" w:rsidRPr="00672B7B" w:rsidRDefault="00B94420">
      <w:pPr>
        <w:pStyle w:val="Tekstpodstawowy21"/>
        <w:rPr>
          <w:rFonts w:ascii="Arial" w:hAnsi="Arial" w:cs="Arial"/>
          <w:b/>
          <w:spacing w:val="10"/>
          <w:u w:val="single"/>
        </w:rPr>
      </w:pPr>
      <w:r w:rsidRPr="00672B7B">
        <w:rPr>
          <w:rFonts w:ascii="Arial" w:hAnsi="Arial" w:cs="Arial"/>
          <w:b/>
          <w:spacing w:val="10"/>
          <w:u w:val="single"/>
        </w:rPr>
        <w:t>UWAGA!</w:t>
      </w:r>
    </w:p>
    <w:p w:rsidR="00B94420" w:rsidRPr="00672B7B" w:rsidRDefault="00B94420">
      <w:pPr>
        <w:pStyle w:val="Tekstpodstawowy21"/>
        <w:spacing w:after="240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spacing w:val="10"/>
        </w:rPr>
        <w:t xml:space="preserve">W przypadku większej ilości projektów zgłoszonych w części 2 Wniosku, </w:t>
      </w:r>
      <w:r w:rsidRPr="00672B7B">
        <w:rPr>
          <w:rFonts w:ascii="Arial" w:hAnsi="Arial" w:cs="Arial"/>
          <w:b/>
          <w:bCs/>
          <w:spacing w:val="10"/>
        </w:rPr>
        <w:t>część 2C</w:t>
      </w:r>
      <w:r w:rsidRPr="00672B7B">
        <w:rPr>
          <w:rFonts w:ascii="Arial" w:hAnsi="Arial" w:cs="Arial"/>
          <w:spacing w:val="10"/>
        </w:rPr>
        <w:t xml:space="preserve"> Wniosku należy skopiować i wypełnić dla każdego projektu oddzielnie</w:t>
      </w:r>
    </w:p>
    <w:p w:rsidR="00B94420" w:rsidRPr="00672B7B" w:rsidRDefault="00B94420" w:rsidP="00B07BF0">
      <w:pPr>
        <w:pStyle w:val="Tekstpodstawowy21"/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1.</w:t>
      </w:r>
      <w:r w:rsidRPr="00672B7B">
        <w:rPr>
          <w:rFonts w:ascii="Arial" w:hAnsi="Arial" w:cs="Arial"/>
          <w:b/>
          <w:spacing w:val="10"/>
          <w:sz w:val="28"/>
        </w:rPr>
        <w:tab/>
        <w:t>Opis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11"/>
      </w:tblGrid>
      <w:tr w:rsidR="00B94420" w:rsidRPr="00671CD4" w:rsidTr="00EB080C">
        <w:trPr>
          <w:cantSplit/>
        </w:trPr>
        <w:tc>
          <w:tcPr>
            <w:tcW w:w="10511" w:type="dxa"/>
            <w:tcBorders>
              <w:top w:val="double" w:sz="6" w:space="0" w:color="auto"/>
              <w:bottom w:val="single" w:sz="6" w:space="0" w:color="auto"/>
            </w:tcBorders>
          </w:tcPr>
          <w:p w:rsidR="00B94420" w:rsidRPr="00D66AAF" w:rsidRDefault="00B94420" w:rsidP="00635D52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>Nazwa projektu</w:t>
            </w:r>
            <w:r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Pr="002D0DB7">
              <w:rPr>
                <w:rFonts w:ascii="Arial" w:hAnsi="Arial" w:cs="Arial"/>
                <w:spacing w:val="10"/>
                <w:sz w:val="20"/>
              </w:rPr>
              <w:t>(nazwa zgodna z nazwą zapisaną w części 2 Wniosku)</w:t>
            </w:r>
          </w:p>
          <w:p w:rsidR="00B94420" w:rsidRPr="00671CD4" w:rsidRDefault="00B94420" w:rsidP="00EB080C">
            <w:pPr>
              <w:pStyle w:val="Tekstpodstawowy21"/>
              <w:spacing w:before="0" w:after="240" w:line="360" w:lineRule="auto"/>
              <w:rPr>
                <w:rFonts w:ascii="Arial" w:hAnsi="Arial" w:cs="Arial"/>
                <w:color w:val="FF0000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 ....................................................................................................................................... </w:t>
            </w:r>
          </w:p>
        </w:tc>
      </w:tr>
      <w:tr w:rsidR="00B94420" w:rsidRPr="00671CD4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:rsidR="00B94420" w:rsidRPr="00A46D59" w:rsidRDefault="00B94420" w:rsidP="00C271C0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Nazwa Jednostki organizacyjnej samorządu </w:t>
            </w:r>
            <w:r>
              <w:rPr>
                <w:rFonts w:ascii="Arial" w:hAnsi="Arial" w:cs="Arial"/>
                <w:color w:val="000000"/>
                <w:spacing w:val="10"/>
              </w:rPr>
              <w:t>gminnego/ organizacji pozarządowej</w:t>
            </w: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 realizującej </w:t>
            </w:r>
            <w:r>
              <w:rPr>
                <w:rFonts w:ascii="Arial" w:hAnsi="Arial" w:cs="Arial"/>
                <w:color w:val="000000"/>
                <w:spacing w:val="10"/>
              </w:rPr>
              <w:t>projekt</w:t>
            </w:r>
          </w:p>
          <w:p w:rsidR="00B94420" w:rsidRPr="00A46D59" w:rsidRDefault="00B94420" w:rsidP="00C271C0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  <w:t>Imię Nazwisk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…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Nr identyfikacyjny PFRON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:rsidR="00B94420" w:rsidRPr="00D66AAF" w:rsidRDefault="00B94420" w:rsidP="00C271C0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B94420" w:rsidRPr="00D66AAF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:rsidR="00B94420" w:rsidRPr="001C0751" w:rsidRDefault="00B94420" w:rsidP="00635D52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Informacja o podmiotach, które zamierzają utworzyć spółdzielni</w:t>
            </w:r>
            <w:r>
              <w:rPr>
                <w:rFonts w:ascii="Arial" w:hAnsi="Arial" w:cs="Arial"/>
                <w:color w:val="000000"/>
                <w:spacing w:val="10"/>
              </w:rPr>
              <w:t>ę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socjalną osób prawnych</w:t>
            </w:r>
          </w:p>
          <w:p w:rsidR="00B94420" w:rsidRPr="001C0751" w:rsidRDefault="00B94420" w:rsidP="00EB080C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>
              <w:rPr>
                <w:rFonts w:ascii="Arial" w:hAnsi="Arial" w:cs="Arial"/>
                <w:color w:val="000000"/>
                <w:spacing w:val="1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:rsidR="00B94420" w:rsidRPr="001C0751" w:rsidRDefault="00B94420" w:rsidP="001C0751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Nazwa Projektodawcy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: 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................................................................</w:t>
            </w:r>
          </w:p>
          <w:p w:rsidR="00B94420" w:rsidRPr="001C0751" w:rsidRDefault="00B94420" w:rsidP="00EB080C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lica, nr posesji, kod pocztowy) 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.................................................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br/>
              <w:t xml:space="preserve">NIP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*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  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Nr identyfikacyjny PFRO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N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.....................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*</w:t>
            </w:r>
          </w:p>
          <w:p w:rsidR="00B94420" w:rsidRDefault="00B94420" w:rsidP="00EB080C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  <w:p w:rsidR="00B94420" w:rsidRPr="001C0751" w:rsidRDefault="00B94420" w:rsidP="00EB080C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  <w:sz w:val="4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Czy projektodawca jest płatnikiem VAT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     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tak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  <w:szCs w:val="40"/>
              </w:rPr>
              <w:sym w:font="Symbol" w:char="F0FF"/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    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nie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  <w:szCs w:val="40"/>
              </w:rPr>
              <w:sym w:font="Symbol" w:char="F0FF"/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t xml:space="preserve"> </w:t>
            </w:r>
          </w:p>
          <w:p w:rsidR="00B94420" w:rsidRPr="001C0751" w:rsidRDefault="00B94420" w:rsidP="001C0751">
            <w:pPr>
              <w:pStyle w:val="Tekstpodstawowy21"/>
              <w:spacing w:before="0"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Podstawa prawna zwolnienia z podatku </w:t>
            </w:r>
            <w:r>
              <w:rPr>
                <w:rFonts w:ascii="Arial" w:hAnsi="Arial" w:cs="Arial"/>
                <w:color w:val="000000"/>
                <w:spacing w:val="10"/>
              </w:rPr>
              <w:t>VAT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........</w:t>
            </w:r>
          </w:p>
        </w:tc>
      </w:tr>
      <w:tr w:rsidR="00B94420" w:rsidRPr="00D66AAF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:rsidR="00B94420" w:rsidRPr="001C0751" w:rsidRDefault="00B94420" w:rsidP="00EB080C">
            <w:pPr>
              <w:spacing w:after="120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Projektodawca  jest płatnikiem VAT, lecz w ramach wnioskowanych do dofinansowania kosztów nie może obniżyć kwoty podatku należnego o podatek </w:t>
            </w:r>
            <w:r w:rsidRPr="001C0751">
              <w:rPr>
                <w:rFonts w:ascii="Arial" w:hAnsi="Arial" w:cs="Arial"/>
                <w:color w:val="000000"/>
                <w:spacing w:val="10"/>
                <w:szCs w:val="20"/>
              </w:rPr>
              <w:t>naliczony  tak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4"/>
                <w:szCs w:val="44"/>
              </w:rPr>
              <w:sym w:font="Marlett" w:char="F07A"/>
            </w:r>
            <w:r>
              <w:rPr>
                <w:rFonts w:ascii="Arial" w:hAnsi="Arial" w:cs="Arial"/>
                <w:color w:val="000000"/>
                <w:spacing w:val="10"/>
                <w:sz w:val="44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Cs w:val="20"/>
              </w:rPr>
              <w:t>nie</w:t>
            </w:r>
            <w:r w:rsidRPr="001C0751">
              <w:rPr>
                <w:rFonts w:ascii="Arial" w:hAnsi="Arial" w:cs="Arial"/>
                <w:color w:val="000000"/>
                <w:spacing w:val="10"/>
                <w:sz w:val="4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44"/>
                <w:szCs w:val="44"/>
              </w:rPr>
              <w:sym w:font="Marlett" w:char="F07A"/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</w:p>
          <w:p w:rsidR="00B94420" w:rsidRPr="001C0751" w:rsidRDefault="00B94420" w:rsidP="00EB080C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</w:rPr>
            </w:pPr>
            <w:r>
              <w:rPr>
                <w:rFonts w:ascii="Arial" w:hAnsi="Arial" w:cs="Arial"/>
                <w:color w:val="000000"/>
                <w:spacing w:val="10"/>
                <w:szCs w:val="24"/>
              </w:rPr>
              <w:t xml:space="preserve">podstawa prawna: </w:t>
            </w:r>
            <w:r w:rsidRPr="001C0751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 w:rsidRPr="001C0751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....................................................................</w:t>
            </w:r>
          </w:p>
        </w:tc>
      </w:tr>
      <w:tr w:rsidR="00B94420" w:rsidRPr="00D66AAF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:rsidR="00B94420" w:rsidRPr="00D66AAF" w:rsidRDefault="00B94420" w:rsidP="00B07BF0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>Cel projektu</w:t>
            </w:r>
            <w:r w:rsidRPr="00D66AAF"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  <w:r w:rsidRPr="00D66AAF">
              <w:rPr>
                <w:rFonts w:ascii="Arial" w:hAnsi="Arial" w:cs="Arial"/>
                <w:spacing w:val="10"/>
              </w:rPr>
              <w:t>:</w:t>
            </w:r>
          </w:p>
          <w:p w:rsidR="00B94420" w:rsidRPr="00D66AAF" w:rsidRDefault="00B94420" w:rsidP="00EB080C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  <w:tr w:rsidR="00B94420" w:rsidRPr="00D66AAF" w:rsidTr="00EB080C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:rsidR="00B94420" w:rsidRPr="00E5118E" w:rsidRDefault="00B94420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60570">
              <w:rPr>
                <w:rFonts w:ascii="Arial" w:hAnsi="Arial" w:cs="Arial"/>
                <w:spacing w:val="10"/>
                <w:szCs w:val="24"/>
              </w:rPr>
              <w:t>Planowana liczba osób niepełnosprawnych, których dotyczy projekt</w:t>
            </w:r>
            <w:r>
              <w:rPr>
                <w:rFonts w:ascii="Arial" w:hAnsi="Arial" w:cs="Arial"/>
                <w:spacing w:val="10"/>
                <w:szCs w:val="24"/>
              </w:rPr>
              <w:t>: …</w:t>
            </w:r>
          </w:p>
        </w:tc>
      </w:tr>
      <w:tr w:rsidR="00B94420" w:rsidRPr="00D66AAF" w:rsidTr="00EB080C">
        <w:trPr>
          <w:cantSplit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:rsidR="00B94420" w:rsidRDefault="00B94420" w:rsidP="00E03069">
            <w:pPr>
              <w:pStyle w:val="Tekstpodstawowy21"/>
              <w:spacing w:before="180" w:line="360" w:lineRule="auto"/>
              <w:rPr>
                <w:rFonts w:ascii="Arial" w:hAnsi="Arial" w:cs="Arial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Nazwa zakładu spółdzielni socjalnej osób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prawnych (której utworzenia dotyczy projekt),</w:t>
            </w:r>
            <w:r w:rsidRPr="00D66AAF">
              <w:rPr>
                <w:rFonts w:ascii="Arial" w:hAnsi="Arial" w:cs="Arial"/>
                <w:spacing w:val="10"/>
              </w:rPr>
              <w:t xml:space="preserve"> </w:t>
            </w:r>
            <w:r>
              <w:rPr>
                <w:rFonts w:ascii="Arial" w:hAnsi="Arial" w:cs="Arial"/>
                <w:spacing w:val="10"/>
              </w:rPr>
              <w:br/>
            </w:r>
            <w:r w:rsidRPr="00D66AAF">
              <w:rPr>
                <w:rFonts w:ascii="Arial" w:hAnsi="Arial" w:cs="Arial"/>
                <w:spacing w:val="10"/>
              </w:rPr>
              <w:t>w którym adaptowane są pomieszczenia i tworzone stanowiska p</w:t>
            </w:r>
            <w:r>
              <w:rPr>
                <w:rFonts w:ascii="Arial" w:hAnsi="Arial" w:cs="Arial"/>
                <w:spacing w:val="10"/>
              </w:rPr>
              <w:t xml:space="preserve">racy dla osób niepełnosprawnych </w:t>
            </w:r>
            <w:r w:rsidRPr="00D66AAF">
              <w:rPr>
                <w:rFonts w:ascii="Arial" w:hAnsi="Arial" w:cs="Arial"/>
                <w:spacing w:val="10"/>
              </w:rPr>
              <w:t>…</w:t>
            </w:r>
            <w:r>
              <w:rPr>
                <w:rFonts w:ascii="Arial" w:hAnsi="Arial" w:cs="Arial"/>
                <w:spacing w:val="10"/>
              </w:rPr>
              <w:t>…….</w:t>
            </w:r>
            <w:r w:rsidRPr="00D66AAF">
              <w:rPr>
                <w:rFonts w:ascii="Arial" w:hAnsi="Arial" w:cs="Arial"/>
                <w:spacing w:val="10"/>
              </w:rPr>
              <w:t>…………………………………………………………………</w:t>
            </w:r>
            <w:r>
              <w:rPr>
                <w:rFonts w:ascii="Arial" w:hAnsi="Arial" w:cs="Arial"/>
                <w:spacing w:val="10"/>
              </w:rPr>
              <w:t>……….</w:t>
            </w:r>
            <w:r w:rsidRPr="00D66AAF">
              <w:rPr>
                <w:rFonts w:ascii="Arial" w:hAnsi="Arial" w:cs="Arial"/>
                <w:spacing w:val="10"/>
              </w:rPr>
              <w:t>.. ……………………….………</w:t>
            </w:r>
            <w:r>
              <w:rPr>
                <w:rFonts w:ascii="Arial" w:hAnsi="Arial" w:cs="Arial"/>
                <w:spacing w:val="10"/>
              </w:rPr>
              <w:t>…………………………………………………………………………...</w:t>
            </w:r>
          </w:p>
          <w:p w:rsidR="00B94420" w:rsidRPr="00D66AAF" w:rsidRDefault="00B94420" w:rsidP="00E03069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D66AAF">
              <w:rPr>
                <w:rFonts w:ascii="Arial" w:hAnsi="Arial" w:cs="Arial"/>
                <w:spacing w:val="10"/>
              </w:rPr>
              <w:t xml:space="preserve">Dokładna lokalizacja zakładu </w:t>
            </w:r>
            <w:r w:rsidRPr="00D66AAF">
              <w:rPr>
                <w:rFonts w:ascii="Arial" w:hAnsi="Arial" w:cs="Arial"/>
                <w:spacing w:val="10"/>
                <w:sz w:val="20"/>
              </w:rPr>
              <w:t>(miejscowość, ulica, nr posesji, kod pocztowy, gmina, powiat, województwo):</w:t>
            </w:r>
            <w:r w:rsidRPr="00D66AAF">
              <w:rPr>
                <w:rFonts w:ascii="Arial" w:hAnsi="Arial" w:cs="Arial"/>
                <w:spacing w:val="10"/>
              </w:rPr>
              <w:t xml:space="preserve"> ................................................................................................................... </w:t>
            </w:r>
          </w:p>
        </w:tc>
      </w:tr>
    </w:tbl>
    <w:p w:rsidR="00B94420" w:rsidRPr="00672B7B" w:rsidRDefault="00B94420" w:rsidP="00B07BF0">
      <w:pPr>
        <w:pStyle w:val="BodyTextIndent"/>
        <w:spacing w:before="240" w:after="120"/>
        <w:ind w:left="340" w:hanging="340"/>
        <w:jc w:val="left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2.</w:t>
      </w:r>
      <w:r w:rsidRPr="00672B7B">
        <w:rPr>
          <w:rFonts w:ascii="Arial" w:hAnsi="Arial" w:cs="Arial"/>
          <w:spacing w:val="10"/>
          <w:sz w:val="28"/>
        </w:rPr>
        <w:tab/>
        <w:t>Diagnoza sytuacji, z której wynikać będzie konieczność podjęcia działań opisanych w projekcie</w:t>
      </w:r>
    </w:p>
    <w:tbl>
      <w:tblPr>
        <w:tblW w:w="1056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60"/>
      </w:tblGrid>
      <w:tr w:rsidR="00B94420" w:rsidRPr="00672B7B" w:rsidTr="00546E39">
        <w:trPr>
          <w:trHeight w:val="1305"/>
        </w:trPr>
        <w:tc>
          <w:tcPr>
            <w:tcW w:w="10560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4C3417" w:rsidRDefault="00B94420" w:rsidP="00B07BF0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:rsidR="00B94420" w:rsidRPr="00672B7B" w:rsidRDefault="00B94420" w:rsidP="009108BC">
            <w:pPr>
              <w:pStyle w:val="TAB18"/>
              <w:tabs>
                <w:tab w:val="clear" w:pos="10206"/>
              </w:tabs>
              <w:spacing w:after="24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B94420" w:rsidRPr="00672B7B" w:rsidRDefault="00B94420" w:rsidP="00B07BF0">
      <w:pPr>
        <w:pStyle w:val="BodyTextIndent2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3.</w:t>
      </w:r>
      <w:r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10"/>
      </w:tblGrid>
      <w:tr w:rsidR="00B94420" w:rsidRPr="00672B7B" w:rsidTr="004D3B79">
        <w:trPr>
          <w:trHeight w:val="1012"/>
        </w:trPr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450038" w:rsidRDefault="00B94420" w:rsidP="004D3B79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:rsidR="00B94420" w:rsidRPr="00E03069" w:rsidRDefault="00B94420" w:rsidP="004D3B79">
            <w:pPr>
              <w:pStyle w:val="PFRON"/>
              <w:spacing w:before="120" w:after="120"/>
              <w:jc w:val="both"/>
              <w:rPr>
                <w:rFonts w:ascii="Arial" w:hAnsi="Arial" w:cs="Arial"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:rsidR="00B94420" w:rsidRPr="00672B7B" w:rsidRDefault="00B94420" w:rsidP="00B07BF0">
      <w:pPr>
        <w:pStyle w:val="Heading3"/>
        <w:spacing w:before="240" w:after="120"/>
        <w:rPr>
          <w:i w:val="0"/>
          <w:iCs w:val="0"/>
          <w:sz w:val="28"/>
        </w:rPr>
      </w:pPr>
      <w:r w:rsidRPr="00672B7B">
        <w:rPr>
          <w:i w:val="0"/>
          <w:iCs w:val="0"/>
          <w:sz w:val="28"/>
        </w:rPr>
        <w:t>4. Wartość wskaźników bazowych: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91"/>
        <w:gridCol w:w="3919"/>
      </w:tblGrid>
      <w:tr w:rsidR="00B94420" w:rsidRPr="00672B7B" w:rsidTr="00911769">
        <w:trPr>
          <w:cantSplit/>
        </w:trPr>
        <w:tc>
          <w:tcPr>
            <w:tcW w:w="6591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672B7B" w:rsidRDefault="00B94420" w:rsidP="00FA618D">
            <w:pPr>
              <w:spacing w:before="120" w:after="120"/>
              <w:ind w:right="108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672B7B">
              <w:rPr>
                <w:rFonts w:ascii="Arial" w:hAnsi="Arial" w:cs="Arial"/>
                <w:spacing w:val="10"/>
                <w:sz w:val="20"/>
                <w:szCs w:val="20"/>
              </w:rPr>
              <w:t xml:space="preserve">wysokość środków zaplanowanych przez beneficjenta </w:t>
            </w:r>
            <w:r>
              <w:rPr>
                <w:rFonts w:ascii="Arial" w:hAnsi="Arial" w:cs="Arial"/>
                <w:spacing w:val="10"/>
                <w:sz w:val="20"/>
                <w:szCs w:val="20"/>
              </w:rPr>
              <w:br/>
            </w:r>
            <w:r w:rsidRPr="00672B7B">
              <w:rPr>
                <w:rFonts w:ascii="Arial" w:hAnsi="Arial" w:cs="Arial"/>
                <w:spacing w:val="10"/>
                <w:sz w:val="20"/>
                <w:szCs w:val="20"/>
              </w:rPr>
              <w:t>na utworzenie spółdzielni socjalnej osób prawnych, w roku złożenia wniosku o dofinansowanie</w:t>
            </w:r>
          </w:p>
        </w:tc>
        <w:tc>
          <w:tcPr>
            <w:tcW w:w="3919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672B7B" w:rsidRDefault="00B94420">
            <w:pPr>
              <w:pStyle w:val="Footer"/>
              <w:spacing w:before="240"/>
              <w:ind w:right="-70"/>
              <w:rPr>
                <w:rFonts w:ascii="Arial" w:hAnsi="Arial" w:cs="Arial"/>
                <w:spacing w:val="10"/>
              </w:rPr>
            </w:pPr>
          </w:p>
        </w:tc>
      </w:tr>
    </w:tbl>
    <w:p w:rsidR="00B94420" w:rsidRDefault="00B94420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</w:p>
    <w:p w:rsidR="00B94420" w:rsidRPr="00672B7B" w:rsidRDefault="00B94420" w:rsidP="00B07BF0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5.</w:t>
      </w:r>
      <w:r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431"/>
        <w:gridCol w:w="10080"/>
      </w:tblGrid>
      <w:tr w:rsidR="00B94420" w:rsidRPr="00672B7B" w:rsidTr="002F56FB">
        <w:tc>
          <w:tcPr>
            <w:tcW w:w="431" w:type="dxa"/>
            <w:tcBorders>
              <w:top w:val="double" w:sz="6" w:space="0" w:color="auto"/>
            </w:tcBorders>
          </w:tcPr>
          <w:p w:rsidR="00B94420" w:rsidRPr="00672B7B" w:rsidRDefault="00B94420" w:rsidP="002F56FB">
            <w:pPr>
              <w:pStyle w:val="NormalWeb"/>
              <w:spacing w:before="120" w:beforeAutospacing="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A.</w:t>
            </w:r>
          </w:p>
        </w:tc>
        <w:tc>
          <w:tcPr>
            <w:tcW w:w="10080" w:type="dxa"/>
            <w:tcBorders>
              <w:top w:val="double" w:sz="6" w:space="0" w:color="auto"/>
            </w:tcBorders>
          </w:tcPr>
          <w:p w:rsidR="00B94420" w:rsidRPr="00672B7B" w:rsidRDefault="00B94420" w:rsidP="00450038">
            <w:pPr>
              <w:pStyle w:val="PFRON"/>
              <w:spacing w:before="120" w:after="120"/>
              <w:rPr>
                <w:rFonts w:ascii="Arial" w:hAnsi="Arial" w:cs="Arial"/>
                <w:spacing w:val="10"/>
              </w:rPr>
            </w:pPr>
            <w:r w:rsidRPr="004B22A3">
              <w:rPr>
                <w:rFonts w:ascii="Arial" w:hAnsi="Arial" w:cs="Arial"/>
                <w:spacing w:val="10"/>
              </w:rPr>
              <w:t>Łączny koszt realizacji</w:t>
            </w:r>
            <w:r w:rsidRPr="00672B7B">
              <w:rPr>
                <w:rFonts w:ascii="Arial" w:hAnsi="Arial" w:cs="Arial"/>
                <w:spacing w:val="10"/>
              </w:rPr>
              <w:t xml:space="preserve"> projektu: 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672B7B">
              <w:rPr>
                <w:rFonts w:ascii="Arial" w:hAnsi="Arial" w:cs="Arial"/>
                <w:spacing w:val="10"/>
              </w:rPr>
              <w:t>...................................</w:t>
            </w:r>
            <w:r>
              <w:rPr>
                <w:rFonts w:ascii="Arial" w:hAnsi="Arial" w:cs="Arial"/>
                <w:spacing w:val="10"/>
              </w:rPr>
              <w:t xml:space="preserve">.............................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:rsidR="00B94420" w:rsidRPr="00672B7B" w:rsidRDefault="00B94420" w:rsidP="001C075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..................................................................</w:t>
            </w:r>
            <w:r>
              <w:rPr>
                <w:rFonts w:ascii="Arial" w:hAnsi="Arial" w:cs="Arial"/>
                <w:spacing w:val="10"/>
              </w:rPr>
              <w:t>..............................</w:t>
            </w:r>
            <w:r w:rsidRPr="00672B7B">
              <w:rPr>
                <w:rFonts w:ascii="Arial" w:hAnsi="Arial" w:cs="Arial"/>
                <w:spacing w:val="10"/>
              </w:rPr>
              <w:t>.......</w:t>
            </w:r>
          </w:p>
        </w:tc>
      </w:tr>
      <w:tr w:rsidR="00B94420" w:rsidRPr="00672B7B" w:rsidTr="002F56FB">
        <w:tc>
          <w:tcPr>
            <w:tcW w:w="431" w:type="dxa"/>
          </w:tcPr>
          <w:p w:rsidR="00B94420" w:rsidRPr="00672B7B" w:rsidRDefault="00B94420" w:rsidP="002F56FB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B.</w:t>
            </w:r>
          </w:p>
        </w:tc>
        <w:tc>
          <w:tcPr>
            <w:tcW w:w="10080" w:type="dxa"/>
          </w:tcPr>
          <w:p w:rsidR="00B94420" w:rsidRPr="00672B7B" w:rsidRDefault="00B94420" w:rsidP="001C0751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Własne środki przeznaczone na realizację projektu: .....</w:t>
            </w:r>
            <w:r>
              <w:rPr>
                <w:rFonts w:ascii="Arial" w:hAnsi="Arial" w:cs="Arial"/>
                <w:spacing w:val="10"/>
                <w:szCs w:val="24"/>
              </w:rPr>
              <w:t>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>....................</w:t>
            </w:r>
            <w:r>
              <w:rPr>
                <w:rFonts w:ascii="Arial" w:hAnsi="Arial" w:cs="Arial"/>
                <w:spacing w:val="10"/>
                <w:szCs w:val="24"/>
              </w:rPr>
              <w:t xml:space="preserve"> </w:t>
            </w:r>
            <w:r w:rsidRPr="00672B7B">
              <w:rPr>
                <w:rFonts w:ascii="Arial" w:hAnsi="Arial" w:cs="Arial"/>
                <w:spacing w:val="10"/>
                <w:szCs w:val="24"/>
              </w:rPr>
              <w:t>zł</w:t>
            </w:r>
          </w:p>
          <w:p w:rsidR="00B94420" w:rsidRPr="00672B7B" w:rsidRDefault="00B94420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</w:rPr>
              <w:t>słownie złotych: ...............................</w:t>
            </w:r>
            <w:r>
              <w:rPr>
                <w:rFonts w:ascii="Arial" w:hAnsi="Arial" w:cs="Arial"/>
                <w:spacing w:val="10"/>
              </w:rPr>
              <w:t>.........................................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</w:t>
            </w:r>
          </w:p>
        </w:tc>
      </w:tr>
      <w:tr w:rsidR="00B94420" w:rsidRPr="00672B7B" w:rsidTr="002F56FB">
        <w:tc>
          <w:tcPr>
            <w:tcW w:w="431" w:type="dxa"/>
          </w:tcPr>
          <w:p w:rsidR="00B94420" w:rsidRPr="00672B7B" w:rsidRDefault="00B94420" w:rsidP="002F56FB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C.</w:t>
            </w:r>
          </w:p>
        </w:tc>
        <w:tc>
          <w:tcPr>
            <w:tcW w:w="10080" w:type="dxa"/>
          </w:tcPr>
          <w:p w:rsidR="00B94420" w:rsidRPr="002F56FB" w:rsidRDefault="00B94420" w:rsidP="002F56FB">
            <w:pPr>
              <w:spacing w:before="120" w:after="120"/>
              <w:ind w:right="163"/>
              <w:jc w:val="both"/>
              <w:rPr>
                <w:rFonts w:ascii="Arial" w:hAnsi="Arial" w:cs="Arial"/>
                <w:iCs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Inne źródła finansowania ogółem </w:t>
            </w:r>
            <w:r w:rsidRPr="00672B7B">
              <w:rPr>
                <w:rFonts w:ascii="Arial" w:hAnsi="Arial" w:cs="Arial"/>
                <w:i/>
                <w:spacing w:val="10"/>
                <w:sz w:val="22"/>
              </w:rPr>
              <w:t xml:space="preserve">(środki wpłacone, przyrzeczone, gwarancje </w:t>
            </w:r>
            <w:r>
              <w:rPr>
                <w:rFonts w:ascii="Arial" w:hAnsi="Arial" w:cs="Arial"/>
                <w:i/>
                <w:spacing w:val="10"/>
                <w:sz w:val="22"/>
              </w:rPr>
              <w:br/>
            </w:r>
            <w:r w:rsidRPr="00672B7B">
              <w:rPr>
                <w:rFonts w:ascii="Arial" w:hAnsi="Arial" w:cs="Arial"/>
                <w:i/>
                <w:spacing w:val="10"/>
                <w:sz w:val="22"/>
              </w:rPr>
              <w:t>– z wyłączeniem środków pochodzących z PFRON)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</w:t>
            </w:r>
            <w:r w:rsidRPr="00672B7B">
              <w:rPr>
                <w:rFonts w:ascii="Arial" w:hAnsi="Arial" w:cs="Arial"/>
                <w:spacing w:val="10"/>
              </w:rPr>
              <w:t>......</w:t>
            </w:r>
            <w:r>
              <w:rPr>
                <w:rFonts w:ascii="Arial" w:hAnsi="Arial" w:cs="Arial"/>
                <w:spacing w:val="10"/>
              </w:rPr>
              <w:t xml:space="preserve">........................... </w:t>
            </w:r>
            <w:r w:rsidRPr="00672B7B">
              <w:rPr>
                <w:rFonts w:ascii="Arial" w:hAnsi="Arial" w:cs="Arial"/>
                <w:spacing w:val="10"/>
              </w:rPr>
              <w:t>zł</w:t>
            </w:r>
          </w:p>
          <w:p w:rsidR="00B94420" w:rsidRPr="00672B7B" w:rsidRDefault="00B94420" w:rsidP="001C0751">
            <w:pPr>
              <w:pStyle w:val="Tekstpodstawowy21"/>
              <w:spacing w:after="60" w:line="360" w:lineRule="auto"/>
              <w:jc w:val="left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słownie złotych: ..............................................................</w:t>
            </w:r>
            <w:r>
              <w:rPr>
                <w:rFonts w:ascii="Arial" w:hAnsi="Arial" w:cs="Arial"/>
                <w:spacing w:val="10"/>
                <w:szCs w:val="24"/>
              </w:rPr>
              <w:t>..........................</w:t>
            </w:r>
            <w:r w:rsidRPr="00672B7B">
              <w:rPr>
                <w:rFonts w:ascii="Arial" w:hAnsi="Arial" w:cs="Arial"/>
                <w:spacing w:val="10"/>
                <w:szCs w:val="24"/>
              </w:rPr>
              <w:t xml:space="preserve">.............. </w:t>
            </w:r>
          </w:p>
        </w:tc>
      </w:tr>
      <w:tr w:rsidR="00B94420" w:rsidRPr="00672B7B" w:rsidTr="002F56FB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  <w:tcBorders>
              <w:bottom w:val="double" w:sz="6" w:space="0" w:color="auto"/>
            </w:tcBorders>
          </w:tcPr>
          <w:p w:rsidR="00B94420" w:rsidRPr="00672B7B" w:rsidRDefault="00B94420" w:rsidP="002F56FB">
            <w:pPr>
              <w:pStyle w:val="PFRON"/>
              <w:spacing w:before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672B7B">
              <w:rPr>
                <w:rFonts w:ascii="Arial" w:hAnsi="Arial" w:cs="Arial"/>
                <w:spacing w:val="10"/>
                <w:szCs w:val="24"/>
              </w:rPr>
              <w:t>D.</w:t>
            </w:r>
          </w:p>
        </w:tc>
        <w:tc>
          <w:tcPr>
            <w:tcW w:w="10080" w:type="dxa"/>
            <w:tcBorders>
              <w:bottom w:val="double" w:sz="6" w:space="0" w:color="auto"/>
            </w:tcBorders>
          </w:tcPr>
          <w:p w:rsidR="00B94420" w:rsidRPr="00672B7B" w:rsidRDefault="00B94420" w:rsidP="001C0751">
            <w:pPr>
              <w:pStyle w:val="BodyText2"/>
              <w:spacing w:before="180"/>
              <w:jc w:val="left"/>
              <w:rPr>
                <w:rFonts w:ascii="Arial" w:hAnsi="Arial" w:cs="Arial"/>
                <w:spacing w:val="10"/>
                <w:sz w:val="24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Wnioskowana kwota dofinansowania ze środków P</w:t>
            </w:r>
            <w:r>
              <w:rPr>
                <w:rFonts w:ascii="Arial" w:hAnsi="Arial" w:cs="Arial"/>
                <w:spacing w:val="10"/>
                <w:sz w:val="24"/>
              </w:rPr>
              <w:t>FRON: 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>..</w:t>
            </w:r>
            <w:r>
              <w:rPr>
                <w:rFonts w:ascii="Arial" w:hAnsi="Arial" w:cs="Arial"/>
                <w:spacing w:val="10"/>
                <w:sz w:val="24"/>
              </w:rPr>
              <w:t xml:space="preserve">.......... </w:t>
            </w:r>
            <w:r w:rsidRPr="00672B7B">
              <w:rPr>
                <w:rFonts w:ascii="Arial" w:hAnsi="Arial" w:cs="Arial"/>
                <w:spacing w:val="10"/>
                <w:sz w:val="24"/>
              </w:rPr>
              <w:t>zł</w:t>
            </w:r>
          </w:p>
          <w:p w:rsidR="00B94420" w:rsidRPr="00672B7B" w:rsidRDefault="00B94420" w:rsidP="001C0751">
            <w:pPr>
              <w:pStyle w:val="BodyText2"/>
              <w:spacing w:before="120" w:line="360" w:lineRule="auto"/>
              <w:jc w:val="left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  <w:sz w:val="24"/>
              </w:rPr>
              <w:t>słownie złotych: ........................................................</w:t>
            </w:r>
            <w:r>
              <w:rPr>
                <w:rFonts w:ascii="Arial" w:hAnsi="Arial" w:cs="Arial"/>
                <w:spacing w:val="10"/>
                <w:sz w:val="24"/>
              </w:rPr>
              <w:t>..............................</w:t>
            </w:r>
            <w:r w:rsidRPr="00672B7B">
              <w:rPr>
                <w:rFonts w:ascii="Arial" w:hAnsi="Arial" w:cs="Arial"/>
                <w:spacing w:val="10"/>
                <w:sz w:val="24"/>
              </w:rPr>
              <w:t xml:space="preserve">................ </w:t>
            </w:r>
          </w:p>
        </w:tc>
      </w:tr>
    </w:tbl>
    <w:p w:rsidR="00B94420" w:rsidRPr="00672B7B" w:rsidRDefault="00B94420" w:rsidP="009A1D71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6</w:t>
      </w:r>
      <w:r w:rsidRPr="00672B7B">
        <w:rPr>
          <w:rFonts w:ascii="Arial" w:hAnsi="Arial" w:cs="Arial"/>
          <w:b/>
          <w:spacing w:val="10"/>
          <w:sz w:val="28"/>
        </w:rPr>
        <w:t>.</w:t>
      </w:r>
      <w:r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10"/>
      </w:tblGrid>
      <w:tr w:rsidR="00B94420" w:rsidRPr="00672B7B" w:rsidTr="003C63AE">
        <w:trPr>
          <w:cantSplit/>
        </w:trPr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672B7B" w:rsidRDefault="00B94420" w:rsidP="003C63AE">
            <w:pPr>
              <w:spacing w:before="240" w:line="360" w:lineRule="auto"/>
              <w:jc w:val="both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</w:tbl>
    <w:p w:rsidR="00B94420" w:rsidRPr="00672B7B" w:rsidRDefault="00B94420">
      <w:pPr>
        <w:spacing w:before="240" w:after="24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7</w:t>
      </w:r>
      <w:r w:rsidRPr="00672B7B">
        <w:rPr>
          <w:rFonts w:ascii="Arial" w:hAnsi="Arial" w:cs="Arial"/>
          <w:b/>
          <w:spacing w:val="10"/>
          <w:sz w:val="28"/>
        </w:rPr>
        <w:t>.</w:t>
      </w:r>
      <w:r w:rsidRPr="00672B7B">
        <w:rPr>
          <w:rFonts w:ascii="Arial" w:hAnsi="Arial" w:cs="Arial"/>
          <w:b/>
          <w:spacing w:val="10"/>
          <w:sz w:val="28"/>
        </w:rPr>
        <w:tab/>
        <w:t>Załączniki (dokumenty) wymagane do części 2C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0"/>
        <w:gridCol w:w="5220"/>
        <w:gridCol w:w="900"/>
        <w:gridCol w:w="720"/>
        <w:gridCol w:w="1530"/>
        <w:gridCol w:w="1530"/>
      </w:tblGrid>
      <w:tr w:rsidR="00B94420" w:rsidRPr="004070DB" w:rsidTr="00546B89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:rsidR="00B94420" w:rsidRPr="00546B89" w:rsidRDefault="00B94420" w:rsidP="00EB080C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  <w:szCs w:val="22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:rsidR="00B94420" w:rsidRPr="00546B89" w:rsidRDefault="00B94420" w:rsidP="00EB080C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  <w:szCs w:val="22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:rsidR="00B94420" w:rsidRPr="00546B89" w:rsidRDefault="00B94420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wystąpienia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:rsidR="00B94420" w:rsidRPr="00546B89" w:rsidRDefault="00B94420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:rsidR="00B94420" w:rsidRPr="00546B89" w:rsidRDefault="00B94420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B94420" w:rsidRPr="004070DB" w:rsidTr="00AE2A2F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</w:tcBorders>
            <w:shd w:val="clear" w:color="auto" w:fill="D9D9D9"/>
          </w:tcPr>
          <w:p w:rsidR="00B94420" w:rsidRPr="00546B89" w:rsidRDefault="00B94420" w:rsidP="00EB080C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</w:tcBorders>
            <w:shd w:val="clear" w:color="auto" w:fill="D9D9D9"/>
          </w:tcPr>
          <w:p w:rsidR="00B94420" w:rsidRPr="00546B89" w:rsidRDefault="00B94420" w:rsidP="00EB080C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900" w:type="dxa"/>
            <w:shd w:val="clear" w:color="auto" w:fill="D9D9D9"/>
          </w:tcPr>
          <w:p w:rsidR="00B94420" w:rsidRPr="00546B89" w:rsidRDefault="00B94420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  <w:szCs w:val="22"/>
              </w:rPr>
              <w:t>tak</w:t>
            </w:r>
          </w:p>
        </w:tc>
        <w:tc>
          <w:tcPr>
            <w:tcW w:w="720" w:type="dxa"/>
            <w:shd w:val="clear" w:color="auto" w:fill="D9D9D9"/>
          </w:tcPr>
          <w:p w:rsidR="00B94420" w:rsidRPr="00546B89" w:rsidRDefault="00B94420" w:rsidP="00EB080C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  <w:szCs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right w:val="double" w:sz="6" w:space="0" w:color="auto"/>
            </w:tcBorders>
            <w:shd w:val="clear" w:color="auto" w:fill="D9D9D9"/>
          </w:tcPr>
          <w:p w:rsidR="00B94420" w:rsidRPr="00546B89" w:rsidRDefault="00B94420" w:rsidP="00EB080C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2"/>
                <w:szCs w:val="22"/>
              </w:rPr>
              <w:t>(wypełnia PFRON)</w:t>
            </w:r>
          </w:p>
        </w:tc>
      </w:tr>
      <w:tr w:rsidR="00B94420" w:rsidRPr="00D66AAF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:rsidR="00B94420" w:rsidRPr="005B10EE" w:rsidRDefault="00B94420" w:rsidP="00EB080C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</w:tcBorders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>Porozumienie intencyjne w sprawie utworzenia spółdzielni socjalnej osób prawnych</w:t>
            </w:r>
          </w:p>
        </w:tc>
        <w:tc>
          <w:tcPr>
            <w:tcW w:w="900" w:type="dxa"/>
            <w:tcBorders>
              <w:bottom w:val="nil"/>
            </w:tcBorders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shd w:val="clear" w:color="auto" w:fill="D9D9D9"/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5B10EE" w:rsidRDefault="00B94420" w:rsidP="00EB080C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94420" w:rsidRPr="00D66AAF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:rsidR="00B94420" w:rsidRPr="005B10EE" w:rsidRDefault="00B94420" w:rsidP="00EB080C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2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</w:tcBorders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t xml:space="preserve">Wykaz robót adaptacyjnych dotyczących obiektu spółdzielni, ich opis i koszt wraz </w:t>
            </w:r>
            <w:r w:rsidRPr="005B10EE">
              <w:rPr>
                <w:rFonts w:ascii="Arial" w:hAnsi="Arial" w:cs="Arial"/>
                <w:color w:val="000000"/>
                <w:spacing w:val="10"/>
                <w:sz w:val="20"/>
              </w:rPr>
              <w:br/>
              <w:t>z kopiami kosztorysów, wycen i ofert</w:t>
            </w:r>
          </w:p>
        </w:tc>
        <w:tc>
          <w:tcPr>
            <w:tcW w:w="900" w:type="dxa"/>
            <w:tcBorders>
              <w:bottom w:val="nil"/>
            </w:tcBorders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shd w:val="clear" w:color="auto" w:fill="D9D9D9"/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5B10EE" w:rsidRDefault="00B94420" w:rsidP="00EB080C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94420" w:rsidRPr="00D66AAF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:rsidR="00B94420" w:rsidRPr="005B10EE" w:rsidRDefault="00B94420" w:rsidP="00EB080C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3.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</w:tcBorders>
          </w:tcPr>
          <w:p w:rsidR="00B94420" w:rsidRPr="005B10EE" w:rsidRDefault="00B94420" w:rsidP="00EB080C">
            <w:pPr>
              <w:pStyle w:val="FootnoteText"/>
              <w:spacing w:before="60" w:after="60"/>
              <w:jc w:val="both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>Wykaz urządzeń i sprzętu dotyczącego adaptacji obiektu spółdzielni wraz z opisem ich przeznaczenia i ceną oraz dotyczące tego sprzętu i urządzeń kopie ofert cenowych</w:t>
            </w:r>
          </w:p>
        </w:tc>
        <w:tc>
          <w:tcPr>
            <w:tcW w:w="900" w:type="dxa"/>
            <w:tcBorders>
              <w:bottom w:val="nil"/>
            </w:tcBorders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shd w:val="clear" w:color="auto" w:fill="D9D9D9"/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5B10EE" w:rsidRDefault="00B94420" w:rsidP="00EB080C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94420" w:rsidRPr="00D66AAF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:rsidR="00B94420" w:rsidRPr="005B10EE" w:rsidRDefault="00B94420" w:rsidP="00EB080C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4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</w:tcBorders>
          </w:tcPr>
          <w:p w:rsidR="00B94420" w:rsidRPr="005B10EE" w:rsidRDefault="00B94420" w:rsidP="00EB080C">
            <w:pPr>
              <w:pStyle w:val="FootnoteText"/>
              <w:spacing w:before="60" w:after="60"/>
              <w:jc w:val="both"/>
              <w:rPr>
                <w:rFonts w:ascii="Arial" w:hAnsi="Arial" w:cs="Arial"/>
                <w:color w:val="000000"/>
                <w:spacing w:val="10"/>
              </w:rPr>
            </w:pPr>
            <w:r w:rsidRPr="005B10EE">
              <w:rPr>
                <w:rFonts w:ascii="Arial" w:hAnsi="Arial" w:cs="Arial"/>
                <w:color w:val="000000"/>
                <w:spacing w:val="10"/>
              </w:rPr>
              <w:t>Wykaz wyposażenia spółdzielni, specyfikację niezbędnego wyposażenia oraz koszt</w:t>
            </w:r>
          </w:p>
        </w:tc>
        <w:tc>
          <w:tcPr>
            <w:tcW w:w="900" w:type="dxa"/>
            <w:tcBorders>
              <w:bottom w:val="nil"/>
            </w:tcBorders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shd w:val="clear" w:color="auto" w:fill="D9D9D9"/>
          </w:tcPr>
          <w:p w:rsidR="00B94420" w:rsidRPr="005B10EE" w:rsidRDefault="00B94420" w:rsidP="00EB080C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5B10EE" w:rsidRDefault="00B94420" w:rsidP="00EB080C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94420" w:rsidRPr="00D66AAF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:rsidR="00B94420" w:rsidRPr="005B10EE" w:rsidRDefault="00B94420" w:rsidP="00E96BB9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5.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</w:tcBorders>
          </w:tcPr>
          <w:p w:rsidR="00B94420" w:rsidRPr="005B10EE" w:rsidRDefault="00B94420" w:rsidP="00E96BB9">
            <w:pPr>
              <w:pStyle w:val="Tekstpodstawowy21"/>
              <w:spacing w:before="60" w:after="12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Dokument potwierdzający tytuł prawny do obiektu</w:t>
            </w:r>
          </w:p>
        </w:tc>
        <w:tc>
          <w:tcPr>
            <w:tcW w:w="900" w:type="dxa"/>
            <w:tcBorders>
              <w:bottom w:val="nil"/>
            </w:tcBorders>
          </w:tcPr>
          <w:p w:rsidR="00B94420" w:rsidRPr="005B10EE" w:rsidRDefault="00B94420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B94420" w:rsidRPr="005B10EE" w:rsidRDefault="00B94420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shd w:val="clear" w:color="auto" w:fill="D9D9D9"/>
          </w:tcPr>
          <w:p w:rsidR="00B94420" w:rsidRPr="005B10EE" w:rsidRDefault="00B94420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5B10EE" w:rsidRDefault="00B94420" w:rsidP="00E96BB9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94420" w:rsidRPr="00D66AAF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:rsidR="00B94420" w:rsidRPr="005B10EE" w:rsidRDefault="00B94420" w:rsidP="00E96BB9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6.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</w:tcBorders>
          </w:tcPr>
          <w:p w:rsidR="00B94420" w:rsidRPr="005B10EE" w:rsidRDefault="00B94420" w:rsidP="00E96BB9">
            <w:pPr>
              <w:pStyle w:val="Tekstpodstawowy21"/>
              <w:spacing w:before="60" w:after="12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Pozwolenie na budowę – jeśli jest wymagane na podstawie odrębnych przepisów</w:t>
            </w:r>
          </w:p>
        </w:tc>
        <w:tc>
          <w:tcPr>
            <w:tcW w:w="900" w:type="dxa"/>
            <w:tcBorders>
              <w:bottom w:val="nil"/>
            </w:tcBorders>
          </w:tcPr>
          <w:p w:rsidR="00B94420" w:rsidRPr="005B10EE" w:rsidRDefault="00B94420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B94420" w:rsidRPr="005B10EE" w:rsidRDefault="00B94420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shd w:val="clear" w:color="auto" w:fill="D9D9D9"/>
          </w:tcPr>
          <w:p w:rsidR="00B94420" w:rsidRPr="005B10EE" w:rsidRDefault="00B94420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5B10EE" w:rsidRDefault="00B94420" w:rsidP="00E96BB9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94420" w:rsidRPr="00D66AAF" w:rsidTr="00AE2A2F">
        <w:trPr>
          <w:cantSplit/>
          <w:trHeight w:val="636"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:rsidR="00B94420" w:rsidRPr="005B10EE" w:rsidRDefault="00B94420" w:rsidP="00E96BB9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7.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</w:tcBorders>
          </w:tcPr>
          <w:p w:rsidR="00B94420" w:rsidRPr="005B10EE" w:rsidRDefault="00B94420" w:rsidP="00E96BB9">
            <w:pPr>
              <w:pStyle w:val="Tekstpodstawowy21"/>
              <w:spacing w:before="60" w:after="120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Zgoda właściciela obiektu na realizację zadań będących przedmiotem projektu – jeśli jest wymagana na podstawie odrębnych przepisów</w:t>
            </w:r>
          </w:p>
        </w:tc>
        <w:tc>
          <w:tcPr>
            <w:tcW w:w="900" w:type="dxa"/>
            <w:tcBorders>
              <w:bottom w:val="nil"/>
            </w:tcBorders>
          </w:tcPr>
          <w:p w:rsidR="00B94420" w:rsidRPr="005B10EE" w:rsidRDefault="00B94420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bottom w:val="nil"/>
            </w:tcBorders>
          </w:tcPr>
          <w:p w:rsidR="00B94420" w:rsidRPr="005B10EE" w:rsidRDefault="00B94420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shd w:val="clear" w:color="auto" w:fill="D9D9D9"/>
          </w:tcPr>
          <w:p w:rsidR="00B94420" w:rsidRPr="005B10EE" w:rsidRDefault="00B94420" w:rsidP="00E96BB9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right w:val="double" w:sz="6" w:space="0" w:color="auto"/>
            </w:tcBorders>
            <w:shd w:val="clear" w:color="auto" w:fill="D9D9D9"/>
          </w:tcPr>
          <w:p w:rsidR="00B94420" w:rsidRPr="005B10EE" w:rsidRDefault="00B94420" w:rsidP="00E96BB9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  <w:tr w:rsidR="00B94420" w:rsidRPr="00D66AAF" w:rsidTr="00AE2A2F">
        <w:trPr>
          <w:cantSplit/>
          <w:trHeight w:val="360"/>
        </w:trPr>
        <w:tc>
          <w:tcPr>
            <w:tcW w:w="610" w:type="dxa"/>
            <w:tcBorders>
              <w:left w:val="double" w:sz="6" w:space="0" w:color="auto"/>
              <w:bottom w:val="double" w:sz="6" w:space="0" w:color="auto"/>
            </w:tcBorders>
          </w:tcPr>
          <w:p w:rsidR="00B94420" w:rsidRPr="005B10EE" w:rsidRDefault="00B94420" w:rsidP="00EB080C">
            <w:pPr>
              <w:spacing w:before="60" w:after="12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8.</w:t>
            </w:r>
          </w:p>
        </w:tc>
        <w:tc>
          <w:tcPr>
            <w:tcW w:w="5220" w:type="dxa"/>
            <w:tcBorders>
              <w:left w:val="double" w:sz="6" w:space="0" w:color="auto"/>
              <w:bottom w:val="double" w:sz="6" w:space="0" w:color="auto"/>
            </w:tcBorders>
          </w:tcPr>
          <w:p w:rsidR="00B94420" w:rsidRPr="005B10EE" w:rsidRDefault="00B94420" w:rsidP="00EB080C">
            <w:pPr>
              <w:spacing w:before="60" w:after="120"/>
              <w:jc w:val="both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 xml:space="preserve">Wykaz stanowisk pracy tworzonych w ramach projektu w spółdzielni, zawierający nazwę stanowiska, specyfikację niezbędnego wyposażenia stanowiska wraz z kopiami ofert cenowych oraz koszt wyposażenia stanowiska </w:t>
            </w:r>
          </w:p>
        </w:tc>
        <w:tc>
          <w:tcPr>
            <w:tcW w:w="900" w:type="dxa"/>
            <w:tcBorders>
              <w:bottom w:val="double" w:sz="6" w:space="0" w:color="auto"/>
            </w:tcBorders>
          </w:tcPr>
          <w:p w:rsidR="00B94420" w:rsidRPr="005B10EE" w:rsidRDefault="00B94420" w:rsidP="00EB080C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double" w:sz="6" w:space="0" w:color="auto"/>
            </w:tcBorders>
          </w:tcPr>
          <w:p w:rsidR="00B94420" w:rsidRPr="005B10EE" w:rsidRDefault="00B94420" w:rsidP="00EB080C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ouble" w:sz="6" w:space="0" w:color="auto"/>
            </w:tcBorders>
            <w:shd w:val="clear" w:color="auto" w:fill="D9D9D9"/>
          </w:tcPr>
          <w:p w:rsidR="00B94420" w:rsidRPr="005B10EE" w:rsidRDefault="00B94420" w:rsidP="00EB080C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:rsidR="00B94420" w:rsidRPr="005B10EE" w:rsidRDefault="00B94420" w:rsidP="00EB080C">
            <w:pPr>
              <w:spacing w:before="60" w:after="12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:rsidR="00B94420" w:rsidRPr="00672B7B" w:rsidRDefault="00B94420" w:rsidP="00E03069">
      <w:pPr>
        <w:pStyle w:val="PFRON"/>
        <w:spacing w:before="120"/>
        <w:rPr>
          <w:rFonts w:ascii="Arial" w:hAnsi="Arial" w:cs="Arial"/>
          <w:b/>
          <w:i/>
          <w:spacing w:val="10"/>
        </w:rPr>
      </w:pPr>
      <w:r>
        <w:rPr>
          <w:noProof/>
        </w:rPr>
        <w:pict>
          <v:rect id="Rectangle 14" o:spid="_x0000_s1029" style="position:absolute;margin-left:189.8pt;margin-top:30.4pt;width:285.45pt;height:1in;z-index:2516597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">
            <v:textbox>
              <w:txbxContent>
                <w:p w:rsidR="00B94420" w:rsidRDefault="00B94420">
                  <w:pPr>
                    <w:jc w:val="center"/>
                    <w:rPr>
                      <w:rFonts w:ascii="Arial" w:hAnsi="Arial" w:cs="Arial"/>
                      <w:spacing w:val="10"/>
                      <w:sz w:val="18"/>
                    </w:rPr>
                  </w:pPr>
                  <w:r>
                    <w:rPr>
                      <w:rFonts w:ascii="Arial" w:hAnsi="Arial" w:cs="Arial"/>
                      <w:i/>
                      <w:spacing w:val="10"/>
                      <w:sz w:val="18"/>
                    </w:rPr>
                    <w:t>pieczątka imienna, podpis pracownika PCPR</w:t>
                  </w:r>
                </w:p>
                <w:p w:rsidR="00B94420" w:rsidRDefault="00B94420">
                  <w:pPr>
                    <w:pStyle w:val="Footer"/>
                    <w:tabs>
                      <w:tab w:val="clear" w:pos="4536"/>
                      <w:tab w:val="clear" w:pos="9072"/>
                    </w:tabs>
                    <w:rPr>
                      <w:rFonts w:ascii="Arial" w:hAnsi="Arial" w:cs="Arial"/>
                    </w:rPr>
                  </w:pPr>
                </w:p>
                <w:p w:rsidR="00B94420" w:rsidRDefault="00B94420">
                  <w:pPr>
                    <w:pStyle w:val="Footer"/>
                    <w:tabs>
                      <w:tab w:val="clear" w:pos="4536"/>
                      <w:tab w:val="clear" w:pos="9072"/>
                    </w:tabs>
                    <w:rPr>
                      <w:rFonts w:ascii="Arial" w:hAnsi="Arial" w:cs="Arial"/>
                    </w:rPr>
                  </w:pPr>
                </w:p>
                <w:p w:rsidR="00B94420" w:rsidRDefault="00B94420">
                  <w:pPr>
                    <w:pStyle w:val="Footer"/>
                    <w:tabs>
                      <w:tab w:val="clear" w:pos="4536"/>
                      <w:tab w:val="clear" w:pos="9072"/>
                    </w:tabs>
                    <w:rPr>
                      <w:rFonts w:ascii="Arial" w:hAnsi="Arial" w:cs="Arial"/>
                    </w:rPr>
                  </w:pPr>
                </w:p>
                <w:p w:rsidR="00B94420" w:rsidRDefault="00B94420">
                  <w:pPr>
                    <w:shd w:val="clear" w:color="auto" w:fill="CCCCCC"/>
                    <w:spacing w:line="360" w:lineRule="auto"/>
                    <w:rPr>
                      <w:rFonts w:ascii="Arial" w:hAnsi="Arial" w:cs="Arial"/>
                      <w:i/>
                      <w:spacing w:val="10"/>
                      <w:sz w:val="18"/>
                    </w:rPr>
                  </w:pPr>
                  <w:r>
                    <w:rPr>
                      <w:rFonts w:ascii="Arial" w:hAnsi="Arial" w:cs="Arial"/>
                      <w:i/>
                      <w:spacing w:val="10"/>
                      <w:sz w:val="18"/>
                    </w:rPr>
                    <w:t xml:space="preserve"> data, podpis:</w:t>
                  </w:r>
                </w:p>
              </w:txbxContent>
            </v:textbox>
          </v:rect>
        </w:pict>
      </w:r>
      <w:r w:rsidRPr="00672B7B">
        <w:rPr>
          <w:rFonts w:ascii="Arial" w:hAnsi="Arial" w:cs="Arial"/>
          <w:b/>
          <w:i/>
          <w:spacing w:val="10"/>
        </w:rPr>
        <w:t>Potwierdzam kompletność złożonych dokumentów wymienionych w części 2C Wniosku:</w:t>
      </w:r>
    </w:p>
    <w:p w:rsidR="00B94420" w:rsidRDefault="00B9442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:rsidR="00B94420" w:rsidRDefault="00B9442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:rsidR="00B94420" w:rsidRDefault="00B9442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:rsidR="00B94420" w:rsidRDefault="00B9442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:rsidR="00B94420" w:rsidRDefault="00B9442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10"/>
      </w:tblGrid>
      <w:tr w:rsidR="00B94420" w:rsidRPr="00672B7B" w:rsidTr="0010773E"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  <w:shd w:val="clear" w:color="auto" w:fill="D9D9D9"/>
          </w:tcPr>
          <w:p w:rsidR="00B94420" w:rsidRDefault="00B94420" w:rsidP="0010773E">
            <w:pPr>
              <w:pStyle w:val="Heading1"/>
              <w:ind w:left="142" w:right="164"/>
              <w:jc w:val="both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Część 2D WNIOSKU: </w:t>
            </w:r>
          </w:p>
          <w:p w:rsidR="00B94420" w:rsidRPr="00672B7B" w:rsidRDefault="00B94420" w:rsidP="00B07BF0">
            <w:pPr>
              <w:pStyle w:val="Heading1"/>
              <w:spacing w:after="120"/>
              <w:ind w:left="142" w:right="164"/>
              <w:jc w:val="left"/>
              <w:rPr>
                <w:rFonts w:ascii="Arial" w:hAnsi="Arial" w:cs="Arial"/>
                <w:spacing w:val="10"/>
                <w:sz w:val="28"/>
              </w:rPr>
            </w:pPr>
            <w:r w:rsidRPr="00672B7B">
              <w:rPr>
                <w:rFonts w:ascii="Arial" w:hAnsi="Arial" w:cs="Arial"/>
                <w:spacing w:val="10"/>
                <w:sz w:val="28"/>
              </w:rPr>
              <w:t xml:space="preserve">Informacje o projektach planowanych do realizacji w ramach </w:t>
            </w:r>
            <w:r>
              <w:rPr>
                <w:rFonts w:ascii="Arial" w:hAnsi="Arial" w:cs="Arial"/>
                <w:spacing w:val="10"/>
                <w:sz w:val="28"/>
              </w:rPr>
              <w:br/>
            </w:r>
            <w:r w:rsidRPr="00672B7B">
              <w:rPr>
                <w:rFonts w:ascii="Arial" w:hAnsi="Arial" w:cs="Arial"/>
                <w:spacing w:val="10"/>
                <w:sz w:val="28"/>
              </w:rPr>
              <w:t>obszaru D programu</w:t>
            </w:r>
          </w:p>
        </w:tc>
      </w:tr>
    </w:tbl>
    <w:p w:rsidR="00B94420" w:rsidRPr="00672B7B" w:rsidRDefault="00B94420">
      <w:pPr>
        <w:pStyle w:val="Tekstpodstawowy21"/>
        <w:spacing w:before="240"/>
        <w:rPr>
          <w:rFonts w:ascii="Arial" w:hAnsi="Arial" w:cs="Arial"/>
          <w:b/>
          <w:spacing w:val="10"/>
          <w:u w:val="single"/>
        </w:rPr>
      </w:pPr>
      <w:r w:rsidRPr="00672B7B">
        <w:rPr>
          <w:rFonts w:ascii="Arial" w:hAnsi="Arial" w:cs="Arial"/>
          <w:b/>
          <w:spacing w:val="10"/>
          <w:u w:val="single"/>
        </w:rPr>
        <w:t>UWAGA!</w:t>
      </w:r>
    </w:p>
    <w:p w:rsidR="00B94420" w:rsidRPr="00672B7B" w:rsidRDefault="00B94420">
      <w:pPr>
        <w:pStyle w:val="Tekstpodstawowy21"/>
        <w:spacing w:after="240"/>
        <w:rPr>
          <w:rFonts w:ascii="Arial" w:hAnsi="Arial" w:cs="Arial"/>
          <w:spacing w:val="10"/>
        </w:rPr>
      </w:pPr>
      <w:r w:rsidRPr="00672B7B">
        <w:rPr>
          <w:rFonts w:ascii="Arial" w:hAnsi="Arial" w:cs="Arial"/>
          <w:spacing w:val="10"/>
        </w:rPr>
        <w:t xml:space="preserve">W przypadku większej ilości projektów zgłoszonych w części 2 Wniosku, </w:t>
      </w:r>
      <w:r w:rsidRPr="00672B7B">
        <w:rPr>
          <w:rFonts w:ascii="Arial" w:hAnsi="Arial" w:cs="Arial"/>
          <w:b/>
          <w:bCs/>
          <w:spacing w:val="10"/>
        </w:rPr>
        <w:t>część 2D</w:t>
      </w:r>
      <w:r w:rsidRPr="00672B7B">
        <w:rPr>
          <w:rFonts w:ascii="Arial" w:hAnsi="Arial" w:cs="Arial"/>
          <w:spacing w:val="10"/>
        </w:rPr>
        <w:t xml:space="preserve"> Wniosku należy skopiować i wypełnić dla każdego projektu oddzielnie</w:t>
      </w:r>
    </w:p>
    <w:p w:rsidR="00B94420" w:rsidRPr="00672B7B" w:rsidRDefault="00B94420">
      <w:pPr>
        <w:pStyle w:val="Tekstpodstawowy21"/>
        <w:spacing w:before="240" w:after="24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1.</w:t>
      </w:r>
      <w:r w:rsidRPr="00672B7B">
        <w:rPr>
          <w:rFonts w:ascii="Arial" w:hAnsi="Arial" w:cs="Arial"/>
          <w:b/>
          <w:spacing w:val="10"/>
          <w:sz w:val="28"/>
        </w:rPr>
        <w:tab/>
        <w:t>Opis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11"/>
      </w:tblGrid>
      <w:tr w:rsidR="00B94420" w:rsidRPr="00672B7B">
        <w:trPr>
          <w:cantSplit/>
        </w:trPr>
        <w:tc>
          <w:tcPr>
            <w:tcW w:w="10511" w:type="dxa"/>
            <w:tcBorders>
              <w:top w:val="double" w:sz="6" w:space="0" w:color="auto"/>
              <w:bottom w:val="single" w:sz="6" w:space="0" w:color="auto"/>
            </w:tcBorders>
          </w:tcPr>
          <w:p w:rsidR="00B94420" w:rsidRPr="00672B7B" w:rsidRDefault="00B94420" w:rsidP="001C0751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Nazwa projektu </w:t>
            </w:r>
            <w:r w:rsidRPr="004C3417">
              <w:rPr>
                <w:rFonts w:ascii="Arial" w:hAnsi="Arial" w:cs="Arial"/>
                <w:spacing w:val="10"/>
                <w:sz w:val="20"/>
              </w:rPr>
              <w:t>(nazwa zgodna z nazwą zapisaną w części 2 Wniosku)</w:t>
            </w:r>
            <w:r w:rsidRPr="00672B7B">
              <w:rPr>
                <w:rFonts w:ascii="Arial" w:hAnsi="Arial" w:cs="Arial"/>
                <w:spacing w:val="10"/>
                <w:sz w:val="22"/>
              </w:rPr>
              <w:t>:</w:t>
            </w:r>
          </w:p>
          <w:p w:rsidR="00B94420" w:rsidRPr="00672B7B" w:rsidRDefault="00B94420" w:rsidP="0010773E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 .......................................................................................................................................</w:t>
            </w:r>
          </w:p>
        </w:tc>
      </w:tr>
      <w:tr w:rsidR="00B94420" w:rsidRPr="00672B7B">
        <w:trPr>
          <w:cantSplit/>
        </w:trPr>
        <w:tc>
          <w:tcPr>
            <w:tcW w:w="10511" w:type="dxa"/>
            <w:tcBorders>
              <w:bottom w:val="single" w:sz="6" w:space="0" w:color="auto"/>
            </w:tcBorders>
          </w:tcPr>
          <w:p w:rsidR="00B94420" w:rsidRPr="00A46D59" w:rsidRDefault="00B94420" w:rsidP="00966DD3">
            <w:pPr>
              <w:pStyle w:val="Tekstpodstawowy21"/>
              <w:spacing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Nazwa Jednostki organizacyjnej samorządu 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gminnego/ organizacji pozarządowej </w:t>
            </w:r>
            <w:r w:rsidRPr="00A46D59">
              <w:rPr>
                <w:rFonts w:ascii="Arial" w:hAnsi="Arial" w:cs="Arial"/>
                <w:color w:val="000000"/>
                <w:spacing w:val="10"/>
              </w:rPr>
              <w:t xml:space="preserve">realizującej </w:t>
            </w:r>
            <w:r>
              <w:rPr>
                <w:rFonts w:ascii="Arial" w:hAnsi="Arial" w:cs="Arial"/>
                <w:color w:val="000000"/>
                <w:spacing w:val="10"/>
              </w:rPr>
              <w:t>projekt</w:t>
            </w:r>
          </w:p>
          <w:p w:rsidR="00B94420" w:rsidRPr="00A46D59" w:rsidRDefault="00B94420" w:rsidP="00966DD3">
            <w:pPr>
              <w:pStyle w:val="Tekstpodstawowy21"/>
              <w:spacing w:before="0" w:after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46D59">
              <w:rPr>
                <w:rFonts w:ascii="Arial" w:hAnsi="Arial" w:cs="Arial"/>
                <w:color w:val="000000"/>
                <w:spacing w:val="10"/>
              </w:rPr>
              <w:t>Adres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(miejscowość, ulica, nr posesji, kod pocztowy)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br/>
              <w:t>Imię Nazwisk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o osoby do kontaktu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………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………………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.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Nr te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lefonu osoby do kontaktu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……..…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…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…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 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Nr identyfikacyjny PFRON 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</w:t>
            </w:r>
            <w:r w:rsidRPr="005C6C25"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 xml:space="preserve"> *</w:t>
            </w:r>
          </w:p>
          <w:p w:rsidR="00B94420" w:rsidRPr="00672B7B" w:rsidRDefault="00B94420" w:rsidP="00966DD3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A46D59">
              <w:rPr>
                <w:rFonts w:ascii="Arial" w:hAnsi="Arial" w:cs="Arial"/>
                <w:color w:val="000000"/>
                <w:spacing w:val="10"/>
                <w:sz w:val="20"/>
              </w:rPr>
              <w:t>O ile dotyczy*</w:t>
            </w:r>
          </w:p>
        </w:tc>
      </w:tr>
      <w:tr w:rsidR="00B94420" w:rsidRPr="00672B7B" w:rsidTr="00FA618D">
        <w:trPr>
          <w:cantSplit/>
          <w:trHeight w:val="1401"/>
        </w:trPr>
        <w:tc>
          <w:tcPr>
            <w:tcW w:w="10511" w:type="dxa"/>
            <w:tcBorders>
              <w:top w:val="single" w:sz="6" w:space="0" w:color="auto"/>
              <w:bottom w:val="single" w:sz="6" w:space="0" w:color="auto"/>
            </w:tcBorders>
          </w:tcPr>
          <w:p w:rsidR="00B94420" w:rsidRPr="00672B7B" w:rsidRDefault="00B94420" w:rsidP="0010773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Cel projektu</w:t>
            </w:r>
            <w:r w:rsidRPr="00672B7B">
              <w:rPr>
                <w:rFonts w:ascii="Arial" w:hAnsi="Arial" w:cs="Arial"/>
                <w:spacing w:val="10"/>
                <w:sz w:val="22"/>
              </w:rPr>
              <w:t xml:space="preserve"> </w:t>
            </w: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  <w:r w:rsidRPr="00672B7B">
              <w:rPr>
                <w:rFonts w:ascii="Arial" w:hAnsi="Arial" w:cs="Arial"/>
                <w:spacing w:val="10"/>
              </w:rPr>
              <w:t>:</w:t>
            </w:r>
          </w:p>
          <w:p w:rsidR="00B94420" w:rsidRPr="00672B7B" w:rsidRDefault="00B94420" w:rsidP="0010773E">
            <w:pPr>
              <w:pStyle w:val="Tekstpodstawowy21"/>
              <w:spacing w:before="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  <w:tr w:rsidR="00B94420" w:rsidRPr="00672B7B" w:rsidTr="00E5118E">
        <w:trPr>
          <w:cantSplit/>
          <w:trHeight w:val="987"/>
        </w:trPr>
        <w:tc>
          <w:tcPr>
            <w:tcW w:w="10511" w:type="dxa"/>
            <w:tcBorders>
              <w:top w:val="single" w:sz="6" w:space="0" w:color="auto"/>
              <w:bottom w:val="single" w:sz="6" w:space="0" w:color="auto"/>
            </w:tcBorders>
          </w:tcPr>
          <w:p w:rsidR="00B94420" w:rsidRDefault="00B94420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E60570">
              <w:rPr>
                <w:rFonts w:ascii="Arial" w:hAnsi="Arial" w:cs="Arial"/>
                <w:spacing w:val="10"/>
                <w:szCs w:val="24"/>
              </w:rPr>
              <w:t>Planowana liczba osób niepełnosprawnych, których dotyczy projekt</w:t>
            </w:r>
            <w:r>
              <w:rPr>
                <w:rFonts w:ascii="Arial" w:hAnsi="Arial" w:cs="Arial"/>
                <w:spacing w:val="10"/>
                <w:szCs w:val="24"/>
              </w:rPr>
              <w:t>: …</w:t>
            </w:r>
          </w:p>
          <w:p w:rsidR="00B94420" w:rsidRPr="00672B7B" w:rsidRDefault="00B94420" w:rsidP="00E5118E">
            <w:pPr>
              <w:pStyle w:val="Tekstpodstawowy21"/>
              <w:spacing w:line="360" w:lineRule="auto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  <w:szCs w:val="24"/>
              </w:rPr>
              <w:t>w tym planowana liczba dzieci niepełnosprawnych: …</w:t>
            </w:r>
          </w:p>
        </w:tc>
      </w:tr>
      <w:tr w:rsidR="00B94420" w:rsidRPr="00672B7B">
        <w:trPr>
          <w:cantSplit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:rsidR="00B94420" w:rsidRDefault="00B94420" w:rsidP="00654C42">
            <w:pPr>
              <w:pStyle w:val="Tekstpodstawowy21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Nazwa jednostki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,</w:t>
            </w:r>
            <w:r w:rsidRPr="00672B7B">
              <w:rPr>
                <w:rFonts w:ascii="Arial" w:hAnsi="Arial" w:cs="Arial"/>
                <w:spacing w:val="10"/>
              </w:rPr>
              <w:t xml:space="preserve"> która będzie dysponować pojazdem</w:t>
            </w:r>
            <w:r>
              <w:rPr>
                <w:rFonts w:ascii="Arial" w:hAnsi="Arial" w:cs="Arial"/>
                <w:spacing w:val="10"/>
              </w:rPr>
              <w:t>:</w:t>
            </w:r>
          </w:p>
          <w:p w:rsidR="00B94420" w:rsidRPr="00672B7B" w:rsidRDefault="00B94420" w:rsidP="001C0751">
            <w:pPr>
              <w:pStyle w:val="Tekstpodstawowy21"/>
              <w:spacing w:after="180"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 ....................................................................................................................................... Dokładny adres </w:t>
            </w:r>
            <w:r w:rsidRPr="00672B7B">
              <w:rPr>
                <w:rFonts w:ascii="Arial" w:hAnsi="Arial" w:cs="Arial"/>
                <w:spacing w:val="10"/>
                <w:sz w:val="20"/>
              </w:rPr>
              <w:t>(miejscowość, ulica, nr posesji, kod pocztowy, gmina, powiat, województwo):</w:t>
            </w:r>
            <w:r w:rsidRPr="00672B7B">
              <w:rPr>
                <w:rFonts w:ascii="Arial" w:hAnsi="Arial" w:cs="Arial"/>
                <w:spacing w:val="10"/>
              </w:rPr>
              <w:t xml:space="preserve"> ...................................</w:t>
            </w:r>
            <w:r>
              <w:rPr>
                <w:rFonts w:ascii="Arial" w:hAnsi="Arial" w:cs="Arial"/>
                <w:spacing w:val="10"/>
              </w:rPr>
              <w:t>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</w:t>
            </w:r>
            <w:r>
              <w:rPr>
                <w:rFonts w:ascii="Arial" w:hAnsi="Arial" w:cs="Arial"/>
                <w:spacing w:val="10"/>
              </w:rPr>
              <w:t>........</w:t>
            </w:r>
            <w:r w:rsidRPr="00672B7B">
              <w:rPr>
                <w:rFonts w:ascii="Arial" w:hAnsi="Arial" w:cs="Arial"/>
                <w:spacing w:val="10"/>
              </w:rPr>
              <w:t xml:space="preserve"> .......................................................................................................................................</w:t>
            </w:r>
          </w:p>
          <w:p w:rsidR="00B94420" w:rsidRPr="00672B7B" w:rsidRDefault="00B94420">
            <w:pPr>
              <w:pStyle w:val="Tekstpodstawowy21"/>
              <w:spacing w:before="180" w:after="180" w:line="360" w:lineRule="auto"/>
              <w:rPr>
                <w:rFonts w:ascii="Arial" w:hAnsi="Arial" w:cs="Arial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 xml:space="preserve">NIP 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>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</w:t>
            </w:r>
            <w:r w:rsidRPr="005925CE">
              <w:rPr>
                <w:rFonts w:ascii="Arial" w:hAnsi="Arial" w:cs="Arial"/>
                <w:color w:val="000000"/>
                <w:spacing w:val="10"/>
                <w:szCs w:val="24"/>
              </w:rPr>
              <w:t xml:space="preserve">....  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Nr identyfikacyjny PFRO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N </w:t>
            </w:r>
            <w:r w:rsidRPr="00672B7B">
              <w:rPr>
                <w:rFonts w:ascii="Arial" w:hAnsi="Arial" w:cs="Arial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spacing w:val="10"/>
              </w:rPr>
              <w:t xml:space="preserve"> ........................</w:t>
            </w:r>
            <w:r w:rsidRPr="00672B7B">
              <w:rPr>
                <w:rFonts w:ascii="Arial" w:hAnsi="Arial" w:cs="Arial"/>
                <w:spacing w:val="10"/>
              </w:rPr>
              <w:t xml:space="preserve"> </w:t>
            </w:r>
          </w:p>
          <w:p w:rsidR="00B94420" w:rsidRPr="009108BC" w:rsidRDefault="00B94420" w:rsidP="0010773E">
            <w:pPr>
              <w:pStyle w:val="Tekstpodstawowy21"/>
              <w:spacing w:before="18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9108BC">
              <w:rPr>
                <w:rFonts w:ascii="Arial" w:hAnsi="Arial" w:cs="Arial"/>
                <w:spacing w:val="10"/>
                <w:sz w:val="20"/>
              </w:rPr>
              <w:t>*należy wypełnić jeżeli posiada</w:t>
            </w:r>
          </w:p>
        </w:tc>
      </w:tr>
    </w:tbl>
    <w:p w:rsidR="00B94420" w:rsidRDefault="00B94420" w:rsidP="005B10EE">
      <w:pPr>
        <w:pStyle w:val="BodyTextIndent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bookmarkStart w:id="0" w:name="_Hlk23690714"/>
    </w:p>
    <w:p w:rsidR="00B94420" w:rsidRPr="00672B7B" w:rsidRDefault="00B94420" w:rsidP="004946A2">
      <w:pPr>
        <w:pStyle w:val="BodyTextIndent"/>
        <w:spacing w:before="240" w:after="120"/>
        <w:ind w:left="0" w:firstLine="0"/>
        <w:rPr>
          <w:rFonts w:ascii="Arial" w:hAnsi="Arial" w:cs="Arial"/>
          <w:spacing w:val="10"/>
          <w:sz w:val="28"/>
        </w:rPr>
      </w:pPr>
      <w:r>
        <w:rPr>
          <w:rFonts w:ascii="Arial" w:hAnsi="Arial" w:cs="Arial"/>
          <w:spacing w:val="10"/>
          <w:sz w:val="28"/>
        </w:rPr>
        <w:t>2</w:t>
      </w:r>
      <w:r w:rsidRPr="00672B7B">
        <w:rPr>
          <w:rFonts w:ascii="Arial" w:hAnsi="Arial" w:cs="Arial"/>
          <w:spacing w:val="10"/>
          <w:sz w:val="28"/>
        </w:rPr>
        <w:t>.</w:t>
      </w:r>
      <w:r w:rsidRPr="008352B9">
        <w:rPr>
          <w:rFonts w:ascii="Arial" w:hAnsi="Arial" w:cs="Arial"/>
          <w:color w:val="FF0000"/>
          <w:spacing w:val="10"/>
          <w:sz w:val="28"/>
        </w:rPr>
        <w:tab/>
      </w:r>
      <w:r w:rsidRPr="001C0751">
        <w:rPr>
          <w:rFonts w:ascii="Arial" w:hAnsi="Arial" w:cs="Arial"/>
          <w:color w:val="000000"/>
          <w:spacing w:val="10"/>
          <w:sz w:val="28"/>
        </w:rPr>
        <w:t>Uzasadnienie potrzeby zakupu lub przystosowania pojazdu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10"/>
      </w:tblGrid>
      <w:tr w:rsidR="00B94420" w:rsidRPr="00672B7B" w:rsidTr="00546E39">
        <w:trPr>
          <w:trHeight w:val="4210"/>
        </w:trPr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AD3A9A" w:rsidRDefault="00B94420" w:rsidP="001C0751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AD3A9A">
              <w:rPr>
                <w:rFonts w:ascii="Arial" w:hAnsi="Arial" w:cs="Arial"/>
                <w:color w:val="000000"/>
                <w:spacing w:val="10"/>
                <w:sz w:val="20"/>
              </w:rPr>
              <w:t>w przypadku obszernego opisu – w załączeniu</w:t>
            </w:r>
          </w:p>
          <w:p w:rsidR="00B94420" w:rsidRDefault="00B94420" w:rsidP="006816F4">
            <w:pPr>
              <w:pStyle w:val="Tekstpodstawowy21"/>
              <w:spacing w:before="180" w:after="180"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Nazwa </w:t>
            </w:r>
            <w:r>
              <w:rPr>
                <w:rFonts w:ascii="Arial" w:hAnsi="Arial" w:cs="Arial"/>
                <w:color w:val="000000"/>
                <w:spacing w:val="10"/>
              </w:rPr>
              <w:t>placówki służącej rehabilitacji / warsztatu terapii zajęciowej, która będzie korzystać z pojazdu</w:t>
            </w:r>
          </w:p>
          <w:p w:rsidR="00B94420" w:rsidRDefault="00B94420" w:rsidP="006816F4">
            <w:pPr>
              <w:pStyle w:val="Tekstpodstawowy21"/>
              <w:spacing w:before="180" w:after="180" w:line="360" w:lineRule="auto"/>
              <w:rPr>
                <w:rFonts w:ascii="Arial" w:hAnsi="Arial" w:cs="Arial"/>
                <w:color w:val="000000"/>
                <w:spacing w:val="10"/>
              </w:rPr>
            </w:pPr>
            <w:r>
              <w:rPr>
                <w:rFonts w:ascii="Arial" w:hAnsi="Arial" w:cs="Arial"/>
                <w:color w:val="000000"/>
                <w:spacing w:val="10"/>
              </w:rPr>
              <w:t>.......................................................................................................................................</w:t>
            </w:r>
          </w:p>
          <w:p w:rsidR="00B94420" w:rsidRPr="001C0751" w:rsidRDefault="00B94420" w:rsidP="006816F4">
            <w:pPr>
              <w:pStyle w:val="Tekstpodstawowy21"/>
              <w:spacing w:before="180" w:after="180" w:line="360" w:lineRule="auto"/>
              <w:rPr>
                <w:rFonts w:ascii="Arial" w:hAnsi="Arial" w:cs="Arial"/>
                <w:color w:val="000000"/>
                <w:spacing w:val="10"/>
              </w:rPr>
            </w:pPr>
            <w:r>
              <w:rPr>
                <w:rFonts w:ascii="Arial" w:hAnsi="Arial" w:cs="Arial"/>
                <w:color w:val="000000"/>
                <w:spacing w:val="10"/>
              </w:rPr>
              <w:t>…………………………………………………………………………………………………………….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                      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Data rozpoczęcia działalności 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na rzecz osób niepełnosprawnych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(dzień/ miesiąc/rok)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E03069"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........................................................................</w:t>
            </w:r>
            <w:r w:rsidRPr="00E03069">
              <w:rPr>
                <w:rFonts w:ascii="Arial" w:hAnsi="Arial" w:cs="Arial"/>
                <w:color w:val="000000"/>
                <w:spacing w:val="10"/>
                <w:szCs w:val="24"/>
              </w:rPr>
              <w:t>.........</w:t>
            </w:r>
            <w:r>
              <w:rPr>
                <w:rFonts w:ascii="Arial" w:hAnsi="Arial" w:cs="Arial"/>
                <w:color w:val="000000"/>
                <w:spacing w:val="10"/>
                <w:szCs w:val="24"/>
              </w:rPr>
              <w:t>..</w:t>
            </w:r>
            <w:r w:rsidRPr="00E03069">
              <w:rPr>
                <w:rFonts w:ascii="Arial" w:hAnsi="Arial" w:cs="Arial"/>
                <w:color w:val="000000"/>
                <w:spacing w:val="10"/>
                <w:szCs w:val="24"/>
              </w:rPr>
              <w:t>.................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</w:p>
          <w:p w:rsidR="00B94420" w:rsidRPr="001C0751" w:rsidRDefault="00B94420" w:rsidP="006816F4">
            <w:pPr>
              <w:pStyle w:val="Tekstpodstawowy21"/>
              <w:spacing w:before="180" w:after="180" w:line="360" w:lineRule="auto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Dokładny adres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(miejscowość, ulica, nr posesji, kod pocztowy, gmina, powiat, województwo):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..................................................................................................................................... </w:t>
            </w:r>
          </w:p>
          <w:p w:rsidR="00B94420" w:rsidRDefault="00B94420" w:rsidP="006816F4">
            <w:pPr>
              <w:pStyle w:val="Tekstpodstawowy21"/>
              <w:spacing w:before="180" w:after="180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</w:rPr>
              <w:t>NIP....................</w:t>
            </w:r>
            <w:r w:rsidRPr="001C0751">
              <w:rPr>
                <w:rFonts w:ascii="Arial" w:hAnsi="Arial" w:cs="Arial"/>
                <w:color w:val="000000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   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Nr identyfikacyjny PFRON</w:t>
            </w:r>
            <w:r w:rsidRPr="001C0751">
              <w:rPr>
                <w:rFonts w:ascii="Arial" w:hAnsi="Arial" w:cs="Arial"/>
                <w:color w:val="000000"/>
                <w:spacing w:val="10"/>
                <w:sz w:val="32"/>
              </w:rPr>
              <w:t>*</w:t>
            </w:r>
            <w:r>
              <w:rPr>
                <w:rFonts w:ascii="Arial" w:hAnsi="Arial" w:cs="Arial"/>
                <w:color w:val="000000"/>
                <w:spacing w:val="10"/>
              </w:rPr>
              <w:t xml:space="preserve"> .....................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 xml:space="preserve"> </w:t>
            </w:r>
          </w:p>
          <w:p w:rsidR="00B94420" w:rsidRPr="001C0751" w:rsidRDefault="00B94420" w:rsidP="006816F4">
            <w:pPr>
              <w:pStyle w:val="Tekstpodstawowy21"/>
              <w:spacing w:before="180" w:after="180"/>
              <w:rPr>
                <w:rFonts w:ascii="Arial" w:hAnsi="Arial" w:cs="Arial"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32"/>
              </w:rPr>
              <w:t>*</w:t>
            </w:r>
            <w:r w:rsidRPr="001C0751">
              <w:rPr>
                <w:rFonts w:ascii="Arial" w:hAnsi="Arial" w:cs="Arial"/>
                <w:color w:val="000000"/>
                <w:spacing w:val="10"/>
              </w:rPr>
              <w:t>należy wypełnić jeżeli posiada</w:t>
            </w:r>
          </w:p>
          <w:p w:rsidR="00B94420" w:rsidRPr="001C0751" w:rsidRDefault="00B94420" w:rsidP="006816F4">
            <w:pPr>
              <w:pStyle w:val="Tekstpodstawowy21"/>
              <w:spacing w:before="180" w:line="360" w:lineRule="auto"/>
              <w:rPr>
                <w:rFonts w:ascii="Arial" w:hAnsi="Arial" w:cs="Arial"/>
                <w:b/>
                <w:color w:val="000000"/>
                <w:spacing w:val="10"/>
              </w:rPr>
            </w:pPr>
            <w:r w:rsidRPr="001C0751">
              <w:rPr>
                <w:rFonts w:ascii="Arial" w:hAnsi="Arial" w:cs="Arial"/>
                <w:b/>
                <w:color w:val="000000"/>
                <w:spacing w:val="10"/>
              </w:rPr>
              <w:t>Uzasadnienie potrzeby realizacji projektu:</w:t>
            </w:r>
          </w:p>
          <w:p w:rsidR="00B94420" w:rsidRPr="00721632" w:rsidRDefault="00B94420" w:rsidP="006816F4">
            <w:pPr>
              <w:pStyle w:val="Tekstpodstawowy21"/>
              <w:spacing w:line="360" w:lineRule="auto"/>
              <w:rPr>
                <w:rFonts w:ascii="Arial" w:hAnsi="Arial" w:cs="Arial"/>
                <w:b/>
                <w:color w:val="000000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bookmarkEnd w:id="0"/>
    <w:p w:rsidR="00B94420" w:rsidRPr="00672B7B" w:rsidRDefault="00B94420" w:rsidP="005B10EE">
      <w:pPr>
        <w:pStyle w:val="BodyTextIndent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3.</w:t>
      </w:r>
      <w:r w:rsidRPr="00672B7B">
        <w:rPr>
          <w:rFonts w:ascii="Arial" w:hAnsi="Arial" w:cs="Arial"/>
          <w:spacing w:val="10"/>
          <w:sz w:val="28"/>
        </w:rPr>
        <w:tab/>
        <w:t>Charakterystyka dotychczas wykonywanych przewozów na rzecz osób niepełnosprawnych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10"/>
      </w:tblGrid>
      <w:tr w:rsidR="00B94420" w:rsidRPr="00672B7B">
        <w:trPr>
          <w:trHeight w:val="1125"/>
        </w:trPr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4C3417" w:rsidRDefault="00B94420">
            <w:pPr>
              <w:pStyle w:val="TAB18"/>
              <w:tabs>
                <w:tab w:val="clear" w:pos="10206"/>
              </w:tabs>
              <w:spacing w:before="24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:rsidR="00B94420" w:rsidRPr="00672B7B" w:rsidRDefault="00B94420" w:rsidP="00546B89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B94420" w:rsidRPr="00672B7B" w:rsidRDefault="00B94420" w:rsidP="005B10EE">
      <w:pPr>
        <w:pStyle w:val="BodyTextIndent"/>
        <w:spacing w:before="240" w:after="120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4.</w:t>
      </w:r>
      <w:r w:rsidRPr="00672B7B">
        <w:rPr>
          <w:rFonts w:ascii="Arial" w:hAnsi="Arial" w:cs="Arial"/>
          <w:spacing w:val="10"/>
          <w:sz w:val="28"/>
        </w:rPr>
        <w:tab/>
        <w:t>Diagnoza sytuacji, z której wynikać będzie konieczność</w:t>
      </w:r>
      <w:r>
        <w:rPr>
          <w:rFonts w:ascii="Arial" w:hAnsi="Arial" w:cs="Arial"/>
          <w:spacing w:val="10"/>
          <w:sz w:val="28"/>
        </w:rPr>
        <w:t xml:space="preserve"> </w:t>
      </w:r>
      <w:r w:rsidRPr="00672B7B">
        <w:rPr>
          <w:rFonts w:ascii="Arial" w:hAnsi="Arial" w:cs="Arial"/>
          <w:spacing w:val="10"/>
          <w:sz w:val="28"/>
        </w:rPr>
        <w:t>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10"/>
      </w:tblGrid>
      <w:tr w:rsidR="00B94420" w:rsidRPr="00672B7B">
        <w:trPr>
          <w:trHeight w:val="1125"/>
        </w:trPr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4C3417" w:rsidRDefault="00B94420" w:rsidP="004A183D">
            <w:pPr>
              <w:pStyle w:val="TAB18"/>
              <w:tabs>
                <w:tab w:val="clear" w:pos="10206"/>
              </w:tabs>
              <w:spacing w:before="120" w:line="360" w:lineRule="auto"/>
              <w:rPr>
                <w:rFonts w:ascii="Arial" w:hAnsi="Arial" w:cs="Arial"/>
                <w:spacing w:val="10"/>
                <w:sz w:val="20"/>
              </w:rPr>
            </w:pPr>
            <w:r w:rsidRPr="004C3417">
              <w:rPr>
                <w:rFonts w:ascii="Arial" w:hAnsi="Arial" w:cs="Arial"/>
                <w:spacing w:val="10"/>
                <w:sz w:val="20"/>
              </w:rPr>
              <w:t>(w przypadku obszernego opisu – w załączeniu)</w:t>
            </w:r>
          </w:p>
          <w:p w:rsidR="00B94420" w:rsidRPr="00672B7B" w:rsidRDefault="00B94420" w:rsidP="004A183D">
            <w:pPr>
              <w:pStyle w:val="TAB18"/>
              <w:tabs>
                <w:tab w:val="clear" w:pos="10206"/>
              </w:tabs>
              <w:spacing w:line="360" w:lineRule="auto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B94420" w:rsidRDefault="00B94420" w:rsidP="004A183D">
      <w:pPr>
        <w:pStyle w:val="BodyTextIndent2"/>
        <w:ind w:left="340" w:hanging="340"/>
        <w:rPr>
          <w:rFonts w:ascii="Arial" w:hAnsi="Arial" w:cs="Arial"/>
          <w:spacing w:val="10"/>
          <w:sz w:val="28"/>
        </w:rPr>
      </w:pPr>
    </w:p>
    <w:p w:rsidR="00B94420" w:rsidRDefault="00B94420" w:rsidP="004A183D">
      <w:pPr>
        <w:pStyle w:val="BodyTextIndent2"/>
        <w:ind w:left="340" w:hanging="340"/>
        <w:rPr>
          <w:rFonts w:ascii="Arial" w:hAnsi="Arial" w:cs="Arial"/>
          <w:spacing w:val="10"/>
          <w:sz w:val="28"/>
        </w:rPr>
      </w:pPr>
    </w:p>
    <w:p w:rsidR="00B94420" w:rsidRPr="00672B7B" w:rsidRDefault="00B94420" w:rsidP="004A183D">
      <w:pPr>
        <w:pStyle w:val="BodyTextIndent2"/>
        <w:ind w:left="340" w:hanging="340"/>
        <w:rPr>
          <w:rFonts w:ascii="Arial" w:hAnsi="Arial" w:cs="Arial"/>
          <w:spacing w:val="10"/>
          <w:sz w:val="28"/>
        </w:rPr>
      </w:pPr>
      <w:r w:rsidRPr="00672B7B">
        <w:rPr>
          <w:rFonts w:ascii="Arial" w:hAnsi="Arial" w:cs="Arial"/>
          <w:spacing w:val="10"/>
          <w:sz w:val="28"/>
        </w:rPr>
        <w:t>5.</w:t>
      </w:r>
      <w:r w:rsidRPr="00672B7B">
        <w:rPr>
          <w:rFonts w:ascii="Arial" w:hAnsi="Arial" w:cs="Arial"/>
          <w:spacing w:val="10"/>
          <w:sz w:val="28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10"/>
      </w:tblGrid>
      <w:tr w:rsidR="00B94420" w:rsidRPr="00672B7B" w:rsidTr="00FA618D">
        <w:trPr>
          <w:trHeight w:val="958"/>
        </w:trPr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450038" w:rsidRDefault="00B94420" w:rsidP="004D3B79">
            <w:pPr>
              <w:pStyle w:val="Tekstpodstawowy21"/>
              <w:rPr>
                <w:rFonts w:ascii="Arial" w:hAnsi="Arial" w:cs="Arial"/>
                <w:spacing w:val="10"/>
              </w:rPr>
            </w:pPr>
            <w:r>
              <w:rPr>
                <w:rFonts w:ascii="Arial" w:hAnsi="Arial" w:cs="Arial"/>
                <w:spacing w:val="10"/>
              </w:rPr>
              <w:t>Przewidywany czas r</w:t>
            </w:r>
            <w:r w:rsidRPr="00450038">
              <w:rPr>
                <w:rFonts w:ascii="Arial" w:hAnsi="Arial" w:cs="Arial"/>
                <w:spacing w:val="10"/>
              </w:rPr>
              <w:t>ozpoczęci</w:t>
            </w:r>
            <w:r>
              <w:rPr>
                <w:rFonts w:ascii="Arial" w:hAnsi="Arial" w:cs="Arial"/>
                <w:spacing w:val="10"/>
              </w:rPr>
              <w:t>a</w:t>
            </w:r>
            <w:r w:rsidRPr="00450038">
              <w:rPr>
                <w:rFonts w:ascii="Arial" w:hAnsi="Arial" w:cs="Arial"/>
                <w:spacing w:val="10"/>
              </w:rPr>
              <w:t xml:space="preserve"> realizacji projektu </w:t>
            </w:r>
            <w:r w:rsidRPr="00450038">
              <w:rPr>
                <w:rFonts w:ascii="Arial" w:hAnsi="Arial" w:cs="Arial"/>
                <w:spacing w:val="10"/>
                <w:sz w:val="20"/>
              </w:rPr>
              <w:t>(dzień, miesiąc, rok):</w:t>
            </w:r>
            <w:r>
              <w:rPr>
                <w:rFonts w:ascii="Arial" w:hAnsi="Arial" w:cs="Arial"/>
                <w:spacing w:val="10"/>
                <w:sz w:val="20"/>
              </w:rPr>
              <w:t xml:space="preserve"> ..</w:t>
            </w:r>
            <w:r w:rsidRPr="00450038">
              <w:rPr>
                <w:rFonts w:ascii="Arial" w:hAnsi="Arial" w:cs="Arial"/>
                <w:spacing w:val="10"/>
              </w:rPr>
              <w:t>...........</w:t>
            </w:r>
            <w:r>
              <w:rPr>
                <w:rFonts w:ascii="Arial" w:hAnsi="Arial" w:cs="Arial"/>
                <w:spacing w:val="10"/>
              </w:rPr>
              <w:t>.</w:t>
            </w:r>
            <w:r w:rsidRPr="00450038">
              <w:rPr>
                <w:rFonts w:ascii="Arial" w:hAnsi="Arial" w:cs="Arial"/>
                <w:spacing w:val="10"/>
              </w:rPr>
              <w:t>..................</w:t>
            </w:r>
          </w:p>
          <w:p w:rsidR="00B94420" w:rsidRPr="004A183D" w:rsidRDefault="00B94420" w:rsidP="004D3B79">
            <w:pPr>
              <w:pStyle w:val="PFRON"/>
              <w:spacing w:before="120"/>
              <w:jc w:val="both"/>
              <w:rPr>
                <w:rFonts w:ascii="Arial" w:hAnsi="Arial" w:cs="Arial"/>
                <w:spacing w:val="10"/>
              </w:rPr>
            </w:pPr>
            <w:r w:rsidRPr="00450038">
              <w:rPr>
                <w:rFonts w:ascii="Arial" w:hAnsi="Arial" w:cs="Arial"/>
                <w:spacing w:val="10"/>
              </w:rPr>
              <w:t xml:space="preserve">Przewidywany czas realizacji </w:t>
            </w:r>
            <w:r w:rsidRPr="00450038">
              <w:rPr>
                <w:rFonts w:ascii="Arial" w:hAnsi="Arial" w:cs="Arial"/>
                <w:spacing w:val="10"/>
                <w:sz w:val="20"/>
              </w:rPr>
              <w:t>(w miesiącach)</w:t>
            </w:r>
            <w:r w:rsidRPr="00450038">
              <w:rPr>
                <w:rFonts w:ascii="Arial" w:hAnsi="Arial" w:cs="Arial"/>
                <w:spacing w:val="10"/>
              </w:rPr>
              <w:t>:</w:t>
            </w:r>
            <w:r>
              <w:rPr>
                <w:rFonts w:ascii="Arial" w:hAnsi="Arial" w:cs="Arial"/>
                <w:spacing w:val="10"/>
              </w:rPr>
              <w:t xml:space="preserve"> ......................................</w:t>
            </w:r>
            <w:r w:rsidRPr="00672B7B">
              <w:rPr>
                <w:rFonts w:ascii="Arial" w:hAnsi="Arial" w:cs="Arial"/>
                <w:spacing w:val="10"/>
              </w:rPr>
              <w:t>................................</w:t>
            </w:r>
          </w:p>
        </w:tc>
      </w:tr>
    </w:tbl>
    <w:p w:rsidR="00B94420" w:rsidRPr="00672B7B" w:rsidRDefault="00B94420" w:rsidP="00711FD6">
      <w:pPr>
        <w:pStyle w:val="Heading3"/>
        <w:spacing w:before="240" w:after="120"/>
        <w:rPr>
          <w:i w:val="0"/>
          <w:iCs w:val="0"/>
          <w:sz w:val="28"/>
        </w:rPr>
      </w:pPr>
      <w:bookmarkStart w:id="1" w:name="_Hlk23690757"/>
      <w:r w:rsidRPr="00672B7B">
        <w:rPr>
          <w:i w:val="0"/>
          <w:iCs w:val="0"/>
          <w:sz w:val="28"/>
        </w:rPr>
        <w:t>6. Wartość wskaźników bazowych</w:t>
      </w:r>
    </w:p>
    <w:tbl>
      <w:tblPr>
        <w:tblW w:w="1046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66"/>
        <w:gridCol w:w="1411"/>
        <w:gridCol w:w="1411"/>
        <w:gridCol w:w="2779"/>
      </w:tblGrid>
      <w:tr w:rsidR="00B94420" w:rsidRPr="00672B7B" w:rsidTr="002A7537">
        <w:trPr>
          <w:cantSplit/>
          <w:trHeight w:val="2191"/>
        </w:trPr>
        <w:tc>
          <w:tcPr>
            <w:tcW w:w="4866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1C0751" w:rsidRDefault="00B94420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liczba pojazdów (w rozbiciu na mikrobusy-pojazdy o liczbie miejsc 9 łącznie z kierowcą i autobusy) wykorzystywanych do przewozu osób niepełnosprawnych będących w posiadaniu beneficjenta, w tym pojazdów przystosowanych do przewozu osób na wózkach inwalidzkich, według stanu na ostatni dzień roku poprzedzającego rok złożenia wniosku o dofinansowanie</w:t>
            </w:r>
          </w:p>
        </w:tc>
        <w:tc>
          <w:tcPr>
            <w:tcW w:w="5601" w:type="dxa"/>
            <w:gridSpan w:val="3"/>
            <w:tcBorders>
              <w:top w:val="double" w:sz="6" w:space="0" w:color="auto"/>
              <w:bottom w:val="double" w:sz="6" w:space="0" w:color="auto"/>
            </w:tcBorders>
          </w:tcPr>
          <w:p w:rsidR="00B94420" w:rsidRPr="00672B7B" w:rsidRDefault="00B94420" w:rsidP="00B07BF0">
            <w:pPr>
              <w:pStyle w:val="Header"/>
              <w:tabs>
                <w:tab w:val="clear" w:pos="4536"/>
              </w:tabs>
              <w:spacing w:before="240" w:line="360" w:lineRule="auto"/>
              <w:ind w:right="-120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Liczba mikrobusów </w:t>
            </w:r>
            <w:r>
              <w:rPr>
                <w:rFonts w:ascii="Arial" w:hAnsi="Arial" w:cs="Arial"/>
                <w:bCs/>
                <w:spacing w:val="10"/>
              </w:rPr>
              <w:t>.......</w:t>
            </w:r>
            <w:r w:rsidRPr="00B066EC">
              <w:rPr>
                <w:rFonts w:ascii="Arial" w:hAnsi="Arial" w:cs="Arial"/>
                <w:bCs/>
                <w:spacing w:val="10"/>
              </w:rPr>
              <w:t>......</w:t>
            </w:r>
            <w:r>
              <w:rPr>
                <w:rFonts w:ascii="Arial" w:hAnsi="Arial" w:cs="Arial"/>
                <w:bCs/>
                <w:spacing w:val="10"/>
              </w:rPr>
              <w:t>..........</w:t>
            </w:r>
            <w:r w:rsidRPr="00B066EC">
              <w:rPr>
                <w:rFonts w:ascii="Arial" w:hAnsi="Arial" w:cs="Arial"/>
                <w:bCs/>
                <w:spacing w:val="10"/>
              </w:rPr>
              <w:t>...............</w:t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,</w:t>
            </w:r>
            <w:r w:rsidRPr="00B066EC">
              <w:rPr>
                <w:rFonts w:ascii="Arial" w:hAnsi="Arial" w:cs="Arial"/>
                <w:bCs/>
                <w:spacing w:val="10"/>
              </w:rPr>
              <w:t xml:space="preserve"> </w:t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w tym przystosowanych do przewozu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osób na wózkach </w:t>
            </w:r>
            <w:r w:rsidRPr="00B066EC">
              <w:rPr>
                <w:rFonts w:ascii="Arial" w:hAnsi="Arial" w:cs="Arial"/>
                <w:bCs/>
                <w:spacing w:val="10"/>
              </w:rPr>
              <w:t>.........</w:t>
            </w:r>
            <w:r>
              <w:rPr>
                <w:rFonts w:ascii="Arial" w:hAnsi="Arial" w:cs="Arial"/>
                <w:bCs/>
                <w:spacing w:val="10"/>
              </w:rPr>
              <w:t>........</w:t>
            </w:r>
            <w:r w:rsidRPr="00B066EC">
              <w:rPr>
                <w:rFonts w:ascii="Arial" w:hAnsi="Arial" w:cs="Arial"/>
                <w:bCs/>
                <w:spacing w:val="10"/>
              </w:rPr>
              <w:t xml:space="preserve">......................... </w:t>
            </w:r>
          </w:p>
          <w:p w:rsidR="00B94420" w:rsidRPr="00672B7B" w:rsidRDefault="00B94420" w:rsidP="00711FD6">
            <w:pPr>
              <w:pStyle w:val="Header"/>
              <w:tabs>
                <w:tab w:val="clear" w:pos="4536"/>
              </w:tabs>
              <w:spacing w:before="120" w:line="360" w:lineRule="auto"/>
              <w:ind w:right="-119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Liczba autobusów </w:t>
            </w:r>
            <w:r w:rsidRPr="00B066EC">
              <w:rPr>
                <w:rFonts w:ascii="Arial" w:hAnsi="Arial" w:cs="Arial"/>
                <w:bCs/>
                <w:spacing w:val="10"/>
              </w:rPr>
              <w:t>..........</w:t>
            </w:r>
            <w:r>
              <w:rPr>
                <w:rFonts w:ascii="Arial" w:hAnsi="Arial" w:cs="Arial"/>
                <w:bCs/>
                <w:spacing w:val="10"/>
              </w:rPr>
              <w:t>.........</w:t>
            </w:r>
            <w:r w:rsidRPr="00B066EC">
              <w:rPr>
                <w:rFonts w:ascii="Arial" w:hAnsi="Arial" w:cs="Arial"/>
                <w:bCs/>
                <w:spacing w:val="10"/>
              </w:rPr>
              <w:t>.....................</w:t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,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w tym przystosowanych do przewozu</w:t>
            </w:r>
            <w:r>
              <w:rPr>
                <w:rFonts w:ascii="Arial" w:hAnsi="Arial" w:cs="Arial"/>
                <w:b/>
                <w:bCs/>
                <w:spacing w:val="10"/>
              </w:rPr>
              <w:t xml:space="preserve"> </w:t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osób na wózkach </w:t>
            </w:r>
            <w:r w:rsidRPr="00B066EC">
              <w:rPr>
                <w:rFonts w:ascii="Arial" w:hAnsi="Arial" w:cs="Arial"/>
                <w:bCs/>
                <w:spacing w:val="10"/>
              </w:rPr>
              <w:t>......................</w:t>
            </w:r>
            <w:r>
              <w:rPr>
                <w:rFonts w:ascii="Arial" w:hAnsi="Arial" w:cs="Arial"/>
                <w:bCs/>
                <w:spacing w:val="10"/>
              </w:rPr>
              <w:t>...................</w:t>
            </w:r>
            <w:r w:rsidRPr="00B066EC">
              <w:rPr>
                <w:rFonts w:ascii="Arial" w:hAnsi="Arial" w:cs="Arial"/>
                <w:bCs/>
                <w:spacing w:val="10"/>
              </w:rPr>
              <w:t>..........</w:t>
            </w:r>
          </w:p>
        </w:tc>
      </w:tr>
      <w:tr w:rsidR="00B94420" w:rsidRPr="00672B7B" w:rsidTr="002A7537">
        <w:trPr>
          <w:cantSplit/>
          <w:trHeight w:val="336"/>
        </w:trPr>
        <w:tc>
          <w:tcPr>
            <w:tcW w:w="4866" w:type="dxa"/>
            <w:vMerge w:val="restart"/>
            <w:tcBorders>
              <w:bottom w:val="double" w:sz="6" w:space="0" w:color="auto"/>
              <w:right w:val="double" w:sz="6" w:space="0" w:color="auto"/>
            </w:tcBorders>
          </w:tcPr>
          <w:p w:rsidR="00B94420" w:rsidRPr="001C0751" w:rsidRDefault="00B94420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liczba osób niepełnosprawnych, z wyodrębnieniem osób niepełnosprawnych na wózkach inwalidzkich, którym beneficjent zapewnia stały codzienny przewóz, według stanu na ostatni dzień roku poprzedzającego rok złożenia wniosku o dofinansowanie</w:t>
            </w:r>
          </w:p>
        </w:tc>
        <w:tc>
          <w:tcPr>
            <w:tcW w:w="5601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:rsidR="00B94420" w:rsidRPr="00672B7B" w:rsidRDefault="00B94420" w:rsidP="00B07BF0">
            <w:pPr>
              <w:pStyle w:val="Header"/>
              <w:ind w:right="-68"/>
              <w:jc w:val="center"/>
              <w:rPr>
                <w:rFonts w:ascii="Arial" w:hAnsi="Arial" w:cs="Arial"/>
                <w:b/>
                <w:bCs/>
              </w:rPr>
            </w:pPr>
            <w:r w:rsidRPr="00672B7B">
              <w:rPr>
                <w:rFonts w:ascii="Arial" w:hAnsi="Arial" w:cs="Arial"/>
                <w:b/>
                <w:bCs/>
              </w:rPr>
              <w:t>osoby niepełnosprawne</w:t>
            </w:r>
          </w:p>
        </w:tc>
      </w:tr>
      <w:tr w:rsidR="00B94420" w:rsidRPr="00672B7B" w:rsidTr="002A7537">
        <w:trPr>
          <w:cantSplit/>
          <w:trHeight w:val="336"/>
        </w:trPr>
        <w:tc>
          <w:tcPr>
            <w:tcW w:w="4866" w:type="dxa"/>
            <w:vMerge/>
            <w:tcBorders>
              <w:top w:val="double" w:sz="6" w:space="0" w:color="auto"/>
              <w:right w:val="double" w:sz="6" w:space="0" w:color="auto"/>
            </w:tcBorders>
          </w:tcPr>
          <w:p w:rsidR="00B94420" w:rsidRPr="001C0751" w:rsidRDefault="00B94420" w:rsidP="001C0751">
            <w:pPr>
              <w:pStyle w:val="Header"/>
              <w:ind w:right="123"/>
              <w:rPr>
                <w:rFonts w:ascii="Arial" w:hAnsi="Arial" w:cs="Arial"/>
                <w:color w:val="000000"/>
                <w:spacing w:val="10"/>
              </w:rPr>
            </w:pPr>
          </w:p>
        </w:tc>
        <w:tc>
          <w:tcPr>
            <w:tcW w:w="1411" w:type="dxa"/>
            <w:tcBorders>
              <w:top w:val="double" w:sz="6" w:space="0" w:color="auto"/>
              <w:right w:val="double" w:sz="6" w:space="0" w:color="auto"/>
            </w:tcBorders>
          </w:tcPr>
          <w:p w:rsidR="00B94420" w:rsidRPr="001C0751" w:rsidRDefault="00B94420" w:rsidP="00FA618D">
            <w:p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pełnoletnie</w:t>
            </w:r>
          </w:p>
        </w:tc>
        <w:tc>
          <w:tcPr>
            <w:tcW w:w="1411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72B7B">
              <w:rPr>
                <w:rFonts w:ascii="Arial" w:hAnsi="Arial" w:cs="Arial"/>
                <w:b/>
                <w:bCs/>
                <w:sz w:val="20"/>
              </w:rPr>
              <w:t>do 18 roku życia</w:t>
            </w:r>
          </w:p>
        </w:tc>
        <w:tc>
          <w:tcPr>
            <w:tcW w:w="2779" w:type="dxa"/>
            <w:tcBorders>
              <w:top w:val="double" w:sz="6" w:space="0" w:color="auto"/>
              <w:left w:val="double" w:sz="6" w:space="0" w:color="auto"/>
            </w:tcBorders>
          </w:tcPr>
          <w:p w:rsidR="00B94420" w:rsidRPr="00672B7B" w:rsidRDefault="00B9442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FA618D">
              <w:rPr>
                <w:rFonts w:ascii="Arial" w:hAnsi="Arial" w:cs="Arial"/>
                <w:b/>
                <w:bCs/>
                <w:sz w:val="20"/>
              </w:rPr>
              <w:t>łącznie</w:t>
            </w:r>
          </w:p>
        </w:tc>
      </w:tr>
      <w:tr w:rsidR="00B94420" w:rsidRPr="00672B7B" w:rsidTr="002A7537">
        <w:trPr>
          <w:cantSplit/>
          <w:trHeight w:val="225"/>
        </w:trPr>
        <w:tc>
          <w:tcPr>
            <w:tcW w:w="4866" w:type="dxa"/>
            <w:vMerge/>
            <w:tcBorders>
              <w:bottom w:val="double" w:sz="6" w:space="0" w:color="auto"/>
              <w:right w:val="double" w:sz="6" w:space="0" w:color="auto"/>
            </w:tcBorders>
          </w:tcPr>
          <w:p w:rsidR="00B94420" w:rsidRPr="001C0751" w:rsidRDefault="00B94420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1411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Header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  <w:tc>
          <w:tcPr>
            <w:tcW w:w="1411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Header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  <w:tc>
          <w:tcPr>
            <w:tcW w:w="2779" w:type="dxa"/>
            <w:tcBorders>
              <w:left w:val="double" w:sz="6" w:space="0" w:color="auto"/>
              <w:bottom w:val="double" w:sz="6" w:space="0" w:color="auto"/>
            </w:tcBorders>
          </w:tcPr>
          <w:p w:rsidR="00B94420" w:rsidRPr="00672B7B" w:rsidRDefault="00B94420">
            <w:pPr>
              <w:pStyle w:val="Header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  <w:tr w:rsidR="00B94420" w:rsidRPr="00672B7B" w:rsidTr="002A7537">
        <w:trPr>
          <w:cantSplit/>
          <w:trHeight w:val="336"/>
        </w:trPr>
        <w:tc>
          <w:tcPr>
            <w:tcW w:w="4866" w:type="dxa"/>
            <w:vMerge/>
            <w:tcBorders>
              <w:top w:val="double" w:sz="6" w:space="0" w:color="auto"/>
              <w:right w:val="double" w:sz="6" w:space="0" w:color="auto"/>
            </w:tcBorders>
          </w:tcPr>
          <w:p w:rsidR="00B94420" w:rsidRPr="001C0751" w:rsidRDefault="00B94420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1411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Header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pełnoletnie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na wózkach</w:t>
            </w:r>
          </w:p>
        </w:tc>
        <w:tc>
          <w:tcPr>
            <w:tcW w:w="1411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Header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do18 roku życia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na wózkach</w:t>
            </w:r>
          </w:p>
        </w:tc>
        <w:tc>
          <w:tcPr>
            <w:tcW w:w="2779" w:type="dxa"/>
            <w:tcBorders>
              <w:top w:val="double" w:sz="6" w:space="0" w:color="auto"/>
              <w:left w:val="double" w:sz="6" w:space="0" w:color="auto"/>
            </w:tcBorders>
          </w:tcPr>
          <w:p w:rsidR="00B94420" w:rsidRPr="00672B7B" w:rsidRDefault="00B94420">
            <w:pPr>
              <w:pStyle w:val="Header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  <w:r w:rsidRPr="00672B7B">
              <w:rPr>
                <w:rFonts w:ascii="Arial" w:hAnsi="Arial" w:cs="Arial"/>
                <w:b/>
                <w:bCs/>
                <w:spacing w:val="10"/>
              </w:rPr>
              <w:t xml:space="preserve">łącznie </w:t>
            </w:r>
            <w:r>
              <w:rPr>
                <w:rFonts w:ascii="Arial" w:hAnsi="Arial" w:cs="Arial"/>
                <w:b/>
                <w:bCs/>
                <w:spacing w:val="10"/>
              </w:rPr>
              <w:br/>
            </w:r>
            <w:r w:rsidRPr="00672B7B">
              <w:rPr>
                <w:rFonts w:ascii="Arial" w:hAnsi="Arial" w:cs="Arial"/>
                <w:b/>
                <w:bCs/>
                <w:spacing w:val="10"/>
              </w:rPr>
              <w:t>na wózkach</w:t>
            </w:r>
          </w:p>
        </w:tc>
      </w:tr>
      <w:tr w:rsidR="00B94420" w:rsidRPr="00672B7B" w:rsidTr="002A7537">
        <w:trPr>
          <w:cantSplit/>
          <w:trHeight w:val="145"/>
        </w:trPr>
        <w:tc>
          <w:tcPr>
            <w:tcW w:w="4866" w:type="dxa"/>
            <w:vMerge/>
            <w:tcBorders>
              <w:bottom w:val="double" w:sz="6" w:space="0" w:color="auto"/>
              <w:right w:val="double" w:sz="6" w:space="0" w:color="auto"/>
            </w:tcBorders>
          </w:tcPr>
          <w:p w:rsidR="00B94420" w:rsidRPr="001C0751" w:rsidRDefault="00B94420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1411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Header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  <w:tc>
          <w:tcPr>
            <w:tcW w:w="1411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94420" w:rsidRPr="00672B7B" w:rsidRDefault="00B94420">
            <w:pPr>
              <w:pStyle w:val="Header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  <w:tc>
          <w:tcPr>
            <w:tcW w:w="2779" w:type="dxa"/>
            <w:tcBorders>
              <w:left w:val="double" w:sz="6" w:space="0" w:color="auto"/>
              <w:bottom w:val="double" w:sz="6" w:space="0" w:color="auto"/>
            </w:tcBorders>
          </w:tcPr>
          <w:p w:rsidR="00B94420" w:rsidRPr="00672B7B" w:rsidRDefault="00B94420">
            <w:pPr>
              <w:pStyle w:val="Header"/>
              <w:ind w:right="-68"/>
              <w:jc w:val="center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  <w:tr w:rsidR="00B94420" w:rsidRPr="00672B7B" w:rsidTr="002A7537">
        <w:trPr>
          <w:cantSplit/>
        </w:trPr>
        <w:tc>
          <w:tcPr>
            <w:tcW w:w="4866" w:type="dxa"/>
            <w:tcBorders>
              <w:bottom w:val="double" w:sz="4" w:space="0" w:color="auto"/>
            </w:tcBorders>
          </w:tcPr>
          <w:p w:rsidR="00B94420" w:rsidRPr="001C0751" w:rsidRDefault="00B94420" w:rsidP="00B921FB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wysokość środków zaplanowanych przez beneficjenta na zakup lub przystosowanie pojazdów przeznaczonych do przewozu osób niepełnosprawnych, w roku złożenia  wniosku o dofinansowanie</w:t>
            </w:r>
          </w:p>
        </w:tc>
        <w:tc>
          <w:tcPr>
            <w:tcW w:w="5601" w:type="dxa"/>
            <w:gridSpan w:val="3"/>
            <w:tcBorders>
              <w:bottom w:val="double" w:sz="4" w:space="0" w:color="auto"/>
            </w:tcBorders>
          </w:tcPr>
          <w:p w:rsidR="00B94420" w:rsidRPr="00672B7B" w:rsidRDefault="00B94420">
            <w:pPr>
              <w:pStyle w:val="Header"/>
              <w:spacing w:before="240"/>
              <w:ind w:right="-70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  <w:tr w:rsidR="00B94420" w:rsidRPr="00672B7B" w:rsidTr="002A7537">
        <w:trPr>
          <w:cantSplit/>
          <w:trHeight w:val="442"/>
        </w:trPr>
        <w:tc>
          <w:tcPr>
            <w:tcW w:w="4866" w:type="dxa"/>
            <w:vMerge w:val="restart"/>
            <w:tcBorders>
              <w:top w:val="double" w:sz="4" w:space="0" w:color="auto"/>
            </w:tcBorders>
          </w:tcPr>
          <w:p w:rsidR="00B94420" w:rsidRPr="001C0751" w:rsidRDefault="00B94420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liczba placówek służących rehabilitacji osób niepełnosprawnych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/ warsztatów terapii zajęciowej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, których uczestnikom beneficjent zapewnia stały codzienny przewóz, według stanu na ostatni dzień roku poprzedzającego rok złożenia wystąpienia jednostki samorządu powiatowego lub wniosku</w:t>
            </w:r>
            <w:r>
              <w:rPr>
                <w:rFonts w:ascii="Arial" w:hAnsi="Arial" w:cs="Arial"/>
                <w:color w:val="000000"/>
                <w:spacing w:val="10"/>
                <w:sz w:val="20"/>
              </w:rPr>
              <w:t xml:space="preserve"> </w:t>
            </w:r>
            <w:r w:rsidRPr="001C0751">
              <w:rPr>
                <w:rFonts w:ascii="Arial" w:hAnsi="Arial" w:cs="Arial"/>
                <w:color w:val="000000"/>
                <w:spacing w:val="10"/>
                <w:sz w:val="20"/>
              </w:rPr>
              <w:t>o dofinansowanie</w:t>
            </w:r>
          </w:p>
        </w:tc>
        <w:tc>
          <w:tcPr>
            <w:tcW w:w="5601" w:type="dxa"/>
            <w:gridSpan w:val="3"/>
            <w:tcBorders>
              <w:top w:val="double" w:sz="4" w:space="0" w:color="auto"/>
            </w:tcBorders>
          </w:tcPr>
          <w:p w:rsidR="00B94420" w:rsidRPr="00B440BA" w:rsidRDefault="00B94420" w:rsidP="00B440BA">
            <w:pPr>
              <w:spacing w:before="60"/>
              <w:ind w:right="123"/>
              <w:jc w:val="both"/>
              <w:rPr>
                <w:rFonts w:ascii="Arial" w:hAnsi="Arial" w:cs="Arial"/>
                <w:b/>
                <w:bCs/>
                <w:spacing w:val="10"/>
                <w:sz w:val="20"/>
                <w:szCs w:val="20"/>
              </w:rPr>
            </w:pPr>
            <w:r w:rsidRPr="00B440BA">
              <w:rPr>
                <w:rFonts w:ascii="Arial" w:hAnsi="Arial" w:cs="Arial"/>
                <w:b/>
                <w:bCs/>
                <w:spacing w:val="10"/>
                <w:sz w:val="20"/>
                <w:szCs w:val="20"/>
              </w:rPr>
              <w:t>Placówki służące rehabilitacji</w:t>
            </w:r>
          </w:p>
        </w:tc>
      </w:tr>
      <w:tr w:rsidR="00B94420" w:rsidRPr="00672B7B" w:rsidTr="002A7537">
        <w:trPr>
          <w:cantSplit/>
          <w:trHeight w:val="636"/>
        </w:trPr>
        <w:tc>
          <w:tcPr>
            <w:tcW w:w="4866" w:type="dxa"/>
            <w:vMerge/>
          </w:tcPr>
          <w:p w:rsidR="00B94420" w:rsidRPr="001C0751" w:rsidRDefault="00B94420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5601" w:type="dxa"/>
            <w:gridSpan w:val="3"/>
          </w:tcPr>
          <w:p w:rsidR="00B94420" w:rsidRPr="00672B7B" w:rsidRDefault="00B94420">
            <w:pPr>
              <w:pStyle w:val="Header"/>
              <w:spacing w:before="240"/>
              <w:ind w:right="-70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  <w:tr w:rsidR="00B94420" w:rsidRPr="00672B7B" w:rsidTr="002A7537">
        <w:trPr>
          <w:cantSplit/>
          <w:trHeight w:val="421"/>
        </w:trPr>
        <w:tc>
          <w:tcPr>
            <w:tcW w:w="4866" w:type="dxa"/>
            <w:vMerge/>
          </w:tcPr>
          <w:p w:rsidR="00B94420" w:rsidRPr="001C0751" w:rsidRDefault="00B94420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5601" w:type="dxa"/>
            <w:gridSpan w:val="3"/>
          </w:tcPr>
          <w:p w:rsidR="00B94420" w:rsidRPr="00B440BA" w:rsidRDefault="00B94420" w:rsidP="00B440BA">
            <w:pPr>
              <w:spacing w:before="60"/>
              <w:ind w:right="123"/>
              <w:jc w:val="both"/>
              <w:rPr>
                <w:rFonts w:ascii="Arial" w:hAnsi="Arial" w:cs="Arial"/>
                <w:b/>
                <w:bCs/>
                <w:spacing w:val="10"/>
                <w:sz w:val="20"/>
                <w:szCs w:val="20"/>
              </w:rPr>
            </w:pPr>
            <w:r w:rsidRPr="00B440BA">
              <w:rPr>
                <w:rFonts w:ascii="Arial" w:hAnsi="Arial" w:cs="Arial"/>
                <w:b/>
                <w:bCs/>
                <w:spacing w:val="10"/>
                <w:sz w:val="20"/>
                <w:szCs w:val="20"/>
              </w:rPr>
              <w:t>Warsztaty terapii zajęciowej</w:t>
            </w:r>
          </w:p>
        </w:tc>
      </w:tr>
      <w:tr w:rsidR="00B94420" w:rsidRPr="00672B7B" w:rsidTr="002A7537">
        <w:trPr>
          <w:cantSplit/>
          <w:trHeight w:val="532"/>
        </w:trPr>
        <w:tc>
          <w:tcPr>
            <w:tcW w:w="4866" w:type="dxa"/>
            <w:vMerge/>
            <w:tcBorders>
              <w:bottom w:val="double" w:sz="4" w:space="0" w:color="auto"/>
            </w:tcBorders>
          </w:tcPr>
          <w:p w:rsidR="00B94420" w:rsidRPr="001C0751" w:rsidRDefault="00B94420" w:rsidP="001C0751">
            <w:pPr>
              <w:numPr>
                <w:ilvl w:val="0"/>
                <w:numId w:val="36"/>
              </w:numPr>
              <w:spacing w:before="60"/>
              <w:ind w:right="123"/>
              <w:jc w:val="both"/>
              <w:rPr>
                <w:rFonts w:ascii="Arial" w:hAnsi="Arial" w:cs="Arial"/>
                <w:color w:val="000000"/>
                <w:spacing w:val="10"/>
                <w:sz w:val="20"/>
              </w:rPr>
            </w:pPr>
          </w:p>
        </w:tc>
        <w:tc>
          <w:tcPr>
            <w:tcW w:w="5601" w:type="dxa"/>
            <w:gridSpan w:val="3"/>
            <w:tcBorders>
              <w:bottom w:val="double" w:sz="4" w:space="0" w:color="auto"/>
            </w:tcBorders>
          </w:tcPr>
          <w:p w:rsidR="00B94420" w:rsidRPr="00672B7B" w:rsidRDefault="00B94420">
            <w:pPr>
              <w:pStyle w:val="Header"/>
              <w:spacing w:before="240"/>
              <w:ind w:right="-70"/>
              <w:rPr>
                <w:rFonts w:ascii="Arial" w:hAnsi="Arial" w:cs="Arial"/>
                <w:b/>
                <w:bCs/>
                <w:spacing w:val="10"/>
              </w:rPr>
            </w:pPr>
          </w:p>
        </w:tc>
      </w:tr>
    </w:tbl>
    <w:bookmarkEnd w:id="1"/>
    <w:p w:rsidR="00B94420" w:rsidRPr="00672B7B" w:rsidRDefault="00B94420" w:rsidP="00711FD6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 w:rsidRPr="00672B7B">
        <w:rPr>
          <w:rFonts w:ascii="Arial" w:hAnsi="Arial" w:cs="Arial"/>
          <w:b/>
          <w:spacing w:val="10"/>
          <w:sz w:val="28"/>
        </w:rPr>
        <w:t>7.</w:t>
      </w:r>
      <w:r w:rsidRPr="00672B7B">
        <w:rPr>
          <w:rFonts w:ascii="Arial" w:hAnsi="Arial" w:cs="Arial"/>
          <w:b/>
          <w:spacing w:val="10"/>
          <w:sz w:val="28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431"/>
        <w:gridCol w:w="10080"/>
      </w:tblGrid>
      <w:tr w:rsidR="00B94420" w:rsidRPr="00672B7B" w:rsidTr="00C83AE1">
        <w:trPr>
          <w:trHeight w:val="963"/>
        </w:trPr>
        <w:tc>
          <w:tcPr>
            <w:tcW w:w="431" w:type="dxa"/>
            <w:tcBorders>
              <w:top w:val="double" w:sz="6" w:space="0" w:color="auto"/>
            </w:tcBorders>
          </w:tcPr>
          <w:p w:rsidR="00B94420" w:rsidRPr="005B10EE" w:rsidRDefault="00B94420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A.</w:t>
            </w:r>
          </w:p>
        </w:tc>
        <w:tc>
          <w:tcPr>
            <w:tcW w:w="10080" w:type="dxa"/>
            <w:tcBorders>
              <w:top w:val="double" w:sz="6" w:space="0" w:color="auto"/>
            </w:tcBorders>
          </w:tcPr>
          <w:p w:rsidR="00B94420" w:rsidRPr="005B10EE" w:rsidRDefault="00B94420" w:rsidP="001C0751">
            <w:pPr>
              <w:pStyle w:val="PFRON"/>
              <w:spacing w:before="120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Łączny koszt realizacji projektu: ............................................................................ zł</w:t>
            </w:r>
          </w:p>
          <w:p w:rsidR="00B94420" w:rsidRPr="005B10EE" w:rsidRDefault="00B94420" w:rsidP="001C075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 xml:space="preserve">słownie złotych: ........................................................................................................ </w:t>
            </w:r>
          </w:p>
        </w:tc>
      </w:tr>
      <w:tr w:rsidR="00B94420" w:rsidRPr="00672B7B" w:rsidTr="00C83AE1">
        <w:trPr>
          <w:trHeight w:val="911"/>
        </w:trPr>
        <w:tc>
          <w:tcPr>
            <w:tcW w:w="431" w:type="dxa"/>
          </w:tcPr>
          <w:p w:rsidR="00B94420" w:rsidRPr="005B10EE" w:rsidRDefault="00B94420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B.</w:t>
            </w:r>
          </w:p>
        </w:tc>
        <w:tc>
          <w:tcPr>
            <w:tcW w:w="10080" w:type="dxa"/>
          </w:tcPr>
          <w:p w:rsidR="00B94420" w:rsidRPr="005B10EE" w:rsidRDefault="00B94420" w:rsidP="001C0751">
            <w:pPr>
              <w:pStyle w:val="PFRON"/>
              <w:spacing w:before="120" w:after="120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Własne środki przeznaczone na realizację projektu: ............................................... zł</w:t>
            </w:r>
          </w:p>
          <w:p w:rsidR="00B94420" w:rsidRPr="005B10EE" w:rsidRDefault="00B94420" w:rsidP="001C0751">
            <w:pPr>
              <w:pStyle w:val="PFRON"/>
              <w:spacing w:before="120" w:line="360" w:lineRule="auto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słownie złotych: ........................................................................................................</w:t>
            </w:r>
          </w:p>
        </w:tc>
      </w:tr>
      <w:tr w:rsidR="00B94420" w:rsidRPr="00672B7B" w:rsidTr="00C83AE1">
        <w:trPr>
          <w:trHeight w:val="1176"/>
        </w:trPr>
        <w:tc>
          <w:tcPr>
            <w:tcW w:w="431" w:type="dxa"/>
          </w:tcPr>
          <w:p w:rsidR="00B94420" w:rsidRPr="005B10EE" w:rsidRDefault="00B94420" w:rsidP="00711FD6">
            <w:pPr>
              <w:spacing w:before="120"/>
              <w:jc w:val="center"/>
              <w:rPr>
                <w:rFonts w:ascii="Arial" w:hAnsi="Arial" w:cs="Arial"/>
                <w:spacing w:val="10"/>
              </w:rPr>
            </w:pPr>
            <w:r w:rsidRPr="005B10EE">
              <w:rPr>
                <w:rFonts w:ascii="Arial" w:hAnsi="Arial" w:cs="Arial"/>
                <w:spacing w:val="10"/>
              </w:rPr>
              <w:t>C.</w:t>
            </w:r>
          </w:p>
        </w:tc>
        <w:tc>
          <w:tcPr>
            <w:tcW w:w="10080" w:type="dxa"/>
          </w:tcPr>
          <w:p w:rsidR="00B94420" w:rsidRPr="004C3417" w:rsidRDefault="00B94420" w:rsidP="00E03069">
            <w:pPr>
              <w:spacing w:before="120" w:after="120"/>
              <w:rPr>
                <w:rFonts w:ascii="Arial" w:hAnsi="Arial" w:cs="Arial"/>
                <w:iCs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</w:rPr>
              <w:t xml:space="preserve">Inne źródła finansowania ogółem </w:t>
            </w:r>
            <w:r w:rsidRPr="004C3417">
              <w:rPr>
                <w:rFonts w:ascii="Arial" w:hAnsi="Arial" w:cs="Arial"/>
                <w:iCs/>
                <w:spacing w:val="10"/>
                <w:sz w:val="20"/>
                <w:szCs w:val="20"/>
              </w:rPr>
              <w:t>(środki wpłacone, przyrzeczone, gwarancje – z wyłączeniem środków pochodzących z PFRON)</w:t>
            </w:r>
            <w:r w:rsidRPr="005B10EE">
              <w:rPr>
                <w:rFonts w:ascii="Arial" w:hAnsi="Arial" w:cs="Arial"/>
                <w:spacing w:val="10"/>
              </w:rPr>
              <w:t>: .................</w:t>
            </w:r>
            <w:r>
              <w:rPr>
                <w:rFonts w:ascii="Arial" w:hAnsi="Arial" w:cs="Arial"/>
                <w:spacing w:val="10"/>
              </w:rPr>
              <w:t>..................................</w:t>
            </w:r>
            <w:r w:rsidRPr="005B10EE">
              <w:rPr>
                <w:rFonts w:ascii="Arial" w:hAnsi="Arial" w:cs="Arial"/>
                <w:spacing w:val="10"/>
              </w:rPr>
              <w:t>............................. zł</w:t>
            </w:r>
          </w:p>
          <w:p w:rsidR="00B94420" w:rsidRPr="005B10EE" w:rsidRDefault="00B94420" w:rsidP="001C0751">
            <w:pPr>
              <w:pStyle w:val="Tekstpodstawowy21"/>
              <w:spacing w:line="360" w:lineRule="auto"/>
              <w:jc w:val="left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słownie złotych: …..............................................</w:t>
            </w:r>
            <w:r>
              <w:rPr>
                <w:rFonts w:ascii="Arial" w:hAnsi="Arial" w:cs="Arial"/>
                <w:spacing w:val="10"/>
                <w:szCs w:val="24"/>
              </w:rPr>
              <w:t>.</w:t>
            </w:r>
            <w:r w:rsidRPr="005B10EE">
              <w:rPr>
                <w:rFonts w:ascii="Arial" w:hAnsi="Arial" w:cs="Arial"/>
                <w:spacing w:val="10"/>
                <w:szCs w:val="24"/>
              </w:rPr>
              <w:t xml:space="preserve">...................................................... </w:t>
            </w:r>
          </w:p>
        </w:tc>
      </w:tr>
      <w:tr w:rsidR="00B94420" w:rsidRPr="00672B7B" w:rsidTr="00C83AE1">
        <w:tblPrEx>
          <w:tblCellMar>
            <w:left w:w="70" w:type="dxa"/>
            <w:right w:w="70" w:type="dxa"/>
          </w:tblCellMar>
        </w:tblPrEx>
        <w:trPr>
          <w:cantSplit/>
          <w:trHeight w:val="1080"/>
        </w:trPr>
        <w:tc>
          <w:tcPr>
            <w:tcW w:w="431" w:type="dxa"/>
            <w:tcBorders>
              <w:bottom w:val="double" w:sz="6" w:space="0" w:color="auto"/>
            </w:tcBorders>
          </w:tcPr>
          <w:p w:rsidR="00B94420" w:rsidRPr="005B10EE" w:rsidRDefault="00B94420" w:rsidP="00711FD6">
            <w:pPr>
              <w:pStyle w:val="PFRON"/>
              <w:spacing w:before="120" w:after="120"/>
              <w:jc w:val="center"/>
              <w:rPr>
                <w:rFonts w:ascii="Arial" w:hAnsi="Arial" w:cs="Arial"/>
                <w:spacing w:val="10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Cs w:val="24"/>
              </w:rPr>
              <w:t>D.</w:t>
            </w:r>
          </w:p>
        </w:tc>
        <w:tc>
          <w:tcPr>
            <w:tcW w:w="10080" w:type="dxa"/>
            <w:tcBorders>
              <w:bottom w:val="double" w:sz="6" w:space="0" w:color="auto"/>
            </w:tcBorders>
          </w:tcPr>
          <w:p w:rsidR="00B94420" w:rsidRPr="005B10EE" w:rsidRDefault="00B94420">
            <w:pPr>
              <w:pStyle w:val="BodyText2"/>
              <w:spacing w:before="180"/>
              <w:rPr>
                <w:rFonts w:ascii="Arial" w:hAnsi="Arial" w:cs="Arial"/>
                <w:spacing w:val="10"/>
                <w:sz w:val="24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 w:val="24"/>
                <w:szCs w:val="24"/>
              </w:rPr>
              <w:t>Wnioskowana kwota dofinansowania ze środków PFRON: ...................................... zł</w:t>
            </w:r>
          </w:p>
          <w:p w:rsidR="00B94420" w:rsidRPr="005B10EE" w:rsidRDefault="00B94420" w:rsidP="001C0751">
            <w:pPr>
              <w:pStyle w:val="BodyText2"/>
              <w:spacing w:before="120" w:line="360" w:lineRule="auto"/>
              <w:rPr>
                <w:rFonts w:ascii="Arial" w:hAnsi="Arial" w:cs="Arial"/>
                <w:spacing w:val="10"/>
                <w:sz w:val="24"/>
                <w:szCs w:val="24"/>
              </w:rPr>
            </w:pPr>
            <w:r w:rsidRPr="005B10EE">
              <w:rPr>
                <w:rFonts w:ascii="Arial" w:hAnsi="Arial" w:cs="Arial"/>
                <w:spacing w:val="10"/>
                <w:sz w:val="24"/>
                <w:szCs w:val="24"/>
              </w:rPr>
              <w:t xml:space="preserve">słownie złotych: ........................................................................................................ </w:t>
            </w:r>
          </w:p>
        </w:tc>
      </w:tr>
    </w:tbl>
    <w:p w:rsidR="00B94420" w:rsidRPr="00672B7B" w:rsidRDefault="00B94420" w:rsidP="00711FD6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8</w:t>
      </w:r>
      <w:r w:rsidRPr="00672B7B">
        <w:rPr>
          <w:rFonts w:ascii="Arial" w:hAnsi="Arial" w:cs="Arial"/>
          <w:b/>
          <w:spacing w:val="10"/>
          <w:sz w:val="28"/>
        </w:rPr>
        <w:t>.</w:t>
      </w:r>
      <w:r w:rsidRPr="00672B7B">
        <w:rPr>
          <w:rFonts w:ascii="Arial" w:hAnsi="Arial" w:cs="Arial"/>
          <w:b/>
          <w:spacing w:val="10"/>
          <w:sz w:val="28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510"/>
      </w:tblGrid>
      <w:tr w:rsidR="00B94420" w:rsidRPr="00672B7B">
        <w:trPr>
          <w:cantSplit/>
        </w:trPr>
        <w:tc>
          <w:tcPr>
            <w:tcW w:w="10510" w:type="dxa"/>
            <w:tcBorders>
              <w:top w:val="double" w:sz="6" w:space="0" w:color="auto"/>
              <w:bottom w:val="double" w:sz="6" w:space="0" w:color="auto"/>
            </w:tcBorders>
          </w:tcPr>
          <w:p w:rsidR="00B94420" w:rsidRPr="00672B7B" w:rsidRDefault="00B94420" w:rsidP="004A183D">
            <w:pPr>
              <w:spacing w:before="240" w:line="360" w:lineRule="auto"/>
              <w:jc w:val="both"/>
              <w:rPr>
                <w:rFonts w:ascii="Arial" w:hAnsi="Arial" w:cs="Arial"/>
                <w:spacing w:val="10"/>
              </w:rPr>
            </w:pPr>
            <w:r w:rsidRPr="00672B7B">
              <w:rPr>
                <w:rFonts w:ascii="Arial" w:hAnsi="Arial" w:cs="Arial"/>
                <w:spacing w:val="10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</w:r>
          </w:p>
        </w:tc>
      </w:tr>
    </w:tbl>
    <w:p w:rsidR="00B94420" w:rsidRPr="00672B7B" w:rsidRDefault="00B94420" w:rsidP="00711FD6">
      <w:pPr>
        <w:spacing w:before="240" w:after="120"/>
        <w:ind w:left="340" w:hanging="340"/>
        <w:rPr>
          <w:rFonts w:ascii="Arial" w:hAnsi="Arial" w:cs="Arial"/>
          <w:b/>
          <w:spacing w:val="10"/>
          <w:sz w:val="28"/>
        </w:rPr>
      </w:pPr>
      <w:r>
        <w:rPr>
          <w:rFonts w:ascii="Arial" w:hAnsi="Arial" w:cs="Arial"/>
          <w:b/>
          <w:spacing w:val="10"/>
          <w:sz w:val="28"/>
        </w:rPr>
        <w:t>9</w:t>
      </w:r>
      <w:r w:rsidRPr="00672B7B">
        <w:rPr>
          <w:rFonts w:ascii="Arial" w:hAnsi="Arial" w:cs="Arial"/>
          <w:b/>
          <w:spacing w:val="10"/>
          <w:sz w:val="28"/>
        </w:rPr>
        <w:t>.</w:t>
      </w:r>
      <w:r w:rsidRPr="00672B7B">
        <w:rPr>
          <w:rFonts w:ascii="Arial" w:hAnsi="Arial" w:cs="Arial"/>
          <w:b/>
          <w:spacing w:val="10"/>
          <w:sz w:val="28"/>
        </w:rPr>
        <w:tab/>
        <w:t>Załączniki (dokumenty) wymagane do części 2D Wniosku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0"/>
        <w:gridCol w:w="5400"/>
        <w:gridCol w:w="720"/>
        <w:gridCol w:w="720"/>
        <w:gridCol w:w="1530"/>
        <w:gridCol w:w="1530"/>
      </w:tblGrid>
      <w:tr w:rsidR="00B94420" w:rsidRPr="00546B89" w:rsidTr="00546B89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L.p.</w:t>
            </w:r>
          </w:p>
        </w:tc>
        <w:tc>
          <w:tcPr>
            <w:tcW w:w="540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240" w:after="2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</w:rPr>
              <w:t>Nazwa załącznika</w:t>
            </w:r>
          </w:p>
        </w:tc>
        <w:tc>
          <w:tcPr>
            <w:tcW w:w="144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:rsidR="00B94420" w:rsidRPr="00546B89" w:rsidRDefault="00B94420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  <w:sz w:val="20"/>
                <w:szCs w:val="20"/>
              </w:rPr>
            </w:pPr>
            <w:r w:rsidRPr="00546B89">
              <w:rPr>
                <w:rFonts w:ascii="Arial" w:hAnsi="Arial" w:cs="Arial"/>
                <w:b/>
                <w:spacing w:val="10"/>
                <w:sz w:val="20"/>
                <w:szCs w:val="20"/>
              </w:rPr>
              <w:t>Data uzupełnienia</w:t>
            </w:r>
          </w:p>
        </w:tc>
      </w:tr>
      <w:tr w:rsidR="00B94420" w:rsidRPr="00546B89" w:rsidTr="00AE2A2F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5400" w:type="dxa"/>
            <w:vMerge/>
            <w:tcBorders>
              <w:left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120"/>
              <w:jc w:val="center"/>
              <w:rPr>
                <w:rFonts w:ascii="Arial" w:hAnsi="Arial" w:cs="Arial"/>
                <w:b/>
                <w:spacing w:val="10"/>
              </w:rPr>
            </w:pPr>
          </w:p>
        </w:tc>
        <w:tc>
          <w:tcPr>
            <w:tcW w:w="720" w:type="dxa"/>
            <w:shd w:val="clear" w:color="auto" w:fill="D9D9D9"/>
          </w:tcPr>
          <w:p w:rsidR="00B94420" w:rsidRPr="00546B89" w:rsidRDefault="00B94420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tak</w:t>
            </w:r>
          </w:p>
        </w:tc>
        <w:tc>
          <w:tcPr>
            <w:tcW w:w="720" w:type="dxa"/>
            <w:shd w:val="clear" w:color="auto" w:fill="D9D9D9"/>
          </w:tcPr>
          <w:p w:rsidR="00B94420" w:rsidRPr="00546B89" w:rsidRDefault="00B94420">
            <w:pPr>
              <w:spacing w:before="40" w:after="40"/>
              <w:jc w:val="center"/>
              <w:rPr>
                <w:rFonts w:ascii="Arial" w:hAnsi="Arial" w:cs="Arial"/>
                <w:b/>
                <w:spacing w:val="10"/>
              </w:rPr>
            </w:pPr>
            <w:r w:rsidRPr="00546B89">
              <w:rPr>
                <w:rFonts w:ascii="Arial" w:hAnsi="Arial" w:cs="Arial"/>
                <w:b/>
                <w:spacing w:val="10"/>
                <w:sz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right w:val="double" w:sz="6" w:space="0" w:color="auto"/>
            </w:tcBorders>
            <w:shd w:val="clear" w:color="auto" w:fill="D9D9D9"/>
          </w:tcPr>
          <w:p w:rsidR="00B94420" w:rsidRPr="00546B89" w:rsidRDefault="00B94420">
            <w:pPr>
              <w:spacing w:before="40" w:after="40"/>
              <w:jc w:val="center"/>
              <w:rPr>
                <w:rFonts w:ascii="Arial" w:hAnsi="Arial" w:cs="Arial"/>
                <w:b/>
                <w:i/>
                <w:spacing w:val="10"/>
                <w:sz w:val="20"/>
              </w:rPr>
            </w:pPr>
            <w:r w:rsidRPr="00546B89">
              <w:rPr>
                <w:rFonts w:ascii="Arial" w:hAnsi="Arial" w:cs="Arial"/>
                <w:b/>
                <w:i/>
                <w:spacing w:val="10"/>
                <w:sz w:val="20"/>
              </w:rPr>
              <w:t>(wypełnia PFRON)</w:t>
            </w:r>
          </w:p>
        </w:tc>
      </w:tr>
      <w:tr w:rsidR="00B94420" w:rsidRPr="00672B7B" w:rsidTr="0073610D">
        <w:trPr>
          <w:cantSplit/>
          <w:trHeight w:val="2130"/>
        </w:trPr>
        <w:tc>
          <w:tcPr>
            <w:tcW w:w="610" w:type="dxa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B94420" w:rsidRPr="005B10EE" w:rsidRDefault="00B94420">
            <w:pPr>
              <w:spacing w:before="60" w:after="60"/>
              <w:jc w:val="center"/>
              <w:rPr>
                <w:rFonts w:ascii="Arial" w:hAnsi="Arial" w:cs="Arial"/>
                <w:spacing w:val="10"/>
                <w:sz w:val="20"/>
                <w:szCs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  <w:szCs w:val="20"/>
              </w:rPr>
              <w:t>1.</w:t>
            </w:r>
          </w:p>
        </w:tc>
        <w:tc>
          <w:tcPr>
            <w:tcW w:w="5400" w:type="dxa"/>
            <w:tcBorders>
              <w:left w:val="double" w:sz="6" w:space="0" w:color="auto"/>
              <w:bottom w:val="double" w:sz="6" w:space="0" w:color="auto"/>
            </w:tcBorders>
          </w:tcPr>
          <w:p w:rsidR="00B94420" w:rsidRPr="005B10EE" w:rsidRDefault="00B94420" w:rsidP="00EB6CA8">
            <w:pPr>
              <w:pStyle w:val="Tekstpodstawowy21"/>
              <w:spacing w:before="60" w:after="60"/>
              <w:ind w:left="99" w:right="58"/>
              <w:rPr>
                <w:rFonts w:ascii="Arial" w:hAnsi="Arial" w:cs="Arial"/>
                <w:spacing w:val="10"/>
                <w:sz w:val="20"/>
              </w:rPr>
            </w:pPr>
            <w:r w:rsidRPr="005B10EE">
              <w:rPr>
                <w:rFonts w:ascii="Arial" w:hAnsi="Arial" w:cs="Arial"/>
                <w:spacing w:val="10"/>
                <w:sz w:val="20"/>
              </w:rPr>
              <w:t>Wykaz pojazdów</w:t>
            </w:r>
            <w:r>
              <w:rPr>
                <w:rFonts w:ascii="Arial" w:hAnsi="Arial" w:cs="Arial"/>
                <w:spacing w:val="10"/>
                <w:sz w:val="20"/>
              </w:rPr>
              <w:t xml:space="preserve"> </w:t>
            </w:r>
            <w:r w:rsidRPr="00BF534A">
              <w:rPr>
                <w:rFonts w:ascii="Arial" w:hAnsi="Arial" w:cs="Arial"/>
                <w:spacing w:val="10"/>
                <w:sz w:val="20"/>
              </w:rPr>
              <w:t>(wraz z ofertami cenowymi)</w:t>
            </w:r>
            <w:r w:rsidRPr="005B10EE">
              <w:rPr>
                <w:rFonts w:ascii="Arial" w:hAnsi="Arial" w:cs="Arial"/>
                <w:spacing w:val="10"/>
                <w:sz w:val="20"/>
              </w:rPr>
              <w:t>, których zakupu lub przystosowania dotyczy projekt zawierający rodzaj pojazdu, ilość miejsc do przewozu osób niepełnosprawnych, w tym miejsc przystosowanych do kotwiczenia wózków inwalidzkich wraz z informacja o dodatkowym wyposażeniu (winda, najazdy), koszt zakupu, ewentualnie rodzaj i koszt przystosowania pojazdu</w:t>
            </w:r>
          </w:p>
        </w:tc>
        <w:tc>
          <w:tcPr>
            <w:tcW w:w="720" w:type="dxa"/>
            <w:tcBorders>
              <w:bottom w:val="double" w:sz="6" w:space="0" w:color="auto"/>
            </w:tcBorders>
          </w:tcPr>
          <w:p w:rsidR="00B94420" w:rsidRPr="005B10EE" w:rsidRDefault="00B94420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720" w:type="dxa"/>
            <w:tcBorders>
              <w:bottom w:val="double" w:sz="6" w:space="0" w:color="auto"/>
            </w:tcBorders>
          </w:tcPr>
          <w:p w:rsidR="00B94420" w:rsidRPr="005B10EE" w:rsidRDefault="00B94420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bottom w:val="double" w:sz="6" w:space="0" w:color="auto"/>
            </w:tcBorders>
            <w:shd w:val="clear" w:color="auto" w:fill="D9D9D9"/>
          </w:tcPr>
          <w:p w:rsidR="00B94420" w:rsidRPr="005B10EE" w:rsidRDefault="00B94420">
            <w:pPr>
              <w:pStyle w:val="Tekstpodstawowy21"/>
              <w:spacing w:before="60" w:after="60"/>
              <w:rPr>
                <w:rFonts w:ascii="Arial" w:hAnsi="Arial" w:cs="Arial"/>
                <w:spacing w:val="10"/>
                <w:sz w:val="20"/>
              </w:rPr>
            </w:pPr>
          </w:p>
        </w:tc>
        <w:tc>
          <w:tcPr>
            <w:tcW w:w="1530" w:type="dxa"/>
            <w:tcBorders>
              <w:bottom w:val="double" w:sz="6" w:space="0" w:color="auto"/>
              <w:right w:val="double" w:sz="6" w:space="0" w:color="auto"/>
            </w:tcBorders>
            <w:shd w:val="clear" w:color="auto" w:fill="D9D9D9"/>
          </w:tcPr>
          <w:p w:rsidR="00B94420" w:rsidRPr="005B10EE" w:rsidRDefault="00B94420">
            <w:pPr>
              <w:numPr>
                <w:ilvl w:val="12"/>
                <w:numId w:val="0"/>
              </w:numPr>
              <w:spacing w:before="60" w:after="60"/>
              <w:rPr>
                <w:rFonts w:ascii="Arial" w:hAnsi="Arial" w:cs="Arial"/>
                <w:spacing w:val="10"/>
                <w:sz w:val="20"/>
                <w:szCs w:val="20"/>
              </w:rPr>
            </w:pPr>
          </w:p>
        </w:tc>
      </w:tr>
    </w:tbl>
    <w:p w:rsidR="00B94420" w:rsidRPr="00672B7B" w:rsidRDefault="00B94420" w:rsidP="00E03069">
      <w:pPr>
        <w:pStyle w:val="PFRON"/>
        <w:spacing w:before="120"/>
        <w:rPr>
          <w:rFonts w:ascii="Arial" w:hAnsi="Arial" w:cs="Arial"/>
          <w:noProof/>
          <w:spacing w:val="10"/>
          <w:szCs w:val="24"/>
        </w:rPr>
      </w:pPr>
      <w:r w:rsidRPr="00672B7B">
        <w:rPr>
          <w:rFonts w:ascii="Arial" w:hAnsi="Arial" w:cs="Arial"/>
          <w:b/>
          <w:i/>
          <w:spacing w:val="10"/>
        </w:rPr>
        <w:t>Potwierdzam kompletność złożonych dokumentów wymienionych w części 2D Wniosku:</w:t>
      </w:r>
    </w:p>
    <w:p w:rsidR="00B94420" w:rsidRPr="00672B7B" w:rsidRDefault="00B94420">
      <w:pPr>
        <w:tabs>
          <w:tab w:val="num" w:pos="1068"/>
        </w:tabs>
        <w:jc w:val="both"/>
        <w:rPr>
          <w:rFonts w:ascii="Arial" w:hAnsi="Arial" w:cs="Arial"/>
          <w:spacing w:val="10"/>
        </w:rPr>
      </w:pPr>
      <w:r>
        <w:rPr>
          <w:noProof/>
        </w:rPr>
        <w:pict>
          <v:rect id="Rectangle 10" o:spid="_x0000_s1030" style="position:absolute;left:0;text-align:left;margin-left:189pt;margin-top:8.55pt;width:285.45pt;height:1in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">
            <v:textbox>
              <w:txbxContent>
                <w:p w:rsidR="00B94420" w:rsidRDefault="00B94420">
                  <w:pPr>
                    <w:jc w:val="center"/>
                    <w:rPr>
                      <w:rFonts w:ascii="Arial" w:hAnsi="Arial" w:cs="Arial"/>
                      <w:spacing w:val="10"/>
                      <w:sz w:val="18"/>
                    </w:rPr>
                  </w:pPr>
                  <w:r>
                    <w:rPr>
                      <w:rFonts w:ascii="Arial" w:hAnsi="Arial" w:cs="Arial"/>
                      <w:i/>
                      <w:spacing w:val="10"/>
                      <w:sz w:val="18"/>
                    </w:rPr>
                    <w:t>pieczątka imienna, podpis pracownika PFRON</w:t>
                  </w:r>
                </w:p>
                <w:p w:rsidR="00B94420" w:rsidRDefault="00B94420">
                  <w:pPr>
                    <w:pStyle w:val="Footer"/>
                    <w:tabs>
                      <w:tab w:val="clear" w:pos="4536"/>
                      <w:tab w:val="clear" w:pos="9072"/>
                    </w:tabs>
                    <w:rPr>
                      <w:rFonts w:ascii="Arial" w:hAnsi="Arial" w:cs="Arial"/>
                    </w:rPr>
                  </w:pPr>
                </w:p>
                <w:p w:rsidR="00B94420" w:rsidRDefault="00B94420">
                  <w:pPr>
                    <w:pStyle w:val="Footer"/>
                    <w:tabs>
                      <w:tab w:val="clear" w:pos="4536"/>
                      <w:tab w:val="clear" w:pos="9072"/>
                    </w:tabs>
                    <w:rPr>
                      <w:rFonts w:ascii="Arial" w:hAnsi="Arial" w:cs="Arial"/>
                    </w:rPr>
                  </w:pPr>
                </w:p>
                <w:p w:rsidR="00B94420" w:rsidRDefault="00B94420">
                  <w:pPr>
                    <w:pStyle w:val="Footer"/>
                    <w:tabs>
                      <w:tab w:val="clear" w:pos="4536"/>
                      <w:tab w:val="clear" w:pos="9072"/>
                    </w:tabs>
                    <w:rPr>
                      <w:rFonts w:ascii="Arial" w:hAnsi="Arial" w:cs="Arial"/>
                    </w:rPr>
                  </w:pPr>
                </w:p>
                <w:p w:rsidR="00B94420" w:rsidRDefault="00B94420">
                  <w:pPr>
                    <w:shd w:val="clear" w:color="auto" w:fill="CCCCCC"/>
                    <w:spacing w:line="360" w:lineRule="auto"/>
                    <w:rPr>
                      <w:rFonts w:ascii="Arial" w:hAnsi="Arial" w:cs="Arial"/>
                      <w:i/>
                      <w:spacing w:val="10"/>
                      <w:sz w:val="18"/>
                    </w:rPr>
                  </w:pPr>
                  <w:r>
                    <w:rPr>
                      <w:rFonts w:ascii="Arial" w:hAnsi="Arial" w:cs="Arial"/>
                      <w:i/>
                      <w:spacing w:val="10"/>
                      <w:sz w:val="18"/>
                    </w:rPr>
                    <w:t xml:space="preserve"> data, podpis:</w:t>
                  </w:r>
                </w:p>
              </w:txbxContent>
            </v:textbox>
          </v:rect>
        </w:pict>
      </w:r>
    </w:p>
    <w:p w:rsidR="00B94420" w:rsidRPr="00672B7B" w:rsidRDefault="00B94420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:rsidR="00B94420" w:rsidRPr="00672B7B" w:rsidRDefault="00B94420">
      <w:pPr>
        <w:pStyle w:val="Tekstpodstawowy21"/>
        <w:spacing w:before="0"/>
        <w:rPr>
          <w:rFonts w:ascii="Arial" w:hAnsi="Arial" w:cs="Arial"/>
          <w:spacing w:val="10"/>
        </w:rPr>
      </w:pPr>
    </w:p>
    <w:p w:rsidR="00B94420" w:rsidRPr="00672B7B" w:rsidRDefault="00B94420">
      <w:pPr>
        <w:rPr>
          <w:rFonts w:ascii="Arial" w:hAnsi="Arial" w:cs="Arial"/>
          <w:spacing w:val="10"/>
          <w:u w:val="single"/>
        </w:rPr>
      </w:pPr>
    </w:p>
    <w:p w:rsidR="00B94420" w:rsidRPr="00672B7B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>
      <w:pPr>
        <w:rPr>
          <w:rFonts w:ascii="Arial" w:hAnsi="Arial" w:cs="Arial"/>
          <w:spacing w:val="10"/>
          <w:u w:val="single"/>
        </w:rPr>
      </w:pPr>
    </w:p>
    <w:p w:rsidR="00B94420" w:rsidRDefault="00B94420" w:rsidP="00A46D59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:rsidR="00B94420" w:rsidRDefault="00B94420" w:rsidP="00A46D59">
      <w:pPr>
        <w:tabs>
          <w:tab w:val="num" w:pos="1068"/>
        </w:tabs>
        <w:jc w:val="both"/>
        <w:rPr>
          <w:rFonts w:ascii="Arial" w:hAnsi="Arial" w:cs="Arial"/>
          <w:spacing w:val="10"/>
        </w:rPr>
      </w:pPr>
    </w:p>
    <w:p w:rsidR="00B94420" w:rsidRPr="00C025DB" w:rsidRDefault="00B94420">
      <w:pPr>
        <w:pStyle w:val="Heading4"/>
        <w:jc w:val="left"/>
        <w:rPr>
          <w:rFonts w:ascii="Arial" w:hAnsi="Arial" w:cs="Arial"/>
          <w:sz w:val="24"/>
        </w:rPr>
      </w:pPr>
      <w:r w:rsidRPr="00C025DB">
        <w:rPr>
          <w:rFonts w:ascii="Arial" w:hAnsi="Arial" w:cs="Arial"/>
          <w:spacing w:val="10"/>
          <w:sz w:val="24"/>
        </w:rPr>
        <w:t xml:space="preserve">Oświadczenia Jednostki samorządu </w:t>
      </w:r>
      <w:r>
        <w:rPr>
          <w:rFonts w:ascii="Arial" w:hAnsi="Arial" w:cs="Arial"/>
          <w:spacing w:val="10"/>
          <w:sz w:val="24"/>
        </w:rPr>
        <w:t>gminnego/ organizacji pozarządowej</w:t>
      </w:r>
    </w:p>
    <w:p w:rsidR="00B94420" w:rsidRPr="00C025DB" w:rsidRDefault="00B94420">
      <w:pPr>
        <w:rPr>
          <w:rFonts w:ascii="Arial" w:hAnsi="Arial" w:cs="Arial"/>
          <w:spacing w:val="10"/>
          <w:u w:val="single"/>
        </w:rPr>
      </w:pPr>
    </w:p>
    <w:p w:rsidR="00B94420" w:rsidRPr="00C025DB" w:rsidRDefault="00B94420" w:rsidP="009764CB">
      <w:pPr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spacing w:val="10"/>
          <w:u w:val="single"/>
        </w:rPr>
        <w:t>Oświadczam</w:t>
      </w:r>
      <w:r w:rsidRPr="00C025DB">
        <w:rPr>
          <w:rFonts w:ascii="Arial" w:hAnsi="Arial" w:cs="Arial"/>
          <w:spacing w:val="10"/>
        </w:rPr>
        <w:t>, że podane we Wniosku informacje są zgodne z prawdą.</w:t>
      </w:r>
    </w:p>
    <w:p w:rsidR="00B94420" w:rsidRPr="00C025DB" w:rsidRDefault="00B94420" w:rsidP="009764CB">
      <w:pPr>
        <w:jc w:val="both"/>
        <w:rPr>
          <w:rFonts w:ascii="Arial" w:hAnsi="Arial" w:cs="Arial"/>
          <w:spacing w:val="10"/>
        </w:rPr>
      </w:pPr>
    </w:p>
    <w:p w:rsidR="00B94420" w:rsidRPr="00C025DB" w:rsidRDefault="00B94420" w:rsidP="009764CB">
      <w:pPr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spacing w:val="10"/>
          <w:u w:val="single"/>
        </w:rPr>
        <w:t>Oświadczam</w:t>
      </w:r>
      <w:r w:rsidRPr="00C025DB">
        <w:rPr>
          <w:rFonts w:ascii="Arial" w:hAnsi="Arial"/>
          <w:spacing w:val="10"/>
        </w:rPr>
        <w:t xml:space="preserve">, </w:t>
      </w:r>
      <w:r w:rsidRPr="00C025DB">
        <w:rPr>
          <w:rFonts w:ascii="Arial" w:hAnsi="Arial" w:cs="Arial"/>
          <w:spacing w:val="10"/>
        </w:rPr>
        <w:t>że znane są mi zapisy programu i procedur realizacji „Programu wyrównywania różnic między regionami III”</w:t>
      </w:r>
    </w:p>
    <w:p w:rsidR="00B94420" w:rsidRPr="00C025DB" w:rsidRDefault="00B94420">
      <w:pPr>
        <w:spacing w:before="120"/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spacing w:val="10"/>
          <w:u w:val="single"/>
        </w:rPr>
        <w:t>Oświadczam</w:t>
      </w:r>
      <w:r w:rsidRPr="00C025DB">
        <w:rPr>
          <w:rFonts w:ascii="Arial" w:hAnsi="Arial" w:cs="Arial"/>
          <w:bCs/>
          <w:spacing w:val="10"/>
          <w:u w:val="single"/>
        </w:rPr>
        <w:t>,</w:t>
      </w:r>
      <w:r w:rsidRPr="00C025DB">
        <w:rPr>
          <w:rFonts w:ascii="Arial" w:hAnsi="Arial" w:cs="Arial"/>
          <w:spacing w:val="10"/>
        </w:rPr>
        <w:t xml:space="preserve"> że w przypadku pozytywnego rozpatrzenia mojego Wniosku wyrażam zgodę na opublikowanie decyzji PFRON przyznającej środki na podstawie niniejszego wniosku.</w:t>
      </w:r>
    </w:p>
    <w:p w:rsidR="00B94420" w:rsidRPr="00C025DB" w:rsidRDefault="00B94420">
      <w:pPr>
        <w:spacing w:before="120"/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spacing w:val="10"/>
          <w:u w:val="single"/>
        </w:rPr>
        <w:t>Oświadczam</w:t>
      </w:r>
      <w:r w:rsidRPr="00C025DB">
        <w:rPr>
          <w:rFonts w:ascii="Arial" w:hAnsi="Arial" w:cs="Arial"/>
          <w:spacing w:val="10"/>
        </w:rPr>
        <w:t>, że na dzień sporządzenia Wniosku</w:t>
      </w:r>
      <w:r w:rsidRPr="00C025DB">
        <w:rPr>
          <w:rFonts w:ascii="Arial" w:hAnsi="Arial" w:cs="Arial"/>
          <w:bCs/>
          <w:spacing w:val="10"/>
        </w:rPr>
        <w:t xml:space="preserve"> </w:t>
      </w:r>
      <w:r w:rsidRPr="00C025DB">
        <w:rPr>
          <w:rFonts w:ascii="Arial" w:hAnsi="Arial" w:cs="Arial"/>
          <w:spacing w:val="10"/>
        </w:rPr>
        <w:t>reprezentowany przeze mnie podmiot nie posiada wymagalnych zobowiązań wobec PFRON, i zaległości w obowiązkowych wpłatach na PFRON.</w:t>
      </w:r>
    </w:p>
    <w:p w:rsidR="00B94420" w:rsidRPr="00C025DB" w:rsidRDefault="00B94420">
      <w:pPr>
        <w:spacing w:before="120"/>
        <w:jc w:val="both"/>
        <w:rPr>
          <w:rFonts w:ascii="Arial" w:hAnsi="Arial" w:cs="Arial"/>
          <w:spacing w:val="10"/>
        </w:rPr>
      </w:pPr>
      <w:r w:rsidRPr="00C025DB">
        <w:rPr>
          <w:rFonts w:ascii="Arial" w:hAnsi="Arial" w:cs="Arial"/>
          <w:b/>
          <w:bCs/>
          <w:spacing w:val="10"/>
          <w:u w:val="single"/>
        </w:rPr>
        <w:t>Oświadczam</w:t>
      </w:r>
      <w:r w:rsidRPr="00C025DB">
        <w:rPr>
          <w:rFonts w:ascii="Arial" w:hAnsi="Arial" w:cs="Arial"/>
          <w:spacing w:val="10"/>
        </w:rPr>
        <w:t>, że projekty stanowiące podstawę do sporządzenia niniejszego Wniosku  zostały zweryfikowane pod względem formalnym i merytorycznym.</w:t>
      </w:r>
    </w:p>
    <w:p w:rsidR="00B94420" w:rsidRPr="00C025DB" w:rsidRDefault="00B94420" w:rsidP="00754DAD">
      <w:pPr>
        <w:pStyle w:val="Heading9"/>
        <w:spacing w:line="276" w:lineRule="auto"/>
      </w:pPr>
      <w:r w:rsidRPr="00C025DB">
        <w:t>Uwaga!</w:t>
      </w:r>
    </w:p>
    <w:p w:rsidR="00B94420" w:rsidRPr="00C025DB" w:rsidRDefault="00B94420">
      <w:pPr>
        <w:pStyle w:val="Tekstpodstawowy21"/>
        <w:rPr>
          <w:rFonts w:ascii="Arial" w:hAnsi="Arial" w:cs="Arial"/>
          <w:spacing w:val="10"/>
          <w:szCs w:val="24"/>
        </w:rPr>
      </w:pPr>
      <w:r w:rsidRPr="00C025DB">
        <w:rPr>
          <w:rFonts w:ascii="Arial" w:hAnsi="Arial" w:cs="Arial"/>
          <w:spacing w:val="10"/>
          <w:szCs w:val="24"/>
        </w:rPr>
        <w:t>Podanie informacji niezgodnych z prawdą eliminuje Wniosek z dalszego rozpatrywania.</w:t>
      </w:r>
    </w:p>
    <w:p w:rsidR="00B94420" w:rsidRPr="00C025DB" w:rsidRDefault="00B94420">
      <w:pPr>
        <w:spacing w:before="60"/>
        <w:jc w:val="both"/>
        <w:rPr>
          <w:rFonts w:ascii="Arial" w:hAnsi="Arial" w:cs="Arial"/>
          <w:spacing w:val="10"/>
        </w:rPr>
      </w:pPr>
    </w:p>
    <w:p w:rsidR="00B94420" w:rsidRPr="00C025DB" w:rsidRDefault="00B94420">
      <w:pPr>
        <w:pStyle w:val="Footer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rFonts w:ascii="Arial" w:hAnsi="Arial" w:cs="Arial"/>
          <w:color w:val="000000"/>
          <w:spacing w:val="10"/>
          <w:sz w:val="24"/>
          <w:szCs w:val="24"/>
        </w:rPr>
      </w:pPr>
      <w:r w:rsidRPr="00C025DB">
        <w:rPr>
          <w:rFonts w:ascii="Arial" w:hAnsi="Arial" w:cs="Arial"/>
          <w:spacing w:val="10"/>
          <w:sz w:val="24"/>
          <w:szCs w:val="24"/>
        </w:rPr>
        <w:t xml:space="preserve">Wnioskuję o dofinansowanie projektów wymienionych w </w:t>
      </w:r>
      <w:r w:rsidRPr="00C025DB">
        <w:rPr>
          <w:rFonts w:ascii="Arial" w:hAnsi="Arial" w:cs="Arial"/>
          <w:color w:val="000000"/>
          <w:spacing w:val="10"/>
          <w:sz w:val="24"/>
          <w:szCs w:val="24"/>
        </w:rPr>
        <w:t>niniejszym wniosku</w:t>
      </w:r>
    </w:p>
    <w:p w:rsidR="00B94420" w:rsidRPr="00C025DB" w:rsidRDefault="00B9442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rFonts w:ascii="Arial" w:hAnsi="Arial" w:cs="Arial"/>
          <w:color w:val="000000"/>
          <w:spacing w:val="10"/>
        </w:rPr>
      </w:pPr>
    </w:p>
    <w:p w:rsidR="00B94420" w:rsidRPr="00C025DB" w:rsidRDefault="00B9442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rFonts w:ascii="Arial" w:hAnsi="Arial" w:cs="Arial"/>
          <w:color w:val="000000"/>
          <w:spacing w:val="10"/>
        </w:rPr>
      </w:pPr>
      <w:r w:rsidRPr="00C025DB">
        <w:rPr>
          <w:rFonts w:ascii="Arial" w:hAnsi="Arial" w:cs="Arial"/>
          <w:color w:val="000000"/>
          <w:spacing w:val="10"/>
        </w:rPr>
        <w:t>................................................... dnia ................................. r.</w:t>
      </w:r>
    </w:p>
    <w:p w:rsidR="00B94420" w:rsidRPr="00C025DB" w:rsidRDefault="00B9442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color w:val="000000"/>
          <w:spacing w:val="10"/>
        </w:rPr>
      </w:pPr>
    </w:p>
    <w:p w:rsidR="00B94420" w:rsidRPr="00C025DB" w:rsidRDefault="00B9442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color w:val="000000"/>
          <w:spacing w:val="10"/>
        </w:rPr>
      </w:pPr>
      <w:r w:rsidRPr="00C025DB">
        <w:rPr>
          <w:rFonts w:ascii="Arial" w:hAnsi="Arial" w:cs="Arial"/>
          <w:color w:val="000000"/>
          <w:spacing w:val="10"/>
        </w:rPr>
        <w:t xml:space="preserve">      .........................................................          ..........................................................</w:t>
      </w:r>
    </w:p>
    <w:p w:rsidR="00B94420" w:rsidRPr="00C025DB" w:rsidRDefault="00B9442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color w:val="000000"/>
          <w:spacing w:val="10"/>
        </w:rPr>
      </w:pPr>
      <w:r>
        <w:rPr>
          <w:rFonts w:ascii="Arial" w:hAnsi="Arial" w:cs="Arial"/>
          <w:i/>
          <w:color w:val="000000"/>
          <w:spacing w:val="10"/>
        </w:rPr>
        <w:t xml:space="preserve">                  </w:t>
      </w:r>
      <w:r w:rsidRPr="00C025DB">
        <w:rPr>
          <w:rFonts w:ascii="Arial" w:hAnsi="Arial" w:cs="Arial"/>
          <w:i/>
          <w:color w:val="000000"/>
          <w:spacing w:val="10"/>
        </w:rPr>
        <w:t xml:space="preserve">    pieczątka imienna                                  </w:t>
      </w:r>
      <w:r>
        <w:rPr>
          <w:rFonts w:ascii="Arial" w:hAnsi="Arial" w:cs="Arial"/>
          <w:i/>
          <w:color w:val="000000"/>
          <w:spacing w:val="10"/>
        </w:rPr>
        <w:t xml:space="preserve">       pieczątka </w:t>
      </w:r>
      <w:r w:rsidRPr="00C025DB">
        <w:rPr>
          <w:rFonts w:ascii="Arial" w:hAnsi="Arial" w:cs="Arial"/>
          <w:i/>
          <w:color w:val="000000"/>
          <w:spacing w:val="10"/>
        </w:rPr>
        <w:t>imienna</w:t>
      </w:r>
    </w:p>
    <w:p w:rsidR="00B94420" w:rsidRPr="00C025DB" w:rsidRDefault="00B9442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spacing w:line="360" w:lineRule="auto"/>
        <w:jc w:val="center"/>
        <w:rPr>
          <w:rFonts w:ascii="Arial" w:hAnsi="Arial" w:cs="Arial"/>
          <w:i/>
          <w:spacing w:val="10"/>
        </w:rPr>
      </w:pPr>
      <w:r w:rsidRPr="00C025DB">
        <w:rPr>
          <w:rFonts w:ascii="Arial" w:hAnsi="Arial" w:cs="Arial"/>
          <w:i/>
          <w:color w:val="000000"/>
          <w:spacing w:val="10"/>
        </w:rPr>
        <w:t>podpisy osób upoważnionych do reprezentacji Projektodawcy i zaciągania zobowiązań</w:t>
      </w:r>
      <w:r w:rsidRPr="00C025DB">
        <w:rPr>
          <w:rFonts w:ascii="Arial" w:hAnsi="Arial" w:cs="Arial"/>
          <w:i/>
          <w:spacing w:val="10"/>
        </w:rPr>
        <w:t xml:space="preserve"> finansowych</w:t>
      </w:r>
    </w:p>
    <w:p w:rsidR="00B94420" w:rsidRPr="00C025DB" w:rsidRDefault="00B94420">
      <w:pPr>
        <w:pStyle w:val="TAB18"/>
        <w:rPr>
          <w:rFonts w:ascii="Arial" w:hAnsi="Arial" w:cs="Arial"/>
          <w:b/>
          <w:spacing w:val="10"/>
          <w:szCs w:val="24"/>
        </w:rPr>
      </w:pPr>
    </w:p>
    <w:p w:rsidR="00B94420" w:rsidRPr="00C025DB" w:rsidRDefault="00B94420">
      <w:pPr>
        <w:pStyle w:val="TAB18"/>
        <w:rPr>
          <w:rFonts w:ascii="Arial" w:hAnsi="Arial" w:cs="Arial"/>
          <w:b/>
          <w:spacing w:val="10"/>
          <w:szCs w:val="24"/>
        </w:rPr>
      </w:pPr>
    </w:p>
    <w:p w:rsidR="00B94420" w:rsidRPr="00C025DB" w:rsidRDefault="00B94420">
      <w:pPr>
        <w:pStyle w:val="TAB18"/>
        <w:rPr>
          <w:rFonts w:ascii="Arial" w:hAnsi="Arial" w:cs="Arial"/>
          <w:b/>
          <w:spacing w:val="10"/>
          <w:szCs w:val="24"/>
          <w:u w:val="single"/>
        </w:rPr>
      </w:pPr>
      <w:r w:rsidRPr="00C025DB">
        <w:rPr>
          <w:rFonts w:ascii="Arial" w:hAnsi="Arial" w:cs="Arial"/>
          <w:b/>
          <w:spacing w:val="10"/>
          <w:szCs w:val="24"/>
          <w:u w:val="single"/>
        </w:rPr>
        <w:t>Pouczenie:</w:t>
      </w:r>
    </w:p>
    <w:p w:rsidR="00B94420" w:rsidRPr="00C025DB" w:rsidRDefault="00B94420">
      <w:pPr>
        <w:pStyle w:val="TAB18"/>
        <w:rPr>
          <w:rFonts w:ascii="Arial" w:hAnsi="Arial" w:cs="Arial"/>
          <w:b/>
          <w:spacing w:val="10"/>
          <w:szCs w:val="24"/>
        </w:rPr>
      </w:pPr>
    </w:p>
    <w:p w:rsidR="00B94420" w:rsidRPr="00C025DB" w:rsidRDefault="00B94420">
      <w:pPr>
        <w:jc w:val="both"/>
        <w:rPr>
          <w:rFonts w:ascii="Arial" w:hAnsi="Arial" w:cs="Arial"/>
          <w:i/>
          <w:spacing w:val="10"/>
        </w:rPr>
      </w:pPr>
      <w:r w:rsidRPr="00C025DB">
        <w:rPr>
          <w:rFonts w:ascii="Arial" w:hAnsi="Arial" w:cs="Arial"/>
          <w:i/>
          <w:spacing w:val="10"/>
        </w:rPr>
        <w:t>We Wniosku należy wypełnić wszystkie rubryki</w:t>
      </w:r>
      <w:r w:rsidRPr="00C025DB">
        <w:rPr>
          <w:rFonts w:ascii="Arial" w:hAnsi="Arial" w:cs="Arial"/>
          <w:bCs/>
          <w:i/>
          <w:spacing w:val="10"/>
        </w:rPr>
        <w:t xml:space="preserve">, </w:t>
      </w:r>
      <w:r w:rsidRPr="00C025DB">
        <w:rPr>
          <w:rFonts w:ascii="Arial" w:hAnsi="Arial" w:cs="Arial"/>
          <w:i/>
          <w:spacing w:val="10"/>
        </w:rPr>
        <w:t xml:space="preserve">ewentualnie wpisać </w:t>
      </w:r>
      <w:r w:rsidRPr="00C025DB">
        <w:rPr>
          <w:rFonts w:ascii="Arial" w:hAnsi="Arial" w:cs="Arial"/>
          <w:b/>
          <w:i/>
          <w:spacing w:val="10"/>
        </w:rPr>
        <w:t>„Nie dotyczy”</w:t>
      </w:r>
      <w:r w:rsidRPr="00C025DB">
        <w:rPr>
          <w:rFonts w:ascii="Arial" w:hAnsi="Arial" w:cs="Arial"/>
          <w:i/>
          <w:spacing w:val="10"/>
        </w:rPr>
        <w:t xml:space="preserve">. </w:t>
      </w:r>
    </w:p>
    <w:p w:rsidR="00B94420" w:rsidRPr="00C025DB" w:rsidRDefault="00B94420">
      <w:pPr>
        <w:jc w:val="both"/>
        <w:rPr>
          <w:rFonts w:ascii="Arial" w:hAnsi="Arial" w:cs="Arial"/>
          <w:i/>
          <w:spacing w:val="10"/>
        </w:rPr>
      </w:pPr>
      <w:r w:rsidRPr="00C025DB">
        <w:rPr>
          <w:rFonts w:ascii="Arial" w:hAnsi="Arial" w:cs="Arial"/>
          <w:i/>
          <w:spacing w:val="10"/>
        </w:rPr>
        <w:t xml:space="preserve">W przypadku, gdy w formularzu Wniosku przewidziano zbyt mało miejsca należy w odpowiedniej rubryce wpisać </w:t>
      </w:r>
      <w:r w:rsidRPr="00C025DB">
        <w:rPr>
          <w:rFonts w:ascii="Arial" w:hAnsi="Arial" w:cs="Arial"/>
          <w:b/>
          <w:i/>
          <w:spacing w:val="10"/>
        </w:rPr>
        <w:t>„W załączeniu – załącznik nr ...”</w:t>
      </w:r>
      <w:r w:rsidRPr="00C025DB">
        <w:rPr>
          <w:rFonts w:ascii="Arial" w:hAnsi="Arial" w:cs="Arial"/>
          <w:i/>
          <w:spacing w:val="10"/>
        </w:rPr>
        <w:t xml:space="preserve"> czytelnie i jednoznacznie przypisując numery załączników do rubryki formularza, których dotyczą. Załączniki powinny zostać sporządzone w układzie przewidzianym dla odpowiednich rubryk formularza.</w:t>
      </w:r>
    </w:p>
    <w:sectPr w:rsidR="00B94420" w:rsidRPr="00C025DB" w:rsidSect="005349CF">
      <w:headerReference w:type="default" r:id="rId7"/>
      <w:footerReference w:type="even" r:id="rId8"/>
      <w:footerReference w:type="default" r:id="rId9"/>
      <w:pgSz w:w="11907" w:h="16840" w:code="9"/>
      <w:pgMar w:top="851" w:right="851" w:bottom="1361" w:left="851" w:header="567" w:footer="335" w:gutter="0"/>
      <w:cols w:space="708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4420" w:rsidRDefault="00B94420">
      <w:r>
        <w:separator/>
      </w:r>
    </w:p>
  </w:endnote>
  <w:endnote w:type="continuationSeparator" w:id="0">
    <w:p w:rsidR="00B94420" w:rsidRDefault="00B944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420" w:rsidRDefault="00B9442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94420" w:rsidRDefault="00B94420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420" w:rsidRDefault="00B94420" w:rsidP="00C033E2">
    <w:pPr>
      <w:pStyle w:val="Footer"/>
      <w:framePr w:h="386" w:hRule="exact" w:wrap="around" w:vAnchor="text" w:hAnchor="page" w:x="10449" w:y="-89"/>
      <w:rPr>
        <w:rStyle w:val="PageNumber"/>
        <w:rFonts w:ascii="Arial" w:hAnsi="Arial" w:cs="Arial"/>
        <w:spacing w:val="10"/>
      </w:rPr>
    </w:pPr>
    <w:r>
      <w:rPr>
        <w:rStyle w:val="PageNumber"/>
        <w:rFonts w:ascii="Arial" w:hAnsi="Arial" w:cs="Arial"/>
        <w:spacing w:val="10"/>
      </w:rPr>
      <w:t xml:space="preserve">str. </w:t>
    </w:r>
    <w:r>
      <w:rPr>
        <w:rStyle w:val="PageNumber"/>
        <w:rFonts w:ascii="Arial" w:hAnsi="Arial" w:cs="Arial"/>
        <w:spacing w:val="10"/>
      </w:rPr>
      <w:fldChar w:fldCharType="begin"/>
    </w:r>
    <w:r>
      <w:rPr>
        <w:rStyle w:val="PageNumber"/>
        <w:rFonts w:ascii="Arial" w:hAnsi="Arial" w:cs="Arial"/>
        <w:spacing w:val="10"/>
      </w:rPr>
      <w:instrText xml:space="preserve">PAGE  </w:instrText>
    </w:r>
    <w:r>
      <w:rPr>
        <w:rStyle w:val="PageNumber"/>
        <w:rFonts w:ascii="Arial" w:hAnsi="Arial" w:cs="Arial"/>
        <w:spacing w:val="10"/>
      </w:rPr>
      <w:fldChar w:fldCharType="separate"/>
    </w:r>
    <w:r>
      <w:rPr>
        <w:rStyle w:val="PageNumber"/>
        <w:rFonts w:ascii="Arial" w:hAnsi="Arial" w:cs="Arial"/>
        <w:noProof/>
        <w:spacing w:val="10"/>
      </w:rPr>
      <w:t>14</w:t>
    </w:r>
    <w:r>
      <w:rPr>
        <w:rStyle w:val="PageNumber"/>
        <w:rFonts w:ascii="Arial" w:hAnsi="Arial" w:cs="Arial"/>
        <w:spacing w:val="10"/>
      </w:rPr>
      <w:fldChar w:fldCharType="end"/>
    </w:r>
  </w:p>
  <w:p w:rsidR="00B94420" w:rsidRDefault="00B94420">
    <w:pPr>
      <w:pStyle w:val="Caption"/>
      <w:rPr>
        <w:rFonts w:ascii="Arial" w:hAnsi="Arial" w:cs="Arial"/>
        <w:spacing w:val="10"/>
      </w:rPr>
    </w:pPr>
  </w:p>
  <w:p w:rsidR="00B94420" w:rsidRDefault="00B94420"/>
  <w:p w:rsidR="00B94420" w:rsidRPr="00635D52" w:rsidRDefault="00B94420" w:rsidP="00635D52">
    <w:pPr>
      <w:pStyle w:val="Caption"/>
      <w:rPr>
        <w:rFonts w:ascii="Arial" w:hAnsi="Arial" w:cs="Arial"/>
        <w:spacing w:val="10"/>
      </w:rPr>
    </w:pPr>
    <w:r>
      <w:rPr>
        <w:rFonts w:ascii="Arial" w:hAnsi="Arial" w:cs="Arial"/>
        <w:spacing w:val="10"/>
      </w:rPr>
      <w:t>Wniosek o dofinansowanie projektów – „Program wyrównywania różnic między regionami III”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4420" w:rsidRDefault="00B94420">
      <w:r>
        <w:separator/>
      </w:r>
    </w:p>
  </w:footnote>
  <w:footnote w:type="continuationSeparator" w:id="0">
    <w:p w:rsidR="00B94420" w:rsidRDefault="00B944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420" w:rsidRDefault="00B94420">
    <w:pPr>
      <w:pStyle w:val="Header"/>
      <w:jc w:val="center"/>
      <w:rPr>
        <w:rFonts w:ascii="Arial" w:hAnsi="Arial" w:cs="Arial"/>
        <w:i/>
        <w:spacing w:val="10"/>
        <w:sz w:val="18"/>
      </w:rPr>
    </w:pPr>
    <w:r>
      <w:rPr>
        <w:rFonts w:ascii="Arial" w:hAnsi="Arial" w:cs="Arial"/>
        <w:i/>
        <w:spacing w:val="10"/>
        <w:sz w:val="18"/>
      </w:rPr>
      <w:t>Państwowy Fundusz Rehabilitacji Osób Niepełnosprawnych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1506"/>
        </w:tabs>
      </w:pPr>
      <w:rPr>
        <w:rFonts w:cs="Times New Roman"/>
      </w:rPr>
    </w:lvl>
  </w:abstractNum>
  <w:abstractNum w:abstractNumId="1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37"/>
        </w:tabs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1191"/>
        </w:tabs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737"/>
        </w:tabs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 w:cs="Times New Roman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</w:pPr>
      <w:rPr>
        <w:rFonts w:cs="Times New Roman"/>
      </w:rPr>
    </w:lvl>
  </w:abstractNum>
  <w:abstractNum w:abstractNumId="2">
    <w:nsid w:val="000B566C"/>
    <w:multiLevelType w:val="singleLevel"/>
    <w:tmpl w:val="3AE0286E"/>
    <w:lvl w:ilvl="0">
      <w:start w:val="1"/>
      <w:numFmt w:val="decimal"/>
      <w:lvlText w:val="%1."/>
      <w:lvlJc w:val="left"/>
      <w:pPr>
        <w:tabs>
          <w:tab w:val="num" w:pos="360"/>
        </w:tabs>
        <w:ind w:left="170" w:hanging="170"/>
      </w:pPr>
      <w:rPr>
        <w:rFonts w:cs="Times New Roman"/>
        <w:b w:val="0"/>
        <w:i w:val="0"/>
      </w:rPr>
    </w:lvl>
  </w:abstractNum>
  <w:abstractNum w:abstractNumId="3">
    <w:nsid w:val="01F95616"/>
    <w:multiLevelType w:val="hybridMultilevel"/>
    <w:tmpl w:val="7F92682A"/>
    <w:lvl w:ilvl="0" w:tplc="97AC2EB4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3481D87"/>
    <w:multiLevelType w:val="hybridMultilevel"/>
    <w:tmpl w:val="01E8855E"/>
    <w:lvl w:ilvl="0" w:tplc="A72CDAE4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cs="Times New Roman" w:hint="default"/>
        <w:b w:val="0"/>
        <w:i w:val="0"/>
      </w:rPr>
    </w:lvl>
    <w:lvl w:ilvl="1" w:tplc="DFCC2A4C">
      <w:start w:val="1"/>
      <w:numFmt w:val="lowerLetter"/>
      <w:lvlText w:val="%2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2" w:tplc="CB2AA44A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3" w:tplc="17BE477E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4" w:tplc="07CA2A18">
      <w:start w:val="1"/>
      <w:numFmt w:val="lowerLetter"/>
      <w:lvlText w:val="%5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5" w:tplc="5C4C4ED8">
      <w:start w:val="1"/>
      <w:numFmt w:val="lowerLetter"/>
      <w:lvlText w:val="%6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51B0BF3"/>
    <w:multiLevelType w:val="hybridMultilevel"/>
    <w:tmpl w:val="3BE6595A"/>
    <w:lvl w:ilvl="0" w:tplc="D0362F5A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7197375"/>
    <w:multiLevelType w:val="singleLevel"/>
    <w:tmpl w:val="040486D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/>
      </w:rPr>
    </w:lvl>
  </w:abstractNum>
  <w:abstractNum w:abstractNumId="7">
    <w:nsid w:val="09F64E1C"/>
    <w:multiLevelType w:val="singleLevel"/>
    <w:tmpl w:val="040486D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/>
      </w:rPr>
    </w:lvl>
  </w:abstractNum>
  <w:abstractNum w:abstractNumId="8">
    <w:nsid w:val="0A075D8C"/>
    <w:multiLevelType w:val="hybridMultilevel"/>
    <w:tmpl w:val="3EB2B200"/>
    <w:lvl w:ilvl="0" w:tplc="FEACC946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0B2E171B"/>
    <w:multiLevelType w:val="hybridMultilevel"/>
    <w:tmpl w:val="3E802754"/>
    <w:lvl w:ilvl="0" w:tplc="FFFFFFFF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0BC248A"/>
    <w:multiLevelType w:val="hybridMultilevel"/>
    <w:tmpl w:val="4DE0EC5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277142C"/>
    <w:multiLevelType w:val="hybridMultilevel"/>
    <w:tmpl w:val="1E7A6E28"/>
    <w:lvl w:ilvl="0" w:tplc="84E6DC68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44D7748"/>
    <w:multiLevelType w:val="singleLevel"/>
    <w:tmpl w:val="D3C6FF2A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3">
    <w:nsid w:val="17B816DB"/>
    <w:multiLevelType w:val="singleLevel"/>
    <w:tmpl w:val="10E69DC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8"/>
      </w:rPr>
    </w:lvl>
  </w:abstractNum>
  <w:abstractNum w:abstractNumId="14">
    <w:nsid w:val="19093514"/>
    <w:multiLevelType w:val="hybridMultilevel"/>
    <w:tmpl w:val="E200B2E2"/>
    <w:lvl w:ilvl="0" w:tplc="095EB4B4">
      <w:start w:val="2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0F4657C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cs="Times New Roman" w:hint="default"/>
      </w:rPr>
    </w:lvl>
    <w:lvl w:ilvl="2" w:tplc="D57EBB96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3" w:tplc="2EE45FFE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4" w:tplc="50428080">
      <w:start w:val="1"/>
      <w:numFmt w:val="decimal"/>
      <w:lvlText w:val="%5)"/>
      <w:lvlJc w:val="left"/>
      <w:pPr>
        <w:tabs>
          <w:tab w:val="num" w:pos="737"/>
        </w:tabs>
        <w:ind w:left="737" w:hanging="380"/>
      </w:pPr>
      <w:rPr>
        <w:rFonts w:cs="Times New Roman" w:hint="default"/>
      </w:rPr>
    </w:lvl>
    <w:lvl w:ilvl="5" w:tplc="4C9C5DF4">
      <w:start w:val="1"/>
      <w:numFmt w:val="lowerLetter"/>
      <w:lvlText w:val="%6)"/>
      <w:lvlJc w:val="left"/>
      <w:pPr>
        <w:tabs>
          <w:tab w:val="num" w:pos="1247"/>
        </w:tabs>
        <w:ind w:left="1247" w:hanging="510"/>
      </w:pPr>
      <w:rPr>
        <w:rFonts w:ascii="Arial" w:hAnsi="Arial" w:cs="Times New Roman" w:hint="default"/>
        <w:b w:val="0"/>
        <w:i w:val="0"/>
        <w:sz w:val="24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>
    <w:nsid w:val="19B84E7A"/>
    <w:multiLevelType w:val="hybridMultilevel"/>
    <w:tmpl w:val="17149B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9C14263"/>
    <w:multiLevelType w:val="hybridMultilevel"/>
    <w:tmpl w:val="787A42E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B3E466A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BF53099"/>
    <w:multiLevelType w:val="singleLevel"/>
    <w:tmpl w:val="531816BA"/>
    <w:lvl w:ilvl="0">
      <w:start w:val="5"/>
      <w:numFmt w:val="decimal"/>
      <w:lvlText w:val="%1)"/>
      <w:lvlJc w:val="left"/>
      <w:pPr>
        <w:tabs>
          <w:tab w:val="num" w:pos="360"/>
        </w:tabs>
        <w:ind w:left="284" w:hanging="284"/>
      </w:pPr>
      <w:rPr>
        <w:rFonts w:cs="Times New Roman"/>
        <w:b/>
        <w:i w:val="0"/>
      </w:rPr>
    </w:lvl>
  </w:abstractNum>
  <w:abstractNum w:abstractNumId="19">
    <w:nsid w:val="1DB55A22"/>
    <w:multiLevelType w:val="hybridMultilevel"/>
    <w:tmpl w:val="3E802754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E2F31E3"/>
    <w:multiLevelType w:val="singleLevel"/>
    <w:tmpl w:val="03E6D9A4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cs="Times New Roman"/>
      </w:rPr>
    </w:lvl>
  </w:abstractNum>
  <w:abstractNum w:abstractNumId="21">
    <w:nsid w:val="1F6D46BA"/>
    <w:multiLevelType w:val="hybridMultilevel"/>
    <w:tmpl w:val="3488B48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170" w:hanging="170"/>
      </w:pPr>
      <w:rPr>
        <w:rFonts w:ascii="Wingdings" w:hAnsi="Wingdings" w:hint="default"/>
        <w:b w:val="0"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6926EC5"/>
    <w:multiLevelType w:val="hybridMultilevel"/>
    <w:tmpl w:val="A7F61ED2"/>
    <w:lvl w:ilvl="0" w:tplc="C40A2D3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27AD5D2F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2C991D75"/>
    <w:multiLevelType w:val="hybridMultilevel"/>
    <w:tmpl w:val="8E34C47E"/>
    <w:lvl w:ilvl="0" w:tplc="DA3CCCCC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2D2A5E31"/>
    <w:multiLevelType w:val="hybridMultilevel"/>
    <w:tmpl w:val="9114255E"/>
    <w:lvl w:ilvl="0" w:tplc="DC4C0490">
      <w:start w:val="1"/>
      <w:numFmt w:val="lowerLetter"/>
      <w:lvlText w:val="%1)"/>
      <w:lvlJc w:val="left"/>
      <w:pPr>
        <w:tabs>
          <w:tab w:val="num" w:pos="907"/>
        </w:tabs>
        <w:ind w:left="907" w:hanging="397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2E30284A"/>
    <w:multiLevelType w:val="hybridMultilevel"/>
    <w:tmpl w:val="ADD8CB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2E5816D0"/>
    <w:multiLevelType w:val="hybridMultilevel"/>
    <w:tmpl w:val="C1BA8A0A"/>
    <w:lvl w:ilvl="0" w:tplc="A6A24354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30185571"/>
    <w:multiLevelType w:val="hybridMultilevel"/>
    <w:tmpl w:val="54C218C4"/>
    <w:lvl w:ilvl="0" w:tplc="7668CF5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30654500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170" w:hanging="170"/>
      </w:pPr>
      <w:rPr>
        <w:rFonts w:ascii="Wingdings" w:hAnsi="Wingdings" w:hint="default"/>
        <w:b w:val="0"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31B82051"/>
    <w:multiLevelType w:val="hybridMultilevel"/>
    <w:tmpl w:val="18108F9C"/>
    <w:lvl w:ilvl="0" w:tplc="A9603FC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ascii="Arial" w:hAnsi="Arial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3B904968"/>
    <w:multiLevelType w:val="hybridMultilevel"/>
    <w:tmpl w:val="D610D4CC"/>
    <w:lvl w:ilvl="0" w:tplc="FFE81E66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423362E6"/>
    <w:multiLevelType w:val="hybridMultilevel"/>
    <w:tmpl w:val="CF546946"/>
    <w:lvl w:ilvl="0" w:tplc="70921D62">
      <w:start w:val="1"/>
      <w:numFmt w:val="lowerLetter"/>
      <w:lvlText w:val="%1)"/>
      <w:lvlJc w:val="left"/>
      <w:pPr>
        <w:tabs>
          <w:tab w:val="num" w:pos="907"/>
        </w:tabs>
        <w:ind w:left="907" w:hanging="397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43F37E72"/>
    <w:multiLevelType w:val="hybridMultilevel"/>
    <w:tmpl w:val="44ACC748"/>
    <w:lvl w:ilvl="0" w:tplc="60726B9A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2012ABA"/>
    <w:multiLevelType w:val="singleLevel"/>
    <w:tmpl w:val="C0AC33B0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5">
    <w:nsid w:val="520542AC"/>
    <w:multiLevelType w:val="hybridMultilevel"/>
    <w:tmpl w:val="18BC297A"/>
    <w:lvl w:ilvl="0" w:tplc="FD6CB7A4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52CA5900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2E96F96"/>
    <w:multiLevelType w:val="hybridMultilevel"/>
    <w:tmpl w:val="1B281A54"/>
    <w:lvl w:ilvl="0" w:tplc="53DCB56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</w:pPr>
      <w:rPr>
        <w:rFonts w:ascii="Arial" w:hAnsi="Arial"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 w:cs="Times New Roman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</w:pPr>
      <w:rPr>
        <w:rFonts w:cs="Times New Roman" w:hint="default"/>
      </w:rPr>
    </w:lvl>
  </w:abstractNum>
  <w:abstractNum w:abstractNumId="39">
    <w:nsid w:val="5AF10BD8"/>
    <w:multiLevelType w:val="hybridMultilevel"/>
    <w:tmpl w:val="34A89D90"/>
    <w:lvl w:ilvl="0" w:tplc="10E69DC2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5FED6010"/>
    <w:multiLevelType w:val="hybridMultilevel"/>
    <w:tmpl w:val="34A89D90"/>
    <w:lvl w:ilvl="0" w:tplc="136A3356">
      <w:start w:val="1"/>
      <w:numFmt w:val="bullet"/>
      <w:lvlText w:val=""/>
      <w:lvlJc w:val="left"/>
      <w:pPr>
        <w:tabs>
          <w:tab w:val="num" w:pos="737"/>
        </w:tabs>
        <w:ind w:left="737" w:hanging="380"/>
      </w:pPr>
      <w:rPr>
        <w:rFonts w:ascii="Symbol" w:hAnsi="Symbol" w:hint="default"/>
        <w:b w:val="0"/>
        <w:i w:val="0"/>
        <w:color w:val="auto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3241F88"/>
    <w:multiLevelType w:val="hybridMultilevel"/>
    <w:tmpl w:val="DBE2FD7A"/>
    <w:lvl w:ilvl="0" w:tplc="9FFAACF6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63544E92"/>
    <w:multiLevelType w:val="singleLevel"/>
    <w:tmpl w:val="DC44AA7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/>
      </w:rPr>
    </w:lvl>
  </w:abstractNum>
  <w:abstractNum w:abstractNumId="43">
    <w:nsid w:val="673A700A"/>
    <w:multiLevelType w:val="singleLevel"/>
    <w:tmpl w:val="8200CDB2"/>
    <w:lvl w:ilvl="0">
      <w:start w:val="2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/>
      </w:rPr>
    </w:lvl>
  </w:abstractNum>
  <w:abstractNum w:abstractNumId="44">
    <w:nsid w:val="69C61534"/>
    <w:multiLevelType w:val="hybridMultilevel"/>
    <w:tmpl w:val="627477CE"/>
    <w:lvl w:ilvl="0" w:tplc="F14485E4">
      <w:start w:val="2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cs="Times New Roman" w:hint="default"/>
      </w:rPr>
    </w:lvl>
    <w:lvl w:ilvl="1" w:tplc="607A9052">
      <w:start w:val="1"/>
      <w:numFmt w:val="lowerLetter"/>
      <w:lvlText w:val="%2)"/>
      <w:lvlJc w:val="left"/>
      <w:pPr>
        <w:tabs>
          <w:tab w:val="num" w:pos="1191"/>
        </w:tabs>
        <w:ind w:left="1191" w:hanging="454"/>
      </w:pPr>
      <w:rPr>
        <w:rFonts w:cs="Times New Roman" w:hint="default"/>
      </w:rPr>
    </w:lvl>
    <w:lvl w:ilvl="2" w:tplc="09B6F824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Arial" w:hAnsi="Arial" w:cs="Times New Roman" w:hint="default"/>
        <w:b w:val="0"/>
        <w:i w:val="0"/>
        <w:sz w:val="24"/>
      </w:rPr>
    </w:lvl>
    <w:lvl w:ilvl="3" w:tplc="077C9326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6A907451"/>
    <w:multiLevelType w:val="hybridMultilevel"/>
    <w:tmpl w:val="560809EE"/>
    <w:lvl w:ilvl="0" w:tplc="457C08B8">
      <w:start w:val="1"/>
      <w:numFmt w:val="lowerLetter"/>
      <w:lvlText w:val="%1)"/>
      <w:lvlJc w:val="left"/>
      <w:pPr>
        <w:tabs>
          <w:tab w:val="num" w:pos="7712"/>
        </w:tabs>
        <w:ind w:left="7712" w:hanging="454"/>
      </w:pPr>
      <w:rPr>
        <w:rFonts w:cs="Times New Roman" w:hint="default"/>
      </w:rPr>
    </w:lvl>
    <w:lvl w:ilvl="1" w:tplc="61683FA6">
      <w:start w:val="1"/>
      <w:numFmt w:val="lowerLetter"/>
      <w:lvlText w:val="%2)"/>
      <w:lvlJc w:val="left"/>
      <w:pPr>
        <w:tabs>
          <w:tab w:val="num" w:pos="7712"/>
        </w:tabs>
        <w:ind w:left="7712" w:hanging="454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8681"/>
        </w:tabs>
        <w:ind w:left="868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9401"/>
        </w:tabs>
        <w:ind w:left="940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0121"/>
        </w:tabs>
        <w:ind w:left="1012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10841"/>
        </w:tabs>
        <w:ind w:left="1084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11561"/>
        </w:tabs>
        <w:ind w:left="1156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2281"/>
        </w:tabs>
        <w:ind w:left="1228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13001"/>
        </w:tabs>
        <w:ind w:left="13001" w:hanging="180"/>
      </w:pPr>
      <w:rPr>
        <w:rFonts w:cs="Times New Roman"/>
      </w:rPr>
    </w:lvl>
  </w:abstractNum>
  <w:abstractNum w:abstractNumId="46">
    <w:nsid w:val="6BD1120A"/>
    <w:multiLevelType w:val="hybridMultilevel"/>
    <w:tmpl w:val="3488B484"/>
    <w:lvl w:ilvl="0" w:tplc="FFFFFFFF">
      <w:start w:val="1"/>
      <w:numFmt w:val="bullet"/>
      <w:lvlText w:val=""/>
      <w:lvlJc w:val="left"/>
      <w:pPr>
        <w:tabs>
          <w:tab w:val="num" w:pos="530"/>
        </w:tabs>
        <w:ind w:firstLine="170"/>
      </w:pPr>
      <w:rPr>
        <w:rFonts w:ascii="Wingdings" w:hAnsi="Wingdings" w:hint="default"/>
        <w:b w:val="0"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6C694E26"/>
    <w:multiLevelType w:val="hybridMultilevel"/>
    <w:tmpl w:val="B5F2A3E2"/>
    <w:lvl w:ilvl="0" w:tplc="B4CA42B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>
    <w:nsid w:val="7C33055E"/>
    <w:multiLevelType w:val="hybridMultilevel"/>
    <w:tmpl w:val="48C6661C"/>
    <w:lvl w:ilvl="0" w:tplc="264EFC0C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4"/>
  </w:num>
  <w:num w:numId="2">
    <w:abstractNumId w:val="34"/>
    <w:lvlOverride w:ilvl="0">
      <w:lvl w:ilvl="0">
        <w:start w:val="1"/>
        <w:numFmt w:val="decimal"/>
        <w:lvlText w:val="%1)"/>
        <w:legacy w:legacy="1" w:legacySpace="0" w:legacyIndent="283"/>
        <w:lvlJc w:val="left"/>
        <w:pPr>
          <w:ind w:left="283" w:hanging="283"/>
        </w:pPr>
        <w:rPr>
          <w:rFonts w:cs="Times New Roman"/>
          <w:b w:val="0"/>
          <w:i w:val="0"/>
        </w:rPr>
      </w:lvl>
    </w:lvlOverride>
  </w:num>
  <w:num w:numId="3">
    <w:abstractNumId w:val="20"/>
  </w:num>
  <w:num w:numId="4">
    <w:abstractNumId w:val="12"/>
  </w:num>
  <w:num w:numId="5">
    <w:abstractNumId w:val="42"/>
  </w:num>
  <w:num w:numId="6">
    <w:abstractNumId w:val="6"/>
  </w:num>
  <w:num w:numId="7">
    <w:abstractNumId w:val="18"/>
  </w:num>
  <w:num w:numId="8">
    <w:abstractNumId w:val="7"/>
  </w:num>
  <w:num w:numId="9">
    <w:abstractNumId w:val="43"/>
  </w:num>
  <w:num w:numId="10">
    <w:abstractNumId w:val="17"/>
  </w:num>
  <w:num w:numId="11">
    <w:abstractNumId w:val="9"/>
  </w:num>
  <w:num w:numId="12">
    <w:abstractNumId w:val="19"/>
  </w:num>
  <w:num w:numId="13">
    <w:abstractNumId w:val="36"/>
  </w:num>
  <w:num w:numId="14">
    <w:abstractNumId w:val="23"/>
  </w:num>
  <w:num w:numId="15">
    <w:abstractNumId w:val="2"/>
  </w:num>
  <w:num w:numId="16">
    <w:abstractNumId w:val="29"/>
  </w:num>
  <w:num w:numId="17">
    <w:abstractNumId w:val="21"/>
  </w:num>
  <w:num w:numId="18">
    <w:abstractNumId w:val="46"/>
  </w:num>
  <w:num w:numId="19">
    <w:abstractNumId w:val="40"/>
  </w:num>
  <w:num w:numId="20">
    <w:abstractNumId w:val="39"/>
  </w:num>
  <w:num w:numId="21">
    <w:abstractNumId w:val="13"/>
  </w:num>
  <w:num w:numId="22">
    <w:abstractNumId w:val="4"/>
  </w:num>
  <w:num w:numId="23">
    <w:abstractNumId w:val="8"/>
  </w:num>
  <w:num w:numId="24">
    <w:abstractNumId w:val="48"/>
  </w:num>
  <w:num w:numId="25">
    <w:abstractNumId w:val="45"/>
  </w:num>
  <w:num w:numId="26">
    <w:abstractNumId w:val="27"/>
  </w:num>
  <w:num w:numId="27">
    <w:abstractNumId w:val="25"/>
  </w:num>
  <w:num w:numId="28">
    <w:abstractNumId w:val="32"/>
  </w:num>
  <w:num w:numId="29">
    <w:abstractNumId w:val="44"/>
  </w:num>
  <w:num w:numId="30">
    <w:abstractNumId w:val="30"/>
  </w:num>
  <w:num w:numId="31">
    <w:abstractNumId w:val="33"/>
  </w:num>
  <w:num w:numId="32">
    <w:abstractNumId w:val="22"/>
  </w:num>
  <w:num w:numId="33">
    <w:abstractNumId w:val="24"/>
  </w:num>
  <w:num w:numId="34">
    <w:abstractNumId w:val="5"/>
  </w:num>
  <w:num w:numId="35">
    <w:abstractNumId w:val="41"/>
  </w:num>
  <w:num w:numId="36">
    <w:abstractNumId w:val="31"/>
  </w:num>
  <w:num w:numId="37">
    <w:abstractNumId w:val="14"/>
  </w:num>
  <w:num w:numId="38">
    <w:abstractNumId w:val="37"/>
  </w:num>
  <w:num w:numId="39">
    <w:abstractNumId w:val="3"/>
  </w:num>
  <w:num w:numId="40">
    <w:abstractNumId w:val="1"/>
  </w:num>
  <w:num w:numId="41">
    <w:abstractNumId w:val="28"/>
  </w:num>
  <w:num w:numId="42">
    <w:abstractNumId w:val="38"/>
  </w:num>
  <w:num w:numId="43">
    <w:abstractNumId w:val="11"/>
  </w:num>
  <w:num w:numId="44">
    <w:abstractNumId w:val="35"/>
  </w:num>
  <w:num w:numId="45">
    <w:abstractNumId w:val="47"/>
  </w:num>
  <w:num w:numId="46">
    <w:abstractNumId w:val="26"/>
  </w:num>
  <w:num w:numId="47">
    <w:abstractNumId w:val="0"/>
  </w:num>
  <w:num w:numId="48">
    <w:abstractNumId w:val="15"/>
  </w:num>
  <w:num w:numId="49">
    <w:abstractNumId w:val="16"/>
  </w:num>
  <w:num w:numId="5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320F"/>
    <w:rsid w:val="00003C43"/>
    <w:rsid w:val="0000482D"/>
    <w:rsid w:val="00047E62"/>
    <w:rsid w:val="00061F10"/>
    <w:rsid w:val="00075E09"/>
    <w:rsid w:val="00085A19"/>
    <w:rsid w:val="000D0B87"/>
    <w:rsid w:val="000E49CF"/>
    <w:rsid w:val="000F46B2"/>
    <w:rsid w:val="0010649D"/>
    <w:rsid w:val="0010773E"/>
    <w:rsid w:val="001114B9"/>
    <w:rsid w:val="00130539"/>
    <w:rsid w:val="00142707"/>
    <w:rsid w:val="001541A4"/>
    <w:rsid w:val="0015505F"/>
    <w:rsid w:val="00163749"/>
    <w:rsid w:val="00176B1F"/>
    <w:rsid w:val="00184937"/>
    <w:rsid w:val="001871BE"/>
    <w:rsid w:val="00191E85"/>
    <w:rsid w:val="001A4912"/>
    <w:rsid w:val="001A7A1A"/>
    <w:rsid w:val="001A7B1C"/>
    <w:rsid w:val="001B380D"/>
    <w:rsid w:val="001B7E76"/>
    <w:rsid w:val="001C0751"/>
    <w:rsid w:val="001C691A"/>
    <w:rsid w:val="001E33E8"/>
    <w:rsid w:val="001E458B"/>
    <w:rsid w:val="001F0957"/>
    <w:rsid w:val="001F7906"/>
    <w:rsid w:val="0023346C"/>
    <w:rsid w:val="002463EF"/>
    <w:rsid w:val="00251C0E"/>
    <w:rsid w:val="002572DA"/>
    <w:rsid w:val="00262148"/>
    <w:rsid w:val="00275258"/>
    <w:rsid w:val="002800C3"/>
    <w:rsid w:val="0028180A"/>
    <w:rsid w:val="0029550D"/>
    <w:rsid w:val="002A5AC5"/>
    <w:rsid w:val="002A7537"/>
    <w:rsid w:val="002B0F3A"/>
    <w:rsid w:val="002B77FC"/>
    <w:rsid w:val="002C521D"/>
    <w:rsid w:val="002D0DB7"/>
    <w:rsid w:val="002D60CA"/>
    <w:rsid w:val="002F56FB"/>
    <w:rsid w:val="00313DAF"/>
    <w:rsid w:val="003175F4"/>
    <w:rsid w:val="00373622"/>
    <w:rsid w:val="0037465A"/>
    <w:rsid w:val="003807F5"/>
    <w:rsid w:val="003A48A4"/>
    <w:rsid w:val="003C41D7"/>
    <w:rsid w:val="003C63AE"/>
    <w:rsid w:val="003D5196"/>
    <w:rsid w:val="003D6B22"/>
    <w:rsid w:val="003F6069"/>
    <w:rsid w:val="004070DB"/>
    <w:rsid w:val="004140A5"/>
    <w:rsid w:val="00427F18"/>
    <w:rsid w:val="0044384C"/>
    <w:rsid w:val="00446EB9"/>
    <w:rsid w:val="00450038"/>
    <w:rsid w:val="004839E3"/>
    <w:rsid w:val="004860A9"/>
    <w:rsid w:val="004928AC"/>
    <w:rsid w:val="004946A2"/>
    <w:rsid w:val="004A183D"/>
    <w:rsid w:val="004A2EEB"/>
    <w:rsid w:val="004B22A3"/>
    <w:rsid w:val="004B7F8B"/>
    <w:rsid w:val="004C3417"/>
    <w:rsid w:val="004C5982"/>
    <w:rsid w:val="004D3B79"/>
    <w:rsid w:val="004E3B2A"/>
    <w:rsid w:val="004F12EF"/>
    <w:rsid w:val="004F3C07"/>
    <w:rsid w:val="005240A8"/>
    <w:rsid w:val="00524E0B"/>
    <w:rsid w:val="005349CF"/>
    <w:rsid w:val="00546B89"/>
    <w:rsid w:val="00546E39"/>
    <w:rsid w:val="005474BE"/>
    <w:rsid w:val="005523C2"/>
    <w:rsid w:val="00563432"/>
    <w:rsid w:val="005925CE"/>
    <w:rsid w:val="005A7F8D"/>
    <w:rsid w:val="005B10EE"/>
    <w:rsid w:val="005C6C25"/>
    <w:rsid w:val="005E4204"/>
    <w:rsid w:val="005E768F"/>
    <w:rsid w:val="005F3285"/>
    <w:rsid w:val="005F37FC"/>
    <w:rsid w:val="0060086B"/>
    <w:rsid w:val="00635D52"/>
    <w:rsid w:val="0064613A"/>
    <w:rsid w:val="00654C42"/>
    <w:rsid w:val="00656B7B"/>
    <w:rsid w:val="00671CD4"/>
    <w:rsid w:val="00672B7B"/>
    <w:rsid w:val="006816F4"/>
    <w:rsid w:val="00683EA0"/>
    <w:rsid w:val="006A350B"/>
    <w:rsid w:val="006B4EC0"/>
    <w:rsid w:val="006B53D6"/>
    <w:rsid w:val="006D320F"/>
    <w:rsid w:val="006D723A"/>
    <w:rsid w:val="00707214"/>
    <w:rsid w:val="00710284"/>
    <w:rsid w:val="00711FD6"/>
    <w:rsid w:val="00721632"/>
    <w:rsid w:val="0073610D"/>
    <w:rsid w:val="0073665E"/>
    <w:rsid w:val="00754492"/>
    <w:rsid w:val="00754DAD"/>
    <w:rsid w:val="0075678A"/>
    <w:rsid w:val="00761DA0"/>
    <w:rsid w:val="0078610B"/>
    <w:rsid w:val="00786DBA"/>
    <w:rsid w:val="007B7C41"/>
    <w:rsid w:val="007E162A"/>
    <w:rsid w:val="007E6FBA"/>
    <w:rsid w:val="008044F4"/>
    <w:rsid w:val="00820E77"/>
    <w:rsid w:val="008352B9"/>
    <w:rsid w:val="008650D4"/>
    <w:rsid w:val="00891AAB"/>
    <w:rsid w:val="00896DB5"/>
    <w:rsid w:val="008A07A1"/>
    <w:rsid w:val="008A767A"/>
    <w:rsid w:val="008B08EA"/>
    <w:rsid w:val="008B2D8F"/>
    <w:rsid w:val="008C07F7"/>
    <w:rsid w:val="008F5382"/>
    <w:rsid w:val="009108BC"/>
    <w:rsid w:val="00911769"/>
    <w:rsid w:val="00913F85"/>
    <w:rsid w:val="009533D6"/>
    <w:rsid w:val="00960D0A"/>
    <w:rsid w:val="00966DD3"/>
    <w:rsid w:val="009764CB"/>
    <w:rsid w:val="00977A5C"/>
    <w:rsid w:val="0099125C"/>
    <w:rsid w:val="009A1D71"/>
    <w:rsid w:val="009E5258"/>
    <w:rsid w:val="009F1AAE"/>
    <w:rsid w:val="00A06AB4"/>
    <w:rsid w:val="00A10C94"/>
    <w:rsid w:val="00A1261C"/>
    <w:rsid w:val="00A1648A"/>
    <w:rsid w:val="00A264D4"/>
    <w:rsid w:val="00A338FF"/>
    <w:rsid w:val="00A46D59"/>
    <w:rsid w:val="00A514CF"/>
    <w:rsid w:val="00A82790"/>
    <w:rsid w:val="00AA37A2"/>
    <w:rsid w:val="00AB5416"/>
    <w:rsid w:val="00AB6A53"/>
    <w:rsid w:val="00AC5985"/>
    <w:rsid w:val="00AD3A9A"/>
    <w:rsid w:val="00AE2A2F"/>
    <w:rsid w:val="00AF7EE4"/>
    <w:rsid w:val="00B022C9"/>
    <w:rsid w:val="00B05B33"/>
    <w:rsid w:val="00B06263"/>
    <w:rsid w:val="00B066EC"/>
    <w:rsid w:val="00B07BF0"/>
    <w:rsid w:val="00B410D4"/>
    <w:rsid w:val="00B440BA"/>
    <w:rsid w:val="00B53D4C"/>
    <w:rsid w:val="00B57D05"/>
    <w:rsid w:val="00B6005B"/>
    <w:rsid w:val="00B60622"/>
    <w:rsid w:val="00B65382"/>
    <w:rsid w:val="00B75FC9"/>
    <w:rsid w:val="00B82551"/>
    <w:rsid w:val="00B921FB"/>
    <w:rsid w:val="00B94420"/>
    <w:rsid w:val="00BA5736"/>
    <w:rsid w:val="00BC4126"/>
    <w:rsid w:val="00BD4850"/>
    <w:rsid w:val="00BE46D5"/>
    <w:rsid w:val="00BF534A"/>
    <w:rsid w:val="00C025DB"/>
    <w:rsid w:val="00C033E2"/>
    <w:rsid w:val="00C1157D"/>
    <w:rsid w:val="00C17F59"/>
    <w:rsid w:val="00C24385"/>
    <w:rsid w:val="00C271C0"/>
    <w:rsid w:val="00C41CF8"/>
    <w:rsid w:val="00C63096"/>
    <w:rsid w:val="00C636A6"/>
    <w:rsid w:val="00C83AE1"/>
    <w:rsid w:val="00CB3F4C"/>
    <w:rsid w:val="00CB5EF8"/>
    <w:rsid w:val="00CC0B75"/>
    <w:rsid w:val="00D02DFD"/>
    <w:rsid w:val="00D621A5"/>
    <w:rsid w:val="00D634A0"/>
    <w:rsid w:val="00D6625D"/>
    <w:rsid w:val="00D66AAF"/>
    <w:rsid w:val="00D915DF"/>
    <w:rsid w:val="00DB2620"/>
    <w:rsid w:val="00DC47E4"/>
    <w:rsid w:val="00DE0727"/>
    <w:rsid w:val="00DF4B5E"/>
    <w:rsid w:val="00E03069"/>
    <w:rsid w:val="00E11211"/>
    <w:rsid w:val="00E237ED"/>
    <w:rsid w:val="00E40B24"/>
    <w:rsid w:val="00E46D3A"/>
    <w:rsid w:val="00E5118E"/>
    <w:rsid w:val="00E573A4"/>
    <w:rsid w:val="00E57FA0"/>
    <w:rsid w:val="00E60570"/>
    <w:rsid w:val="00E62DEB"/>
    <w:rsid w:val="00E96BB9"/>
    <w:rsid w:val="00EB080C"/>
    <w:rsid w:val="00EB1898"/>
    <w:rsid w:val="00EB3401"/>
    <w:rsid w:val="00EB6CA8"/>
    <w:rsid w:val="00EC1822"/>
    <w:rsid w:val="00ED167B"/>
    <w:rsid w:val="00F008D5"/>
    <w:rsid w:val="00F23E22"/>
    <w:rsid w:val="00F24AC6"/>
    <w:rsid w:val="00F32F86"/>
    <w:rsid w:val="00F7074A"/>
    <w:rsid w:val="00F729AD"/>
    <w:rsid w:val="00F91244"/>
    <w:rsid w:val="00F91C31"/>
    <w:rsid w:val="00FA618D"/>
    <w:rsid w:val="00FA73EE"/>
    <w:rsid w:val="00FB0E13"/>
    <w:rsid w:val="00FC2E21"/>
    <w:rsid w:val="00FC5DDC"/>
    <w:rsid w:val="00FD23BF"/>
    <w:rsid w:val="00FD5306"/>
    <w:rsid w:val="00FD6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44384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349CF"/>
    <w:pPr>
      <w:keepNext/>
      <w:spacing w:before="120"/>
      <w:jc w:val="center"/>
      <w:outlineLvl w:val="0"/>
    </w:pPr>
    <w:rPr>
      <w:b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349CF"/>
    <w:pPr>
      <w:keepNext/>
      <w:shd w:val="clear" w:color="auto" w:fill="FFFFFF"/>
      <w:outlineLvl w:val="1"/>
    </w:pPr>
    <w:rPr>
      <w:b/>
      <w:sz w:val="36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349CF"/>
    <w:pPr>
      <w:keepNext/>
      <w:spacing w:before="60"/>
      <w:jc w:val="both"/>
      <w:outlineLvl w:val="2"/>
    </w:pPr>
    <w:rPr>
      <w:rFonts w:ascii="Arial" w:hAnsi="Arial" w:cs="Arial"/>
      <w:b/>
      <w:bCs/>
      <w:i/>
      <w:iCs/>
      <w:spacing w:val="1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349CF"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349CF"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349CF"/>
    <w:pPr>
      <w:keepNext/>
      <w:jc w:val="center"/>
      <w:outlineLvl w:val="5"/>
    </w:pPr>
    <w:rPr>
      <w:b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349CF"/>
    <w:pPr>
      <w:keepNext/>
      <w:spacing w:before="240" w:after="120"/>
      <w:jc w:val="center"/>
      <w:outlineLvl w:val="6"/>
    </w:pPr>
    <w:rPr>
      <w:b/>
      <w:sz w:val="22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349CF"/>
    <w:pPr>
      <w:keepNext/>
      <w:spacing w:before="120" w:after="120"/>
      <w:outlineLvl w:val="7"/>
    </w:pPr>
    <w:rPr>
      <w:b/>
      <w:bCs/>
      <w:spacing w:val="20"/>
      <w:sz w:val="28"/>
    </w:rPr>
  </w:style>
  <w:style w:type="paragraph" w:styleId="Heading9">
    <w:name w:val="heading 9"/>
    <w:basedOn w:val="Normal"/>
    <w:next w:val="Normal"/>
    <w:link w:val="Heading9Char"/>
    <w:uiPriority w:val="99"/>
    <w:qFormat/>
    <w:rsid w:val="005349CF"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Pr>
      <w:rFonts w:ascii="Cambria" w:hAnsi="Cambria" w:cs="Times New Roman"/>
    </w:rPr>
  </w:style>
  <w:style w:type="paragraph" w:customStyle="1" w:styleId="Tekstpodstawowy21">
    <w:name w:val="Tekst podstawowy 21"/>
    <w:basedOn w:val="Normal"/>
    <w:uiPriority w:val="99"/>
    <w:rsid w:val="005349CF"/>
    <w:pPr>
      <w:spacing w:before="120"/>
      <w:jc w:val="both"/>
    </w:pPr>
    <w:rPr>
      <w:szCs w:val="20"/>
    </w:rPr>
  </w:style>
  <w:style w:type="paragraph" w:customStyle="1" w:styleId="PFRON">
    <w:name w:val="PFRON"/>
    <w:basedOn w:val="Normal"/>
    <w:uiPriority w:val="99"/>
    <w:rsid w:val="005349CF"/>
    <w:rPr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5349CF"/>
    <w:pPr>
      <w:ind w:left="284" w:hanging="284"/>
      <w:jc w:val="both"/>
    </w:pPr>
    <w:rPr>
      <w:b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rsid w:val="005349C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rsid w:val="005349CF"/>
    <w:pPr>
      <w:spacing w:before="160"/>
      <w:jc w:val="both"/>
    </w:pPr>
    <w:rPr>
      <w:sz w:val="22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rsid w:val="005349CF"/>
    <w:pPr>
      <w:jc w:val="center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  <w:style w:type="paragraph" w:styleId="Caption">
    <w:name w:val="caption"/>
    <w:basedOn w:val="Normal"/>
    <w:next w:val="Normal"/>
    <w:uiPriority w:val="99"/>
    <w:qFormat/>
    <w:rsid w:val="005349CF"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"/>
    <w:uiPriority w:val="99"/>
    <w:rsid w:val="005349CF"/>
    <w:pPr>
      <w:tabs>
        <w:tab w:val="left" w:leader="dot" w:pos="10206"/>
      </w:tabs>
    </w:pPr>
    <w:rPr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005349CF"/>
    <w:pPr>
      <w:spacing w:before="240" w:after="120"/>
      <w:ind w:left="227" w:hanging="227"/>
      <w:jc w:val="both"/>
    </w:pPr>
    <w:rPr>
      <w:b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5349CF"/>
    <w:pPr>
      <w:spacing w:before="120" w:after="60"/>
      <w:jc w:val="both"/>
    </w:pPr>
    <w:rPr>
      <w:spacing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rsid w:val="005349C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5349C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rsid w:val="005349CF"/>
    <w:rPr>
      <w:rFonts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rsid w:val="005349CF"/>
    <w:pPr>
      <w:spacing w:before="360" w:after="240"/>
      <w:ind w:left="340" w:hanging="340"/>
      <w:jc w:val="both"/>
    </w:pPr>
    <w:rPr>
      <w:rFonts w:ascii="Arial" w:hAnsi="Arial" w:cs="Arial"/>
      <w:b/>
      <w:bCs/>
      <w:spacing w:val="10"/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Pr>
      <w:rFonts w:cs="Times New Roman"/>
      <w:sz w:val="16"/>
      <w:szCs w:val="16"/>
    </w:rPr>
  </w:style>
  <w:style w:type="character" w:customStyle="1" w:styleId="WW8Num3z0">
    <w:name w:val="WW8Num3z0"/>
    <w:uiPriority w:val="99"/>
    <w:rsid w:val="005349CF"/>
    <w:rPr>
      <w:rFonts w:ascii="Arial" w:hAnsi="Arial"/>
      <w:sz w:val="24"/>
    </w:rPr>
  </w:style>
  <w:style w:type="paragraph" w:styleId="NormalWeb">
    <w:name w:val="Normal (Web)"/>
    <w:basedOn w:val="Normal"/>
    <w:uiPriority w:val="99"/>
    <w:semiHidden/>
    <w:rsid w:val="005349CF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73665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3">
    <w:name w:val="Tekst podstawowy 23"/>
    <w:basedOn w:val="Normal"/>
    <w:uiPriority w:val="99"/>
    <w:rsid w:val="004C5982"/>
    <w:pPr>
      <w:spacing w:before="120"/>
      <w:jc w:val="both"/>
    </w:pPr>
    <w:rPr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3175F4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175F4"/>
    <w:rPr>
      <w:rFonts w:ascii="Segoe UI" w:hAnsi="Segoe UI" w:cs="Times New Roman"/>
      <w:sz w:val="18"/>
    </w:rPr>
  </w:style>
  <w:style w:type="character" w:styleId="CommentReference">
    <w:name w:val="annotation reference"/>
    <w:basedOn w:val="DefaultParagraphFont"/>
    <w:uiPriority w:val="99"/>
    <w:semiHidden/>
    <w:rsid w:val="00EC1822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EC18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EC1822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C18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EC182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847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41</TotalTime>
  <Pages>14</Pages>
  <Words>3636</Words>
  <Characters>21818</Characters>
  <Application>Microsoft Office Outlook</Application>
  <DocSecurity>0</DocSecurity>
  <Lines>0</Lines>
  <Paragraphs>0</Paragraphs>
  <ScaleCrop>false</ScaleCrop>
  <Company>PFRON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Procedur – projekt</dc:title>
  <dc:subject/>
  <dc:creator>**</dc:creator>
  <cp:keywords/>
  <dc:description/>
  <cp:lastModifiedBy>Agnieszka</cp:lastModifiedBy>
  <cp:revision>3</cp:revision>
  <cp:lastPrinted>2015-12-29T08:50:00Z</cp:lastPrinted>
  <dcterms:created xsi:type="dcterms:W3CDTF">2020-12-29T09:44:00Z</dcterms:created>
  <dcterms:modified xsi:type="dcterms:W3CDTF">2020-12-29T12:21:00Z</dcterms:modified>
</cp:coreProperties>
</file>