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006A59">
        <w:t>1</w:t>
      </w:r>
      <w:r w:rsidR="006C11DB">
        <w:t>7</w:t>
      </w:r>
      <w:r w:rsidR="00A02309">
        <w:t xml:space="preserve"> </w:t>
      </w:r>
      <w:r w:rsidR="004B0090">
        <w:t>maja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006A59">
        <w:t>3</w:t>
      </w:r>
      <w:r w:rsidR="006C11DB">
        <w:t>7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142080" w:rsidRDefault="00142080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80255" w:rsidRDefault="00580255" w:rsidP="00EE55AD">
      <w:pPr>
        <w:spacing w:line="360" w:lineRule="auto"/>
        <w:ind w:right="-2"/>
        <w:jc w:val="both"/>
      </w:pPr>
    </w:p>
    <w:p w:rsidR="00D6621B" w:rsidRDefault="00D6621B" w:rsidP="008C5E7F">
      <w:pPr>
        <w:spacing w:line="360" w:lineRule="auto"/>
        <w:ind w:right="-2"/>
      </w:pPr>
      <w:r>
        <w:t xml:space="preserve">Ważność: </w:t>
      </w:r>
      <w:r w:rsidR="008C5E7F" w:rsidRPr="008C5E7F">
        <w:rPr>
          <w:u w:val="single"/>
        </w:rPr>
        <w:t>od godz. 07:30 dnia 17.05.2023 do godz. 07:30 dnia 18.05.2023</w:t>
      </w:r>
    </w:p>
    <w:p w:rsidR="006C11DB" w:rsidRDefault="00D6621B" w:rsidP="008C5E7F">
      <w:pPr>
        <w:spacing w:line="360" w:lineRule="auto"/>
        <w:ind w:right="-2"/>
        <w:jc w:val="both"/>
      </w:pPr>
      <w:r w:rsidRPr="00D6621B">
        <w:rPr>
          <w:b/>
        </w:rPr>
        <w:t>W dzień</w:t>
      </w:r>
      <w:r>
        <w:t xml:space="preserve"> </w:t>
      </w:r>
      <w:r w:rsidR="008C5E7F" w:rsidRPr="008C5E7F">
        <w:t>zachmurzenie duże, po połudn</w:t>
      </w:r>
      <w:r w:rsidR="008C5E7F">
        <w:t xml:space="preserve">iu na zachodzie możliwe większe </w:t>
      </w:r>
      <w:r w:rsidR="008C5E7F" w:rsidRPr="008C5E7F">
        <w:t>przejaśnienia. Opady deszczu, okresami o natęż</w:t>
      </w:r>
      <w:r w:rsidR="008C5E7F">
        <w:t xml:space="preserve">eniu umiarkowanym. Prognozowana </w:t>
      </w:r>
      <w:r w:rsidR="008C5E7F" w:rsidRPr="008C5E7F">
        <w:t xml:space="preserve">suma opadów na wschodzie </w:t>
      </w:r>
      <w:r w:rsidR="008C5E7F">
        <w:br/>
      </w:r>
      <w:r w:rsidR="008C5E7F" w:rsidRPr="008C5E7F">
        <w:t>do 25 mm. Temperatura ma</w:t>
      </w:r>
      <w:r w:rsidR="008C5E7F">
        <w:t xml:space="preserve">ksymalna od 12°C do 15°C. Wiatr </w:t>
      </w:r>
      <w:r w:rsidR="008C5E7F" w:rsidRPr="008C5E7F">
        <w:t>słaby i umiarkowany, okresami porywisty, północno-zachodni i północny.</w:t>
      </w:r>
    </w:p>
    <w:p w:rsidR="00D6621B" w:rsidRDefault="00D6621B" w:rsidP="008C5E7F">
      <w:pPr>
        <w:spacing w:line="360" w:lineRule="auto"/>
        <w:ind w:right="-2"/>
        <w:jc w:val="both"/>
      </w:pPr>
      <w:r w:rsidRPr="00D6621B">
        <w:rPr>
          <w:b/>
        </w:rPr>
        <w:t>W nocy</w:t>
      </w:r>
      <w:r>
        <w:t xml:space="preserve"> </w:t>
      </w:r>
      <w:r w:rsidR="008C5E7F" w:rsidRPr="008C5E7F">
        <w:t>zachmurzenie duże, na zachodzie większ</w:t>
      </w:r>
      <w:r w:rsidR="008C5E7F">
        <w:t xml:space="preserve">e przejaśnienia. Opady deszczu, </w:t>
      </w:r>
      <w:r w:rsidR="008C5E7F">
        <w:br/>
        <w:t xml:space="preserve">na </w:t>
      </w:r>
      <w:r w:rsidR="008C5E7F" w:rsidRPr="008C5E7F">
        <w:t>południowym wschodzie okresami o natężeniu um</w:t>
      </w:r>
      <w:r w:rsidR="008C5E7F">
        <w:t xml:space="preserve">iarkowanym i tam suma opadów do </w:t>
      </w:r>
      <w:r w:rsidR="008C5E7F" w:rsidRPr="008C5E7F">
        <w:t>20 mm. Temperatura minimalna od 5°C do 7°C</w:t>
      </w:r>
      <w:r w:rsidR="008C5E7F">
        <w:t xml:space="preserve">. Wiatr słaby i umiarkowany, na </w:t>
      </w:r>
      <w:r w:rsidR="008C5E7F" w:rsidRPr="008C5E7F">
        <w:t>południu także porywisty, północny i północno-zachodni.</w:t>
      </w:r>
    </w:p>
    <w:p w:rsidR="00D6621B" w:rsidRDefault="00D6621B" w:rsidP="00D6621B">
      <w:pPr>
        <w:spacing w:line="276" w:lineRule="auto"/>
        <w:ind w:right="-2"/>
        <w:jc w:val="both"/>
      </w:pPr>
    </w:p>
    <w:p w:rsidR="00D6621B" w:rsidRPr="00D6621B" w:rsidRDefault="00D6621B" w:rsidP="00D6621B">
      <w:pPr>
        <w:spacing w:line="276" w:lineRule="auto"/>
        <w:ind w:right="-2"/>
        <w:jc w:val="center"/>
        <w:rPr>
          <w:b/>
        </w:rPr>
      </w:pPr>
      <w:r w:rsidRPr="00D6621B">
        <w:rPr>
          <w:b/>
        </w:rPr>
        <w:t>PROGNOZA POGODY NA KOLEJNĄ DOBĘ</w:t>
      </w:r>
    </w:p>
    <w:p w:rsidR="00D6621B" w:rsidRDefault="00D6621B" w:rsidP="00D6621B">
      <w:pPr>
        <w:spacing w:line="276" w:lineRule="auto"/>
        <w:ind w:right="-2"/>
        <w:jc w:val="both"/>
      </w:pPr>
    </w:p>
    <w:p w:rsidR="00D6621B" w:rsidRPr="008C5E7F" w:rsidRDefault="00D6621B" w:rsidP="008C5E7F">
      <w:pPr>
        <w:spacing w:line="360" w:lineRule="auto"/>
        <w:ind w:right="-2"/>
        <w:rPr>
          <w:u w:val="single"/>
        </w:rPr>
      </w:pPr>
      <w:r>
        <w:t xml:space="preserve">Ważność: </w:t>
      </w:r>
      <w:r w:rsidR="008C5E7F" w:rsidRPr="008C5E7F">
        <w:rPr>
          <w:u w:val="single"/>
        </w:rPr>
        <w:t>od godz. 07:30 dnia 18.05.2023 do godz. 07:30 dnia 19.05.2023</w:t>
      </w:r>
    </w:p>
    <w:p w:rsidR="00CC3B5B" w:rsidRDefault="00D6621B" w:rsidP="008C5E7F">
      <w:pPr>
        <w:spacing w:line="360" w:lineRule="auto"/>
        <w:ind w:right="-2"/>
        <w:jc w:val="both"/>
      </w:pPr>
      <w:r w:rsidRPr="00D6621B">
        <w:rPr>
          <w:b/>
        </w:rPr>
        <w:t>W dzień</w:t>
      </w:r>
      <w:r>
        <w:t xml:space="preserve"> </w:t>
      </w:r>
      <w:r w:rsidR="008C5E7F" w:rsidRPr="008C5E7F">
        <w:t>zachmurzenie przeważnie duże, jedynie na zachodzie umiarkowa</w:t>
      </w:r>
      <w:r w:rsidR="008C5E7F">
        <w:t xml:space="preserve">ne. </w:t>
      </w:r>
      <w:r w:rsidR="008C5E7F" w:rsidRPr="008C5E7F">
        <w:t>Miejscami zwłaszcza w centrum i na wscho</w:t>
      </w:r>
      <w:r w:rsidR="008C5E7F">
        <w:t xml:space="preserve">dzie opady deszczu. Temperatura </w:t>
      </w:r>
      <w:r w:rsidR="008C5E7F" w:rsidRPr="008C5E7F">
        <w:t xml:space="preserve">maksymalna od 9°C </w:t>
      </w:r>
      <w:r w:rsidR="008C5E7F">
        <w:br/>
      </w:r>
      <w:r w:rsidR="008C5E7F" w:rsidRPr="008C5E7F">
        <w:t>na wschodzie do 14°C na zachod</w:t>
      </w:r>
      <w:r w:rsidR="008C5E7F">
        <w:t xml:space="preserve">zie. Wiatr słaby i umiarkowany, </w:t>
      </w:r>
      <w:r w:rsidR="008C5E7F" w:rsidRPr="008C5E7F">
        <w:t>północny i północno-wschodni.</w:t>
      </w:r>
    </w:p>
    <w:p w:rsidR="008C5E7F" w:rsidRDefault="00D6621B" w:rsidP="008C5E7F">
      <w:pPr>
        <w:spacing w:line="360" w:lineRule="auto"/>
        <w:ind w:right="-2"/>
        <w:jc w:val="both"/>
      </w:pPr>
      <w:r w:rsidRPr="00D6621B">
        <w:rPr>
          <w:b/>
        </w:rPr>
        <w:t>W nocy</w:t>
      </w:r>
      <w:r>
        <w:t xml:space="preserve"> </w:t>
      </w:r>
      <w:r w:rsidR="008C5E7F" w:rsidRPr="008C5E7F">
        <w:t>zachmurzenie duże. Miejscami opady de</w:t>
      </w:r>
      <w:r w:rsidR="008C5E7F">
        <w:t xml:space="preserve">szczu. Temperatura minimalna od </w:t>
      </w:r>
      <w:r w:rsidR="008C5E7F" w:rsidRPr="008C5E7F">
        <w:t>7°C do 8°C. Wiatr słaby, na północy także</w:t>
      </w:r>
      <w:r w:rsidR="008C5E7F">
        <w:t xml:space="preserve"> umiarkowany, północno-wschodni </w:t>
      </w:r>
      <w:r w:rsidR="008C5E7F" w:rsidRPr="008C5E7F">
        <w:t>i północny.</w:t>
      </w:r>
      <w:r w:rsidR="008C5E7F" w:rsidRPr="008C5E7F">
        <w:br/>
      </w:r>
    </w:p>
    <w:p w:rsidR="00D6621B" w:rsidRPr="008C5E7F" w:rsidRDefault="008C5E7F" w:rsidP="008C5E7F">
      <w:pPr>
        <w:spacing w:line="360" w:lineRule="auto"/>
        <w:ind w:right="-2"/>
        <w:rPr>
          <w:i/>
          <w:sz w:val="20"/>
          <w:szCs w:val="20"/>
        </w:rPr>
      </w:pPr>
      <w:r w:rsidRPr="008C5E7F">
        <w:br/>
      </w:r>
      <w:r w:rsidRPr="008C5E7F">
        <w:rPr>
          <w:i/>
          <w:sz w:val="20"/>
          <w:szCs w:val="20"/>
        </w:rPr>
        <w:t>Dyżurny synoptyk: Michał Kowalczuk</w:t>
      </w:r>
      <w:r w:rsidRPr="008C5E7F">
        <w:rPr>
          <w:i/>
          <w:sz w:val="20"/>
          <w:szCs w:val="20"/>
        </w:rPr>
        <w:br/>
        <w:t>Godzina i data wydania: godz. 05:46 dnia 17.05.2023</w:t>
      </w:r>
    </w:p>
    <w:p w:rsidR="00CC3B5B" w:rsidRDefault="00CC3B5B" w:rsidP="008C5E7F">
      <w:pPr>
        <w:spacing w:line="360" w:lineRule="auto"/>
        <w:ind w:right="-2"/>
      </w:pPr>
    </w:p>
    <w:p w:rsidR="00CC3B5B" w:rsidRDefault="00CC3B5B" w:rsidP="00CC3B5B">
      <w:pPr>
        <w:spacing w:line="360" w:lineRule="auto"/>
        <w:ind w:right="-2"/>
        <w:jc w:val="both"/>
      </w:pPr>
    </w:p>
    <w:p w:rsidR="00D6621B" w:rsidRDefault="00D6621B" w:rsidP="00D6621B">
      <w:pPr>
        <w:spacing w:line="276" w:lineRule="auto"/>
        <w:ind w:right="-2"/>
        <w:jc w:val="both"/>
      </w:pPr>
    </w:p>
    <w:p w:rsidR="006F5C10" w:rsidRPr="00FF095D" w:rsidRDefault="00EE55AD" w:rsidP="00EE55AD">
      <w:pPr>
        <w:spacing w:line="276" w:lineRule="auto"/>
        <w:ind w:right="-2"/>
        <w:jc w:val="both"/>
      </w:pPr>
      <w:r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341223">
        <w:t xml:space="preserve">   </w:t>
      </w:r>
      <w:r w:rsidR="00B67508">
        <w:tab/>
      </w:r>
      <w:r w:rsidR="00B67508">
        <w:tab/>
      </w:r>
      <w:r w:rsidR="008C5E7F">
        <w:t xml:space="preserve"> </w:t>
      </w:r>
      <w:r w:rsidR="00341223">
        <w:t xml:space="preserve">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8C5E7F">
        <w:rPr>
          <w:szCs w:val="22"/>
        </w:rPr>
        <w:t xml:space="preserve">            </w:t>
      </w:r>
      <w:bookmarkStart w:id="0" w:name="_GoBack"/>
      <w:bookmarkEnd w:id="0"/>
      <w:r w:rsidR="008715F2">
        <w:rPr>
          <w:szCs w:val="22"/>
        </w:rPr>
        <w:t xml:space="preserve">  </w:t>
      </w:r>
      <w:r w:rsidR="006C11DB">
        <w:rPr>
          <w:szCs w:val="22"/>
        </w:rPr>
        <w:t xml:space="preserve">  </w:t>
      </w:r>
      <w:r w:rsidR="008715F2">
        <w:rPr>
          <w:szCs w:val="22"/>
        </w:rPr>
        <w:t xml:space="preserve"> </w:t>
      </w:r>
      <w:r w:rsidR="006C11DB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B29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640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1DF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194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1F5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6361"/>
    <w:rsid w:val="003D646D"/>
    <w:rsid w:val="003D73AD"/>
    <w:rsid w:val="003D7627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30C0"/>
    <w:rsid w:val="003F4729"/>
    <w:rsid w:val="003F5501"/>
    <w:rsid w:val="003F5D6A"/>
    <w:rsid w:val="003F605E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4B1A"/>
    <w:rsid w:val="005351E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169B"/>
    <w:rsid w:val="006E220E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3DC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D68"/>
    <w:rsid w:val="0096309A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DCD"/>
    <w:rsid w:val="00B660B0"/>
    <w:rsid w:val="00B663C2"/>
    <w:rsid w:val="00B6647A"/>
    <w:rsid w:val="00B66E82"/>
    <w:rsid w:val="00B67508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521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B5B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21B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F1A4F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58488-6AAF-4A71-88CE-D0BF54472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77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2022-12-23T19:40:00Z</cp:lastPrinted>
  <dcterms:created xsi:type="dcterms:W3CDTF">2023-05-16T05:08:00Z</dcterms:created>
  <dcterms:modified xsi:type="dcterms:W3CDTF">2023-05-17T04:19:00Z</dcterms:modified>
</cp:coreProperties>
</file>