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0336" w14:textId="77777777" w:rsidR="00D26FC7" w:rsidRDefault="00D07861">
      <w:pPr>
        <w:pStyle w:val="Standard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KARTA ZGŁOSZENIA DZIECKA</w:t>
      </w:r>
    </w:p>
    <w:p w14:paraId="08620337" w14:textId="77777777" w:rsidR="00D26FC7" w:rsidRDefault="00D07861">
      <w:pPr>
        <w:pStyle w:val="Standard"/>
        <w:jc w:val="center"/>
      </w:pPr>
      <w:r>
        <w:rPr>
          <w:rFonts w:ascii="Calibri" w:hAnsi="Calibri" w:cs="Calibri"/>
          <w:b/>
          <w:sz w:val="28"/>
          <w:szCs w:val="28"/>
        </w:rPr>
        <w:t xml:space="preserve"> DO PLACÓWKI WSPARCIA DZIENNEGO W </w:t>
      </w:r>
      <w:r>
        <w:rPr>
          <w:rFonts w:ascii="Calibri" w:hAnsi="Calibri" w:cs="Calibri"/>
          <w:b/>
          <w:caps/>
          <w:sz w:val="28"/>
          <w:szCs w:val="28"/>
        </w:rPr>
        <w:t>Żabowie</w:t>
      </w:r>
      <w:r>
        <w:rPr>
          <w:rFonts w:ascii="Calibri" w:hAnsi="Calibri" w:cs="Calibri"/>
          <w:b/>
          <w:sz w:val="28"/>
          <w:szCs w:val="28"/>
        </w:rPr>
        <w:t xml:space="preserve"> </w:t>
      </w:r>
    </w:p>
    <w:p w14:paraId="08620338" w14:textId="77777777" w:rsidR="00D26FC7" w:rsidRDefault="00D26FC7">
      <w:pPr>
        <w:pStyle w:val="Standard"/>
        <w:jc w:val="center"/>
        <w:rPr>
          <w:rFonts w:ascii="Calibri" w:hAnsi="Calibri" w:cs="Calibri"/>
          <w:sz w:val="36"/>
          <w:szCs w:val="36"/>
        </w:rPr>
      </w:pPr>
    </w:p>
    <w:p w14:paraId="08620339" w14:textId="77777777" w:rsidR="00D26FC7" w:rsidRDefault="00D07861">
      <w:pPr>
        <w:pStyle w:val="Standard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DATA WPŁYNIĘCIA ZGŁOSZENIA: …...........................................................</w:t>
      </w:r>
    </w:p>
    <w:p w14:paraId="0862033A" w14:textId="77777777" w:rsidR="00D26FC7" w:rsidRDefault="00D26FC7">
      <w:pPr>
        <w:pStyle w:val="Standard"/>
        <w:rPr>
          <w:rFonts w:ascii="Calibri" w:hAnsi="Calibri" w:cs="Calibri"/>
          <w:sz w:val="28"/>
          <w:szCs w:val="28"/>
        </w:rPr>
      </w:pPr>
    </w:p>
    <w:p w14:paraId="0862033B" w14:textId="77777777" w:rsidR="00D26FC7" w:rsidRDefault="00D26FC7">
      <w:pPr>
        <w:pStyle w:val="Standard"/>
        <w:jc w:val="center"/>
        <w:rPr>
          <w:rFonts w:ascii="Calibri" w:hAnsi="Calibri" w:cs="Calibri"/>
          <w:sz w:val="32"/>
          <w:szCs w:val="32"/>
        </w:rPr>
      </w:pPr>
    </w:p>
    <w:p w14:paraId="0862033C" w14:textId="77777777" w:rsidR="00D26FC7" w:rsidRDefault="00D07861">
      <w:pPr>
        <w:pStyle w:val="Standard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I. INFORMACJE DOTYCZĄCE RODZINY</w:t>
      </w:r>
    </w:p>
    <w:p w14:paraId="0862033D" w14:textId="77777777" w:rsidR="00D26FC7" w:rsidRDefault="00D26FC7">
      <w:pPr>
        <w:pStyle w:val="Standard"/>
        <w:rPr>
          <w:rFonts w:ascii="Calibri" w:hAnsi="Calibri" w:cs="Calibri"/>
          <w:sz w:val="32"/>
          <w:szCs w:val="32"/>
        </w:rPr>
      </w:pPr>
    </w:p>
    <w:p w14:paraId="0862033E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1.Imię i nazwisko dziecka: </w:t>
      </w:r>
      <w:r>
        <w:rPr>
          <w:rFonts w:ascii="Calibri" w:hAnsi="Calibri" w:cs="Calibri"/>
          <w:sz w:val="28"/>
          <w:szCs w:val="28"/>
        </w:rPr>
        <w:t>….........................................................................................</w:t>
      </w:r>
    </w:p>
    <w:p w14:paraId="0862033F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2.Wiek dziecka: ...........</w:t>
      </w:r>
    </w:p>
    <w:p w14:paraId="08620340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3.Adres </w:t>
      </w:r>
      <w:proofErr w:type="gramStart"/>
      <w:r>
        <w:rPr>
          <w:rFonts w:ascii="Calibri" w:hAnsi="Calibri" w:cs="Calibri"/>
          <w:sz w:val="28"/>
          <w:szCs w:val="28"/>
        </w:rPr>
        <w:t>zamieszkania:.....................................................................................................</w:t>
      </w:r>
      <w:proofErr w:type="gramEnd"/>
    </w:p>
    <w:p w14:paraId="08620341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4.Imiona rodziców/</w:t>
      </w:r>
      <w:proofErr w:type="gramStart"/>
      <w:r>
        <w:rPr>
          <w:rFonts w:ascii="Calibri" w:hAnsi="Calibri" w:cs="Calibri"/>
          <w:sz w:val="28"/>
          <w:szCs w:val="28"/>
        </w:rPr>
        <w:t>opiekunów:......................................................................................</w:t>
      </w:r>
      <w:proofErr w:type="gramEnd"/>
    </w:p>
    <w:p w14:paraId="08620342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5.Liczba dzieci w </w:t>
      </w:r>
      <w:proofErr w:type="gramStart"/>
      <w:r>
        <w:rPr>
          <w:rFonts w:ascii="Calibri" w:hAnsi="Calibri" w:cs="Calibri"/>
          <w:sz w:val="28"/>
          <w:szCs w:val="28"/>
        </w:rPr>
        <w:t>rodzinie:..............................................................................................</w:t>
      </w:r>
      <w:proofErr w:type="gramEnd"/>
    </w:p>
    <w:p w14:paraId="08620343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6.Istosne informacje dot. funkcjonowania dziecka w placówce: ..................................</w:t>
      </w:r>
    </w:p>
    <w:p w14:paraId="08620344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620345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7.Telefon kontaktowy do Rodziców/</w:t>
      </w:r>
      <w:proofErr w:type="gramStart"/>
      <w:r>
        <w:rPr>
          <w:rFonts w:ascii="Calibri" w:hAnsi="Calibri" w:cs="Calibri"/>
          <w:sz w:val="28"/>
          <w:szCs w:val="28"/>
        </w:rPr>
        <w:t>Opiekunów:...........................................................</w:t>
      </w:r>
      <w:proofErr w:type="gramEnd"/>
    </w:p>
    <w:p w14:paraId="08620346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………………………………………………………………………………………………………………………………….</w:t>
      </w:r>
    </w:p>
    <w:p w14:paraId="08620347" w14:textId="77777777" w:rsidR="00D26FC7" w:rsidRDefault="00D07861">
      <w:pPr>
        <w:pStyle w:val="Standard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08620348" w14:textId="77777777" w:rsidR="00D26FC7" w:rsidRDefault="00D07861">
      <w:pPr>
        <w:pStyle w:val="Standard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II. INFORMACJE DOTYCZĄCE SZKOŁY</w:t>
      </w:r>
    </w:p>
    <w:p w14:paraId="08620349" w14:textId="77777777" w:rsidR="00D26FC7" w:rsidRDefault="00D26FC7">
      <w:pPr>
        <w:pStyle w:val="Standard"/>
        <w:rPr>
          <w:rFonts w:ascii="Calibri" w:hAnsi="Calibri" w:cs="Calibri"/>
          <w:sz w:val="30"/>
          <w:szCs w:val="30"/>
        </w:rPr>
      </w:pPr>
    </w:p>
    <w:p w14:paraId="0862034A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1.Imię i nazwisko </w:t>
      </w:r>
      <w:proofErr w:type="gramStart"/>
      <w:r>
        <w:rPr>
          <w:rFonts w:ascii="Calibri" w:hAnsi="Calibri" w:cs="Calibri"/>
          <w:sz w:val="28"/>
          <w:szCs w:val="28"/>
        </w:rPr>
        <w:t>wychowawcy:.....................................................................................</w:t>
      </w:r>
      <w:proofErr w:type="gramEnd"/>
    </w:p>
    <w:p w14:paraId="0862034B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2.</w:t>
      </w:r>
      <w:proofErr w:type="gramStart"/>
      <w:r>
        <w:rPr>
          <w:rFonts w:ascii="Calibri" w:hAnsi="Calibri" w:cs="Calibri"/>
          <w:sz w:val="28"/>
          <w:szCs w:val="28"/>
        </w:rPr>
        <w:t>Klasa:...........................................................................................................................</w:t>
      </w:r>
      <w:proofErr w:type="gramEnd"/>
    </w:p>
    <w:p w14:paraId="0862034C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3.Przedmioty sprawiające </w:t>
      </w:r>
      <w:proofErr w:type="gramStart"/>
      <w:r>
        <w:rPr>
          <w:rFonts w:ascii="Calibri" w:hAnsi="Calibri" w:cs="Calibri"/>
          <w:sz w:val="28"/>
          <w:szCs w:val="28"/>
        </w:rPr>
        <w:t>trudności:.............................................................................</w:t>
      </w:r>
      <w:proofErr w:type="gramEnd"/>
    </w:p>
    <w:p w14:paraId="0862034D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4.Przedmioty, których dziecko chętnie się </w:t>
      </w:r>
      <w:proofErr w:type="gramStart"/>
      <w:r>
        <w:rPr>
          <w:rFonts w:ascii="Calibri" w:hAnsi="Calibri" w:cs="Calibri"/>
          <w:sz w:val="28"/>
          <w:szCs w:val="28"/>
        </w:rPr>
        <w:t>uczy:.............................................................</w:t>
      </w:r>
      <w:proofErr w:type="gramEnd"/>
    </w:p>
    <w:p w14:paraId="0862034E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5.Zainteresowania, </w:t>
      </w:r>
      <w:proofErr w:type="gramStart"/>
      <w:r>
        <w:rPr>
          <w:rFonts w:ascii="Calibri" w:hAnsi="Calibri" w:cs="Calibri"/>
          <w:sz w:val="28"/>
          <w:szCs w:val="28"/>
        </w:rPr>
        <w:t>talenty:............................................................................................</w:t>
      </w:r>
      <w:proofErr w:type="gramEnd"/>
    </w:p>
    <w:p w14:paraId="0862034F" w14:textId="77777777" w:rsidR="00D26FC7" w:rsidRDefault="00D07861">
      <w:pPr>
        <w:pStyle w:val="Standard"/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620350" w14:textId="77777777" w:rsidR="00D26FC7" w:rsidRDefault="00D26FC7">
      <w:pPr>
        <w:pStyle w:val="Standard"/>
        <w:rPr>
          <w:rFonts w:ascii="Calibri" w:hAnsi="Calibri" w:cs="Calibri"/>
        </w:rPr>
      </w:pPr>
    </w:p>
    <w:p w14:paraId="08620351" w14:textId="77777777" w:rsidR="00D26FC7" w:rsidRDefault="00D26FC7">
      <w:pPr>
        <w:pStyle w:val="Standard"/>
        <w:rPr>
          <w:rFonts w:ascii="Calibri" w:hAnsi="Calibri" w:cs="Calibri"/>
        </w:rPr>
      </w:pPr>
    </w:p>
    <w:p w14:paraId="08620352" w14:textId="77777777" w:rsidR="00D26FC7" w:rsidRDefault="00D07861">
      <w:pPr>
        <w:pStyle w:val="Standard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III. INFORAMCJE DOTYCZĄCE POBYTU DZIECKA W PWD (zaznaczyć właściwe*)</w:t>
      </w:r>
    </w:p>
    <w:p w14:paraId="08620353" w14:textId="77777777" w:rsidR="00D26FC7" w:rsidRDefault="00D26FC7">
      <w:pPr>
        <w:pStyle w:val="Standard"/>
        <w:spacing w:line="276" w:lineRule="auto"/>
        <w:rPr>
          <w:rFonts w:ascii="Calibri" w:hAnsi="Calibri" w:cs="Calibri"/>
          <w:sz w:val="28"/>
          <w:szCs w:val="28"/>
        </w:rPr>
      </w:pPr>
    </w:p>
    <w:p w14:paraId="08620354" w14:textId="77777777" w:rsidR="00D26FC7" w:rsidRDefault="00D07861">
      <w:pPr>
        <w:pStyle w:val="Standard"/>
        <w:numPr>
          <w:ilvl w:val="0"/>
          <w:numId w:val="1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 xml:space="preserve">Dziecko przyprowadzać będą oraz odbierać będą osobiście rodzice/opiekunowie prawni lub osoby przez nich upoważnione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(wypełniamy osobny druk upoważnień*)</w:t>
      </w:r>
    </w:p>
    <w:p w14:paraId="08620355" w14:textId="77777777" w:rsidR="00D26FC7" w:rsidRDefault="00D07861">
      <w:pPr>
        <w:pStyle w:val="Standard"/>
        <w:numPr>
          <w:ilvl w:val="0"/>
          <w:numId w:val="1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Wyrażam zgodę na samodzielne przychodzenie mojego dziecka do Placówki Wsparcia Dziennego oraz na samodzielny powrót do domu.</w:t>
      </w:r>
    </w:p>
    <w:p w14:paraId="08620356" w14:textId="77777777" w:rsidR="00D26FC7" w:rsidRDefault="00D07861">
      <w:pPr>
        <w:pStyle w:val="Standard"/>
      </w:pPr>
      <w:r>
        <w:rPr>
          <w:rFonts w:ascii="Calibri" w:hAnsi="Calibri" w:cs="Calibri"/>
          <w:sz w:val="28"/>
          <w:szCs w:val="28"/>
        </w:rPr>
        <w:t xml:space="preserve">                </w:t>
      </w:r>
    </w:p>
    <w:p w14:paraId="08620357" w14:textId="77777777" w:rsidR="00D26FC7" w:rsidRDefault="00D26FC7">
      <w:pPr>
        <w:pStyle w:val="Standard"/>
        <w:rPr>
          <w:rFonts w:ascii="Calibri" w:hAnsi="Calibri" w:cs="Calibri"/>
          <w:sz w:val="30"/>
          <w:szCs w:val="30"/>
        </w:rPr>
      </w:pPr>
    </w:p>
    <w:p w14:paraId="08620358" w14:textId="77777777" w:rsidR="00D26FC7" w:rsidRDefault="00D07861">
      <w:pPr>
        <w:spacing w:line="360" w:lineRule="auto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……………………………………………..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…………………..…………………..</w:t>
      </w:r>
    </w:p>
    <w:p w14:paraId="08620359" w14:textId="77777777" w:rsidR="00D26FC7" w:rsidRDefault="00D07861">
      <w:pPr>
        <w:spacing w:line="360" w:lineRule="auto"/>
        <w:jc w:val="center"/>
        <w:rPr>
          <w:rFonts w:ascii="Arial" w:hAnsi="Arial"/>
          <w:sz w:val="20"/>
          <w:vertAlign w:val="superscript"/>
        </w:rPr>
      </w:pPr>
      <w:r>
        <w:rPr>
          <w:rFonts w:ascii="Arial" w:hAnsi="Arial"/>
          <w:sz w:val="20"/>
          <w:vertAlign w:val="superscript"/>
        </w:rPr>
        <w:t>(czytelny podpis matki/opiekuna prawnego)</w:t>
      </w:r>
      <w:r>
        <w:rPr>
          <w:rFonts w:ascii="Arial" w:hAnsi="Arial"/>
          <w:sz w:val="20"/>
          <w:vertAlign w:val="superscript"/>
        </w:rPr>
        <w:tab/>
      </w:r>
      <w:r>
        <w:rPr>
          <w:rFonts w:ascii="Arial" w:hAnsi="Arial"/>
          <w:sz w:val="20"/>
          <w:vertAlign w:val="superscript"/>
        </w:rPr>
        <w:tab/>
      </w:r>
      <w:r>
        <w:rPr>
          <w:rFonts w:ascii="Arial" w:hAnsi="Arial"/>
          <w:sz w:val="20"/>
          <w:vertAlign w:val="superscript"/>
        </w:rPr>
        <w:tab/>
      </w:r>
      <w:r>
        <w:rPr>
          <w:rFonts w:ascii="Arial" w:hAnsi="Arial"/>
          <w:sz w:val="20"/>
          <w:vertAlign w:val="superscript"/>
        </w:rPr>
        <w:tab/>
      </w:r>
      <w:r>
        <w:rPr>
          <w:rFonts w:ascii="Arial" w:hAnsi="Arial"/>
          <w:sz w:val="20"/>
          <w:vertAlign w:val="superscript"/>
        </w:rPr>
        <w:tab/>
        <w:t xml:space="preserve"> (czytelny podpis ojca/opiekuna prawnego)</w:t>
      </w:r>
    </w:p>
    <w:p w14:paraId="0862035A" w14:textId="77777777" w:rsidR="00D26FC7" w:rsidRDefault="00D26FC7">
      <w:pPr>
        <w:pStyle w:val="Standard"/>
        <w:rPr>
          <w:rFonts w:ascii="Calibri" w:hAnsi="Calibri" w:cs="Calibri"/>
          <w:b/>
          <w:sz w:val="28"/>
          <w:szCs w:val="28"/>
        </w:rPr>
      </w:pPr>
    </w:p>
    <w:p w14:paraId="0862035B" w14:textId="77777777" w:rsidR="00D26FC7" w:rsidRDefault="00D26FC7">
      <w:pPr>
        <w:pStyle w:val="Standard"/>
        <w:rPr>
          <w:rFonts w:ascii="Calibri" w:hAnsi="Calibri" w:cs="Calibri"/>
          <w:b/>
          <w:sz w:val="28"/>
          <w:szCs w:val="28"/>
        </w:rPr>
      </w:pPr>
    </w:p>
    <w:p w14:paraId="0862035C" w14:textId="77777777" w:rsidR="00D26FC7" w:rsidRDefault="00D07861">
      <w:pPr>
        <w:pStyle w:val="Standard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IV. OŚWIADCZENIA RODZICA/OPIEKUNA PRAWNEGO</w:t>
      </w:r>
    </w:p>
    <w:p w14:paraId="0862035D" w14:textId="77777777" w:rsidR="00D26FC7" w:rsidRDefault="00D26FC7">
      <w:pPr>
        <w:pStyle w:val="Standard"/>
        <w:rPr>
          <w:rFonts w:ascii="Calibri" w:hAnsi="Calibri" w:cs="Calibri"/>
        </w:rPr>
      </w:pPr>
    </w:p>
    <w:p w14:paraId="0862035E" w14:textId="77777777" w:rsidR="00D26FC7" w:rsidRDefault="00D07861">
      <w:pPr>
        <w:pStyle w:val="Standard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Oświadczam, że powyższe informacje są zgodne z prawdą oraz wyrażam zgodę na udział syna/córki w zajęciach w Placówce Wsparcia Dziennego w Żabowie. </w:t>
      </w:r>
    </w:p>
    <w:p w14:paraId="0862035F" w14:textId="77777777" w:rsidR="00D26FC7" w:rsidRDefault="00D07861">
      <w:pPr>
        <w:pStyle w:val="Standard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zapoznałem/</w:t>
      </w:r>
      <w:proofErr w:type="spellStart"/>
      <w:r>
        <w:rPr>
          <w:rFonts w:ascii="Calibri" w:hAnsi="Calibri" w:cs="Calibri"/>
        </w:rPr>
        <w:t>am</w:t>
      </w:r>
      <w:proofErr w:type="spellEnd"/>
      <w:r>
        <w:rPr>
          <w:rFonts w:ascii="Calibri" w:hAnsi="Calibri" w:cs="Calibri"/>
        </w:rPr>
        <w:t xml:space="preserve"> się z treścią Regulaminu Placówki Wsparcia Dziennego w Żabowie i w pełni akceptuję wszystkie jego postanowienia oraz z Klauzulą Informacyjną dot. przetwarzania danych osobowych.</w:t>
      </w:r>
    </w:p>
    <w:p w14:paraId="08620360" w14:textId="77777777" w:rsidR="00D26FC7" w:rsidRDefault="00D07861">
      <w:pPr>
        <w:pStyle w:val="Standard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Wyrażam zgodę / nie wyrażam zgody* na udział mojego dziecka w grupowych wyjściach i wyjazdach poza teren Placówki (tj. spacery, wycieczki piesze i rowerowe, kino, park, itp.) organizowanych przez Placówkę Wsparcia Dziennego w </w:t>
      </w:r>
      <w:proofErr w:type="gramStart"/>
      <w:r>
        <w:rPr>
          <w:rFonts w:ascii="Calibri" w:hAnsi="Calibri" w:cs="Calibri"/>
        </w:rPr>
        <w:t>Żabowie  w</w:t>
      </w:r>
      <w:proofErr w:type="gramEnd"/>
      <w:r>
        <w:rPr>
          <w:rFonts w:ascii="Calibri" w:hAnsi="Calibri" w:cs="Calibri"/>
        </w:rPr>
        <w:t xml:space="preserve"> ramach zajęć.</w:t>
      </w:r>
    </w:p>
    <w:p w14:paraId="08620361" w14:textId="77777777" w:rsidR="00D26FC7" w:rsidRDefault="00D07861">
      <w:pPr>
        <w:pStyle w:val="Standard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Wyrażam zgodę / nie wyrażam zgody* na wgląd przez Placówkę do ocen szkolnych mojego dziecka na potrzeby wyrównywania deficytów edukacyjnych.</w:t>
      </w:r>
    </w:p>
    <w:p w14:paraId="08620362" w14:textId="77777777" w:rsidR="00D26FC7" w:rsidRDefault="00D07861">
      <w:pPr>
        <w:pStyle w:val="Standard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ponoszę pełną odpowiedzialność za przyprowadzanie i odprowadzanie swojego dziecka do/z Placówki Wparcia Dziennego w Żabowie i odpowiadam za jego bezpieczeństwo i zachowanie oraz sposób dotarcia do Placówki i podczas powrotu do domu.</w:t>
      </w:r>
    </w:p>
    <w:p w14:paraId="08620363" w14:textId="77777777" w:rsidR="00D26FC7" w:rsidRDefault="00D07861">
      <w:pPr>
        <w:pStyle w:val="Standard"/>
        <w:numPr>
          <w:ilvl w:val="0"/>
          <w:numId w:val="2"/>
        </w:numPr>
        <w:spacing w:line="276" w:lineRule="auto"/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przyjąłem do wiadomości, że za bezpieczeństwo dzieci w drodze do Placówki i z Placówki odpowiadają rodzice. Osobom niepełnoletnim, nieupoważnionym oraz opiekunom w stanie wskazującym na nietrzeźwość dzieci nie będą przekazywane.</w:t>
      </w:r>
    </w:p>
    <w:p w14:paraId="08620364" w14:textId="77777777" w:rsidR="00D26FC7" w:rsidRDefault="00D26FC7">
      <w:pPr>
        <w:pStyle w:val="Standard"/>
        <w:rPr>
          <w:rFonts w:ascii="Calibri" w:hAnsi="Calibri" w:cs="Calibri"/>
          <w:sz w:val="28"/>
          <w:szCs w:val="28"/>
        </w:rPr>
      </w:pPr>
    </w:p>
    <w:p w14:paraId="08620365" w14:textId="77777777" w:rsidR="00D26FC7" w:rsidRDefault="00D26FC7">
      <w:pPr>
        <w:pStyle w:val="Standard"/>
        <w:rPr>
          <w:rFonts w:ascii="Calibri" w:hAnsi="Calibri" w:cs="Calibri"/>
          <w:sz w:val="28"/>
          <w:szCs w:val="28"/>
        </w:rPr>
      </w:pPr>
    </w:p>
    <w:p w14:paraId="08620366" w14:textId="77777777" w:rsidR="00D26FC7" w:rsidRDefault="00D07861">
      <w:pPr>
        <w:spacing w:line="360" w:lineRule="auto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………………………………………..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……………………………..</w:t>
      </w:r>
    </w:p>
    <w:p w14:paraId="08620367" w14:textId="77777777" w:rsidR="00D26FC7" w:rsidRDefault="00D07861">
      <w:pPr>
        <w:spacing w:line="360" w:lineRule="auto"/>
        <w:jc w:val="center"/>
        <w:rPr>
          <w:rFonts w:ascii="Arial" w:hAnsi="Arial"/>
          <w:sz w:val="20"/>
          <w:vertAlign w:val="superscript"/>
        </w:rPr>
      </w:pPr>
      <w:r>
        <w:rPr>
          <w:rFonts w:ascii="Arial" w:hAnsi="Arial"/>
          <w:sz w:val="20"/>
          <w:vertAlign w:val="superscript"/>
        </w:rPr>
        <w:t>(czytelny podpis matki/opiekuna prawnego)</w:t>
      </w:r>
      <w:r>
        <w:rPr>
          <w:rFonts w:ascii="Arial" w:hAnsi="Arial"/>
          <w:sz w:val="20"/>
          <w:vertAlign w:val="superscript"/>
        </w:rPr>
        <w:tab/>
      </w:r>
      <w:r>
        <w:rPr>
          <w:rFonts w:ascii="Arial" w:hAnsi="Arial"/>
          <w:sz w:val="20"/>
          <w:vertAlign w:val="superscript"/>
        </w:rPr>
        <w:tab/>
      </w:r>
      <w:r>
        <w:rPr>
          <w:rFonts w:ascii="Arial" w:hAnsi="Arial"/>
          <w:sz w:val="20"/>
          <w:vertAlign w:val="superscript"/>
        </w:rPr>
        <w:tab/>
        <w:t xml:space="preserve">           </w:t>
      </w:r>
      <w:r>
        <w:rPr>
          <w:rFonts w:ascii="Arial" w:hAnsi="Arial"/>
          <w:sz w:val="20"/>
          <w:vertAlign w:val="superscript"/>
        </w:rPr>
        <w:tab/>
        <w:t xml:space="preserve">                                                   </w:t>
      </w:r>
      <w:proofErr w:type="gramStart"/>
      <w:r>
        <w:rPr>
          <w:rFonts w:ascii="Arial" w:hAnsi="Arial"/>
          <w:sz w:val="20"/>
          <w:vertAlign w:val="superscript"/>
        </w:rPr>
        <w:t xml:space="preserve">   (</w:t>
      </w:r>
      <w:proofErr w:type="gramEnd"/>
      <w:r>
        <w:rPr>
          <w:rFonts w:ascii="Arial" w:hAnsi="Arial"/>
          <w:sz w:val="20"/>
          <w:vertAlign w:val="superscript"/>
        </w:rPr>
        <w:t>czytelny podpis ojca/opiekuna prawnego)</w:t>
      </w:r>
    </w:p>
    <w:p w14:paraId="08620368" w14:textId="77777777" w:rsidR="00D26FC7" w:rsidRDefault="00D26FC7">
      <w:pPr>
        <w:pStyle w:val="Standard"/>
        <w:jc w:val="right"/>
        <w:rPr>
          <w:rFonts w:ascii="Calibri" w:hAnsi="Calibri" w:cs="Calibri"/>
          <w:sz w:val="28"/>
          <w:szCs w:val="28"/>
        </w:rPr>
      </w:pPr>
    </w:p>
    <w:p w14:paraId="08620369" w14:textId="77777777" w:rsidR="00D26FC7" w:rsidRDefault="00D26FC7">
      <w:pPr>
        <w:pStyle w:val="Standard"/>
        <w:jc w:val="right"/>
        <w:rPr>
          <w:rFonts w:ascii="Calibri" w:hAnsi="Calibri" w:cs="Calibri"/>
          <w:sz w:val="28"/>
          <w:szCs w:val="28"/>
        </w:rPr>
      </w:pPr>
    </w:p>
    <w:p w14:paraId="0862036A" w14:textId="77777777" w:rsidR="00D26FC7" w:rsidRDefault="00D26FC7">
      <w:pPr>
        <w:pStyle w:val="Standard"/>
        <w:jc w:val="right"/>
        <w:rPr>
          <w:rFonts w:ascii="Calibri" w:hAnsi="Calibri" w:cs="Calibri"/>
          <w:sz w:val="28"/>
          <w:szCs w:val="28"/>
        </w:rPr>
      </w:pPr>
    </w:p>
    <w:p w14:paraId="0862036B" w14:textId="77777777" w:rsidR="00D26FC7" w:rsidRDefault="00D07861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…..........................................................................................</w:t>
      </w:r>
    </w:p>
    <w:p w14:paraId="0862036C" w14:textId="77777777" w:rsidR="00D26FC7" w:rsidRDefault="00D07861">
      <w:pPr>
        <w:pStyle w:val="Standard"/>
        <w:ind w:left="4254"/>
        <w:jc w:val="center"/>
        <w:rPr>
          <w:rFonts w:ascii="Arial" w:hAnsi="Arial"/>
          <w:sz w:val="20"/>
          <w:szCs w:val="20"/>
          <w:vertAlign w:val="superscript"/>
        </w:rPr>
      </w:pPr>
      <w:r>
        <w:rPr>
          <w:rFonts w:ascii="Arial" w:hAnsi="Arial"/>
          <w:sz w:val="20"/>
          <w:szCs w:val="20"/>
          <w:vertAlign w:val="superscript"/>
        </w:rPr>
        <w:t>(data i podpis osoby przyjmującej kartę zgłoszenia)</w:t>
      </w:r>
    </w:p>
    <w:p w14:paraId="0862036D" w14:textId="77777777" w:rsidR="00D26FC7" w:rsidRDefault="00D26FC7">
      <w:pPr>
        <w:pStyle w:val="Standard"/>
        <w:ind w:left="4254"/>
        <w:jc w:val="center"/>
        <w:rPr>
          <w:rFonts w:ascii="Arial" w:hAnsi="Arial"/>
          <w:sz w:val="20"/>
          <w:szCs w:val="20"/>
          <w:vertAlign w:val="superscript"/>
        </w:rPr>
      </w:pPr>
    </w:p>
    <w:p w14:paraId="0862036E" w14:textId="77777777" w:rsidR="00D26FC7" w:rsidRDefault="00D07861">
      <w:pPr>
        <w:pStyle w:val="Bezodstpw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Klauzula informacyjna</w:t>
      </w:r>
    </w:p>
    <w:p w14:paraId="0862036F" w14:textId="77777777" w:rsidR="00D26FC7" w:rsidRDefault="00D07861">
      <w:pPr>
        <w:pStyle w:val="Bezodstpw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 związku z rekrutacją do Placówki Wsparcia Dziennego w Żabowie</w:t>
      </w:r>
    </w:p>
    <w:p w14:paraId="08620370" w14:textId="77777777" w:rsidR="00D26FC7" w:rsidRDefault="00D26FC7">
      <w:pPr>
        <w:pStyle w:val="Bezodstpw"/>
        <w:jc w:val="both"/>
        <w:rPr>
          <w:rFonts w:ascii="Calibri" w:hAnsi="Calibri" w:cs="Calibri"/>
          <w:sz w:val="20"/>
          <w:szCs w:val="20"/>
        </w:rPr>
      </w:pPr>
    </w:p>
    <w:p w14:paraId="19983E3F" w14:textId="0484EBE3" w:rsidR="00980217" w:rsidRPr="00980217" w:rsidRDefault="00980217" w:rsidP="00980217">
      <w:pPr>
        <w:pStyle w:val="Bezodstpw"/>
        <w:spacing w:line="276" w:lineRule="auto"/>
        <w:jc w:val="both"/>
        <w:rPr>
          <w:rFonts w:ascii="Calibri" w:hAnsi="Calibri" w:cs="Calibri"/>
          <w:szCs w:val="24"/>
        </w:rPr>
      </w:pPr>
      <w:r w:rsidRPr="00980217">
        <w:rPr>
          <w:rFonts w:ascii="Calibri" w:hAnsi="Calibri" w:cs="Calibri"/>
          <w:szCs w:val="24"/>
        </w:rPr>
        <w:t xml:space="preserve">Administratorem danych osobowych jest Ośrodek Pomocy Społecznej w Pyrzycach, Plac Ratuszowy 1, 74-200 Pyrzyce. Kontakt jest możliwy za pomocą telefonu: 91 5611 150, adresu e-mail: </w:t>
      </w:r>
      <w:hyperlink r:id="rId7" w:history="1">
        <w:r w:rsidRPr="0067438C">
          <w:rPr>
            <w:rStyle w:val="Hipercze"/>
            <w:rFonts w:ascii="Calibri" w:hAnsi="Calibri" w:cs="Calibri"/>
            <w:szCs w:val="24"/>
          </w:rPr>
          <w:t>sekretariat@opspyrzyce.pl</w:t>
        </w:r>
      </w:hyperlink>
      <w:r>
        <w:rPr>
          <w:rFonts w:ascii="Calibri" w:hAnsi="Calibri" w:cs="Calibri"/>
          <w:szCs w:val="24"/>
        </w:rPr>
        <w:t xml:space="preserve">. W sprawach dotyczących przetwarzania danych osobowych można się kontaktować z Inspektorem Ochrony Danych </w:t>
      </w:r>
      <w:r w:rsidRPr="00980217">
        <w:rPr>
          <w:rFonts w:ascii="Calibri" w:hAnsi="Calibri" w:cs="Calibri"/>
          <w:szCs w:val="24"/>
        </w:rPr>
        <w:t xml:space="preserve">przez telefon: +48 608442652; adres e-mail: </w:t>
      </w:r>
      <w:hyperlink r:id="rId8" w:history="1">
        <w:r w:rsidRPr="0067438C">
          <w:rPr>
            <w:rStyle w:val="Hipercze"/>
            <w:rFonts w:ascii="Calibri" w:hAnsi="Calibri" w:cs="Calibri"/>
            <w:szCs w:val="24"/>
          </w:rPr>
          <w:t>bkaniuk@proinspektor.pl</w:t>
        </w:r>
      </w:hyperlink>
      <w:r w:rsidRPr="00980217">
        <w:rPr>
          <w:rFonts w:ascii="Calibri" w:hAnsi="Calibri" w:cs="Calibri"/>
          <w:szCs w:val="24"/>
        </w:rPr>
        <w:t>.</w:t>
      </w:r>
      <w:r>
        <w:rPr>
          <w:rFonts w:ascii="Calibri" w:hAnsi="Calibri" w:cs="Calibri"/>
          <w:szCs w:val="24"/>
        </w:rPr>
        <w:t xml:space="preserve"> </w:t>
      </w:r>
      <w:r w:rsidRPr="00980217">
        <w:rPr>
          <w:rFonts w:ascii="Calibri" w:hAnsi="Calibri" w:cs="Calibri"/>
          <w:szCs w:val="24"/>
        </w:rPr>
        <w:t>Dane osobowe są przetwarzane w związku z realizacją zadań polegających na organizowaniu i prowadzeniu placówki wsparcia dziennego, udzielaniu wsparcia dzieciom i ich rodzinom oraz zapewnieniu bezpieczeństwa dziecka, w tym m.in. przy odbiorze dziecka z placówki</w:t>
      </w:r>
      <w:r>
        <w:rPr>
          <w:rFonts w:ascii="Calibri" w:hAnsi="Calibri" w:cs="Calibri"/>
          <w:szCs w:val="24"/>
        </w:rPr>
        <w:t xml:space="preserve"> na podstawie przepisów ustawy</w:t>
      </w:r>
      <w:r w:rsidRPr="00980217">
        <w:rPr>
          <w:rFonts w:ascii="Calibri" w:hAnsi="Calibri" w:cs="Calibri"/>
          <w:szCs w:val="24"/>
        </w:rPr>
        <w:t xml:space="preserve"> z dnia 9 czerwca 2011 r. o wspieraniu rodziny i systemie pieczy zastępczej</w:t>
      </w:r>
      <w:r>
        <w:rPr>
          <w:rFonts w:ascii="Calibri" w:hAnsi="Calibri" w:cs="Calibri"/>
          <w:szCs w:val="24"/>
        </w:rPr>
        <w:t>. Pełna treść informacji dotyczącej przetwarzania danych dostępna jest na tablicy ogłoszeń oraz na stronie internetowej OPS w Pyrzycach.</w:t>
      </w:r>
    </w:p>
    <w:sectPr w:rsidR="00980217" w:rsidRPr="0098021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3469F" w14:textId="77777777" w:rsidR="00D07861" w:rsidRDefault="00D07861">
      <w:r>
        <w:separator/>
      </w:r>
    </w:p>
  </w:endnote>
  <w:endnote w:type="continuationSeparator" w:id="0">
    <w:p w14:paraId="1BC0746B" w14:textId="77777777" w:rsidR="00D07861" w:rsidRDefault="00D07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4FF0F" w14:textId="77777777" w:rsidR="00D07861" w:rsidRDefault="00D07861">
      <w:r>
        <w:rPr>
          <w:color w:val="000000"/>
        </w:rPr>
        <w:separator/>
      </w:r>
    </w:p>
  </w:footnote>
  <w:footnote w:type="continuationSeparator" w:id="0">
    <w:p w14:paraId="0A631DDF" w14:textId="77777777" w:rsidR="00D07861" w:rsidRDefault="00D07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8D7"/>
    <w:multiLevelType w:val="multilevel"/>
    <w:tmpl w:val="ABBCFE9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0AA6DBF"/>
    <w:multiLevelType w:val="multilevel"/>
    <w:tmpl w:val="197E598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" w15:restartNumberingAfterBreak="0">
    <w:nsid w:val="13A71C4D"/>
    <w:multiLevelType w:val="multilevel"/>
    <w:tmpl w:val="D44C0C66"/>
    <w:lvl w:ilvl="0">
      <w:numFmt w:val="bullet"/>
      <w:lvlText w:val="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21831B2"/>
    <w:multiLevelType w:val="multilevel"/>
    <w:tmpl w:val="81D2C67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53A61F0"/>
    <w:multiLevelType w:val="multilevel"/>
    <w:tmpl w:val="14CE97DA"/>
    <w:lvl w:ilvl="0">
      <w:start w:val="1"/>
      <w:numFmt w:val="decimal"/>
      <w:lvlText w:val="%1."/>
      <w:lvlJc w:val="left"/>
    </w:lvl>
    <w:lvl w:ilvl="1">
      <w:start w:val="1"/>
      <w:numFmt w:val="decimal"/>
      <w:lvlText w:val="."/>
      <w:lvlJc w:val="left"/>
    </w:lvl>
    <w:lvl w:ilvl="2">
      <w:start w:val="1"/>
      <w:numFmt w:val="decimal"/>
      <w:lvlText w:val="."/>
      <w:lvlJc w:val="left"/>
    </w:lvl>
    <w:lvl w:ilvl="3">
      <w:start w:val="1"/>
      <w:numFmt w:val="decimal"/>
      <w:lvlText w:val="."/>
      <w:lvlJc w:val="left"/>
    </w:lvl>
    <w:lvl w:ilvl="4">
      <w:start w:val="1"/>
      <w:numFmt w:val="decimal"/>
      <w:lvlText w:val="."/>
      <w:lvlJc w:val="left"/>
    </w:lvl>
    <w:lvl w:ilvl="5">
      <w:start w:val="1"/>
      <w:numFmt w:val="decimal"/>
      <w:lvlText w:val="."/>
      <w:lvlJc w:val="left"/>
    </w:lvl>
    <w:lvl w:ilvl="6">
      <w:start w:val="1"/>
      <w:numFmt w:val="decimal"/>
      <w:lvlText w:val="."/>
      <w:lvlJc w:val="left"/>
    </w:lvl>
    <w:lvl w:ilvl="7">
      <w:start w:val="1"/>
      <w:numFmt w:val="decimal"/>
      <w:lvlText w:val="."/>
      <w:lvlJc w:val="left"/>
    </w:lvl>
    <w:lvl w:ilvl="8">
      <w:start w:val="1"/>
      <w:numFmt w:val="decimal"/>
      <w:lvlText w:val="."/>
      <w:lvlJc w:val="left"/>
    </w:lvl>
  </w:abstractNum>
  <w:abstractNum w:abstractNumId="5" w15:restartNumberingAfterBreak="0">
    <w:nsid w:val="7EDB636E"/>
    <w:multiLevelType w:val="multilevel"/>
    <w:tmpl w:val="9EB4F05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347953899">
    <w:abstractNumId w:val="2"/>
  </w:num>
  <w:num w:numId="2" w16cid:durableId="2076590423">
    <w:abstractNumId w:val="4"/>
  </w:num>
  <w:num w:numId="3" w16cid:durableId="661008432">
    <w:abstractNumId w:val="1"/>
  </w:num>
  <w:num w:numId="4" w16cid:durableId="1698047391">
    <w:abstractNumId w:val="5"/>
  </w:num>
  <w:num w:numId="5" w16cid:durableId="1346396490">
    <w:abstractNumId w:val="0"/>
  </w:num>
  <w:num w:numId="6" w16cid:durableId="1093277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26FC7"/>
    <w:rsid w:val="006470B2"/>
    <w:rsid w:val="00980217"/>
    <w:rsid w:val="00D07861"/>
    <w:rsid w:val="00D2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20336"/>
  <w15:docId w15:val="{B1BEB3E6-600D-4723-8B84-E573C18E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paragraph" w:styleId="Akapitzlist">
    <w:name w:val="List Paragraph"/>
    <w:basedOn w:val="Normalny"/>
    <w:pPr>
      <w:widowControl/>
      <w:suppressAutoHyphens w:val="0"/>
      <w:spacing w:after="160" w:line="247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Bezodstpw">
    <w:name w:val="No Spacing"/>
    <w:pPr>
      <w:suppressAutoHyphens/>
    </w:pPr>
    <w:rPr>
      <w:rFonts w:cs="Mangal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0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aniuk@proinspekto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pspyr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721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 stefańska</dc:creator>
  <cp:lastModifiedBy>Bartosz Kaniuk</cp:lastModifiedBy>
  <cp:revision>2</cp:revision>
  <cp:lastPrinted>2024-09-03T10:11:00Z</cp:lastPrinted>
  <dcterms:created xsi:type="dcterms:W3CDTF">2025-12-15T09:40:00Z</dcterms:created>
  <dcterms:modified xsi:type="dcterms:W3CDTF">2025-12-15T09:40:00Z</dcterms:modified>
</cp:coreProperties>
</file>