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1F9AA" w14:textId="1C896584" w:rsidR="00747B09" w:rsidRDefault="007E588A">
      <w:pPr>
        <w:rPr>
          <w:b/>
          <w:bCs/>
        </w:rPr>
      </w:pPr>
      <w:r>
        <w:rPr>
          <w:b/>
          <w:bCs/>
        </w:rPr>
        <w:t xml:space="preserve">ANKIETA DOTYCZĄCA OPINII I UWAG DO PROJEKTU ZMIANY UCHWAŁY </w:t>
      </w:r>
      <w:r>
        <w:rPr>
          <w:b/>
          <w:bCs/>
        </w:rPr>
        <w:t>RADY POWIATU W NOWYM MIEŚCIE LUBAWSKIM</w:t>
      </w:r>
      <w:r>
        <w:rPr>
          <w:b/>
          <w:bCs/>
        </w:rPr>
        <w:t xml:space="preserve"> W SPRAWIE OKREŚLENIA PRZYSTANKÓW KOMUNIKACYJNYCH, KTÓRYCH WŁAŚCICIELEM LUB ZARZĄDZAJĄCYM JEST POWIAT NOWOMIEJSKI ORAZ WARUNKÓW I ZASAD KORZYSTANIA Z TYCH PRZYSTANKÓW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747B09" w14:paraId="2DF0EFC3" w14:textId="77777777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3DFF9" w14:textId="77777777" w:rsidR="00747B09" w:rsidRDefault="007E588A">
            <w:r>
              <w:t>Imię i Nazwisko/ Nazwa organizacji pozarządowej</w:t>
            </w:r>
          </w:p>
          <w:p w14:paraId="30043EFB" w14:textId="77777777" w:rsidR="00747B09" w:rsidRDefault="00747B09"/>
        </w:tc>
      </w:tr>
      <w:tr w:rsidR="00747B09" w14:paraId="0DBD68D5" w14:textId="77777777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D7BF" w14:textId="77777777" w:rsidR="00747B09" w:rsidRDefault="007E588A">
            <w:r>
              <w:t>Adres</w:t>
            </w:r>
          </w:p>
          <w:p w14:paraId="79A36DEF" w14:textId="77777777" w:rsidR="00747B09" w:rsidRDefault="00747B09"/>
        </w:tc>
      </w:tr>
      <w:tr w:rsidR="00747B09" w14:paraId="50A938FD" w14:textId="77777777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625C" w14:textId="77777777" w:rsidR="00747B09" w:rsidRDefault="007E588A">
            <w:r>
              <w:t>Telefon/ e-mail</w:t>
            </w:r>
          </w:p>
        </w:tc>
      </w:tr>
    </w:tbl>
    <w:p w14:paraId="06FC2C63" w14:textId="77777777" w:rsidR="00747B09" w:rsidRDefault="00747B09"/>
    <w:p w14:paraId="133F89B7" w14:textId="77777777" w:rsidR="00747B09" w:rsidRDefault="007E588A">
      <w:pPr>
        <w:numPr>
          <w:ilvl w:val="0"/>
          <w:numId w:val="2"/>
        </w:numPr>
      </w:pPr>
      <w:r>
        <w:t>Wnoszę opinie i uwagi do projektu Uchwały</w:t>
      </w:r>
    </w:p>
    <w:p w14:paraId="0792EA5B" w14:textId="77777777" w:rsidR="00747B09" w:rsidRDefault="007E588A">
      <w:r>
        <w:t xml:space="preserve">      tak □ (proszę przejść do pkt. 2)</w:t>
      </w:r>
      <w:r>
        <w:tab/>
      </w:r>
      <w:r>
        <w:tab/>
        <w:t>nie □</w:t>
      </w:r>
      <w:r>
        <w:tab/>
      </w:r>
      <w:r>
        <w:tab/>
      </w:r>
      <w:r>
        <w:tab/>
      </w:r>
      <w:r>
        <w:tab/>
      </w:r>
      <w:r>
        <w:tab/>
      </w:r>
    </w:p>
    <w:p w14:paraId="2A35535E" w14:textId="77777777" w:rsidR="00747B09" w:rsidRDefault="007E588A">
      <w:pPr>
        <w:numPr>
          <w:ilvl w:val="0"/>
          <w:numId w:val="1"/>
        </w:numPr>
      </w:pPr>
      <w:r>
        <w:t xml:space="preserve">Opinie i uwagi do projektu </w:t>
      </w:r>
      <w:r>
        <w:t>Uchwały</w:t>
      </w:r>
    </w:p>
    <w:tbl>
      <w:tblPr>
        <w:tblW w:w="10155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4"/>
        <w:gridCol w:w="3731"/>
        <w:gridCol w:w="2870"/>
        <w:gridCol w:w="2870"/>
      </w:tblGrid>
      <w:tr w:rsidR="00747B09" w14:paraId="3828846D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FA5D" w14:textId="77777777" w:rsidR="00747B09" w:rsidRDefault="007E588A">
            <w:pPr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0AAFC" w14:textId="77777777" w:rsidR="00747B09" w:rsidRDefault="007E588A">
            <w:pPr>
              <w:rPr>
                <w:b/>
                <w:bCs/>
              </w:rPr>
            </w:pPr>
            <w:r>
              <w:rPr>
                <w:b/>
                <w:bCs/>
              </w:rPr>
              <w:t>Stan zapisu w projekcie</w:t>
            </w:r>
          </w:p>
          <w:p w14:paraId="57BC6049" w14:textId="77777777" w:rsidR="00747B09" w:rsidRDefault="007E588A">
            <w:pPr>
              <w:rPr>
                <w:b/>
                <w:bCs/>
              </w:rPr>
            </w:pPr>
            <w:r>
              <w:rPr>
                <w:b/>
                <w:bCs/>
              </w:rPr>
              <w:t>Uchwały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6A915" w14:textId="77777777" w:rsidR="00747B09" w:rsidRDefault="007E588A">
            <w:pPr>
              <w:rPr>
                <w:b/>
                <w:bCs/>
              </w:rPr>
            </w:pPr>
            <w:r>
              <w:rPr>
                <w:b/>
                <w:bCs/>
              </w:rPr>
              <w:t>Sugerowana zmiana</w:t>
            </w:r>
          </w:p>
          <w:p w14:paraId="10517F4C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D330B" w14:textId="77777777" w:rsidR="00747B09" w:rsidRDefault="007E588A">
            <w:pPr>
              <w:rPr>
                <w:b/>
                <w:bCs/>
              </w:rPr>
            </w:pPr>
            <w:r>
              <w:rPr>
                <w:b/>
                <w:bCs/>
              </w:rPr>
              <w:t>Uzasadnienie</w:t>
            </w:r>
          </w:p>
          <w:p w14:paraId="40EBFBD2" w14:textId="77777777" w:rsidR="00747B09" w:rsidRDefault="00747B09">
            <w:pPr>
              <w:rPr>
                <w:b/>
                <w:bCs/>
              </w:rPr>
            </w:pPr>
          </w:p>
        </w:tc>
      </w:tr>
      <w:tr w:rsidR="00747B09" w14:paraId="30B13C71" w14:textId="77777777">
        <w:tblPrEx>
          <w:tblCellMar>
            <w:top w:w="0" w:type="dxa"/>
            <w:bottom w:w="0" w:type="dxa"/>
          </w:tblCellMar>
        </w:tblPrEx>
        <w:trPr>
          <w:trHeight w:val="61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D1AF9" w14:textId="77777777" w:rsidR="00747B09" w:rsidRDefault="00747B09"/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07FF9" w14:textId="77777777" w:rsidR="00747B09" w:rsidRDefault="00747B09"/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A522B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F05E0" w14:textId="77777777" w:rsidR="00747B09" w:rsidRDefault="00747B09">
            <w:pPr>
              <w:rPr>
                <w:b/>
                <w:bCs/>
              </w:rPr>
            </w:pPr>
          </w:p>
        </w:tc>
      </w:tr>
      <w:tr w:rsidR="00747B09" w14:paraId="573DE0CA" w14:textId="77777777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87B44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DACBB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85147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31EB6" w14:textId="77777777" w:rsidR="00747B09" w:rsidRDefault="00747B09">
            <w:pPr>
              <w:rPr>
                <w:b/>
                <w:bCs/>
              </w:rPr>
            </w:pPr>
          </w:p>
        </w:tc>
      </w:tr>
      <w:tr w:rsidR="00747B09" w14:paraId="17D22D1F" w14:textId="77777777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599D1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3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AF178" w14:textId="77777777" w:rsidR="00747B09" w:rsidRDefault="00747B09"/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E5CE4" w14:textId="77777777" w:rsidR="00747B09" w:rsidRDefault="00747B09">
            <w:pPr>
              <w:rPr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E5791" w14:textId="77777777" w:rsidR="00747B09" w:rsidRDefault="00747B09">
            <w:pPr>
              <w:rPr>
                <w:b/>
                <w:bCs/>
              </w:rPr>
            </w:pPr>
          </w:p>
        </w:tc>
      </w:tr>
    </w:tbl>
    <w:p w14:paraId="7519BF26" w14:textId="77777777" w:rsidR="00747B09" w:rsidRDefault="007E588A">
      <w:r>
        <w:t xml:space="preserve">Na podstawie art. 13 ust. 1 i </w:t>
      </w:r>
      <w:proofErr w:type="gramStart"/>
      <w:r>
        <w:t>2  Rozporządzenia</w:t>
      </w:r>
      <w:proofErr w:type="gramEnd"/>
      <w: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zwanym dalej „RODO”, informujemy o zasadach przetwarzania Pani/Pana danych </w:t>
      </w:r>
      <w:r>
        <w:t>osobowych oraz o przysługujących Pani/Panu prawach z tym związanych:</w:t>
      </w:r>
    </w:p>
    <w:p w14:paraId="77C6FA2E" w14:textId="77777777" w:rsidR="00747B09" w:rsidRDefault="007E588A">
      <w:pPr>
        <w:numPr>
          <w:ilvl w:val="0"/>
          <w:numId w:val="4"/>
        </w:numPr>
      </w:pPr>
      <w:r>
        <w:t xml:space="preserve">Administratorem Pani/Pana danych osobowych przetwarzanych w Starostwie Powiatowym w Nowym Mieście </w:t>
      </w:r>
      <w:proofErr w:type="gramStart"/>
      <w:r>
        <w:t>Lubawskim  jest</w:t>
      </w:r>
      <w:proofErr w:type="gramEnd"/>
      <w:r>
        <w:t xml:space="preserve"> Starosta Nowomiejski z </w:t>
      </w:r>
      <w:proofErr w:type="gramStart"/>
      <w:r>
        <w:t>siedzibą  w</w:t>
      </w:r>
      <w:proofErr w:type="gramEnd"/>
      <w:r>
        <w:t xml:space="preserve"> Nowym Mieście Lubawskim, ul. Rynek 1, 13-300 Nowe Miasto </w:t>
      </w:r>
      <w:proofErr w:type="gramStart"/>
      <w:r>
        <w:t>Lubawskie .</w:t>
      </w:r>
      <w:proofErr w:type="gramEnd"/>
    </w:p>
    <w:p w14:paraId="2778ADC6" w14:textId="77777777" w:rsidR="00747B09" w:rsidRDefault="007E588A">
      <w:pPr>
        <w:numPr>
          <w:ilvl w:val="0"/>
          <w:numId w:val="3"/>
        </w:numPr>
      </w:pPr>
      <w:r>
        <w:t xml:space="preserve">W sprawach związanych z przetwarzaniem Pani/Pana danych osobowych oraz z wykonywaniem praw przysługujących Pani/Panu na mocy RODO mogą Państwo kontaktować się z Inspektorem ochrony danych mail; </w:t>
      </w:r>
      <w:hyperlink r:id="rId7" w:history="1">
        <w:r>
          <w:rPr>
            <w:rStyle w:val="Hipercze"/>
          </w:rPr>
          <w:t>iod@powiat-nowomiejski.pl</w:t>
        </w:r>
      </w:hyperlink>
    </w:p>
    <w:p w14:paraId="5BAF5088" w14:textId="77777777" w:rsidR="00747B09" w:rsidRDefault="007E588A">
      <w:r>
        <w:t>3. Zbierane dane osobowe są przetwarzane zgodnie z RODO - w celu realizacji zadań określonych przepisami prawa i nie będą udostępniane podmiotom innym, niż upoważnione na podstawie przepisów prawa.</w:t>
      </w:r>
    </w:p>
    <w:p w14:paraId="6FB155CF" w14:textId="6F9E519E" w:rsidR="00747B09" w:rsidRDefault="007E588A">
      <w:r>
        <w:rPr>
          <w:b/>
        </w:rPr>
        <w:t>4</w:t>
      </w:r>
      <w:r>
        <w:t xml:space="preserve">. </w:t>
      </w:r>
      <w:r>
        <w:rPr>
          <w:b/>
        </w:rPr>
        <w:t xml:space="preserve">Podstawą prawną przetwarzania Pana/Pani danych osobowych jest art. 6 ust. 1 lit. c RODO – obowiązek prawny </w:t>
      </w:r>
      <w:r>
        <w:t xml:space="preserve">realizacji konsultacji w związku z uchwałą Nr XXVI/192/2016 Rady Powiatu w Nowym Mieście Lubawskim z dnia 24 listopada 2016 w </w:t>
      </w:r>
      <w:r>
        <w:t xml:space="preserve">sprawie określenia sposobu konsultowania z organizacjami pozarządowymi i innymi uprawnionymi podmiotami projektów aktów prawa miejscowego w dziedzinach dotyczących działalności statutowej tych organizacji ( Dz. U. </w:t>
      </w:r>
      <w:r>
        <w:lastRenderedPageBreak/>
        <w:t>Województwa Warmińsko-Mazurskiego z 2017 r., poz.39) oraz art. 5 ust. 2 pkt 3 ustawy z dnia 24 kwietnia 2003 r</w:t>
      </w:r>
      <w:r>
        <w:rPr>
          <w:i/>
        </w:rPr>
        <w:t xml:space="preserve">. o </w:t>
      </w:r>
      <w:r>
        <w:rPr>
          <w:i/>
          <w:iCs/>
        </w:rPr>
        <w:t>działalności pożytku publicznego</w:t>
      </w:r>
      <w:r>
        <w:t xml:space="preserve"> i o wolontariacie (tj. Dz. U. z 202</w:t>
      </w:r>
      <w:r w:rsidR="00ED1784">
        <w:t>5</w:t>
      </w:r>
      <w:r>
        <w:t xml:space="preserve"> poz. </w:t>
      </w:r>
      <w:r w:rsidR="00ED1784">
        <w:t>1338 ze zm</w:t>
      </w:r>
      <w:r>
        <w:t>)</w:t>
      </w:r>
      <w:r>
        <w:rPr>
          <w:i/>
        </w:rPr>
        <w:t xml:space="preserve">. </w:t>
      </w:r>
    </w:p>
    <w:p w14:paraId="0135CF54" w14:textId="77777777" w:rsidR="00747B09" w:rsidRDefault="007E588A">
      <w:r>
        <w:rPr>
          <w:bCs/>
        </w:rPr>
        <w:t>5.</w:t>
      </w:r>
      <w:r>
        <w:rPr>
          <w:b/>
        </w:rPr>
        <w:t xml:space="preserve"> </w:t>
      </w:r>
      <w:r>
        <w:t>Celem gromadzenia Pana/Pani danych osobowych jest przeprowadzenie konsultacji</w:t>
      </w:r>
      <w:r>
        <w:rPr>
          <w:b/>
          <w:bCs/>
        </w:rPr>
        <w:t xml:space="preserve"> </w:t>
      </w:r>
      <w:r>
        <w:t xml:space="preserve">projektu </w:t>
      </w:r>
      <w:bookmarkStart w:id="0" w:name="_Hlk155355009"/>
      <w:r>
        <w:rPr>
          <w:b/>
          <w:bCs/>
        </w:rPr>
        <w:t xml:space="preserve">zmiany </w:t>
      </w:r>
      <w:r>
        <w:rPr>
          <w:b/>
          <w:bCs/>
        </w:rPr>
        <w:t xml:space="preserve">Uchwały Nr XVIII/114/2020 Rady Powiatu w Nowym Mieście Lubawskim z dnia 27 lutego 2020r. w sprawie określenia przystanków komunikacyjnych, których właścicielem lub zarządzającym jest Powiat Nowomiejski oraz warunków i zasad korzystania z tych przystanków.   </w:t>
      </w:r>
    </w:p>
    <w:bookmarkEnd w:id="0"/>
    <w:p w14:paraId="085F7700" w14:textId="77777777" w:rsidR="00747B09" w:rsidRDefault="007E588A">
      <w:r>
        <w:rPr>
          <w:bCs/>
        </w:rPr>
        <w:t>6.</w:t>
      </w:r>
      <w:r>
        <w:t xml:space="preserve"> Obowiązujące przepisy prawa wskazują w jakich przypadkach konieczne jest podawanie danych osobowych. W pozostałych przypadkach podawanie danych osobowych ma charakter dobrowolny.</w:t>
      </w:r>
    </w:p>
    <w:p w14:paraId="5164F84B" w14:textId="77777777" w:rsidR="00747B09" w:rsidRDefault="007E588A">
      <w:r>
        <w:rPr>
          <w:b/>
        </w:rPr>
        <w:t>7.</w:t>
      </w:r>
      <w:r>
        <w:t xml:space="preserve"> Dane osobowe przetwarzane będą wyłącznie przez okres niezbędny do </w:t>
      </w:r>
      <w:r>
        <w:t xml:space="preserve">realizacji celów przetwarzania, lecz nie krócej niż okres wskazany w przepisach o archiwizacji. </w:t>
      </w:r>
    </w:p>
    <w:p w14:paraId="29962A8E" w14:textId="77777777" w:rsidR="00747B09" w:rsidRDefault="007E588A">
      <w:r>
        <w:t xml:space="preserve">8. Dostęp do danych mają podmioty zewnętrzne świadczące usługi na rzecz Starostwa w zakresie niezbędnym do ich realizacji oraz podmioty uprawnione do dostępu do danych na podstawie przepisów </w:t>
      </w:r>
      <w:proofErr w:type="gramStart"/>
      <w:r>
        <w:t>prawa,  członkowie</w:t>
      </w:r>
      <w:proofErr w:type="gramEnd"/>
      <w:r>
        <w:t xml:space="preserve"> Zarządu Powiatu, </w:t>
      </w:r>
      <w:proofErr w:type="gramStart"/>
      <w:r>
        <w:t>upoważnieni  pracownicy</w:t>
      </w:r>
      <w:proofErr w:type="gramEnd"/>
      <w:r>
        <w:t xml:space="preserve"> administratora, którzy muszą mieć dostęp do danych, aby wykonywać swoje obowiązki, inne organy administracji państwowej lub samorządowej, jeśli zobowiązują nas do </w:t>
      </w:r>
      <w:r>
        <w:t>tego przepisy prawa.</w:t>
      </w:r>
    </w:p>
    <w:p w14:paraId="00EB4888" w14:textId="77777777" w:rsidR="00747B09" w:rsidRDefault="007E588A">
      <w:r>
        <w:rPr>
          <w:bCs/>
        </w:rPr>
        <w:t>9.</w:t>
      </w:r>
      <w:r>
        <w:t xml:space="preserve"> Każda osoba, ma prawo do: </w:t>
      </w:r>
    </w:p>
    <w:p w14:paraId="5D4A2CB2" w14:textId="77777777" w:rsidR="00747B09" w:rsidRDefault="007E588A">
      <w:r>
        <w:t>a) żądania od administratora dostępu do danych osobowych oraz prawo do ich sprostowania</w:t>
      </w:r>
    </w:p>
    <w:p w14:paraId="01A197B7" w14:textId="77777777" w:rsidR="00747B09" w:rsidRDefault="007E588A">
      <w:r>
        <w:t xml:space="preserve">b) prawo do usunięcia danych osobowych, w sytuacji, gdy przetwarzanie danych nie następuje w celu wywiązania się z obowiązku wynikającego z przepisu prawa, </w:t>
      </w:r>
    </w:p>
    <w:p w14:paraId="2F45E767" w14:textId="77777777" w:rsidR="00747B09" w:rsidRDefault="007E588A">
      <w:r>
        <w:t xml:space="preserve">c) ograniczenia przetwarzania, wniesienia sprzeciwu wobec przetwarzania, prawo do przenoszenia danych, chyba że przepisy prawa sprzeciwiają się temu, </w:t>
      </w:r>
    </w:p>
    <w:p w14:paraId="27CB1C6F" w14:textId="77777777" w:rsidR="00747B09" w:rsidRDefault="007E588A">
      <w:r>
        <w:t xml:space="preserve">d) wniesienia skargi do organu nadzorczego – Prezesa Urzędu </w:t>
      </w:r>
      <w:r>
        <w:t>Ochrony Danych Osobowych, jeżeli stwierdzi, że przetwarzanie w naszym urzędzie narusza przepisy prawa.</w:t>
      </w:r>
    </w:p>
    <w:p w14:paraId="360E8E47" w14:textId="77777777" w:rsidR="00747B09" w:rsidRDefault="007E588A">
      <w:r>
        <w:rPr>
          <w:bCs/>
        </w:rPr>
        <w:t>10.</w:t>
      </w:r>
      <w:r>
        <w:t xml:space="preserve"> Podanie przez Panią/Pana danych osobowych jest </w:t>
      </w:r>
      <w:proofErr w:type="gramStart"/>
      <w:r>
        <w:t>dobrowolne</w:t>
      </w:r>
      <w:proofErr w:type="gramEnd"/>
      <w:r>
        <w:t xml:space="preserve"> ale niezbędne do przeprowadzenia konsultacji</w:t>
      </w:r>
      <w:r>
        <w:rPr>
          <w:b/>
          <w:bCs/>
        </w:rPr>
        <w:t xml:space="preserve"> </w:t>
      </w:r>
      <w:r>
        <w:t xml:space="preserve">projektu </w:t>
      </w:r>
      <w:r>
        <w:rPr>
          <w:b/>
          <w:bCs/>
        </w:rPr>
        <w:t xml:space="preserve">zmiany Uchwały Nr XVIII/114/2020 Rady Powiatu w Nowym Mieście Lubawskim z dnia 27 lutego 2020r. w sprawie określenia przystanków komunikacyjnych, których właścicielem lub zarządzającym jest Powiat Nowomiejski oraz warunków i zasad korzystania z tych przystanków.   </w:t>
      </w:r>
    </w:p>
    <w:p w14:paraId="6775019C" w14:textId="77777777" w:rsidR="00747B09" w:rsidRDefault="007E588A">
      <w:pPr>
        <w:rPr>
          <w:bCs/>
        </w:rPr>
      </w:pPr>
      <w:r>
        <w:rPr>
          <w:bCs/>
        </w:rPr>
        <w:t xml:space="preserve">11.Pana/Pani dane osobowe </w:t>
      </w:r>
      <w:r>
        <w:rPr>
          <w:bCs/>
        </w:rPr>
        <w:t xml:space="preserve">nie będą przekazywane do państwa trzeciego lub organizacji międzynarodowej. </w:t>
      </w:r>
    </w:p>
    <w:p w14:paraId="0ECBAEAB" w14:textId="77777777" w:rsidR="00747B09" w:rsidRDefault="007E588A">
      <w:r>
        <w:rPr>
          <w:bCs/>
        </w:rPr>
        <w:t>12.</w:t>
      </w:r>
      <w:r>
        <w:t xml:space="preserve"> Pana/Pani dane osobowe nie będą przetwarzane w sposób zautomatyzowany, w tym również w formie profilowania.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36F8864D" w14:textId="77777777" w:rsidR="00747B09" w:rsidRDefault="00747B09"/>
    <w:p w14:paraId="774509F1" w14:textId="77777777" w:rsidR="00747B09" w:rsidRDefault="00747B09"/>
    <w:p w14:paraId="2E9B57D1" w14:textId="77777777" w:rsidR="00747B09" w:rsidRDefault="007E588A">
      <w:r>
        <w:t>Data………………</w:t>
      </w:r>
      <w:proofErr w:type="gramStart"/>
      <w:r>
        <w:t>…….</w:t>
      </w:r>
      <w:proofErr w:type="gramEnd"/>
      <w:r>
        <w:t xml:space="preserve">. …… </w:t>
      </w:r>
      <w:r>
        <w:t xml:space="preserve">                                                 Podpis…………………</w:t>
      </w:r>
      <w:proofErr w:type="gramStart"/>
      <w:r>
        <w:t>…….</w:t>
      </w:r>
      <w:proofErr w:type="gramEnd"/>
      <w:r>
        <w:t>.</w:t>
      </w:r>
    </w:p>
    <w:p w14:paraId="1884AABF" w14:textId="77777777" w:rsidR="00747B09" w:rsidRDefault="00747B09"/>
    <w:sectPr w:rsidR="00747B09">
      <w:pgSz w:w="11906" w:h="16838"/>
      <w:pgMar w:top="9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D15E1" w14:textId="77777777" w:rsidR="007E588A" w:rsidRDefault="007E588A">
      <w:pPr>
        <w:spacing w:after="0" w:line="240" w:lineRule="auto"/>
      </w:pPr>
      <w:r>
        <w:separator/>
      </w:r>
    </w:p>
  </w:endnote>
  <w:endnote w:type="continuationSeparator" w:id="0">
    <w:p w14:paraId="37590992" w14:textId="77777777" w:rsidR="007E588A" w:rsidRDefault="007E5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Aptos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C24B3" w14:textId="77777777" w:rsidR="007E588A" w:rsidRDefault="007E58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554DBAE" w14:textId="77777777" w:rsidR="007E588A" w:rsidRDefault="007E5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6607A"/>
    <w:multiLevelType w:val="multilevel"/>
    <w:tmpl w:val="D40452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73B70"/>
    <w:multiLevelType w:val="multilevel"/>
    <w:tmpl w:val="F3F839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39171851">
    <w:abstractNumId w:val="1"/>
  </w:num>
  <w:num w:numId="2" w16cid:durableId="2011329308">
    <w:abstractNumId w:val="1"/>
    <w:lvlOverride w:ilvl="0">
      <w:startOverride w:val="1"/>
    </w:lvlOverride>
  </w:num>
  <w:num w:numId="3" w16cid:durableId="2010712448">
    <w:abstractNumId w:val="0"/>
  </w:num>
  <w:num w:numId="4" w16cid:durableId="3831414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7B09"/>
    <w:rsid w:val="00574AC4"/>
    <w:rsid w:val="00747B09"/>
    <w:rsid w:val="007E588A"/>
    <w:rsid w:val="00ED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0CC9"/>
  <w15:docId w15:val="{0C43CEF7-ED9C-4F7D-89D7-E5F880723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wiat-nowomiej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723</Words>
  <Characters>4339</Characters>
  <Application>Microsoft Office Word</Application>
  <DocSecurity>0</DocSecurity>
  <Lines>36</Lines>
  <Paragraphs>10</Paragraphs>
  <ScaleCrop>false</ScaleCrop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Puwalska</dc:creator>
  <dc:description/>
  <cp:lastModifiedBy>ZDP NML</cp:lastModifiedBy>
  <cp:revision>2</cp:revision>
  <dcterms:created xsi:type="dcterms:W3CDTF">2026-10-23T06:52:00Z</dcterms:created>
  <dcterms:modified xsi:type="dcterms:W3CDTF">2026-10-23T06:52:00Z</dcterms:modified>
</cp:coreProperties>
</file>