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963C" w14:textId="69609368" w:rsidR="00DA1078" w:rsidRPr="008A17BF" w:rsidRDefault="00833B6C" w:rsidP="004F407A">
      <w:pPr>
        <w:spacing w:line="276" w:lineRule="auto"/>
        <w:jc w:val="right"/>
        <w:rPr>
          <w:rFonts w:ascii="Open Sans" w:hAnsi="Open Sans" w:cs="Open Sans"/>
          <w:i/>
          <w:iCs/>
          <w:color w:val="000000" w:themeColor="text1"/>
          <w:sz w:val="22"/>
        </w:rPr>
      </w:pPr>
      <w:r w:rsidRPr="008A17BF">
        <w:rPr>
          <w:rFonts w:ascii="Open Sans" w:hAnsi="Open Sans" w:cs="Open Sans"/>
          <w:i/>
          <w:iCs/>
          <w:color w:val="000000" w:themeColor="text1"/>
          <w:sz w:val="22"/>
        </w:rPr>
        <w:t xml:space="preserve">Załącznik nr </w:t>
      </w:r>
      <w:r w:rsidR="0031717A" w:rsidRPr="008A17BF">
        <w:rPr>
          <w:rFonts w:ascii="Open Sans" w:hAnsi="Open Sans" w:cs="Open Sans"/>
          <w:i/>
          <w:iCs/>
          <w:color w:val="000000" w:themeColor="text1"/>
          <w:sz w:val="22"/>
        </w:rPr>
        <w:t>1</w:t>
      </w:r>
      <w:r w:rsidR="008B00F2" w:rsidRPr="008A17BF">
        <w:rPr>
          <w:rFonts w:ascii="Open Sans" w:hAnsi="Open Sans" w:cs="Open Sans"/>
          <w:i/>
          <w:iCs/>
          <w:color w:val="000000" w:themeColor="text1"/>
          <w:sz w:val="22"/>
        </w:rPr>
        <w:t xml:space="preserve"> do Regulaminu </w:t>
      </w:r>
    </w:p>
    <w:p w14:paraId="5E118C1F" w14:textId="77777777" w:rsidR="009F40EC" w:rsidRPr="008A17BF" w:rsidRDefault="009F40EC" w:rsidP="004F407A">
      <w:pPr>
        <w:spacing w:line="276" w:lineRule="auto"/>
        <w:rPr>
          <w:rFonts w:ascii="Open Sans" w:hAnsi="Open Sans" w:cs="Open Sans"/>
          <w:i/>
          <w:color w:val="000000" w:themeColor="text1"/>
        </w:rPr>
      </w:pPr>
    </w:p>
    <w:p w14:paraId="117EEE1B" w14:textId="508DB642" w:rsidR="008E17DA" w:rsidRPr="008A17BF" w:rsidRDefault="008E17DA" w:rsidP="004F407A">
      <w:pPr>
        <w:spacing w:line="276" w:lineRule="auto"/>
        <w:jc w:val="center"/>
        <w:rPr>
          <w:rFonts w:ascii="Open Sans" w:hAnsi="Open Sans" w:cs="Open Sans"/>
          <w:b/>
          <w:color w:val="000000" w:themeColor="text1"/>
        </w:rPr>
      </w:pPr>
      <w:r w:rsidRPr="008A17BF">
        <w:rPr>
          <w:rFonts w:ascii="Open Sans" w:hAnsi="Open Sans" w:cs="Open Sans"/>
          <w:b/>
          <w:color w:val="000000" w:themeColor="text1"/>
        </w:rPr>
        <w:t>Oświadczenie w sprawie spełnienia kryteriów uczestnictwa w projekcie</w:t>
      </w:r>
    </w:p>
    <w:p w14:paraId="4D9D0078" w14:textId="77777777" w:rsidR="008E17DA" w:rsidRPr="008A17BF" w:rsidRDefault="008E17DA" w:rsidP="004F407A">
      <w:pPr>
        <w:spacing w:line="276" w:lineRule="auto"/>
        <w:rPr>
          <w:rFonts w:ascii="Open Sans" w:hAnsi="Open Sans" w:cs="Open Sans"/>
          <w:b/>
          <w:color w:val="000000" w:themeColor="text1"/>
        </w:rPr>
      </w:pPr>
    </w:p>
    <w:p w14:paraId="5C13CAFE" w14:textId="22456570" w:rsidR="008E17DA" w:rsidRPr="008A17BF" w:rsidRDefault="008956E2" w:rsidP="008A17BF">
      <w:pPr>
        <w:spacing w:line="276" w:lineRule="auto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b/>
          <w:bCs/>
          <w:color w:val="000000" w:themeColor="text1"/>
        </w:rPr>
        <w:t xml:space="preserve">„Aktywni mieszkańcy Gminy Wicko – usługi społeczne dla mieszkańców obszaru Strefy Przybrzeżnej”, </w:t>
      </w:r>
      <w:r w:rsidRPr="008A17BF">
        <w:rPr>
          <w:rFonts w:ascii="Open Sans" w:hAnsi="Open Sans" w:cs="Open Sans"/>
          <w:bCs/>
          <w:color w:val="000000" w:themeColor="text1"/>
        </w:rPr>
        <w:t>numer projektu FEPM.05.17-IZ.00-0131/24</w:t>
      </w:r>
      <w:r w:rsidR="009F40EC" w:rsidRPr="008A17BF">
        <w:rPr>
          <w:rFonts w:ascii="Open Sans" w:hAnsi="Open Sans" w:cs="Open Sans"/>
          <w:color w:val="000000" w:themeColor="text1"/>
        </w:rPr>
        <w:t>,</w:t>
      </w:r>
      <w:r w:rsidR="189C84B2" w:rsidRPr="008A17BF">
        <w:rPr>
          <w:rFonts w:ascii="Open Sans" w:hAnsi="Open Sans" w:cs="Open Sans"/>
          <w:color w:val="000000" w:themeColor="text1"/>
        </w:rPr>
        <w:t xml:space="preserve"> </w:t>
      </w:r>
      <w:r w:rsidR="0030104F" w:rsidRPr="008A17BF">
        <w:rPr>
          <w:rFonts w:ascii="Open Sans" w:hAnsi="Open Sans" w:cs="Open Sans"/>
          <w:color w:val="000000" w:themeColor="text1"/>
        </w:rPr>
        <w:t xml:space="preserve">dofinansowanego ze środków </w:t>
      </w:r>
      <w:r w:rsidR="00AD4315" w:rsidRPr="008A17BF">
        <w:rPr>
          <w:rFonts w:ascii="Open Sans" w:hAnsi="Open Sans" w:cs="Open Sans"/>
          <w:color w:val="000000" w:themeColor="text1"/>
        </w:rPr>
        <w:t>Europejskiego Funduszu Społecznego Plus (EFS+), Priorytetu 5 Fundusze europejskie dla silnego społecznie Pomorza (EFS+), Działania 5.17. Usługi społeczne i zdrowotne w ramach programu Fundusze Europejskie dla Pomorza 2021-2027 (FEP 2021-2027) (wypełnia Instytucja Zarządzająca FEP 2021-2027).</w:t>
      </w:r>
    </w:p>
    <w:p w14:paraId="61E90678" w14:textId="77777777" w:rsidR="0030104F" w:rsidRPr="008A17BF" w:rsidRDefault="0030104F" w:rsidP="008A17BF">
      <w:pPr>
        <w:spacing w:line="276" w:lineRule="auto"/>
        <w:jc w:val="both"/>
        <w:rPr>
          <w:rFonts w:ascii="Open Sans" w:hAnsi="Open Sans" w:cs="Open Sans"/>
          <w:color w:val="000000" w:themeColor="text1"/>
        </w:rPr>
      </w:pPr>
    </w:p>
    <w:p w14:paraId="2033A7D4" w14:textId="157A06A3" w:rsidR="00B43BE9" w:rsidRPr="008A17BF" w:rsidRDefault="008E17DA" w:rsidP="008A17BF">
      <w:pPr>
        <w:spacing w:line="276" w:lineRule="auto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Przed wypełnieniem prosimy o zapoznanie się z treścią całego oświadczenia. Oświadczenie należy wypełnić jedynie w przypadku spełniania minimum jednego kryterium uczestnictwa dziecka i rodziny w projekcie.</w:t>
      </w:r>
    </w:p>
    <w:p w14:paraId="65F03B13" w14:textId="77777777" w:rsidR="004F624A" w:rsidRPr="008A17BF" w:rsidRDefault="004F624A" w:rsidP="004F407A">
      <w:pPr>
        <w:spacing w:line="276" w:lineRule="auto"/>
        <w:rPr>
          <w:rFonts w:ascii="Open Sans" w:hAnsi="Open Sans" w:cs="Open Sans"/>
          <w:b/>
          <w:color w:val="000000" w:themeColor="text1"/>
          <w:u w:val="single"/>
        </w:rPr>
      </w:pPr>
    </w:p>
    <w:p w14:paraId="055D518B" w14:textId="09D89420" w:rsidR="008E17DA" w:rsidRPr="008A17BF" w:rsidRDefault="008E17DA" w:rsidP="004F407A">
      <w:pPr>
        <w:spacing w:line="276" w:lineRule="auto"/>
        <w:rPr>
          <w:rFonts w:ascii="Open Sans" w:hAnsi="Open Sans" w:cs="Open Sans"/>
          <w:b/>
          <w:color w:val="000000" w:themeColor="text1"/>
        </w:rPr>
      </w:pPr>
      <w:r w:rsidRPr="008A17BF">
        <w:rPr>
          <w:rFonts w:ascii="Open Sans" w:hAnsi="Open Sans" w:cs="Open Sans"/>
          <w:b/>
          <w:color w:val="000000" w:themeColor="text1"/>
        </w:rPr>
        <w:t>Dane osoby przystępującej do projektu:</w:t>
      </w:r>
    </w:p>
    <w:p w14:paraId="54B73B15" w14:textId="77777777" w:rsidR="004A0EB8" w:rsidRPr="008A17BF" w:rsidRDefault="004A0EB8" w:rsidP="004F407A">
      <w:pPr>
        <w:spacing w:line="276" w:lineRule="auto"/>
        <w:rPr>
          <w:rFonts w:ascii="Open Sans" w:hAnsi="Open Sans" w:cs="Open Sans"/>
          <w:b/>
          <w:color w:val="000000" w:themeColor="text1"/>
          <w:u w:val="single"/>
        </w:rPr>
      </w:pPr>
    </w:p>
    <w:p w14:paraId="7207CC57" w14:textId="785DB7B7" w:rsidR="008E17DA" w:rsidRPr="008A17BF" w:rsidRDefault="00B72D85" w:rsidP="004A0EB8">
      <w:pPr>
        <w:spacing w:line="480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Imię i nazwisko uczestnika/uczestniczki projektu: ………………………………………………………………….</w:t>
      </w:r>
    </w:p>
    <w:p w14:paraId="2174461A" w14:textId="00CAAD80" w:rsidR="009E7540" w:rsidRPr="008A17BF" w:rsidRDefault="009E7540" w:rsidP="004A0EB8">
      <w:pPr>
        <w:spacing w:line="480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Imię i nazwisko rodzica/opiekuna prawnego: …………………………………………………</w:t>
      </w:r>
      <w:r w:rsidR="00E27FE7" w:rsidRPr="008A17BF">
        <w:rPr>
          <w:rFonts w:ascii="Open Sans" w:hAnsi="Open Sans" w:cs="Open Sans"/>
          <w:color w:val="000000" w:themeColor="text1"/>
        </w:rPr>
        <w:t>…….</w:t>
      </w:r>
      <w:r w:rsidRPr="008A17BF">
        <w:rPr>
          <w:rFonts w:ascii="Open Sans" w:hAnsi="Open Sans" w:cs="Open Sans"/>
          <w:color w:val="000000" w:themeColor="text1"/>
        </w:rPr>
        <w:t>………</w:t>
      </w:r>
      <w:r w:rsidR="00E1546B" w:rsidRPr="008A17BF">
        <w:rPr>
          <w:rFonts w:ascii="Open Sans" w:hAnsi="Open Sans" w:cs="Open Sans"/>
          <w:color w:val="000000" w:themeColor="text1"/>
        </w:rPr>
        <w:t>………….</w:t>
      </w:r>
      <w:r w:rsidRPr="008A17BF">
        <w:rPr>
          <w:rFonts w:ascii="Open Sans" w:hAnsi="Open Sans" w:cs="Open Sans"/>
          <w:color w:val="000000" w:themeColor="text1"/>
        </w:rPr>
        <w:t xml:space="preserve"> </w:t>
      </w:r>
    </w:p>
    <w:p w14:paraId="65DFBFBD" w14:textId="77777777" w:rsidR="009E7540" w:rsidRPr="008A17BF" w:rsidRDefault="009E7540" w:rsidP="004A0EB8">
      <w:pPr>
        <w:spacing w:line="480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 xml:space="preserve">Miejsce zamieszkania (prosimy o podanie nazwy gminy): </w:t>
      </w:r>
    </w:p>
    <w:p w14:paraId="40555427" w14:textId="5B2D942F" w:rsidR="009E7540" w:rsidRPr="008A17BF" w:rsidRDefault="009E7540" w:rsidP="004A0EB8">
      <w:pPr>
        <w:spacing w:line="480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………………………………………………………………………………………..…………………………</w:t>
      </w:r>
      <w:r w:rsidR="00E27FE7" w:rsidRPr="008A17BF">
        <w:rPr>
          <w:rFonts w:ascii="Open Sans" w:hAnsi="Open Sans" w:cs="Open Sans"/>
          <w:color w:val="000000" w:themeColor="text1"/>
        </w:rPr>
        <w:t>…….</w:t>
      </w:r>
      <w:r w:rsidRPr="008A17BF">
        <w:rPr>
          <w:rFonts w:ascii="Open Sans" w:hAnsi="Open Sans" w:cs="Open Sans"/>
          <w:color w:val="000000" w:themeColor="text1"/>
        </w:rPr>
        <w:t>……………</w:t>
      </w:r>
      <w:r w:rsidR="00E1546B" w:rsidRPr="008A17BF">
        <w:rPr>
          <w:rFonts w:ascii="Open Sans" w:hAnsi="Open Sans" w:cs="Open Sans"/>
          <w:color w:val="000000" w:themeColor="text1"/>
        </w:rPr>
        <w:t>…………</w:t>
      </w:r>
    </w:p>
    <w:p w14:paraId="248A2B4B" w14:textId="118DC543" w:rsidR="009E7540" w:rsidRPr="008A17BF" w:rsidRDefault="009E7540" w:rsidP="004A0EB8">
      <w:pPr>
        <w:spacing w:line="480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Imiona, nazwiska i wiek dzieci zgłaszanych do projektu*:</w:t>
      </w:r>
      <w:r w:rsidRPr="008A17BF">
        <w:rPr>
          <w:rFonts w:ascii="Open Sans" w:hAnsi="Open Sans" w:cs="Open Sans"/>
          <w:color w:val="000000" w:themeColor="text1"/>
        </w:rPr>
        <w:tab/>
      </w:r>
      <w:r w:rsidRPr="008A17BF">
        <w:rPr>
          <w:rFonts w:ascii="Open Sans" w:hAnsi="Open Sans" w:cs="Open Sans"/>
          <w:color w:val="000000" w:themeColor="text1"/>
        </w:rPr>
        <w:tab/>
      </w:r>
    </w:p>
    <w:p w14:paraId="1BD0DEDC" w14:textId="35FBC7C4" w:rsidR="009E7540" w:rsidRPr="008A17BF" w:rsidRDefault="009E7540" w:rsidP="004A0EB8">
      <w:pPr>
        <w:spacing w:line="480" w:lineRule="auto"/>
        <w:rPr>
          <w:rFonts w:ascii="Open Sans" w:hAnsi="Open Sans" w:cs="Open Sans"/>
          <w:color w:val="000000" w:themeColor="text1"/>
        </w:rPr>
      </w:pPr>
      <w:bookmarkStart w:id="0" w:name="_Hlk192593175"/>
      <w:r w:rsidRPr="008A17BF">
        <w:rPr>
          <w:rFonts w:ascii="Open Sans" w:hAnsi="Open Sans" w:cs="Open Sans"/>
          <w:color w:val="000000" w:themeColor="text1"/>
        </w:rPr>
        <w:t>………………………………………………………………………………………………………………</w:t>
      </w:r>
      <w:r w:rsidR="00E27FE7" w:rsidRPr="008A17BF">
        <w:rPr>
          <w:rFonts w:ascii="Open Sans" w:hAnsi="Open Sans" w:cs="Open Sans"/>
          <w:color w:val="000000" w:themeColor="text1"/>
        </w:rPr>
        <w:t>…..</w:t>
      </w:r>
      <w:r w:rsidRPr="008A17BF">
        <w:rPr>
          <w:rFonts w:ascii="Open Sans" w:hAnsi="Open Sans" w:cs="Open Sans"/>
          <w:color w:val="000000" w:themeColor="text1"/>
        </w:rPr>
        <w:t>……………….…</w:t>
      </w:r>
      <w:r w:rsidR="00E1546B" w:rsidRPr="008A17BF">
        <w:rPr>
          <w:rFonts w:ascii="Open Sans" w:hAnsi="Open Sans" w:cs="Open Sans"/>
          <w:color w:val="000000" w:themeColor="text1"/>
        </w:rPr>
        <w:t>………..</w:t>
      </w:r>
    </w:p>
    <w:p w14:paraId="3B901242" w14:textId="5928B6A0" w:rsidR="009E7540" w:rsidRPr="008A17BF" w:rsidRDefault="009E7540" w:rsidP="004A0EB8">
      <w:pPr>
        <w:spacing w:line="480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……………………………………………………………………………………………………………</w:t>
      </w:r>
      <w:r w:rsidR="00E27FE7" w:rsidRPr="008A17BF">
        <w:rPr>
          <w:rFonts w:ascii="Open Sans" w:hAnsi="Open Sans" w:cs="Open Sans"/>
          <w:color w:val="000000" w:themeColor="text1"/>
        </w:rPr>
        <w:t>……</w:t>
      </w:r>
      <w:r w:rsidRPr="008A17BF">
        <w:rPr>
          <w:rFonts w:ascii="Open Sans" w:hAnsi="Open Sans" w:cs="Open Sans"/>
          <w:color w:val="000000" w:themeColor="text1"/>
        </w:rPr>
        <w:t>……………………</w:t>
      </w:r>
      <w:r w:rsidR="00E1546B" w:rsidRPr="008A17BF">
        <w:rPr>
          <w:rFonts w:ascii="Open Sans" w:hAnsi="Open Sans" w:cs="Open Sans"/>
          <w:color w:val="000000" w:themeColor="text1"/>
        </w:rPr>
        <w:t>………..</w:t>
      </w:r>
    </w:p>
    <w:p w14:paraId="6F4DFD73" w14:textId="4475112D" w:rsidR="00CE39A4" w:rsidRPr="008A17BF" w:rsidRDefault="009E7540" w:rsidP="004F407A">
      <w:pPr>
        <w:spacing w:line="276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ab/>
      </w:r>
    </w:p>
    <w:bookmarkEnd w:id="0"/>
    <w:p w14:paraId="2595A61A" w14:textId="1463CE4A" w:rsidR="00400C0F" w:rsidRPr="008A17BF" w:rsidRDefault="008E17DA" w:rsidP="008A17BF">
      <w:pPr>
        <w:spacing w:line="276" w:lineRule="auto"/>
        <w:jc w:val="both"/>
        <w:rPr>
          <w:rFonts w:ascii="Open Sans" w:hAnsi="Open Sans" w:cs="Open Sans"/>
          <w:b/>
          <w:color w:val="000000" w:themeColor="text1"/>
        </w:rPr>
      </w:pPr>
      <w:r w:rsidRPr="008A17BF">
        <w:rPr>
          <w:rFonts w:ascii="Open Sans" w:hAnsi="Open Sans" w:cs="Open Sans"/>
          <w:b/>
          <w:color w:val="000000" w:themeColor="text1"/>
        </w:rPr>
        <w:t>Oświadczam, że występuje w rodzinie</w:t>
      </w:r>
      <w:r w:rsidR="00757E13" w:rsidRPr="008A17BF">
        <w:rPr>
          <w:rFonts w:ascii="Open Sans" w:hAnsi="Open Sans" w:cs="Open Sans"/>
          <w:b/>
          <w:color w:val="000000" w:themeColor="text1"/>
        </w:rPr>
        <w:t xml:space="preserve"> </w:t>
      </w:r>
      <w:r w:rsidR="00757E13" w:rsidRPr="008A17BF">
        <w:rPr>
          <w:rFonts w:ascii="Open Sans" w:hAnsi="Open Sans" w:cs="Open Sans"/>
          <w:b/>
          <w:color w:val="000000" w:themeColor="text1"/>
          <w:u w:val="single"/>
        </w:rPr>
        <w:t>co najmniej</w:t>
      </w:r>
      <w:r w:rsidRPr="008A17BF">
        <w:rPr>
          <w:rFonts w:ascii="Open Sans" w:hAnsi="Open Sans" w:cs="Open Sans"/>
          <w:b/>
          <w:color w:val="000000" w:themeColor="text1"/>
        </w:rPr>
        <w:t xml:space="preserve"> jedna z poniżej opisanych sytuacji lub będące pod naszą opieką dzieci są w</w:t>
      </w:r>
      <w:r w:rsidR="00757E13" w:rsidRPr="008A17BF">
        <w:rPr>
          <w:rFonts w:ascii="Open Sans" w:hAnsi="Open Sans" w:cs="Open Sans"/>
          <w:b/>
          <w:color w:val="000000" w:themeColor="text1"/>
        </w:rPr>
        <w:t xml:space="preserve"> co najmniej</w:t>
      </w:r>
      <w:r w:rsidRPr="008A17BF">
        <w:rPr>
          <w:rFonts w:ascii="Open Sans" w:hAnsi="Open Sans" w:cs="Open Sans"/>
          <w:b/>
          <w:color w:val="000000" w:themeColor="text1"/>
        </w:rPr>
        <w:t xml:space="preserve"> jednej z poniższych sytuacji:</w:t>
      </w:r>
    </w:p>
    <w:p w14:paraId="44A217BE" w14:textId="51764A8E" w:rsidR="008E17DA" w:rsidRPr="008A17BF" w:rsidRDefault="008E17DA" w:rsidP="004F407A">
      <w:pPr>
        <w:spacing w:line="276" w:lineRule="auto"/>
        <w:rPr>
          <w:rFonts w:ascii="Open Sans" w:hAnsi="Open Sans" w:cs="Open Sans"/>
          <w:b/>
          <w:color w:val="000000" w:themeColor="text1"/>
        </w:rPr>
      </w:pPr>
    </w:p>
    <w:p w14:paraId="408F84A1" w14:textId="6291A4C3" w:rsidR="00375CF4" w:rsidRPr="008A17BF" w:rsidRDefault="00375CF4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Uczestnik/uczestniczka jest osobą </w:t>
      </w:r>
      <w:r w:rsidR="00045F8B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samotnie </w:t>
      </w:r>
      <w:r w:rsidR="00AA25DC" w:rsidRPr="008A17BF">
        <w:rPr>
          <w:rFonts w:ascii="Open Sans" w:hAnsi="Open Sans" w:cs="Open Sans"/>
          <w:color w:val="000000" w:themeColor="text1"/>
          <w:sz w:val="24"/>
          <w:szCs w:val="24"/>
        </w:rPr>
        <w:t>zamieszkującą</w:t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>, prowadzącą jednoosobowe gospodarstwo domowe</w:t>
      </w:r>
      <w:r w:rsidR="00045F8B" w:rsidRPr="008A17BF">
        <w:rPr>
          <w:rFonts w:ascii="Open Sans" w:hAnsi="Open Sans" w:cs="Open Sans"/>
          <w:color w:val="000000" w:themeColor="text1"/>
          <w:sz w:val="24"/>
          <w:szCs w:val="24"/>
        </w:rPr>
        <w:t>**</w:t>
      </w:r>
    </w:p>
    <w:p w14:paraId="5CDFEBDA" w14:textId="77777777" w:rsidR="00375CF4" w:rsidRPr="008A17BF" w:rsidRDefault="00375CF4" w:rsidP="00375CF4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0411FA1A" w14:textId="278A668F" w:rsidR="00375CF4" w:rsidRPr="008A17BF" w:rsidRDefault="00375CF4" w:rsidP="00375CF4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46EC1F8B" w14:textId="4750ACC0" w:rsidR="008F2FCF" w:rsidRPr="008A17BF" w:rsidRDefault="008F2FCF" w:rsidP="00437021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lastRenderedPageBreak/>
        <w:t xml:space="preserve">Trudności opiekuńczo-wychowawcze i w prowadzeniu gospodarstwa domowego </w:t>
      </w:r>
      <w:r w:rsidRPr="008A17BF">
        <w:rPr>
          <w:rFonts w:ascii="Open Sans" w:hAnsi="Open Sans" w:cs="Open Sans"/>
          <w:color w:val="000000" w:themeColor="text1"/>
          <w:sz w:val="24"/>
        </w:rPr>
        <w:t xml:space="preserve">np. samotny rodzic, problemy z zapewnieniem opieki w czasie pozaszkolnym, trudności </w:t>
      </w:r>
      <w:r w:rsidR="008A17BF">
        <w:rPr>
          <w:rFonts w:ascii="Open Sans" w:hAnsi="Open Sans" w:cs="Open Sans"/>
          <w:color w:val="000000" w:themeColor="text1"/>
          <w:sz w:val="24"/>
        </w:rPr>
        <w:br/>
      </w:r>
      <w:r w:rsidRPr="008A17BF">
        <w:rPr>
          <w:rFonts w:ascii="Open Sans" w:hAnsi="Open Sans" w:cs="Open Sans"/>
          <w:color w:val="000000" w:themeColor="text1"/>
          <w:sz w:val="24"/>
        </w:rPr>
        <w:t>w nauce, niskie oceny</w:t>
      </w:r>
      <w:r w:rsidR="00767424" w:rsidRPr="008A17BF">
        <w:rPr>
          <w:rFonts w:ascii="Open Sans" w:hAnsi="Open Sans" w:cs="Open Sans"/>
          <w:color w:val="000000" w:themeColor="text1"/>
          <w:sz w:val="24"/>
        </w:rPr>
        <w:t>,</w:t>
      </w:r>
      <w:r w:rsidRPr="008A17BF">
        <w:rPr>
          <w:rFonts w:ascii="Open Sans" w:hAnsi="Open Sans" w:cs="Open Sans"/>
          <w:color w:val="000000" w:themeColor="text1"/>
          <w:sz w:val="24"/>
        </w:rPr>
        <w:t xml:space="preserve"> złe zachowanie, niemożność zapewnienia zajęć kompensacyjnych, konflikty z rówieśnikami, brak możliwości zapewnienia prawidłowego rozwoju dziecka po przez udział w zajęciach pozalekcyjnych w kontekście rozwoju kompetencji kluczowych, problemy w komunikacji w rodzinie lub z rówieśnikami, niska samocena, brak asertywności, niska motywacja, zagrożenie uzależnieniem i uzależnienie od TV/</w:t>
      </w:r>
      <w:r w:rsidR="00437021" w:rsidRPr="008A17BF">
        <w:rPr>
          <w:rFonts w:ascii="Open Sans" w:hAnsi="Open Sans" w:cs="Open Sans"/>
          <w:color w:val="000000" w:themeColor="text1"/>
          <w:sz w:val="24"/>
        </w:rPr>
        <w:t xml:space="preserve"> </w:t>
      </w:r>
      <w:r w:rsidRPr="008A17BF">
        <w:rPr>
          <w:rFonts w:ascii="Open Sans" w:hAnsi="Open Sans" w:cs="Open Sans"/>
          <w:color w:val="000000" w:themeColor="text1"/>
          <w:sz w:val="24"/>
        </w:rPr>
        <w:t>gier komputerowych/</w:t>
      </w:r>
      <w:r w:rsidR="00437021" w:rsidRPr="008A17BF">
        <w:rPr>
          <w:rFonts w:ascii="Open Sans" w:hAnsi="Open Sans" w:cs="Open Sans"/>
          <w:color w:val="000000" w:themeColor="text1"/>
          <w:sz w:val="24"/>
        </w:rPr>
        <w:t xml:space="preserve"> </w:t>
      </w:r>
      <w:r w:rsidRPr="008A17BF">
        <w:rPr>
          <w:rFonts w:ascii="Open Sans" w:hAnsi="Open Sans" w:cs="Open Sans"/>
          <w:color w:val="000000" w:themeColor="text1"/>
          <w:sz w:val="24"/>
        </w:rPr>
        <w:t>telefonu/</w:t>
      </w:r>
      <w:r w:rsidR="00437021" w:rsidRPr="008A17BF">
        <w:rPr>
          <w:rFonts w:ascii="Open Sans" w:hAnsi="Open Sans" w:cs="Open Sans"/>
          <w:color w:val="000000" w:themeColor="text1"/>
          <w:sz w:val="24"/>
        </w:rPr>
        <w:t xml:space="preserve"> </w:t>
      </w:r>
      <w:r w:rsidRPr="008A17BF">
        <w:rPr>
          <w:rFonts w:ascii="Open Sans" w:hAnsi="Open Sans" w:cs="Open Sans"/>
          <w:color w:val="000000" w:themeColor="text1"/>
          <w:sz w:val="24"/>
        </w:rPr>
        <w:t>Internetu/</w:t>
      </w:r>
      <w:r w:rsidR="00437021" w:rsidRPr="008A17BF">
        <w:rPr>
          <w:rFonts w:ascii="Open Sans" w:hAnsi="Open Sans" w:cs="Open Sans"/>
          <w:color w:val="000000" w:themeColor="text1"/>
          <w:sz w:val="24"/>
        </w:rPr>
        <w:t xml:space="preserve"> </w:t>
      </w:r>
      <w:r w:rsidRPr="008A17BF">
        <w:rPr>
          <w:rFonts w:ascii="Open Sans" w:hAnsi="Open Sans" w:cs="Open Sans"/>
          <w:color w:val="000000" w:themeColor="text1"/>
          <w:sz w:val="24"/>
        </w:rPr>
        <w:t>portali społecznościowych</w:t>
      </w:r>
      <w:r w:rsidR="00437021" w:rsidRPr="008A17BF">
        <w:rPr>
          <w:rFonts w:ascii="Open Sans" w:hAnsi="Open Sans" w:cs="Open Sans"/>
          <w:color w:val="000000" w:themeColor="text1"/>
          <w:sz w:val="24"/>
        </w:rPr>
        <w:t>/ używek</w:t>
      </w:r>
      <w:r w:rsidRPr="008A17BF">
        <w:rPr>
          <w:rFonts w:ascii="Open Sans" w:hAnsi="Open Sans" w:cs="Open Sans"/>
          <w:color w:val="000000" w:themeColor="text1"/>
          <w:sz w:val="24"/>
        </w:rPr>
        <w:t>, zadłużenie, częste lub nadmierne korzystanie z usług pożyczkowych i około pożyczkowych</w:t>
      </w:r>
    </w:p>
    <w:p w14:paraId="3B52F748" w14:textId="79FE0A56" w:rsidR="006F0AA1" w:rsidRPr="008A17BF" w:rsidRDefault="006F0AA1" w:rsidP="004F407A">
      <w:pPr>
        <w:pStyle w:val="Akapitzlist"/>
        <w:spacing w:after="0" w:line="276" w:lineRule="auto"/>
        <w:ind w:left="1416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sym w:font="Wingdings" w:char="F06F"/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Tak</w:t>
      </w:r>
    </w:p>
    <w:p w14:paraId="21DF78B5" w14:textId="777EB7D1" w:rsidR="006F0AA1" w:rsidRPr="008A17BF" w:rsidRDefault="006F0AA1" w:rsidP="004F407A">
      <w:pPr>
        <w:pStyle w:val="Akapitzlist"/>
        <w:spacing w:after="0" w:line="276" w:lineRule="auto"/>
        <w:ind w:left="1416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sym w:font="Wingdings" w:char="F06F"/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Nie</w:t>
      </w:r>
    </w:p>
    <w:p w14:paraId="6B82E08D" w14:textId="18BE0289" w:rsidR="008F2FCF" w:rsidRPr="008A17BF" w:rsidRDefault="008F2FCF" w:rsidP="004F407A">
      <w:pPr>
        <w:pStyle w:val="Akapitzlist"/>
        <w:numPr>
          <w:ilvl w:val="0"/>
          <w:numId w:val="5"/>
        </w:numPr>
        <w:spacing w:after="0" w:line="276" w:lineRule="auto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Wielodzietność (co najmniej 3 dzieci w rodzinie)</w:t>
      </w:r>
    </w:p>
    <w:p w14:paraId="18633A40" w14:textId="77777777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4C73FAA4" w14:textId="70BB1EAE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16ED5EE3" w14:textId="1DD5ED0F" w:rsidR="008F2FCF" w:rsidRPr="008A17BF" w:rsidRDefault="008F2FCF" w:rsidP="004F407A">
      <w:pPr>
        <w:pStyle w:val="Akapitzlist"/>
        <w:numPr>
          <w:ilvl w:val="0"/>
          <w:numId w:val="5"/>
        </w:numPr>
        <w:spacing w:after="0" w:line="276" w:lineRule="auto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Jestem osobą samotnie wychowująca dziecko/dzieci *</w:t>
      </w:r>
    </w:p>
    <w:p w14:paraId="5BAA8488" w14:textId="77777777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32F427E0" w14:textId="7DA4F23A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2B5DE00A" w14:textId="7944D931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Ubóstwo</w:t>
      </w:r>
      <w:r w:rsidR="00437021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-</w:t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przeciętny miesięczny dochód rodziny nie przekracza </w:t>
      </w:r>
      <w:r w:rsidR="006F0AA1" w:rsidRPr="008A17BF">
        <w:rPr>
          <w:rFonts w:ascii="Open Sans" w:hAnsi="Open Sans" w:cs="Open Sans"/>
          <w:color w:val="000000" w:themeColor="text1"/>
          <w:sz w:val="24"/>
          <w:szCs w:val="24"/>
        </w:rPr>
        <w:t>823</w:t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>,00 zł na osobę w rodzinie</w:t>
      </w:r>
      <w:r w:rsidR="00437021" w:rsidRPr="008A17BF">
        <w:rPr>
          <w:rFonts w:ascii="Open Sans" w:hAnsi="Open Sans" w:cs="Open Sans"/>
          <w:color w:val="000000" w:themeColor="text1"/>
          <w:sz w:val="24"/>
          <w:szCs w:val="24"/>
        </w:rPr>
        <w:t>, lub 1010,00 zł netto w przypadku osoby samotnie gospodarującej</w:t>
      </w:r>
      <w:r w:rsidR="00045F8B" w:rsidRPr="008A17BF">
        <w:rPr>
          <w:rFonts w:ascii="Open Sans" w:hAnsi="Open Sans" w:cs="Open Sans"/>
          <w:color w:val="000000" w:themeColor="text1"/>
          <w:sz w:val="24"/>
          <w:szCs w:val="24"/>
        </w:rPr>
        <w:t>**</w:t>
      </w:r>
    </w:p>
    <w:p w14:paraId="62073F8E" w14:textId="77777777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2659E732" w14:textId="4D0AE6AF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4B68B49A" w14:textId="08EAE437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Rodzina</w:t>
      </w:r>
      <w:r w:rsidR="00767424" w:rsidRPr="008A17BF">
        <w:rPr>
          <w:rFonts w:ascii="Open Sans" w:hAnsi="Open Sans" w:cs="Open Sans"/>
          <w:color w:val="000000" w:themeColor="text1"/>
          <w:sz w:val="24"/>
          <w:szCs w:val="24"/>
        </w:rPr>
        <w:t>/osoba</w:t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korzysta z Pomocy Żywnościowej w ramach </w:t>
      </w:r>
      <w:r w:rsidR="00437021" w:rsidRPr="008A17BF">
        <w:rPr>
          <w:rFonts w:ascii="Open Sans" w:hAnsi="Open Sans" w:cs="Open Sans"/>
          <w:color w:val="000000" w:themeColor="text1"/>
          <w:sz w:val="24"/>
          <w:szCs w:val="24"/>
        </w:rPr>
        <w:t>Programu Fundusze Europejskie na Pomoc Żywnościową 2021-2027</w:t>
      </w:r>
    </w:p>
    <w:p w14:paraId="06C80C2C" w14:textId="77777777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034B9CB9" w14:textId="5D386B9B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0AE5510A" w14:textId="14A210B5" w:rsidR="008F2FCF" w:rsidRPr="008A17BF" w:rsidRDefault="008F2FCF" w:rsidP="004F407A">
      <w:pPr>
        <w:pStyle w:val="Akapitzlist"/>
        <w:numPr>
          <w:ilvl w:val="0"/>
          <w:numId w:val="5"/>
        </w:numPr>
        <w:spacing w:after="0" w:line="276" w:lineRule="auto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Dziecko przebywa w pieczy zastępczej</w:t>
      </w:r>
      <w:r w:rsidR="00437021" w:rsidRPr="008A17BF">
        <w:rPr>
          <w:rFonts w:ascii="Open Sans" w:hAnsi="Open Sans" w:cs="Open Sans"/>
          <w:color w:val="000000" w:themeColor="text1"/>
          <w:sz w:val="24"/>
          <w:szCs w:val="24"/>
        </w:rPr>
        <w:t>,</w:t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lub opuszcza pieczę zastępczą, jesteśmy rodziną zastępczą *</w:t>
      </w:r>
    </w:p>
    <w:p w14:paraId="72C4DF8F" w14:textId="77777777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1681CB9E" w14:textId="13A4710F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7CCB891A" w14:textId="1296DA64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Niepełnosprawność członka rodziny</w:t>
      </w:r>
      <w:r w:rsidR="00C4648F" w:rsidRPr="008A17BF">
        <w:rPr>
          <w:rFonts w:ascii="Open Sans" w:hAnsi="Open Sans" w:cs="Open Sans"/>
          <w:color w:val="000000" w:themeColor="text1"/>
          <w:sz w:val="24"/>
          <w:szCs w:val="24"/>
        </w:rPr>
        <w:t>/uczestnika czy uczestniczki projektu</w:t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tj. posiadanie orzeczenia </w:t>
      </w:r>
      <w:r w:rsidR="00E27FE7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</w:t>
      </w:r>
      <w:r w:rsidRPr="008A17BF">
        <w:rPr>
          <w:rFonts w:ascii="Open Sans" w:hAnsi="Open Sans" w:cs="Open Sans"/>
          <w:color w:val="000000" w:themeColor="text1"/>
        </w:rPr>
        <w:t>o zakwalifikowaniu przez organy orzekające do jednego z trzech stopni niepełnosprawności określonych w art. 3 lub o całkowitej lub częściowej niezdolności do pracy na podstawie odrębnych przepisów</w:t>
      </w:r>
      <w:r w:rsidR="00767424" w:rsidRPr="008A17BF">
        <w:rPr>
          <w:rFonts w:ascii="Open Sans" w:hAnsi="Open Sans" w:cs="Open Sans"/>
          <w:color w:val="000000" w:themeColor="text1"/>
        </w:rPr>
        <w:t>**</w:t>
      </w:r>
      <w:r w:rsidRPr="008A17BF">
        <w:rPr>
          <w:rFonts w:ascii="Open Sans" w:hAnsi="Open Sans" w:cs="Open Sans"/>
          <w:color w:val="000000" w:themeColor="text1"/>
        </w:rPr>
        <w:t>, lub o niepełnosprawności, wydanym przed ukończeniem 16 roku życia</w:t>
      </w:r>
      <w:r w:rsidR="00767424" w:rsidRPr="008A17BF">
        <w:rPr>
          <w:rFonts w:ascii="Open Sans" w:hAnsi="Open Sans" w:cs="Open Sans"/>
          <w:color w:val="000000" w:themeColor="text1"/>
        </w:rPr>
        <w:t>*</w:t>
      </w:r>
      <w:r w:rsidRPr="008A17BF">
        <w:rPr>
          <w:rFonts w:ascii="Open Sans" w:hAnsi="Open Sans" w:cs="Open Sans"/>
          <w:color w:val="000000" w:themeColor="text1"/>
        </w:rPr>
        <w:t>,</w:t>
      </w:r>
    </w:p>
    <w:p w14:paraId="1FA58B22" w14:textId="77777777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1D8C04EC" w14:textId="056FEAE1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2757AB06" w14:textId="42A02450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lastRenderedPageBreak/>
        <w:t>Trwała lub okresowa niezdolność do wypełniania ról społecznych z powodu stałego lub długotrwałego naruszenia sprawności organizmu, w szczególności powodującą niezdolność do pracy</w:t>
      </w:r>
      <w:r w:rsidR="00375CF4" w:rsidRPr="008A17BF">
        <w:rPr>
          <w:rFonts w:ascii="Open Sans" w:hAnsi="Open Sans" w:cs="Open Sans"/>
          <w:color w:val="000000" w:themeColor="text1"/>
          <w:sz w:val="24"/>
          <w:szCs w:val="24"/>
        </w:rPr>
        <w:t>**</w:t>
      </w:r>
    </w:p>
    <w:p w14:paraId="210155BF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041B2905" w14:textId="3F7EFB86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6948D354" w14:textId="7E4BE137" w:rsidR="008F2FCF" w:rsidRPr="008A17BF" w:rsidRDefault="00045F8B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W rodzinie lub u uczestnika/uczestniczki - 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>występuje długotrwała</w:t>
      </w:r>
      <w:r w:rsidR="006E6815" w:rsidRPr="008A17BF">
        <w:rPr>
          <w:rFonts w:ascii="Open Sans" w:hAnsi="Open Sans" w:cs="Open Sans"/>
          <w:color w:val="000000" w:themeColor="text1"/>
          <w:sz w:val="24"/>
          <w:szCs w:val="24"/>
        </w:rPr>
        <w:t>,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lub przewlekła</w:t>
      </w:r>
      <w:r w:rsidR="006E6815" w:rsidRPr="008A17BF">
        <w:rPr>
          <w:rFonts w:ascii="Open Sans" w:hAnsi="Open Sans" w:cs="Open Sans"/>
          <w:color w:val="000000" w:themeColor="text1"/>
          <w:sz w:val="24"/>
          <w:szCs w:val="24"/>
        </w:rPr>
        <w:t>,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lub ciężka choroba</w:t>
      </w:r>
    </w:p>
    <w:p w14:paraId="3FFADF46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6650AC9D" w14:textId="1B1DF4E6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29E028AA" w14:textId="3D720F12" w:rsidR="008F2FCF" w:rsidRPr="008A17BF" w:rsidRDefault="00045F8B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W rodzinie lub u uczestnika/uczestniczki 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>występuje bezrobocie</w:t>
      </w:r>
      <w:r w:rsidR="00AA25DC" w:rsidRPr="008A17BF">
        <w:rPr>
          <w:rFonts w:ascii="Open Sans" w:hAnsi="Open Sans" w:cs="Open Sans"/>
          <w:color w:val="000000" w:themeColor="text1"/>
          <w:sz w:val="24"/>
          <w:szCs w:val="24"/>
        </w:rPr>
        <w:t>**</w:t>
      </w:r>
    </w:p>
    <w:p w14:paraId="48B053C9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72AF4328" w14:textId="4453F7D3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5D739F11" w14:textId="67C469BD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Dotknięcie wykluczeniem z dostępu do mieszkań/złe warunki mieszkaniowe</w:t>
      </w:r>
      <w:r w:rsidR="006F0AA1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</w:t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np. niepewny najem z nakazem eksmisji, konstrukcje tymczasowe, mieszkania </w:t>
      </w:r>
      <w:proofErr w:type="spellStart"/>
      <w:r w:rsidRPr="008A17BF">
        <w:rPr>
          <w:rFonts w:ascii="Open Sans" w:hAnsi="Open Sans" w:cs="Open Sans"/>
          <w:color w:val="000000" w:themeColor="text1"/>
          <w:sz w:val="24"/>
          <w:szCs w:val="24"/>
        </w:rPr>
        <w:t>substandardowe</w:t>
      </w:r>
      <w:proofErr w:type="spellEnd"/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– nie nadające się do zamieszkania, przeludnione lub bezdomność</w:t>
      </w:r>
    </w:p>
    <w:p w14:paraId="6901DA08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75195C96" w14:textId="28E9BA64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37AA2738" w14:textId="29A048B3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W rodzinie występuje przemoc domowa</w:t>
      </w:r>
    </w:p>
    <w:p w14:paraId="153D5B8F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0511C19D" w14:textId="7775D0A4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15AF533B" w14:textId="2ABCA636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W rodzinie jest osoba niesamodzielna tj. osoba, która ze względu na stan zdrowia lub niepełnosprawność wymaga opieki lub wsparcia w związku z niemożnością samodzielnego wykonywania co najmniej jednej z podstawowych czynności dnia codziennego</w:t>
      </w:r>
      <w:r w:rsidR="006E6815" w:rsidRPr="008A17BF">
        <w:rPr>
          <w:rFonts w:ascii="Open Sans" w:hAnsi="Open Sans" w:cs="Open Sans"/>
          <w:color w:val="000000" w:themeColor="text1"/>
          <w:sz w:val="24"/>
          <w:szCs w:val="24"/>
        </w:rPr>
        <w:t>**</w:t>
      </w:r>
    </w:p>
    <w:p w14:paraId="4F43555D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38CA9859" w14:textId="66EE0FE2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0218C7A5" w14:textId="5827927A" w:rsidR="008F2FCF" w:rsidRPr="008A17BF" w:rsidRDefault="00045F8B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Osoba potrzebująca wsparcia w codziennym funkcjonowaniu która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>, ze względu na wiek, stan zdrowia lub niepełnosprawność wymaga opieki lub</w:t>
      </w:r>
      <w:r w:rsidR="00E27FE7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wsparcia w związku </w:t>
      </w:r>
      <w:r w:rsidR="008A17BF">
        <w:rPr>
          <w:rFonts w:ascii="Open Sans" w:hAnsi="Open Sans" w:cs="Open Sans"/>
          <w:color w:val="000000" w:themeColor="text1"/>
          <w:sz w:val="24"/>
          <w:szCs w:val="24"/>
        </w:rPr>
        <w:br/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>z niemożnością samodzielnego wykonywania co najmniej jednej z podstawowych czynności dnia codziennego</w:t>
      </w:r>
      <w:r w:rsidR="006E6815" w:rsidRPr="008A17BF">
        <w:rPr>
          <w:rFonts w:ascii="Open Sans" w:hAnsi="Open Sans" w:cs="Open Sans"/>
          <w:color w:val="000000" w:themeColor="text1"/>
          <w:sz w:val="24"/>
          <w:szCs w:val="24"/>
        </w:rPr>
        <w:t>**</w:t>
      </w:r>
    </w:p>
    <w:p w14:paraId="22AD6332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6C1CA9DD" w14:textId="6390A785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0BAFA3D1" w14:textId="2CF9D67B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W rodzinie są osoby uzależnienie od alkoholu, narkotyków lub innych środków odurzających</w:t>
      </w:r>
    </w:p>
    <w:p w14:paraId="036CC15C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07A5EC74" w14:textId="24BCEF5C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3EA759A8" w14:textId="77777777" w:rsidR="00375CF4" w:rsidRPr="008A17BF" w:rsidRDefault="00375CF4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</w:p>
    <w:p w14:paraId="6C2C361C" w14:textId="6AF02966" w:rsidR="008F2FCF" w:rsidRPr="008A17BF" w:rsidRDefault="006E6815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lastRenderedPageBreak/>
        <w:t>Wystąpiło zdarzenie losowe czy sytuacje kryzysowe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>, w tym</w:t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np.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klęski żywiołowe lub ekologiczne</w:t>
      </w:r>
    </w:p>
    <w:p w14:paraId="3B763E85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68F93514" w14:textId="7FE0FD84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7724AEF2" w14:textId="0FFE3B4E" w:rsidR="008F2FCF" w:rsidRPr="008A17BF" w:rsidRDefault="00045F8B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Członek rodziny/uczestnik/uczestniczka – 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>dotknięty</w:t>
      </w:r>
      <w:r w:rsidRPr="008A17BF">
        <w:rPr>
          <w:rFonts w:ascii="Open Sans" w:hAnsi="Open Sans" w:cs="Open Sans"/>
          <w:color w:val="000000" w:themeColor="text1"/>
          <w:sz w:val="24"/>
          <w:szCs w:val="24"/>
        </w:rPr>
        <w:t>/a</w:t>
      </w:r>
      <w:r w:rsidR="008F2FCF" w:rsidRPr="008A17BF">
        <w:rPr>
          <w:rFonts w:ascii="Open Sans" w:hAnsi="Open Sans" w:cs="Open Sans"/>
          <w:color w:val="000000" w:themeColor="text1"/>
          <w:sz w:val="24"/>
          <w:szCs w:val="24"/>
        </w:rPr>
        <w:t xml:space="preserve"> jest zaburzeniami psychicznymi</w:t>
      </w:r>
      <w:r w:rsidR="004A0EB8" w:rsidRPr="008A17BF">
        <w:rPr>
          <w:rFonts w:ascii="Open Sans" w:hAnsi="Open Sans" w:cs="Open Sans"/>
          <w:color w:val="000000" w:themeColor="text1"/>
          <w:sz w:val="24"/>
          <w:szCs w:val="24"/>
        </w:rPr>
        <w:t>**</w:t>
      </w:r>
    </w:p>
    <w:p w14:paraId="068D6266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7EBF28CE" w14:textId="54F0A19F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5558624A" w14:textId="2613F627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Sieroctwo</w:t>
      </w:r>
    </w:p>
    <w:p w14:paraId="5EBFA5C0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66D6EFF0" w14:textId="58BDEA7A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3ABF8BC5" w14:textId="6F42FB7B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Osoby przebywające w młodzieżowych ośrodkach wychowawczych i młodzieżowych ośrodkach socjoterapii</w:t>
      </w:r>
    </w:p>
    <w:p w14:paraId="31B497BB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77B68FB9" w14:textId="3375569C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6161EB11" w14:textId="73D7B54D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Dziecko ma konflikt z prawem - zakłócanie porządku publicznego, niszczenie mienia publicznego, przywłaszczenie i niszczenie cudzej własności</w:t>
      </w:r>
    </w:p>
    <w:p w14:paraId="550AEB07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35533AFE" w14:textId="3ABDE83D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0483D79A" w14:textId="3D502FFF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Członek rodziny przeżywa trudności w przystosowaniu do życia po zwolnieniu z zakładu karnego</w:t>
      </w:r>
    </w:p>
    <w:p w14:paraId="75D1123A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484E1038" w14:textId="33737830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50F2DC0D" w14:textId="3A40BF88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Jesteśmy cudzoziemcami, posiadającymi pozwolenie na pobyt czasowy</w:t>
      </w:r>
      <w:r w:rsidR="006E6815" w:rsidRPr="008A17BF">
        <w:rPr>
          <w:rFonts w:ascii="Open Sans" w:hAnsi="Open Sans" w:cs="Open Sans"/>
          <w:color w:val="000000" w:themeColor="text1"/>
          <w:sz w:val="24"/>
          <w:szCs w:val="24"/>
        </w:rPr>
        <w:t>, lub obywatelem Ukrainy ze statusem UKR</w:t>
      </w:r>
    </w:p>
    <w:p w14:paraId="69F78334" w14:textId="77777777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08A32559" w14:textId="5E8CD6CC" w:rsidR="006F0AA1" w:rsidRPr="008A17BF" w:rsidRDefault="006F0AA1" w:rsidP="008A17BF">
      <w:pPr>
        <w:spacing w:line="276" w:lineRule="auto"/>
        <w:ind w:left="1416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4217011A" w14:textId="6B914FB2" w:rsidR="008F2FCF" w:rsidRPr="008A17BF" w:rsidRDefault="008F2FCF" w:rsidP="008A17B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color w:val="000000" w:themeColor="text1"/>
          <w:sz w:val="24"/>
          <w:szCs w:val="24"/>
        </w:rPr>
      </w:pPr>
      <w:r w:rsidRPr="008A17BF">
        <w:rPr>
          <w:rFonts w:ascii="Open Sans" w:hAnsi="Open Sans" w:cs="Open Sans"/>
          <w:color w:val="000000" w:themeColor="text1"/>
          <w:sz w:val="24"/>
          <w:szCs w:val="24"/>
        </w:rPr>
        <w:t>Potrzeba ochrony ofiar handlu ludźmi</w:t>
      </w:r>
    </w:p>
    <w:p w14:paraId="04F7ADF6" w14:textId="77777777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Tak</w:t>
      </w:r>
    </w:p>
    <w:p w14:paraId="40AB415F" w14:textId="226ABA3D" w:rsidR="006F0AA1" w:rsidRPr="008A17BF" w:rsidRDefault="006F0AA1" w:rsidP="004F407A">
      <w:pPr>
        <w:spacing w:line="276" w:lineRule="auto"/>
        <w:ind w:left="1416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Nie</w:t>
      </w:r>
    </w:p>
    <w:p w14:paraId="0C39E3D9" w14:textId="77777777" w:rsidR="008F2FCF" w:rsidRPr="008A17BF" w:rsidRDefault="008F2FCF" w:rsidP="004F407A">
      <w:pPr>
        <w:spacing w:line="276" w:lineRule="auto"/>
        <w:rPr>
          <w:rFonts w:ascii="Open Sans" w:hAnsi="Open Sans" w:cs="Open Sans"/>
          <w:b/>
          <w:color w:val="000000" w:themeColor="text1"/>
        </w:rPr>
      </w:pPr>
    </w:p>
    <w:p w14:paraId="5B0EB9A5" w14:textId="57BD15A6" w:rsidR="008E17DA" w:rsidRPr="008A17BF" w:rsidRDefault="008E17DA" w:rsidP="004F407A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b/>
          <w:color w:val="000000" w:themeColor="text1"/>
        </w:rPr>
      </w:pPr>
      <w:r w:rsidRPr="008A17BF">
        <w:rPr>
          <w:rFonts w:ascii="Open Sans" w:hAnsi="Open Sans" w:cs="Open Sans"/>
          <w:b/>
          <w:color w:val="000000" w:themeColor="text1"/>
        </w:rPr>
        <w:t>Oświadczam, że uczestnikiem projektu będzie:</w:t>
      </w:r>
    </w:p>
    <w:p w14:paraId="5B7B2DB5" w14:textId="21767299" w:rsidR="00E27FE7" w:rsidRPr="008A17BF" w:rsidRDefault="00E27FE7" w:rsidP="004F407A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Rodzina (minimum jeden rodzic</w:t>
      </w:r>
      <w:r w:rsidR="00B72D85" w:rsidRPr="008A17BF">
        <w:rPr>
          <w:rFonts w:ascii="Open Sans" w:hAnsi="Open Sans" w:cs="Open Sans"/>
          <w:color w:val="000000" w:themeColor="text1"/>
        </w:rPr>
        <w:t>/opiekun prawny</w:t>
      </w:r>
      <w:r w:rsidRPr="008A17BF">
        <w:rPr>
          <w:rFonts w:ascii="Open Sans" w:hAnsi="Open Sans" w:cs="Open Sans"/>
          <w:color w:val="000000" w:themeColor="text1"/>
        </w:rPr>
        <w:t xml:space="preserve"> i wymienione powyżej dzieci) *</w:t>
      </w:r>
    </w:p>
    <w:p w14:paraId="4A7E8424" w14:textId="276D9CF3" w:rsidR="00000906" w:rsidRPr="008A17BF" w:rsidRDefault="00E27FE7" w:rsidP="004F407A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</w:rPr>
      </w:pPr>
      <w:bookmarkStart w:id="1" w:name="_Hlk192845230"/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Dziecko bez rodziców</w:t>
      </w:r>
    </w:p>
    <w:bookmarkEnd w:id="1"/>
    <w:p w14:paraId="36D594EB" w14:textId="6D4DCFE6" w:rsidR="00B72D85" w:rsidRPr="008A17BF" w:rsidRDefault="00B72D85" w:rsidP="00B72D85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Osoba w wieku powyżej 60 lat</w:t>
      </w:r>
    </w:p>
    <w:p w14:paraId="1EFDBBDF" w14:textId="684926D5" w:rsidR="00B72D85" w:rsidRPr="008A17BF" w:rsidRDefault="00B72D85" w:rsidP="00B72D85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sym w:font="Wingdings" w:char="F06F"/>
      </w:r>
      <w:r w:rsidRPr="008A17BF">
        <w:rPr>
          <w:rFonts w:ascii="Open Sans" w:hAnsi="Open Sans" w:cs="Open Sans"/>
          <w:color w:val="000000" w:themeColor="text1"/>
        </w:rPr>
        <w:t xml:space="preserve"> Osoba w wieku 18-59 lat</w:t>
      </w:r>
    </w:p>
    <w:p w14:paraId="513C1532" w14:textId="77777777" w:rsidR="00B72D85" w:rsidRPr="008A17BF" w:rsidRDefault="00B72D85" w:rsidP="004F407A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</w:rPr>
      </w:pPr>
    </w:p>
    <w:p w14:paraId="711BC91F" w14:textId="77777777" w:rsidR="008A17BF" w:rsidRDefault="008A17BF" w:rsidP="008A17BF">
      <w:pPr>
        <w:tabs>
          <w:tab w:val="left" w:pos="2151"/>
          <w:tab w:val="left" w:pos="4816"/>
          <w:tab w:val="left" w:pos="7052"/>
        </w:tabs>
        <w:spacing w:line="276" w:lineRule="auto"/>
        <w:jc w:val="both"/>
        <w:rPr>
          <w:rFonts w:ascii="Open Sans" w:hAnsi="Open Sans" w:cs="Open Sans"/>
          <w:b/>
          <w:bCs/>
          <w:color w:val="000000" w:themeColor="text1"/>
        </w:rPr>
      </w:pPr>
    </w:p>
    <w:p w14:paraId="38036E77" w14:textId="012B31A2" w:rsidR="004A0EB8" w:rsidRPr="008A17BF" w:rsidRDefault="004A0EB8" w:rsidP="008A17BF">
      <w:pPr>
        <w:tabs>
          <w:tab w:val="left" w:pos="2151"/>
          <w:tab w:val="left" w:pos="4816"/>
          <w:tab w:val="left" w:pos="7052"/>
        </w:tabs>
        <w:spacing w:line="276" w:lineRule="auto"/>
        <w:jc w:val="both"/>
        <w:rPr>
          <w:rFonts w:ascii="Open Sans" w:hAnsi="Open Sans" w:cs="Open Sans"/>
          <w:b/>
          <w:bCs/>
          <w:color w:val="000000" w:themeColor="text1"/>
        </w:rPr>
      </w:pPr>
      <w:r w:rsidRPr="008A17BF">
        <w:rPr>
          <w:rFonts w:ascii="Open Sans" w:hAnsi="Open Sans" w:cs="Open Sans"/>
          <w:b/>
          <w:bCs/>
          <w:color w:val="000000" w:themeColor="text1"/>
        </w:rPr>
        <w:lastRenderedPageBreak/>
        <w:t>Co moglibyśmy jeszcze dla Ciebie zrobić, abyś czuł/czuła się u nas komfortowo?</w:t>
      </w:r>
    </w:p>
    <w:p w14:paraId="7CCDB4B5" w14:textId="64B971F1" w:rsidR="00E27FE7" w:rsidRPr="008A17BF" w:rsidRDefault="004A0EB8" w:rsidP="008A17BF">
      <w:pPr>
        <w:tabs>
          <w:tab w:val="left" w:pos="2151"/>
          <w:tab w:val="left" w:pos="4816"/>
          <w:tab w:val="left" w:pos="7052"/>
        </w:tabs>
        <w:spacing w:line="276" w:lineRule="auto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Jeśli masz specjalne potrzeby związane z udziałem w projekcie prosimy o ich zgłoszenie. Dzięki temu odpowiednio przygotujemy miejsce wydarzenia i zapewnimy stosowny komfort podczas Twojego udziału w wydarzeniu.</w:t>
      </w:r>
    </w:p>
    <w:p w14:paraId="39551FF7" w14:textId="41AA5DA5" w:rsidR="004A0EB8" w:rsidRPr="008A17BF" w:rsidRDefault="004A0EB8" w:rsidP="004A0EB8">
      <w:pPr>
        <w:tabs>
          <w:tab w:val="left" w:pos="2151"/>
          <w:tab w:val="left" w:pos="4816"/>
          <w:tab w:val="left" w:pos="7052"/>
        </w:tabs>
        <w:spacing w:line="480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A17BF">
        <w:rPr>
          <w:rFonts w:ascii="Open Sans" w:hAnsi="Open Sans" w:cs="Open Sans"/>
          <w:color w:val="000000" w:themeColor="text1"/>
        </w:rPr>
        <w:t>….</w:t>
      </w:r>
      <w:r w:rsidRPr="008A17BF">
        <w:rPr>
          <w:rFonts w:ascii="Open Sans" w:hAnsi="Open Sans" w:cs="Open Sans"/>
          <w:color w:val="000000" w:themeColor="text1"/>
        </w:rPr>
        <w:t>…………………………</w:t>
      </w:r>
      <w:r w:rsidR="008A17BF">
        <w:rPr>
          <w:rFonts w:ascii="Open Sans" w:hAnsi="Open Sans" w:cs="Open Sans"/>
          <w:color w:val="000000" w:themeColor="text1"/>
        </w:rPr>
        <w:t>….</w:t>
      </w:r>
      <w:r w:rsidRPr="008A17BF">
        <w:rPr>
          <w:rFonts w:ascii="Open Sans" w:hAnsi="Open Sans" w:cs="Open Sans"/>
          <w:color w:val="000000" w:themeColor="text1"/>
        </w:rPr>
        <w:t>………………………</w:t>
      </w:r>
    </w:p>
    <w:p w14:paraId="0D114F9E" w14:textId="38EC6DE9" w:rsidR="00E27FE7" w:rsidRPr="008A17BF" w:rsidRDefault="00E27FE7" w:rsidP="004A0EB8">
      <w:pPr>
        <w:tabs>
          <w:tab w:val="left" w:pos="2151"/>
          <w:tab w:val="left" w:pos="4816"/>
          <w:tab w:val="left" w:pos="7052"/>
        </w:tabs>
        <w:spacing w:line="480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A17BF">
        <w:rPr>
          <w:rFonts w:ascii="Open Sans" w:hAnsi="Open Sans" w:cs="Open Sans"/>
          <w:color w:val="000000" w:themeColor="text1"/>
        </w:rPr>
        <w:t>…</w:t>
      </w:r>
      <w:r w:rsidRPr="008A17BF">
        <w:rPr>
          <w:rFonts w:ascii="Open Sans" w:hAnsi="Open Sans" w:cs="Open Sans"/>
          <w:color w:val="000000" w:themeColor="text1"/>
        </w:rPr>
        <w:t>……</w:t>
      </w:r>
      <w:r w:rsidR="008A17BF">
        <w:rPr>
          <w:rFonts w:ascii="Open Sans" w:hAnsi="Open Sans" w:cs="Open Sans"/>
          <w:color w:val="000000" w:themeColor="text1"/>
        </w:rPr>
        <w:t>….</w:t>
      </w:r>
      <w:r w:rsidRPr="008A17BF">
        <w:rPr>
          <w:rFonts w:ascii="Open Sans" w:hAnsi="Open Sans" w:cs="Open Sans"/>
          <w:color w:val="000000" w:themeColor="text1"/>
        </w:rPr>
        <w:t>………</w:t>
      </w:r>
      <w:r w:rsidR="00E1546B" w:rsidRPr="008A17BF">
        <w:rPr>
          <w:rFonts w:ascii="Open Sans" w:hAnsi="Open Sans" w:cs="Open Sans"/>
          <w:color w:val="000000" w:themeColor="text1"/>
        </w:rPr>
        <w:t>……………………</w:t>
      </w:r>
    </w:p>
    <w:p w14:paraId="5FD09621" w14:textId="77777777" w:rsidR="00205C8F" w:rsidRPr="008A17BF" w:rsidRDefault="00205C8F" w:rsidP="004F407A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</w:rPr>
      </w:pPr>
    </w:p>
    <w:p w14:paraId="447E6227" w14:textId="45C1EFCD" w:rsidR="004A0EB8" w:rsidRPr="008A17BF" w:rsidRDefault="00CB489E" w:rsidP="008A17BF">
      <w:pPr>
        <w:tabs>
          <w:tab w:val="left" w:pos="2151"/>
          <w:tab w:val="left" w:pos="4816"/>
          <w:tab w:val="left" w:pos="7052"/>
        </w:tabs>
        <w:spacing w:line="276" w:lineRule="auto"/>
        <w:jc w:val="both"/>
        <w:rPr>
          <w:rFonts w:ascii="Open Sans" w:hAnsi="Open Sans" w:cs="Open Sans"/>
          <w:b/>
          <w:color w:val="000000" w:themeColor="text1"/>
        </w:rPr>
      </w:pPr>
      <w:r w:rsidRPr="008A17BF">
        <w:rPr>
          <w:rFonts w:ascii="Open Sans" w:hAnsi="Open Sans" w:cs="Open Sans"/>
          <w:b/>
          <w:color w:val="000000" w:themeColor="text1"/>
          <w:sz w:val="22"/>
        </w:rPr>
        <w:t>*</w:t>
      </w:r>
      <w:r w:rsidR="00727A99" w:rsidRPr="008A17BF">
        <w:rPr>
          <w:rFonts w:ascii="Open Sans" w:hAnsi="Open Sans" w:cs="Open Sans"/>
          <w:b/>
          <w:color w:val="000000" w:themeColor="text1"/>
          <w:sz w:val="22"/>
        </w:rPr>
        <w:t>)</w:t>
      </w:r>
      <w:r w:rsidRPr="008A17BF">
        <w:rPr>
          <w:rFonts w:ascii="Open Sans" w:hAnsi="Open Sans" w:cs="Open Sans"/>
          <w:b/>
          <w:color w:val="000000" w:themeColor="text1"/>
          <w:sz w:val="22"/>
        </w:rPr>
        <w:t xml:space="preserve"> Kryterium premiujące, to znaczy, że rodziny i dzieci spełniające przesłanki </w:t>
      </w:r>
      <w:r w:rsidR="006115C8" w:rsidRPr="008A17BF">
        <w:rPr>
          <w:rFonts w:ascii="Open Sans" w:hAnsi="Open Sans" w:cs="Open Sans"/>
          <w:b/>
          <w:color w:val="000000" w:themeColor="text1"/>
          <w:sz w:val="22"/>
        </w:rPr>
        <w:t xml:space="preserve">wykluczenia społecznego </w:t>
      </w:r>
      <w:r w:rsidRPr="008A17BF">
        <w:rPr>
          <w:rFonts w:ascii="Open Sans" w:hAnsi="Open Sans" w:cs="Open Sans"/>
          <w:b/>
          <w:color w:val="000000" w:themeColor="text1"/>
          <w:sz w:val="22"/>
        </w:rPr>
        <w:t>oznaczone gwiazdką mają pierwszeństwo udziału w projekcie.</w:t>
      </w:r>
      <w:r w:rsidR="00CE39A4" w:rsidRPr="008A17BF">
        <w:rPr>
          <w:rFonts w:ascii="Open Sans" w:hAnsi="Open Sans" w:cs="Open Sans"/>
          <w:b/>
          <w:color w:val="000000" w:themeColor="text1"/>
        </w:rPr>
        <w:tab/>
        <w:t xml:space="preserve">   </w:t>
      </w:r>
    </w:p>
    <w:p w14:paraId="3C197067" w14:textId="77777777" w:rsidR="004A0EB8" w:rsidRPr="008A17BF" w:rsidRDefault="004A0EB8" w:rsidP="008A17BF">
      <w:pPr>
        <w:tabs>
          <w:tab w:val="left" w:pos="2151"/>
          <w:tab w:val="left" w:pos="4816"/>
          <w:tab w:val="left" w:pos="7052"/>
        </w:tabs>
        <w:spacing w:line="276" w:lineRule="auto"/>
        <w:jc w:val="both"/>
        <w:rPr>
          <w:rFonts w:ascii="Open Sans" w:hAnsi="Open Sans" w:cs="Open Sans"/>
          <w:b/>
          <w:color w:val="000000" w:themeColor="text1"/>
        </w:rPr>
      </w:pPr>
    </w:p>
    <w:p w14:paraId="48278D98" w14:textId="59130ABE" w:rsidR="00CB489E" w:rsidRPr="008A17BF" w:rsidRDefault="004A0EB8" w:rsidP="008A17BF">
      <w:pPr>
        <w:tabs>
          <w:tab w:val="left" w:pos="2151"/>
          <w:tab w:val="left" w:pos="4816"/>
          <w:tab w:val="left" w:pos="7052"/>
        </w:tabs>
        <w:spacing w:line="276" w:lineRule="auto"/>
        <w:jc w:val="both"/>
        <w:rPr>
          <w:rFonts w:ascii="Open Sans" w:hAnsi="Open Sans" w:cs="Open Sans"/>
          <w:b/>
          <w:color w:val="000000" w:themeColor="text1"/>
          <w:sz w:val="22"/>
        </w:rPr>
      </w:pPr>
      <w:r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>**) Kryterium premiują</w:t>
      </w:r>
      <w:r w:rsidR="0076742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>ce</w:t>
      </w:r>
      <w:r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, to </w:t>
      </w:r>
      <w:r w:rsidR="0076742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>znaczy</w:t>
      </w:r>
      <w:r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, że </w:t>
      </w:r>
      <w:r w:rsidR="0076742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osoby: </w:t>
      </w:r>
      <w:r w:rsidR="00045F8B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zamieszkujące samotnie, bezradne z powodu wieku, przeżywające kryzys (w tym psychiczny), korzystające z pomocy społecznej, ubogie, </w:t>
      </w:r>
      <w:r w:rsidR="0076742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>posiadające orzeczenie o stopniu niepełnosprawności/</w:t>
      </w:r>
      <w:r w:rsidR="00045F8B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>orzeczenie o niepełnosprawności</w:t>
      </w:r>
      <w:r w:rsidR="0076742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/jeżeli </w:t>
      </w:r>
      <w:r w:rsidR="008A17BF">
        <w:rPr>
          <w:rFonts w:ascii="Open Sans" w:hAnsi="Open Sans" w:cs="Open Sans"/>
          <w:b/>
          <w:color w:val="000000" w:themeColor="text1"/>
          <w:sz w:val="22"/>
          <w:szCs w:val="22"/>
        </w:rPr>
        <w:br/>
      </w:r>
      <w:r w:rsidR="0076742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w rodzinie co najmniej </w:t>
      </w:r>
      <w:r w:rsidR="00045F8B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>jedna</w:t>
      </w:r>
      <w:r w:rsidR="0076742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 osob</w:t>
      </w:r>
      <w:r w:rsidR="00045F8B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>a</w:t>
      </w:r>
      <w:r w:rsidR="0076742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 posiadają orzeczenie o </w:t>
      </w:r>
      <w:r w:rsidR="006E6815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>niepełnosprawności</w:t>
      </w:r>
      <w:r w:rsidR="00375CF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 bądź jej stopniu</w:t>
      </w:r>
      <w:r w:rsidR="00045F8B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>, zagrożone rozpadem małżeństwa/związku, dotknięte przemocą domową,</w:t>
      </w:r>
      <w:r w:rsidR="00AA25DC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 w zagrożeniu zdrowia psychicznego, a w przypadku dorosłych kobiet pozostawianie bez pracy i aktywności</w:t>
      </w:r>
      <w:r w:rsidR="00045F8B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  </w:t>
      </w:r>
      <w:r w:rsidR="00375CF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 </w:t>
      </w:r>
      <w:r w:rsidR="008A17BF">
        <w:rPr>
          <w:rFonts w:ascii="Open Sans" w:hAnsi="Open Sans" w:cs="Open Sans"/>
          <w:b/>
          <w:color w:val="000000" w:themeColor="text1"/>
          <w:sz w:val="22"/>
          <w:szCs w:val="22"/>
        </w:rPr>
        <w:br/>
      </w:r>
      <w:r w:rsidR="00375CF4" w:rsidRPr="008A17BF">
        <w:rPr>
          <w:rFonts w:ascii="Open Sans" w:hAnsi="Open Sans" w:cs="Open Sans"/>
          <w:b/>
          <w:color w:val="000000" w:themeColor="text1"/>
          <w:sz w:val="22"/>
          <w:szCs w:val="22"/>
        </w:rPr>
        <w:t xml:space="preserve">- </w:t>
      </w:r>
      <w:r w:rsidR="00375CF4" w:rsidRPr="008A17BF">
        <w:rPr>
          <w:rFonts w:ascii="Open Sans" w:hAnsi="Open Sans" w:cs="Open Sans"/>
          <w:b/>
          <w:color w:val="000000" w:themeColor="text1"/>
          <w:sz w:val="22"/>
        </w:rPr>
        <w:t>oznaczone dwoma gwiazdkami mają pierwszeństwo udziału w projekcie.</w:t>
      </w:r>
    </w:p>
    <w:p w14:paraId="6C99C52A" w14:textId="77777777" w:rsidR="00375CF4" w:rsidRPr="008A17BF" w:rsidRDefault="00375CF4" w:rsidP="008A17BF">
      <w:pPr>
        <w:tabs>
          <w:tab w:val="left" w:pos="2151"/>
          <w:tab w:val="left" w:pos="4816"/>
          <w:tab w:val="left" w:pos="7052"/>
        </w:tabs>
        <w:spacing w:line="276" w:lineRule="auto"/>
        <w:jc w:val="both"/>
        <w:rPr>
          <w:rFonts w:ascii="Open Sans" w:hAnsi="Open Sans" w:cs="Open Sans"/>
          <w:color w:val="000000" w:themeColor="text1"/>
        </w:rPr>
      </w:pPr>
    </w:p>
    <w:p w14:paraId="2B328778" w14:textId="4A8FF131" w:rsidR="00596560" w:rsidRPr="008A17BF" w:rsidRDefault="00596560" w:rsidP="008A17BF">
      <w:pPr>
        <w:spacing w:line="276" w:lineRule="auto"/>
        <w:ind w:left="-75"/>
        <w:jc w:val="both"/>
        <w:textAlignment w:val="baseline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 </w:t>
      </w:r>
      <w:r w:rsidR="00291C49" w:rsidRPr="008A17BF">
        <w:rPr>
          <w:rFonts w:ascii="Open Sans" w:hAnsi="Open Sans" w:cs="Open Sans"/>
          <w:color w:val="000000" w:themeColor="text1"/>
        </w:rPr>
        <w:t xml:space="preserve">Oświadczam, że dane zawarte w niniejszym oświadczeniu są zgodne z prawdą i, że jestem świadomy/a odpowiedzialności karnej za złożenie fałszywego oświadczenia – z art. 233 </w:t>
      </w:r>
      <w:r w:rsidR="008A17BF">
        <w:rPr>
          <w:rFonts w:ascii="Open Sans" w:hAnsi="Open Sans" w:cs="Open Sans"/>
          <w:color w:val="000000" w:themeColor="text1"/>
        </w:rPr>
        <w:br/>
      </w:r>
      <w:r w:rsidR="00291C49" w:rsidRPr="008A17BF">
        <w:rPr>
          <w:rFonts w:ascii="Open Sans" w:hAnsi="Open Sans" w:cs="Open Sans"/>
          <w:color w:val="000000" w:themeColor="text1"/>
        </w:rPr>
        <w:t>§ 1 Kodeksu Karnego, który brzmi następująco: „Kto składając zeznanie mające służyć za dowód w postępowaniu sądowym lub w innym postępowaniu na podstawie ustawy zeznaje nieprawdę, lub zataja prawdę podlega karze pozbawienia wolności od 6 miesięcy do lat 8.” </w:t>
      </w:r>
    </w:p>
    <w:p w14:paraId="509ABBB1" w14:textId="77777777" w:rsidR="009F40EC" w:rsidRPr="008A17BF" w:rsidRDefault="00596560" w:rsidP="008A17BF">
      <w:pPr>
        <w:tabs>
          <w:tab w:val="left" w:pos="2151"/>
          <w:tab w:val="left" w:pos="4816"/>
          <w:tab w:val="left" w:pos="7052"/>
        </w:tabs>
        <w:spacing w:line="276" w:lineRule="auto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 </w:t>
      </w:r>
    </w:p>
    <w:p w14:paraId="720CBF38" w14:textId="2FE4C5EF" w:rsidR="00596560" w:rsidRPr="008A17BF" w:rsidRDefault="00596560" w:rsidP="008A17BF">
      <w:pPr>
        <w:tabs>
          <w:tab w:val="left" w:pos="2151"/>
          <w:tab w:val="left" w:pos="4816"/>
          <w:tab w:val="left" w:pos="7052"/>
        </w:tabs>
        <w:spacing w:line="276" w:lineRule="auto"/>
        <w:jc w:val="both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 xml:space="preserve">Zostałam/em pouczona/y o odpowiedzialności za składanie oświadczeń niezgodnych </w:t>
      </w:r>
      <w:r w:rsidR="008A17BF">
        <w:rPr>
          <w:rFonts w:ascii="Open Sans" w:hAnsi="Open Sans" w:cs="Open Sans"/>
          <w:color w:val="000000" w:themeColor="text1"/>
        </w:rPr>
        <w:br/>
      </w:r>
      <w:r w:rsidRPr="008A17BF">
        <w:rPr>
          <w:rFonts w:ascii="Open Sans" w:hAnsi="Open Sans" w:cs="Open Sans"/>
          <w:color w:val="000000" w:themeColor="text1"/>
        </w:rPr>
        <w:t>z prawdą.  </w:t>
      </w:r>
      <w:r w:rsidR="0051307B" w:rsidRPr="008A17BF">
        <w:rPr>
          <w:rFonts w:ascii="Open Sans" w:hAnsi="Open Sans" w:cs="Open Sans"/>
          <w:color w:val="000000" w:themeColor="text1"/>
        </w:rPr>
        <w:t xml:space="preserve">                                             </w:t>
      </w:r>
    </w:p>
    <w:p w14:paraId="13262A3B" w14:textId="77777777" w:rsidR="00596560" w:rsidRDefault="00596560" w:rsidP="004F407A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</w:rPr>
      </w:pPr>
    </w:p>
    <w:p w14:paraId="0F0BB2C1" w14:textId="77777777" w:rsidR="008A17BF" w:rsidRPr="008A17BF" w:rsidRDefault="008A17BF" w:rsidP="004F407A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</w:rPr>
      </w:pPr>
    </w:p>
    <w:p w14:paraId="3426ADE6" w14:textId="719365F5" w:rsidR="00596560" w:rsidRPr="008A17BF" w:rsidRDefault="000D7479" w:rsidP="004F407A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</w:rPr>
      </w:pPr>
      <w:r w:rsidRPr="008A17BF">
        <w:rPr>
          <w:rFonts w:ascii="Open Sans" w:hAnsi="Open Sans" w:cs="Open Sans"/>
          <w:color w:val="000000" w:themeColor="text1"/>
        </w:rPr>
        <w:t>…………………</w:t>
      </w:r>
      <w:r w:rsidR="00E27FE7" w:rsidRPr="008A17BF">
        <w:rPr>
          <w:rFonts w:ascii="Open Sans" w:hAnsi="Open Sans" w:cs="Open Sans"/>
          <w:color w:val="000000" w:themeColor="text1"/>
        </w:rPr>
        <w:t>……………………..</w:t>
      </w:r>
      <w:r w:rsidRPr="008A17BF">
        <w:rPr>
          <w:rFonts w:ascii="Open Sans" w:hAnsi="Open Sans" w:cs="Open Sans"/>
          <w:color w:val="000000" w:themeColor="text1"/>
        </w:rPr>
        <w:t xml:space="preserve">                </w:t>
      </w:r>
      <w:r w:rsidR="00E27FE7" w:rsidRPr="008A17BF">
        <w:rPr>
          <w:rFonts w:ascii="Open Sans" w:hAnsi="Open Sans" w:cs="Open Sans"/>
          <w:color w:val="000000" w:themeColor="text1"/>
        </w:rPr>
        <w:t xml:space="preserve">                                 </w:t>
      </w:r>
      <w:r w:rsidR="00E1546B" w:rsidRPr="008A17BF">
        <w:rPr>
          <w:rFonts w:ascii="Open Sans" w:hAnsi="Open Sans" w:cs="Open Sans"/>
          <w:color w:val="000000" w:themeColor="text1"/>
        </w:rPr>
        <w:t xml:space="preserve">     </w:t>
      </w:r>
      <w:r w:rsidR="00E27FE7" w:rsidRPr="008A17BF">
        <w:rPr>
          <w:rFonts w:ascii="Open Sans" w:hAnsi="Open Sans" w:cs="Open Sans"/>
          <w:color w:val="000000" w:themeColor="text1"/>
        </w:rPr>
        <w:t xml:space="preserve">      </w:t>
      </w:r>
      <w:r w:rsidR="00833B6C" w:rsidRPr="008A17BF">
        <w:rPr>
          <w:rFonts w:ascii="Open Sans" w:hAnsi="Open Sans" w:cs="Open Sans"/>
          <w:color w:val="000000" w:themeColor="text1"/>
        </w:rPr>
        <w:t>………………………………</w:t>
      </w:r>
      <w:r w:rsidRPr="008A17BF">
        <w:rPr>
          <w:rFonts w:ascii="Open Sans" w:hAnsi="Open Sans" w:cs="Open Sans"/>
          <w:color w:val="000000" w:themeColor="text1"/>
        </w:rPr>
        <w:t xml:space="preserve">……………          </w:t>
      </w:r>
    </w:p>
    <w:p w14:paraId="0BB8BC6C" w14:textId="27D30551" w:rsidR="00CB489E" w:rsidRPr="008A17BF" w:rsidRDefault="00C76808" w:rsidP="004F407A">
      <w:pPr>
        <w:tabs>
          <w:tab w:val="left" w:pos="2151"/>
          <w:tab w:val="left" w:pos="4816"/>
          <w:tab w:val="left" w:pos="7052"/>
        </w:tabs>
        <w:spacing w:line="276" w:lineRule="auto"/>
        <w:rPr>
          <w:rFonts w:ascii="Open Sans" w:hAnsi="Open Sans" w:cs="Open Sans"/>
          <w:color w:val="000000" w:themeColor="text1"/>
          <w:sz w:val="22"/>
        </w:rPr>
      </w:pPr>
      <w:r w:rsidRPr="008A17BF">
        <w:rPr>
          <w:rFonts w:ascii="Open Sans" w:hAnsi="Open Sans" w:cs="Open Sans"/>
          <w:color w:val="000000" w:themeColor="text1"/>
          <w:sz w:val="22"/>
        </w:rPr>
        <w:t xml:space="preserve">Miejscowość i data                  </w:t>
      </w:r>
      <w:r w:rsidR="00E27FE7" w:rsidRPr="008A17BF">
        <w:rPr>
          <w:rFonts w:ascii="Open Sans" w:hAnsi="Open Sans" w:cs="Open Sans"/>
          <w:color w:val="000000" w:themeColor="text1"/>
          <w:sz w:val="22"/>
        </w:rPr>
        <w:tab/>
        <w:t xml:space="preserve">                               </w:t>
      </w:r>
      <w:r w:rsidRPr="008A17BF">
        <w:rPr>
          <w:rFonts w:ascii="Open Sans" w:hAnsi="Open Sans" w:cs="Open Sans"/>
          <w:color w:val="000000" w:themeColor="text1"/>
          <w:sz w:val="22"/>
        </w:rPr>
        <w:t xml:space="preserve">    </w:t>
      </w:r>
      <w:r w:rsidR="000D7479" w:rsidRPr="008A17BF">
        <w:rPr>
          <w:rFonts w:ascii="Open Sans" w:hAnsi="Open Sans" w:cs="Open Sans"/>
          <w:color w:val="000000" w:themeColor="text1"/>
          <w:sz w:val="22"/>
        </w:rPr>
        <w:t xml:space="preserve">     </w:t>
      </w:r>
      <w:r w:rsidR="00E1546B" w:rsidRPr="008A17BF">
        <w:rPr>
          <w:rFonts w:ascii="Open Sans" w:hAnsi="Open Sans" w:cs="Open Sans"/>
          <w:color w:val="000000" w:themeColor="text1"/>
          <w:sz w:val="22"/>
        </w:rPr>
        <w:t xml:space="preserve">   </w:t>
      </w:r>
      <w:r w:rsidR="000D7479" w:rsidRPr="008A17BF">
        <w:rPr>
          <w:rFonts w:ascii="Open Sans" w:hAnsi="Open Sans" w:cs="Open Sans"/>
          <w:color w:val="000000" w:themeColor="text1"/>
          <w:sz w:val="22"/>
        </w:rPr>
        <w:t xml:space="preserve">          </w:t>
      </w:r>
      <w:r w:rsidR="00CF3F6F" w:rsidRPr="008A17BF">
        <w:rPr>
          <w:rFonts w:ascii="Open Sans" w:hAnsi="Open Sans" w:cs="Open Sans"/>
          <w:color w:val="000000" w:themeColor="text1"/>
          <w:sz w:val="22"/>
        </w:rPr>
        <w:t>Podpi</w:t>
      </w:r>
      <w:r w:rsidR="00E1546B" w:rsidRPr="008A17BF">
        <w:rPr>
          <w:rFonts w:ascii="Open Sans" w:hAnsi="Open Sans" w:cs="Open Sans"/>
          <w:color w:val="000000" w:themeColor="text1"/>
          <w:sz w:val="22"/>
        </w:rPr>
        <w:t>s</w:t>
      </w:r>
    </w:p>
    <w:sectPr w:rsidR="00CB489E" w:rsidRPr="008A17BF" w:rsidSect="00E27FE7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720" w:right="720" w:bottom="720" w:left="720" w:header="340" w:footer="5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4EE58" w14:textId="77777777" w:rsidR="00D119F6" w:rsidRDefault="00D119F6">
      <w:r>
        <w:separator/>
      </w:r>
    </w:p>
  </w:endnote>
  <w:endnote w:type="continuationSeparator" w:id="0">
    <w:p w14:paraId="3BBE3E28" w14:textId="77777777" w:rsidR="00D119F6" w:rsidRDefault="00D11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F992" w14:textId="370296F5" w:rsidR="00402F56" w:rsidRPr="0061767F" w:rsidRDefault="00402F56" w:rsidP="00402F56">
    <w:pPr>
      <w:ind w:left="-1134"/>
      <w:jc w:val="center"/>
      <w:rPr>
        <w:rFonts w:ascii="Open Sans Medium" w:hAnsi="Open Sans Medium" w:cs="Open Sans Medium"/>
      </w:rPr>
    </w:pPr>
    <w:r>
      <w:rPr>
        <w:rFonts w:ascii="Open Sans Medium" w:hAnsi="Open Sans Medium" w:cs="Open Sans Medium"/>
        <w:noProof/>
      </w:rPr>
      <w:drawing>
        <wp:anchor distT="0" distB="0" distL="114300" distR="114300" simplePos="0" relativeHeight="251659264" behindDoc="0" locked="0" layoutInCell="1" allowOverlap="1" wp14:anchorId="0A8926FF" wp14:editId="2BBACCBA">
          <wp:simplePos x="0" y="0"/>
          <wp:positionH relativeFrom="margin">
            <wp:posOffset>-530860</wp:posOffset>
          </wp:positionH>
          <wp:positionV relativeFrom="paragraph">
            <wp:posOffset>17780</wp:posOffset>
          </wp:positionV>
          <wp:extent cx="7181850" cy="635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1767F">
      <w:rPr>
        <w:rFonts w:ascii="Open Sans Medium" w:hAnsi="Open Sans Medium" w:cs="Open Sans Medium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30AB1" w14:textId="77777777" w:rsidR="00D119F6" w:rsidRDefault="00D119F6">
      <w:r>
        <w:separator/>
      </w:r>
    </w:p>
  </w:footnote>
  <w:footnote w:type="continuationSeparator" w:id="0">
    <w:p w14:paraId="5CFB9471" w14:textId="77777777" w:rsidR="00D119F6" w:rsidRDefault="00D11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66FB2" w14:textId="07123553" w:rsidR="0059431B" w:rsidRDefault="0059431B">
    <w:pPr>
      <w:pStyle w:val="Nagwek"/>
    </w:pPr>
    <w:r>
      <w:rPr>
        <w:noProof/>
      </w:rPr>
      <w:drawing>
        <wp:inline distT="0" distB="0" distL="0" distR="0" wp14:anchorId="6094586A" wp14:editId="722E1BFD">
          <wp:extent cx="6120130" cy="71183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B6AA6" w14:textId="3B5D8632" w:rsidR="00DE020F" w:rsidRPr="00402F56" w:rsidRDefault="00402F56" w:rsidP="00402F56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DF2651" wp14:editId="4F47745F">
          <wp:simplePos x="0" y="0"/>
          <wp:positionH relativeFrom="margin">
            <wp:align>center</wp:align>
          </wp:positionH>
          <wp:positionV relativeFrom="paragraph">
            <wp:posOffset>-69850</wp:posOffset>
          </wp:positionV>
          <wp:extent cx="6779260" cy="78676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926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1EAC" w14:textId="427FF4E4" w:rsidR="00DE020F" w:rsidRDefault="00C417FE">
    <w:pPr>
      <w:pStyle w:val="Nagwek"/>
    </w:pPr>
    <w:r>
      <w:rPr>
        <w:noProof/>
      </w:rPr>
      <w:drawing>
        <wp:inline distT="0" distB="0" distL="0" distR="0" wp14:anchorId="0AA86C4A" wp14:editId="10318DF2">
          <wp:extent cx="6120130" cy="7119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11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91DBF"/>
    <w:multiLevelType w:val="hybridMultilevel"/>
    <w:tmpl w:val="4D343AB8"/>
    <w:lvl w:ilvl="0" w:tplc="9F04D6B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716FF"/>
    <w:multiLevelType w:val="hybridMultilevel"/>
    <w:tmpl w:val="4976BC72"/>
    <w:lvl w:ilvl="0" w:tplc="694E391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C4F70"/>
    <w:multiLevelType w:val="multilevel"/>
    <w:tmpl w:val="A38CA4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71104F55"/>
    <w:multiLevelType w:val="hybridMultilevel"/>
    <w:tmpl w:val="2C646B2E"/>
    <w:lvl w:ilvl="0" w:tplc="732CBF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D45357"/>
    <w:multiLevelType w:val="hybridMultilevel"/>
    <w:tmpl w:val="908491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E92A6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274275">
    <w:abstractNumId w:val="0"/>
  </w:num>
  <w:num w:numId="2" w16cid:durableId="1437365882">
    <w:abstractNumId w:val="3"/>
  </w:num>
  <w:num w:numId="3" w16cid:durableId="1821727554">
    <w:abstractNumId w:val="1"/>
  </w:num>
  <w:num w:numId="4" w16cid:durableId="903102474">
    <w:abstractNumId w:val="2"/>
  </w:num>
  <w:num w:numId="5" w16cid:durableId="20383137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21"/>
    <w:rsid w:val="00000906"/>
    <w:rsid w:val="00035FB8"/>
    <w:rsid w:val="0004410D"/>
    <w:rsid w:val="0004427C"/>
    <w:rsid w:val="00045F8B"/>
    <w:rsid w:val="000546D6"/>
    <w:rsid w:val="00061F20"/>
    <w:rsid w:val="00080D83"/>
    <w:rsid w:val="000903D9"/>
    <w:rsid w:val="00095E45"/>
    <w:rsid w:val="000A1A3E"/>
    <w:rsid w:val="000B3CF1"/>
    <w:rsid w:val="000B5ED5"/>
    <w:rsid w:val="000D283E"/>
    <w:rsid w:val="000D2B45"/>
    <w:rsid w:val="000D3F1A"/>
    <w:rsid w:val="000D7479"/>
    <w:rsid w:val="000F53A9"/>
    <w:rsid w:val="00100DBB"/>
    <w:rsid w:val="0010538A"/>
    <w:rsid w:val="001221CF"/>
    <w:rsid w:val="00124CCB"/>
    <w:rsid w:val="00124D4A"/>
    <w:rsid w:val="00130B23"/>
    <w:rsid w:val="001401F3"/>
    <w:rsid w:val="00151131"/>
    <w:rsid w:val="00176BF5"/>
    <w:rsid w:val="00197139"/>
    <w:rsid w:val="001B210F"/>
    <w:rsid w:val="001C7C77"/>
    <w:rsid w:val="001F0528"/>
    <w:rsid w:val="00205C8F"/>
    <w:rsid w:val="00206C85"/>
    <w:rsid w:val="00207ECE"/>
    <w:rsid w:val="002141EF"/>
    <w:rsid w:val="00220D5D"/>
    <w:rsid w:val="00221DEA"/>
    <w:rsid w:val="00235A21"/>
    <w:rsid w:val="00241C1F"/>
    <w:rsid w:val="002425AE"/>
    <w:rsid w:val="00257868"/>
    <w:rsid w:val="00281561"/>
    <w:rsid w:val="00281FCE"/>
    <w:rsid w:val="00291B33"/>
    <w:rsid w:val="00291C49"/>
    <w:rsid w:val="002C1751"/>
    <w:rsid w:val="002C6347"/>
    <w:rsid w:val="002D16D3"/>
    <w:rsid w:val="0030104F"/>
    <w:rsid w:val="0031416E"/>
    <w:rsid w:val="00314A45"/>
    <w:rsid w:val="0031717A"/>
    <w:rsid w:val="00317AC7"/>
    <w:rsid w:val="00320AAC"/>
    <w:rsid w:val="00325198"/>
    <w:rsid w:val="0035482A"/>
    <w:rsid w:val="00355C89"/>
    <w:rsid w:val="003619F2"/>
    <w:rsid w:val="00365820"/>
    <w:rsid w:val="00375CF4"/>
    <w:rsid w:val="00390CFE"/>
    <w:rsid w:val="00395697"/>
    <w:rsid w:val="003B1CE0"/>
    <w:rsid w:val="003B5318"/>
    <w:rsid w:val="003B74D1"/>
    <w:rsid w:val="003C554F"/>
    <w:rsid w:val="00400C0F"/>
    <w:rsid w:val="0040149C"/>
    <w:rsid w:val="00402F56"/>
    <w:rsid w:val="0040557D"/>
    <w:rsid w:val="00414478"/>
    <w:rsid w:val="0042406D"/>
    <w:rsid w:val="004316D5"/>
    <w:rsid w:val="00437021"/>
    <w:rsid w:val="00446323"/>
    <w:rsid w:val="00451ED9"/>
    <w:rsid w:val="00461D6F"/>
    <w:rsid w:val="00462354"/>
    <w:rsid w:val="00485D1E"/>
    <w:rsid w:val="004861BD"/>
    <w:rsid w:val="00487A00"/>
    <w:rsid w:val="00492BD3"/>
    <w:rsid w:val="004A0EB8"/>
    <w:rsid w:val="004B70BD"/>
    <w:rsid w:val="004F407A"/>
    <w:rsid w:val="004F624A"/>
    <w:rsid w:val="0051307B"/>
    <w:rsid w:val="0052111D"/>
    <w:rsid w:val="005316FB"/>
    <w:rsid w:val="00537F26"/>
    <w:rsid w:val="005749C0"/>
    <w:rsid w:val="005760A9"/>
    <w:rsid w:val="005850DB"/>
    <w:rsid w:val="00587B8D"/>
    <w:rsid w:val="0059431B"/>
    <w:rsid w:val="00594464"/>
    <w:rsid w:val="00596560"/>
    <w:rsid w:val="00596E4D"/>
    <w:rsid w:val="005A0BC7"/>
    <w:rsid w:val="005F7C2D"/>
    <w:rsid w:val="006115C8"/>
    <w:rsid w:val="00621F12"/>
    <w:rsid w:val="00622781"/>
    <w:rsid w:val="00640BFF"/>
    <w:rsid w:val="006437F6"/>
    <w:rsid w:val="0067083B"/>
    <w:rsid w:val="0069621B"/>
    <w:rsid w:val="006B14FE"/>
    <w:rsid w:val="006E0C24"/>
    <w:rsid w:val="006E6815"/>
    <w:rsid w:val="006F0AA1"/>
    <w:rsid w:val="006F209E"/>
    <w:rsid w:val="006F20D2"/>
    <w:rsid w:val="006F4E07"/>
    <w:rsid w:val="006F7C10"/>
    <w:rsid w:val="00704E53"/>
    <w:rsid w:val="00727A99"/>
    <w:rsid w:val="00727F94"/>
    <w:rsid w:val="007337EB"/>
    <w:rsid w:val="00736A31"/>
    <w:rsid w:val="00745D18"/>
    <w:rsid w:val="007460A5"/>
    <w:rsid w:val="00757E13"/>
    <w:rsid w:val="00767424"/>
    <w:rsid w:val="00776530"/>
    <w:rsid w:val="00791E8E"/>
    <w:rsid w:val="00792019"/>
    <w:rsid w:val="0079412F"/>
    <w:rsid w:val="007A0109"/>
    <w:rsid w:val="007A1CAC"/>
    <w:rsid w:val="007B2500"/>
    <w:rsid w:val="007D1DE9"/>
    <w:rsid w:val="007D61D6"/>
    <w:rsid w:val="007E1B19"/>
    <w:rsid w:val="007E4DB0"/>
    <w:rsid w:val="007E7C97"/>
    <w:rsid w:val="007F3623"/>
    <w:rsid w:val="007F6158"/>
    <w:rsid w:val="00802272"/>
    <w:rsid w:val="00827311"/>
    <w:rsid w:val="00833B6C"/>
    <w:rsid w:val="00834BB4"/>
    <w:rsid w:val="00835187"/>
    <w:rsid w:val="00844993"/>
    <w:rsid w:val="00850FC2"/>
    <w:rsid w:val="00856E3A"/>
    <w:rsid w:val="008740DC"/>
    <w:rsid w:val="008945D9"/>
    <w:rsid w:val="008956E2"/>
    <w:rsid w:val="008A17BF"/>
    <w:rsid w:val="008A374D"/>
    <w:rsid w:val="008B00F2"/>
    <w:rsid w:val="008B0ECE"/>
    <w:rsid w:val="008C139A"/>
    <w:rsid w:val="008E0A15"/>
    <w:rsid w:val="008E17DA"/>
    <w:rsid w:val="008E1BBB"/>
    <w:rsid w:val="008F2FCF"/>
    <w:rsid w:val="00905079"/>
    <w:rsid w:val="00905B81"/>
    <w:rsid w:val="00947DF7"/>
    <w:rsid w:val="00970BA3"/>
    <w:rsid w:val="00991E8C"/>
    <w:rsid w:val="009961A7"/>
    <w:rsid w:val="009B2BCB"/>
    <w:rsid w:val="009C09FE"/>
    <w:rsid w:val="009D200B"/>
    <w:rsid w:val="009D71C1"/>
    <w:rsid w:val="009E7540"/>
    <w:rsid w:val="009F2CF0"/>
    <w:rsid w:val="009F40EC"/>
    <w:rsid w:val="00A0074D"/>
    <w:rsid w:val="00A014B7"/>
    <w:rsid w:val="00A04690"/>
    <w:rsid w:val="00A409CB"/>
    <w:rsid w:val="00A40DD3"/>
    <w:rsid w:val="00A547FC"/>
    <w:rsid w:val="00A57BDF"/>
    <w:rsid w:val="00A76C18"/>
    <w:rsid w:val="00A8311B"/>
    <w:rsid w:val="00A90140"/>
    <w:rsid w:val="00AA1515"/>
    <w:rsid w:val="00AA25DC"/>
    <w:rsid w:val="00AA5E21"/>
    <w:rsid w:val="00AB05B7"/>
    <w:rsid w:val="00AD4315"/>
    <w:rsid w:val="00B01F08"/>
    <w:rsid w:val="00B12A22"/>
    <w:rsid w:val="00B16E8F"/>
    <w:rsid w:val="00B26595"/>
    <w:rsid w:val="00B30401"/>
    <w:rsid w:val="00B43BE9"/>
    <w:rsid w:val="00B61C5B"/>
    <w:rsid w:val="00B62DB0"/>
    <w:rsid w:val="00B6637D"/>
    <w:rsid w:val="00B72D85"/>
    <w:rsid w:val="00B8101D"/>
    <w:rsid w:val="00B90413"/>
    <w:rsid w:val="00BA0BC1"/>
    <w:rsid w:val="00BB76D0"/>
    <w:rsid w:val="00BC363C"/>
    <w:rsid w:val="00BD1CE4"/>
    <w:rsid w:val="00BE7662"/>
    <w:rsid w:val="00BF4C08"/>
    <w:rsid w:val="00BF5195"/>
    <w:rsid w:val="00C25FCE"/>
    <w:rsid w:val="00C3372D"/>
    <w:rsid w:val="00C417FE"/>
    <w:rsid w:val="00C4648F"/>
    <w:rsid w:val="00C62C24"/>
    <w:rsid w:val="00C635B6"/>
    <w:rsid w:val="00C76808"/>
    <w:rsid w:val="00C80F33"/>
    <w:rsid w:val="00C85C4D"/>
    <w:rsid w:val="00CA20F9"/>
    <w:rsid w:val="00CB489E"/>
    <w:rsid w:val="00CC263D"/>
    <w:rsid w:val="00CE005B"/>
    <w:rsid w:val="00CE39A4"/>
    <w:rsid w:val="00CF1A4A"/>
    <w:rsid w:val="00CF3F6F"/>
    <w:rsid w:val="00D0361A"/>
    <w:rsid w:val="00D119F6"/>
    <w:rsid w:val="00D30ADD"/>
    <w:rsid w:val="00D43A0D"/>
    <w:rsid w:val="00D445FA"/>
    <w:rsid w:val="00D46867"/>
    <w:rsid w:val="00D526F3"/>
    <w:rsid w:val="00D738C8"/>
    <w:rsid w:val="00D827C3"/>
    <w:rsid w:val="00D84622"/>
    <w:rsid w:val="00D91AFD"/>
    <w:rsid w:val="00DA1078"/>
    <w:rsid w:val="00DB09BB"/>
    <w:rsid w:val="00DB462A"/>
    <w:rsid w:val="00DB5595"/>
    <w:rsid w:val="00DB59A0"/>
    <w:rsid w:val="00DC733E"/>
    <w:rsid w:val="00DE020F"/>
    <w:rsid w:val="00DF57BE"/>
    <w:rsid w:val="00E06500"/>
    <w:rsid w:val="00E11804"/>
    <w:rsid w:val="00E1546B"/>
    <w:rsid w:val="00E24E42"/>
    <w:rsid w:val="00E2569B"/>
    <w:rsid w:val="00E27FE7"/>
    <w:rsid w:val="00E4244A"/>
    <w:rsid w:val="00E57060"/>
    <w:rsid w:val="00E87616"/>
    <w:rsid w:val="00E92047"/>
    <w:rsid w:val="00E967F3"/>
    <w:rsid w:val="00EA5C16"/>
    <w:rsid w:val="00EE09E5"/>
    <w:rsid w:val="00EF000D"/>
    <w:rsid w:val="00EF6DD9"/>
    <w:rsid w:val="00F52DD8"/>
    <w:rsid w:val="00F53E18"/>
    <w:rsid w:val="00F545A3"/>
    <w:rsid w:val="00F9788B"/>
    <w:rsid w:val="00FB1A20"/>
    <w:rsid w:val="00FB5706"/>
    <w:rsid w:val="00FD58B5"/>
    <w:rsid w:val="00FF54C9"/>
    <w:rsid w:val="0412CC96"/>
    <w:rsid w:val="062B978C"/>
    <w:rsid w:val="0B215504"/>
    <w:rsid w:val="0B8B90AE"/>
    <w:rsid w:val="10E36036"/>
    <w:rsid w:val="1274DDAF"/>
    <w:rsid w:val="153207BC"/>
    <w:rsid w:val="189C84B2"/>
    <w:rsid w:val="1BC981EB"/>
    <w:rsid w:val="236176A7"/>
    <w:rsid w:val="25CF60DB"/>
    <w:rsid w:val="2E04086B"/>
    <w:rsid w:val="2EB9AE99"/>
    <w:rsid w:val="4324DEE3"/>
    <w:rsid w:val="43581698"/>
    <w:rsid w:val="4A29A361"/>
    <w:rsid w:val="4CE37DBA"/>
    <w:rsid w:val="4E2332DC"/>
    <w:rsid w:val="56A49B44"/>
    <w:rsid w:val="6146F71C"/>
    <w:rsid w:val="675CEC78"/>
    <w:rsid w:val="69E54C80"/>
    <w:rsid w:val="784FC0C8"/>
    <w:rsid w:val="7A96E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A29A361"/>
  <w15:docId w15:val="{6F34355F-D32B-4BC9-AFA8-AE70F926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B09BB"/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customStyle="1" w:styleId="Standard">
    <w:name w:val="Standard"/>
    <w:rsid w:val="00C25FCE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00C0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400C0F"/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semiHidden/>
    <w:unhideWhenUsed/>
    <w:rsid w:val="00CE39A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E39A4"/>
    <w:rPr>
      <w:rFonts w:ascii="Arial" w:hAnsi="Arial"/>
    </w:rPr>
  </w:style>
  <w:style w:type="character" w:styleId="Odwoanieprzypisukocowego">
    <w:name w:val="endnote reference"/>
    <w:basedOn w:val="Domylnaczcionkaakapitu"/>
    <w:semiHidden/>
    <w:unhideWhenUsed/>
    <w:rsid w:val="00CE39A4"/>
    <w:rPr>
      <w:vertAlign w:val="superscript"/>
    </w:rPr>
  </w:style>
  <w:style w:type="paragraph" w:styleId="Tekstdymka">
    <w:name w:val="Balloon Text"/>
    <w:basedOn w:val="Normalny"/>
    <w:link w:val="TekstdymkaZnak"/>
    <w:rsid w:val="004316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316D5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link w:val="PodtytuZnak"/>
    <w:qFormat/>
    <w:rsid w:val="00CB489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CB489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paragraph">
    <w:name w:val="paragraph"/>
    <w:basedOn w:val="Normalny"/>
    <w:rsid w:val="00F53E1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omylnaczcionkaakapitu"/>
    <w:rsid w:val="00F53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ulak\AppData\Local\Temp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f35e8-069b-4bb2-899b-23b633681436">
      <Terms xmlns="http://schemas.microsoft.com/office/infopath/2007/PartnerControls"/>
    </lcf76f155ced4ddcb4097134ff3c332f>
    <TaxCatchAll xmlns="1de0ab4f-bd97-4d26-b4e9-0342aa8efd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E029C85B208249B6494638B1E9A953" ma:contentTypeVersion="18" ma:contentTypeDescription="Utwórz nowy dokument." ma:contentTypeScope="" ma:versionID="321ab84af2d0b0a50fbbb1ee9262f605">
  <xsd:schema xmlns:xsd="http://www.w3.org/2001/XMLSchema" xmlns:xs="http://www.w3.org/2001/XMLSchema" xmlns:p="http://schemas.microsoft.com/office/2006/metadata/properties" xmlns:ns2="810f35e8-069b-4bb2-899b-23b633681436" xmlns:ns3="1de0ab4f-bd97-4d26-b4e9-0342aa8efd1c" targetNamespace="http://schemas.microsoft.com/office/2006/metadata/properties" ma:root="true" ma:fieldsID="a56888f22dd46b05510ec8c38dfc38d2" ns2:_="" ns3:_="">
    <xsd:import namespace="810f35e8-069b-4bb2-899b-23b633681436"/>
    <xsd:import namespace="1de0ab4f-bd97-4d26-b4e9-0342aa8ef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35e8-069b-4bb2-899b-23b63368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0cc9fac5-377b-40bd-b203-fbeec0745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0ab4f-bd97-4d26-b4e9-0342aa8e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a02f6c-db68-45b9-8977-0cf6b7408ad1}" ma:internalName="TaxCatchAll" ma:showField="CatchAllData" ma:web="1de0ab4f-bd97-4d26-b4e9-0342aa8ef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6A8D7-8CD2-4208-BF1D-D5CFCE01DAF6}">
  <ds:schemaRefs>
    <ds:schemaRef ds:uri="http://schemas.microsoft.com/office/2006/metadata/properties"/>
    <ds:schemaRef ds:uri="http://schemas.microsoft.com/office/infopath/2007/PartnerControls"/>
    <ds:schemaRef ds:uri="810f35e8-069b-4bb2-899b-23b633681436"/>
    <ds:schemaRef ds:uri="1de0ab4f-bd97-4d26-b4e9-0342aa8efd1c"/>
  </ds:schemaRefs>
</ds:datastoreItem>
</file>

<file path=customXml/itemProps2.xml><?xml version="1.0" encoding="utf-8"?>
<ds:datastoreItem xmlns:ds="http://schemas.openxmlformats.org/officeDocument/2006/customXml" ds:itemID="{3B765A6C-8704-4F23-9E7D-4C3F21015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5C81A-60D0-432A-BE76-33893C6EF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f35e8-069b-4bb2-899b-23b633681436"/>
    <ds:schemaRef ds:uri="1de0ab4f-bd97-4d26-b4e9-0342aa8e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BA5440-948B-45D9-BD64-A1EB1886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</Template>
  <TotalTime>0</TotalTime>
  <Pages>5</Pages>
  <Words>1072</Words>
  <Characters>6437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Matyjaszczyk</dc:creator>
  <cp:lastModifiedBy>Anna Stasiak</cp:lastModifiedBy>
  <cp:revision>2</cp:revision>
  <cp:lastPrinted>2025-03-17T07:50:00Z</cp:lastPrinted>
  <dcterms:created xsi:type="dcterms:W3CDTF">2025-03-17T12:53:00Z</dcterms:created>
  <dcterms:modified xsi:type="dcterms:W3CDTF">2025-03-17T12:53:00Z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0x010100C9E029C85B208249B6494638B1E9A953</vt:lpwstr>
  </property>
</Properties>
</file>