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9E74" w14:textId="77777777" w:rsidR="009E1937" w:rsidRDefault="009E1937" w:rsidP="001455B5"/>
    <w:p w14:paraId="0A619ADD" w14:textId="77777777" w:rsidR="0055653A" w:rsidRDefault="0055653A" w:rsidP="001455B5"/>
    <w:p w14:paraId="3B3669E3" w14:textId="76F81BE5" w:rsidR="00A854B4" w:rsidRPr="00A854B4" w:rsidRDefault="00A854B4" w:rsidP="00A854B4">
      <w:pPr>
        <w:spacing w:after="0" w:line="240" w:lineRule="auto"/>
        <w:jc w:val="center"/>
        <w:rPr>
          <w:rFonts w:eastAsia="Times New Roman" w:cs="Calibri"/>
          <w:b/>
          <w:sz w:val="32"/>
          <w:szCs w:val="32"/>
          <w:lang w:eastAsia="pl-PL"/>
        </w:rPr>
      </w:pPr>
      <w:r>
        <w:rPr>
          <w:rFonts w:eastAsia="Times New Roman" w:cs="Calibri"/>
          <w:b/>
          <w:sz w:val="32"/>
          <w:szCs w:val="32"/>
          <w:lang w:eastAsia="pl-PL"/>
        </w:rPr>
        <w:t>KARTA ZGŁOSZENIA DO</w:t>
      </w:r>
    </w:p>
    <w:p w14:paraId="3189094D" w14:textId="40B0BA5B" w:rsidR="00A854B4" w:rsidRPr="00A854B4" w:rsidRDefault="00A854B4" w:rsidP="00A854B4">
      <w:pPr>
        <w:spacing w:line="240" w:lineRule="auto"/>
        <w:jc w:val="center"/>
        <w:rPr>
          <w:rFonts w:eastAsia="Times New Roman" w:cs="Calibri"/>
          <w:b/>
          <w:color w:val="0000FF"/>
          <w:sz w:val="28"/>
          <w:szCs w:val="28"/>
          <w:lang w:eastAsia="pl-PL"/>
        </w:rPr>
      </w:pPr>
      <w:r w:rsidRPr="00A854B4">
        <w:rPr>
          <w:rFonts w:eastAsia="Times New Roman" w:cs="Calibri"/>
          <w:b/>
          <w:sz w:val="28"/>
          <w:szCs w:val="28"/>
          <w:lang w:eastAsia="pl-PL"/>
        </w:rPr>
        <w:t xml:space="preserve">XII POWIATOWEGO KONKURSU </w:t>
      </w:r>
      <w:r w:rsidR="0098706B">
        <w:rPr>
          <w:rFonts w:eastAsia="Times New Roman" w:cs="Calibri"/>
          <w:b/>
          <w:sz w:val="28"/>
          <w:szCs w:val="28"/>
          <w:lang w:eastAsia="pl-PL"/>
        </w:rPr>
        <w:t>CHEMICZNEGO</w:t>
      </w:r>
      <w:r w:rsidRPr="00A854B4">
        <w:rPr>
          <w:rFonts w:eastAsia="Times New Roman" w:cs="Calibri"/>
          <w:b/>
          <w:sz w:val="28"/>
          <w:szCs w:val="28"/>
          <w:lang w:eastAsia="pl-PL"/>
        </w:rPr>
        <w:t xml:space="preserve"> </w:t>
      </w:r>
    </w:p>
    <w:p w14:paraId="71368EA9" w14:textId="77777777" w:rsidR="00A854B4" w:rsidRPr="00A854B4" w:rsidRDefault="00A854B4" w:rsidP="00A854B4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A854B4">
        <w:rPr>
          <w:rFonts w:eastAsia="Times New Roman" w:cs="Calibri"/>
          <w:b/>
          <w:sz w:val="24"/>
          <w:szCs w:val="24"/>
          <w:lang w:eastAsia="pl-PL"/>
        </w:rPr>
        <w:t xml:space="preserve">organizowanego w roku szkolnym 2023/2024 </w:t>
      </w:r>
      <w:r w:rsidRPr="00A854B4">
        <w:rPr>
          <w:rFonts w:eastAsia="Times New Roman" w:cs="Calibri"/>
          <w:b/>
          <w:sz w:val="24"/>
          <w:szCs w:val="24"/>
          <w:lang w:eastAsia="pl-PL"/>
        </w:rPr>
        <w:br/>
        <w:t>dla uczniów szkół podstawowych</w:t>
      </w:r>
    </w:p>
    <w:p w14:paraId="5D7ED824" w14:textId="77777777" w:rsidR="0055653A" w:rsidRDefault="0055653A" w:rsidP="001455B5"/>
    <w:p w14:paraId="3A64FBFE" w14:textId="77777777" w:rsidR="00A854B4" w:rsidRDefault="00A854B4" w:rsidP="001455B5"/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67"/>
        <w:gridCol w:w="854"/>
        <w:gridCol w:w="2144"/>
        <w:gridCol w:w="1915"/>
        <w:gridCol w:w="1687"/>
      </w:tblGrid>
      <w:tr w:rsidR="0098706B" w:rsidRPr="00A751AA" w14:paraId="26E8DD2E" w14:textId="7A49A688" w:rsidTr="0098706B">
        <w:trPr>
          <w:trHeight w:val="671"/>
        </w:trPr>
        <w:tc>
          <w:tcPr>
            <w:tcW w:w="2520" w:type="dxa"/>
            <w:vAlign w:val="center"/>
          </w:tcPr>
          <w:p w14:paraId="0B135A09" w14:textId="2A42B9EB" w:rsidR="0098706B" w:rsidRPr="00A751AA" w:rsidRDefault="0098706B" w:rsidP="0098706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bookmarkStart w:id="0" w:name="_Hlk156911408"/>
            <w:r w:rsidRPr="00A751AA">
              <w:rPr>
                <w:b/>
                <w:bCs/>
                <w:sz w:val="24"/>
                <w:szCs w:val="24"/>
              </w:rPr>
              <w:t>NAZWISKO I IMĘ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751AA">
              <w:rPr>
                <w:b/>
                <w:bCs/>
                <w:sz w:val="24"/>
                <w:szCs w:val="24"/>
              </w:rPr>
              <w:t>UCZNIA</w:t>
            </w:r>
          </w:p>
        </w:tc>
        <w:tc>
          <w:tcPr>
            <w:tcW w:w="854" w:type="dxa"/>
            <w:vAlign w:val="center"/>
          </w:tcPr>
          <w:p w14:paraId="0071B59C" w14:textId="7C9A0CF3" w:rsidR="0098706B" w:rsidRPr="00A751AA" w:rsidRDefault="0098706B" w:rsidP="0098706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751AA">
              <w:rPr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2190" w:type="dxa"/>
          </w:tcPr>
          <w:p w14:paraId="2EFAD8B9" w14:textId="77777777" w:rsidR="0098706B" w:rsidRPr="0098706B" w:rsidRDefault="0098706B" w:rsidP="0098706B">
            <w:pPr>
              <w:spacing w:after="0"/>
              <w:jc w:val="center"/>
              <w:rPr>
                <w:b/>
                <w:bCs/>
                <w:sz w:val="10"/>
                <w:szCs w:val="10"/>
              </w:rPr>
            </w:pPr>
          </w:p>
          <w:p w14:paraId="055FAB97" w14:textId="654FA831" w:rsidR="0098706B" w:rsidRPr="00A751AA" w:rsidRDefault="0098706B" w:rsidP="0098706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OPIEKUN</w:t>
            </w:r>
          </w:p>
        </w:tc>
        <w:tc>
          <w:tcPr>
            <w:tcW w:w="1944" w:type="dxa"/>
          </w:tcPr>
          <w:p w14:paraId="254E6D85" w14:textId="7783C558" w:rsidR="0098706B" w:rsidRPr="00A751AA" w:rsidRDefault="0098706B" w:rsidP="0098706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 OPIEKUNA</w:t>
            </w:r>
          </w:p>
        </w:tc>
        <w:tc>
          <w:tcPr>
            <w:tcW w:w="1559" w:type="dxa"/>
          </w:tcPr>
          <w:p w14:paraId="7686A33E" w14:textId="2DA953B4" w:rsidR="0098706B" w:rsidRDefault="0098706B" w:rsidP="0098706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TEL. KONTAKTOWY</w:t>
            </w:r>
          </w:p>
        </w:tc>
      </w:tr>
      <w:tr w:rsidR="0098706B" w:rsidRPr="00A751AA" w14:paraId="5EBDB38A" w14:textId="26317AD6" w:rsidTr="0098706B">
        <w:trPr>
          <w:trHeight w:val="216"/>
        </w:trPr>
        <w:tc>
          <w:tcPr>
            <w:tcW w:w="2520" w:type="dxa"/>
          </w:tcPr>
          <w:p w14:paraId="39627AC3" w14:textId="03428CB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4" w:type="dxa"/>
          </w:tcPr>
          <w:p w14:paraId="120C6B80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64CB51EC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254D23D6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55D522EE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3421A37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2228AB73" w14:textId="29F48BD8" w:rsidTr="0098706B">
        <w:trPr>
          <w:trHeight w:val="185"/>
        </w:trPr>
        <w:tc>
          <w:tcPr>
            <w:tcW w:w="2520" w:type="dxa"/>
          </w:tcPr>
          <w:p w14:paraId="2A6E3B04" w14:textId="10EF63B5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54" w:type="dxa"/>
          </w:tcPr>
          <w:p w14:paraId="61DACE49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522F0257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7A8DD009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4BF5BF51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5A5AB79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386BCA94" w14:textId="5FAFF7CE" w:rsidTr="0098706B">
        <w:trPr>
          <w:trHeight w:val="312"/>
        </w:trPr>
        <w:tc>
          <w:tcPr>
            <w:tcW w:w="2520" w:type="dxa"/>
          </w:tcPr>
          <w:p w14:paraId="3661D3DC" w14:textId="6598C072" w:rsidR="0098706B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4" w:type="dxa"/>
          </w:tcPr>
          <w:p w14:paraId="6209631B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05044B4E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2CC6F4E1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3BFF5EC1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CC2722C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1D5A5377" w14:textId="4AA3081B" w:rsidTr="0098706B">
        <w:trPr>
          <w:trHeight w:val="312"/>
        </w:trPr>
        <w:tc>
          <w:tcPr>
            <w:tcW w:w="2520" w:type="dxa"/>
          </w:tcPr>
          <w:p w14:paraId="518B56A6" w14:textId="33248B02" w:rsidR="0098706B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4" w:type="dxa"/>
          </w:tcPr>
          <w:p w14:paraId="6988057B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228ED634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7A3268D7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7266029A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B7AD30A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7C21A9C5" w14:textId="61FF21AA" w:rsidTr="0098706B">
        <w:trPr>
          <w:trHeight w:val="312"/>
        </w:trPr>
        <w:tc>
          <w:tcPr>
            <w:tcW w:w="2520" w:type="dxa"/>
          </w:tcPr>
          <w:p w14:paraId="13D6B95B" w14:textId="37DDD45E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54" w:type="dxa"/>
          </w:tcPr>
          <w:p w14:paraId="2F91817F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3D226B49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71068A4F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72135569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3BB5A7E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043A4873" w14:textId="158B3E30" w:rsidTr="0098706B">
        <w:tc>
          <w:tcPr>
            <w:tcW w:w="2520" w:type="dxa"/>
          </w:tcPr>
          <w:p w14:paraId="70E11CCB" w14:textId="0FFF77BA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54" w:type="dxa"/>
          </w:tcPr>
          <w:p w14:paraId="071A86CB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382A86D2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28B3220D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78D762DE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9DD6393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5284501F" w14:textId="5D41B15A" w:rsidTr="0098706B">
        <w:tc>
          <w:tcPr>
            <w:tcW w:w="2520" w:type="dxa"/>
          </w:tcPr>
          <w:p w14:paraId="3BBA969C" w14:textId="71DF7619" w:rsidR="0098706B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54" w:type="dxa"/>
          </w:tcPr>
          <w:p w14:paraId="0030B631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043BDF99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2F4610A4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5BEEBE7D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C3DB751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98706B" w:rsidRPr="00A751AA" w14:paraId="1AB883D9" w14:textId="26AE6E4D" w:rsidTr="0098706B">
        <w:tc>
          <w:tcPr>
            <w:tcW w:w="2520" w:type="dxa"/>
          </w:tcPr>
          <w:p w14:paraId="2BCFD37D" w14:textId="57699EAA" w:rsidR="0098706B" w:rsidRDefault="0098706B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54" w:type="dxa"/>
          </w:tcPr>
          <w:p w14:paraId="5EF13E7F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14:paraId="29A55873" w14:textId="77777777" w:rsidR="0098706B" w:rsidRDefault="0098706B" w:rsidP="00A751AA">
            <w:pPr>
              <w:spacing w:after="0"/>
              <w:rPr>
                <w:sz w:val="24"/>
                <w:szCs w:val="24"/>
              </w:rPr>
            </w:pPr>
          </w:p>
          <w:p w14:paraId="4A186D30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14:paraId="5BD0909B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CCA4B94" w14:textId="77777777" w:rsidR="0098706B" w:rsidRPr="00A751AA" w:rsidRDefault="0098706B" w:rsidP="00A751AA">
            <w:pPr>
              <w:spacing w:after="0"/>
              <w:rPr>
                <w:sz w:val="24"/>
                <w:szCs w:val="24"/>
              </w:rPr>
            </w:pPr>
          </w:p>
        </w:tc>
      </w:tr>
      <w:bookmarkEnd w:id="0"/>
    </w:tbl>
    <w:p w14:paraId="6636BE55" w14:textId="77777777" w:rsidR="0055653A" w:rsidRPr="00A751AA" w:rsidRDefault="0055653A" w:rsidP="00A751AA">
      <w:pPr>
        <w:spacing w:after="0"/>
        <w:rPr>
          <w:sz w:val="24"/>
          <w:szCs w:val="24"/>
        </w:rPr>
      </w:pPr>
    </w:p>
    <w:p w14:paraId="5D30BA3D" w14:textId="77777777" w:rsidR="0055653A" w:rsidRDefault="0055653A" w:rsidP="001455B5"/>
    <w:p w14:paraId="31659D90" w14:textId="77777777" w:rsidR="0055653A" w:rsidRDefault="0055653A" w:rsidP="001455B5"/>
    <w:p w14:paraId="225A6A44" w14:textId="77777777" w:rsidR="0055653A" w:rsidRDefault="0055653A" w:rsidP="001455B5"/>
    <w:p w14:paraId="01AB7B17" w14:textId="77777777" w:rsidR="0055653A" w:rsidRDefault="0055653A" w:rsidP="001455B5"/>
    <w:sectPr w:rsidR="0055653A" w:rsidSect="006D7119">
      <w:footerReference w:type="default" r:id="rId6"/>
      <w:headerReference w:type="first" r:id="rId7"/>
      <w:footerReference w:type="first" r:id="rId8"/>
      <w:pgSz w:w="11906" w:h="16838"/>
      <w:pgMar w:top="1417" w:right="1417" w:bottom="1417" w:left="1417" w:header="56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C215F" w14:textId="77777777" w:rsidR="006D7119" w:rsidRDefault="006D7119" w:rsidP="00A35F65">
      <w:pPr>
        <w:spacing w:after="0" w:line="240" w:lineRule="auto"/>
      </w:pPr>
      <w:r>
        <w:separator/>
      </w:r>
    </w:p>
  </w:endnote>
  <w:endnote w:type="continuationSeparator" w:id="0">
    <w:p w14:paraId="73AD3869" w14:textId="77777777" w:rsidR="006D7119" w:rsidRDefault="006D7119" w:rsidP="00A3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2ADE" w14:textId="77777777" w:rsidR="00FE44B2" w:rsidRPr="009E1937" w:rsidRDefault="00303D6F" w:rsidP="009E1937">
    <w:pPr>
      <w:pStyle w:val="Nagwek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53BD0481" wp14:editId="1562A4BA">
          <wp:simplePos x="0" y="0"/>
          <wp:positionH relativeFrom="leftMargin">
            <wp:align>right</wp:align>
          </wp:positionH>
          <wp:positionV relativeFrom="paragraph">
            <wp:posOffset>8255</wp:posOffset>
          </wp:positionV>
          <wp:extent cx="617220" cy="61722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44B2" w:rsidRPr="009E1937">
      <w:rPr>
        <w:sz w:val="20"/>
        <w:szCs w:val="20"/>
      </w:rPr>
      <w:t xml:space="preserve">    </w:t>
    </w:r>
    <w:r w:rsidR="0067492F" w:rsidRPr="0067492F">
      <w:rPr>
        <w:rFonts w:ascii="Cambria" w:hAnsi="Cambria"/>
        <w:sz w:val="28"/>
        <w:szCs w:val="28"/>
      </w:rPr>
      <w:t xml:space="preserve">str. </w:t>
    </w:r>
    <w:r w:rsidR="0067492F" w:rsidRPr="0067492F">
      <w:rPr>
        <w:sz w:val="20"/>
        <w:szCs w:val="20"/>
      </w:rPr>
      <w:fldChar w:fldCharType="begin"/>
    </w:r>
    <w:r w:rsidR="0067492F" w:rsidRPr="0067492F">
      <w:rPr>
        <w:sz w:val="20"/>
        <w:szCs w:val="20"/>
      </w:rPr>
      <w:instrText xml:space="preserve"> PAGE    \* MERGEFORMAT </w:instrText>
    </w:r>
    <w:r w:rsidR="0067492F" w:rsidRPr="0067492F">
      <w:rPr>
        <w:sz w:val="20"/>
        <w:szCs w:val="20"/>
      </w:rPr>
      <w:fldChar w:fldCharType="separate"/>
    </w:r>
    <w:r w:rsidR="00E04682" w:rsidRPr="00E04682">
      <w:rPr>
        <w:rFonts w:ascii="Cambria" w:hAnsi="Cambria"/>
        <w:noProof/>
        <w:sz w:val="28"/>
        <w:szCs w:val="28"/>
      </w:rPr>
      <w:t>2</w:t>
    </w:r>
    <w:r w:rsidR="0067492F" w:rsidRPr="0067492F">
      <w:rPr>
        <w:sz w:val="20"/>
        <w:szCs w:val="20"/>
      </w:rPr>
      <w:fldChar w:fldCharType="end"/>
    </w:r>
  </w:p>
  <w:p w14:paraId="536E7491" w14:textId="77777777" w:rsidR="00FE44B2" w:rsidRDefault="00604054" w:rsidP="00FE44B2">
    <w:pPr>
      <w:pStyle w:val="Nagwek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564193" wp14:editId="7C1E5B3F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ACA6C" w14:textId="77777777" w:rsidR="00FE44B2" w:rsidRDefault="00FE44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B2C1" w14:textId="77777777" w:rsidR="00FE44B2" w:rsidRPr="00FE44B2" w:rsidRDefault="00FE44B2" w:rsidP="00FE44B2">
    <w:pPr>
      <w:pStyle w:val="Nagwek"/>
      <w:rPr>
        <w:rFonts w:ascii="Georgia" w:hAnsi="Georgia"/>
        <w:i/>
        <w:sz w:val="24"/>
        <w:szCs w:val="24"/>
      </w:rPr>
    </w:pPr>
    <w:r w:rsidRPr="006646F5">
      <w:t xml:space="preserve">                                                                                                                                                     </w:t>
    </w:r>
  </w:p>
  <w:p w14:paraId="766E5D71" w14:textId="77777777" w:rsidR="00FE44B2" w:rsidRPr="006646F5" w:rsidRDefault="00FE44B2" w:rsidP="00FE44B2">
    <w:pPr>
      <w:pStyle w:val="Nagwek"/>
    </w:pPr>
  </w:p>
  <w:p w14:paraId="0303B543" w14:textId="77777777" w:rsidR="00FE44B2" w:rsidRPr="006646F5" w:rsidRDefault="00FE44B2" w:rsidP="00FE44B2">
    <w:pPr>
      <w:pStyle w:val="Nagwek"/>
    </w:pPr>
    <w:r w:rsidRPr="006646F5">
      <w:t xml:space="preserve">                                                                                                            </w:t>
    </w:r>
  </w:p>
  <w:p w14:paraId="404D6C89" w14:textId="77777777" w:rsidR="00FE44B2" w:rsidRDefault="00FE44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20F67" w14:textId="77777777" w:rsidR="006D7119" w:rsidRDefault="006D7119" w:rsidP="00A35F65">
      <w:pPr>
        <w:spacing w:after="0" w:line="240" w:lineRule="auto"/>
      </w:pPr>
      <w:r>
        <w:separator/>
      </w:r>
    </w:p>
  </w:footnote>
  <w:footnote w:type="continuationSeparator" w:id="0">
    <w:p w14:paraId="6D6A3984" w14:textId="77777777" w:rsidR="006D7119" w:rsidRDefault="006D7119" w:rsidP="00A3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BC63" w14:textId="77777777" w:rsidR="0055653A" w:rsidRPr="00303D6F" w:rsidRDefault="00537B66" w:rsidP="0055653A">
    <w:pPr>
      <w:pStyle w:val="Nagwek"/>
      <w:jc w:val="center"/>
      <w:rPr>
        <w:rFonts w:ascii="Cambria" w:hAnsi="Cambria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9F7E97" wp14:editId="08C846B1">
          <wp:simplePos x="0" y="0"/>
          <wp:positionH relativeFrom="column">
            <wp:posOffset>-617855</wp:posOffset>
          </wp:positionH>
          <wp:positionV relativeFrom="paragraph">
            <wp:posOffset>-215265</wp:posOffset>
          </wp:positionV>
          <wp:extent cx="1013460" cy="101346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46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054">
      <w:rPr>
        <w:noProof/>
      </w:rPr>
      <w:drawing>
        <wp:anchor distT="0" distB="0" distL="114300" distR="114300" simplePos="0" relativeHeight="251657216" behindDoc="1" locked="0" layoutInCell="1" allowOverlap="1" wp14:anchorId="064CB3FE" wp14:editId="47A1D9E2">
          <wp:simplePos x="0" y="0"/>
          <wp:positionH relativeFrom="column">
            <wp:posOffset>5468620</wp:posOffset>
          </wp:positionH>
          <wp:positionV relativeFrom="paragraph">
            <wp:posOffset>-190500</wp:posOffset>
          </wp:positionV>
          <wp:extent cx="796925" cy="941705"/>
          <wp:effectExtent l="0" t="0" r="0" b="0"/>
          <wp:wrapNone/>
          <wp:docPr id="4" name="Obraz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6974">
      <w:rPr>
        <w:b/>
        <w:sz w:val="28"/>
        <w:szCs w:val="28"/>
      </w:rPr>
      <w:t xml:space="preserve">    </w:t>
    </w:r>
    <w:r w:rsidR="0055653A" w:rsidRPr="00303D6F">
      <w:rPr>
        <w:rFonts w:ascii="Cambria" w:hAnsi="Cambria"/>
        <w:b/>
        <w:sz w:val="32"/>
        <w:szCs w:val="32"/>
      </w:rPr>
      <w:t>ZESPÓŁ SZKÓŁ Nr 2</w:t>
    </w:r>
  </w:p>
  <w:p w14:paraId="1CC4D6A4" w14:textId="77777777" w:rsidR="0055653A" w:rsidRPr="00303D6F" w:rsidRDefault="00406974" w:rsidP="00406974">
    <w:pPr>
      <w:pStyle w:val="Nagwek"/>
      <w:rPr>
        <w:rFonts w:ascii="Georgia" w:hAnsi="Georgia"/>
        <w:i/>
        <w:sz w:val="24"/>
        <w:szCs w:val="24"/>
      </w:rPr>
    </w:pPr>
    <w:r w:rsidRPr="00303D6F">
      <w:rPr>
        <w:b/>
        <w:i/>
        <w:sz w:val="24"/>
        <w:szCs w:val="24"/>
      </w:rPr>
      <w:t xml:space="preserve">                                                 </w:t>
    </w:r>
    <w:r w:rsidR="0055653A" w:rsidRPr="00303D6F">
      <w:rPr>
        <w:rFonts w:ascii="Georgia" w:hAnsi="Georgia"/>
        <w:i/>
        <w:sz w:val="24"/>
        <w:szCs w:val="24"/>
      </w:rPr>
      <w:t>im. ppłk. dr. Stanisława Kulińskiego</w:t>
    </w:r>
  </w:p>
  <w:p w14:paraId="466B1FA7" w14:textId="77777777" w:rsidR="0055653A" w:rsidRDefault="0055653A" w:rsidP="0055653A">
    <w:pPr>
      <w:pStyle w:val="Nagwek"/>
    </w:pPr>
  </w:p>
  <w:p w14:paraId="16AA2DDA" w14:textId="77777777" w:rsidR="0055653A" w:rsidRDefault="00303D6F" w:rsidP="005565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7309F4D" wp14:editId="0F5C0B8B">
              <wp:simplePos x="0" y="0"/>
              <wp:positionH relativeFrom="margin">
                <wp:align>center</wp:align>
              </wp:positionH>
              <wp:positionV relativeFrom="paragraph">
                <wp:posOffset>219710</wp:posOffset>
              </wp:positionV>
              <wp:extent cx="6915150" cy="147320"/>
              <wp:effectExtent l="19050" t="19050" r="38100" b="62230"/>
              <wp:wrapNone/>
              <wp:docPr id="10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15150" cy="14732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7C4EB6" id="Rectangle 12" o:spid="_x0000_s1026" style="position:absolute;margin-left:0;margin-top:17.3pt;width:544.5pt;height:11.6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" fillcolor="#ffc000" strokecolor="#f2f2f2" strokeweight="3pt">
              <v:shadow on="t" color="#4e6128" opacity=".5" offset="1pt"/>
              <w10:wrap anchorx="margin"/>
            </v:rect>
          </w:pict>
        </mc:Fallback>
      </mc:AlternateContent>
    </w:r>
  </w:p>
  <w:p w14:paraId="19ADB20E" w14:textId="77777777" w:rsidR="0055653A" w:rsidRDefault="0055653A" w:rsidP="0055653A">
    <w:pPr>
      <w:pStyle w:val="Nagwek"/>
    </w:pPr>
  </w:p>
  <w:p w14:paraId="37947CDB" w14:textId="77777777" w:rsidR="00FE44B2" w:rsidRDefault="0055653A">
    <w:pPr>
      <w:pStyle w:val="Nagwek"/>
    </w:pPr>
    <w:r w:rsidRPr="006646F5">
      <w:t xml:space="preserve">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de7722,#8bd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B4"/>
    <w:rsid w:val="000450D0"/>
    <w:rsid w:val="000465D1"/>
    <w:rsid w:val="000A3FED"/>
    <w:rsid w:val="00131F6D"/>
    <w:rsid w:val="001455B5"/>
    <w:rsid w:val="00145BE8"/>
    <w:rsid w:val="00157E1A"/>
    <w:rsid w:val="00170CD2"/>
    <w:rsid w:val="0017116F"/>
    <w:rsid w:val="001B7DC5"/>
    <w:rsid w:val="001C70EE"/>
    <w:rsid w:val="001E3C80"/>
    <w:rsid w:val="001F3127"/>
    <w:rsid w:val="002A5628"/>
    <w:rsid w:val="00303D6F"/>
    <w:rsid w:val="00353524"/>
    <w:rsid w:val="00385F62"/>
    <w:rsid w:val="0039186A"/>
    <w:rsid w:val="003945ED"/>
    <w:rsid w:val="00397E0A"/>
    <w:rsid w:val="00406974"/>
    <w:rsid w:val="0042332C"/>
    <w:rsid w:val="00433099"/>
    <w:rsid w:val="004A2A54"/>
    <w:rsid w:val="004B7C30"/>
    <w:rsid w:val="004E626C"/>
    <w:rsid w:val="004F651D"/>
    <w:rsid w:val="004F7954"/>
    <w:rsid w:val="00537B66"/>
    <w:rsid w:val="0055653A"/>
    <w:rsid w:val="0058423A"/>
    <w:rsid w:val="005B5BD3"/>
    <w:rsid w:val="00604054"/>
    <w:rsid w:val="0062215C"/>
    <w:rsid w:val="0062539A"/>
    <w:rsid w:val="006338F3"/>
    <w:rsid w:val="0064282B"/>
    <w:rsid w:val="0065537B"/>
    <w:rsid w:val="006646F5"/>
    <w:rsid w:val="0067492F"/>
    <w:rsid w:val="006B0332"/>
    <w:rsid w:val="006B2140"/>
    <w:rsid w:val="006D7119"/>
    <w:rsid w:val="006D78E4"/>
    <w:rsid w:val="007171F5"/>
    <w:rsid w:val="00743787"/>
    <w:rsid w:val="007904AD"/>
    <w:rsid w:val="007D5DD2"/>
    <w:rsid w:val="00813A76"/>
    <w:rsid w:val="00853E88"/>
    <w:rsid w:val="008E5966"/>
    <w:rsid w:val="008E608C"/>
    <w:rsid w:val="00905D1D"/>
    <w:rsid w:val="00946F7A"/>
    <w:rsid w:val="009611AD"/>
    <w:rsid w:val="0098706B"/>
    <w:rsid w:val="009905B1"/>
    <w:rsid w:val="009C1608"/>
    <w:rsid w:val="009E1937"/>
    <w:rsid w:val="00A04FF1"/>
    <w:rsid w:val="00A35F65"/>
    <w:rsid w:val="00A446B9"/>
    <w:rsid w:val="00A751AA"/>
    <w:rsid w:val="00A854B4"/>
    <w:rsid w:val="00A921D8"/>
    <w:rsid w:val="00AA65CE"/>
    <w:rsid w:val="00AD3D03"/>
    <w:rsid w:val="00AE58A5"/>
    <w:rsid w:val="00AF30F8"/>
    <w:rsid w:val="00BD0ADB"/>
    <w:rsid w:val="00BE02C9"/>
    <w:rsid w:val="00C000EC"/>
    <w:rsid w:val="00C2350D"/>
    <w:rsid w:val="00C373D6"/>
    <w:rsid w:val="00C80CB0"/>
    <w:rsid w:val="00CD0517"/>
    <w:rsid w:val="00D36608"/>
    <w:rsid w:val="00D41C1A"/>
    <w:rsid w:val="00DB00B1"/>
    <w:rsid w:val="00DB42A5"/>
    <w:rsid w:val="00E04682"/>
    <w:rsid w:val="00E6418D"/>
    <w:rsid w:val="00E64B0D"/>
    <w:rsid w:val="00F10A76"/>
    <w:rsid w:val="00F52BA8"/>
    <w:rsid w:val="00F80010"/>
    <w:rsid w:val="00F84A71"/>
    <w:rsid w:val="00FB0DA7"/>
    <w:rsid w:val="00FD79CF"/>
    <w:rsid w:val="00FE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e7722,#8bd030"/>
    </o:shapedefaults>
    <o:shapelayout v:ext="edit">
      <o:idmap v:ext="edit" data="2"/>
    </o:shapelayout>
  </w:shapeDefaults>
  <w:decimalSymbol w:val=","/>
  <w:listSeparator w:val=";"/>
  <w14:docId w14:val="26E805FD"/>
  <w15:chartTrackingRefBased/>
  <w15:docId w15:val="{C8A26949-A970-4EBE-9FEA-FC7EF72E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0E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F65"/>
  </w:style>
  <w:style w:type="paragraph" w:styleId="Stopka">
    <w:name w:val="footer"/>
    <w:basedOn w:val="Normalny"/>
    <w:link w:val="Stopka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F65"/>
  </w:style>
  <w:style w:type="paragraph" w:styleId="Tekstdymka">
    <w:name w:val="Balloon Text"/>
    <w:basedOn w:val="Normalny"/>
    <w:link w:val="TekstdymkaZnak"/>
    <w:uiPriority w:val="99"/>
    <w:semiHidden/>
    <w:unhideWhenUsed/>
    <w:rsid w:val="00A35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5F65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35F65"/>
    <w:rPr>
      <w:color w:val="0000FF"/>
      <w:u w:val="single"/>
    </w:rPr>
  </w:style>
  <w:style w:type="table" w:styleId="Tabela-Siatka">
    <w:name w:val="Table Grid"/>
    <w:basedOn w:val="Standardowy"/>
    <w:uiPriority w:val="59"/>
    <w:rsid w:val="00A75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upload.wikimedia.org/wikipedia/commons/7/7f/POL_powiat_w%C4%85growiecki_COA.sv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szek\Desktop\PULPIT_2021_X\PAPIER%20FIRMOWY\Papier%20firmowy_2-202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firmowy_2-2020</Template>
  <TotalTime>9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</CharactersWithSpaces>
  <SharedDoc>false</SharedDoc>
  <HLinks>
    <vt:vector size="12" baseType="variant">
      <vt:variant>
        <vt:i4>5898367</vt:i4>
      </vt:variant>
      <vt:variant>
        <vt:i4>-1</vt:i4>
      </vt:variant>
      <vt:variant>
        <vt:i4>2060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  <vt:variant>
        <vt:i4>5898367</vt:i4>
      </vt:variant>
      <vt:variant>
        <vt:i4>-1</vt:i4>
      </vt:variant>
      <vt:variant>
        <vt:i4>2052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Staszek</dc:creator>
  <cp:keywords/>
  <cp:lastModifiedBy>resztak@gmail.com</cp:lastModifiedBy>
  <cp:revision>3</cp:revision>
  <cp:lastPrinted>2019-08-21T06:22:00Z</cp:lastPrinted>
  <dcterms:created xsi:type="dcterms:W3CDTF">2024-01-23T13:05:00Z</dcterms:created>
  <dcterms:modified xsi:type="dcterms:W3CDTF">2024-01-23T13:14:00Z</dcterms:modified>
</cp:coreProperties>
</file>