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011A88">
        <w:t xml:space="preserve">7 </w:t>
      </w:r>
      <w:r w:rsidR="00A51893">
        <w:t xml:space="preserve">kwietnia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FF6F0F">
        <w:t>9</w:t>
      </w:r>
      <w:r w:rsidR="00011A88">
        <w:t>7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25FEE" w:rsidRDefault="00325FEE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325FEE" w:rsidRPr="00ED43E8" w:rsidRDefault="00325FEE" w:rsidP="00325FEE">
      <w:pPr>
        <w:tabs>
          <w:tab w:val="left" w:pos="3055"/>
        </w:tabs>
        <w:spacing w:line="360" w:lineRule="auto"/>
        <w:ind w:right="-2"/>
        <w:jc w:val="both"/>
        <w:rPr>
          <w:u w:val="single"/>
        </w:rPr>
      </w:pPr>
      <w:r w:rsidRPr="00325FEE">
        <w:t xml:space="preserve">Ważność: </w:t>
      </w:r>
      <w:r w:rsidR="00ED43E8" w:rsidRPr="00ED43E8">
        <w:rPr>
          <w:u w:val="single"/>
        </w:rPr>
        <w:t>od godz. 07:30 dnia 0</w:t>
      </w:r>
      <w:r w:rsidR="00011A88">
        <w:rPr>
          <w:u w:val="single"/>
        </w:rPr>
        <w:t>7</w:t>
      </w:r>
      <w:r w:rsidR="00ED43E8" w:rsidRPr="00ED43E8">
        <w:rPr>
          <w:u w:val="single"/>
        </w:rPr>
        <w:t>.04.2022 do godz. 07:30 dnia 0</w:t>
      </w:r>
      <w:r w:rsidR="00011A88">
        <w:rPr>
          <w:u w:val="single"/>
        </w:rPr>
        <w:t>8</w:t>
      </w:r>
      <w:r w:rsidR="00ED43E8" w:rsidRPr="00ED43E8">
        <w:rPr>
          <w:u w:val="single"/>
        </w:rPr>
        <w:t>.04.2022</w:t>
      </w:r>
    </w:p>
    <w:p w:rsidR="0024646C" w:rsidRPr="0024646C" w:rsidRDefault="00325FEE" w:rsidP="0024646C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dzień</w:t>
      </w:r>
      <w:r w:rsidRPr="00325FEE">
        <w:t xml:space="preserve"> </w:t>
      </w:r>
      <w:r w:rsidR="0024646C" w:rsidRPr="0024646C">
        <w:t>zachmurzenie umiarkowane, okresami duże. Przelotne opady deszczu, po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południu możliwe lokalne burze. Temperatura maksymalna od 13°C do 16°C. Wiatr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umiarkowany i dość silny, porywisty, pod wieczór na północy i zachodzie</w:t>
      </w:r>
    </w:p>
    <w:p w:rsid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w porywach do 65 km/h, południowo-zachodni i południowy.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</w:p>
    <w:p w:rsidR="0024646C" w:rsidRPr="0024646C" w:rsidRDefault="00325FEE" w:rsidP="0024646C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nocy</w:t>
      </w:r>
      <w:r w:rsidRPr="00325FEE">
        <w:t xml:space="preserve"> </w:t>
      </w:r>
      <w:r w:rsidR="0024646C" w:rsidRPr="0024646C">
        <w:t>zachmurzenie duże z większymi przejaśnieniami, nad ranem lokalnie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rozpogodzenia. Przelotne opady deszczu, początkowo możliwe też burze z opadem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krupy śnieżnej. Opady głównie w pierwszej połowie nocy. Temperatura minimalna od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3°C do 5°C. Wiatr umiarkowany i dość silny, w porywach do 85 km/h,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południowo-zachodni i zachodni.</w:t>
      </w:r>
    </w:p>
    <w:p w:rsidR="00ED43E8" w:rsidRPr="00ED43E8" w:rsidRDefault="00ED43E8" w:rsidP="00ED43E8">
      <w:pPr>
        <w:tabs>
          <w:tab w:val="left" w:pos="3055"/>
        </w:tabs>
        <w:spacing w:line="360" w:lineRule="auto"/>
        <w:ind w:right="-2"/>
        <w:jc w:val="both"/>
      </w:pP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</w:p>
    <w:p w:rsidR="00325FEE" w:rsidRDefault="00325FEE" w:rsidP="00325F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325FEE">
        <w:rPr>
          <w:b/>
        </w:rPr>
        <w:t>PROGNOZA POGODY NA KOLEJNĄ DOBĘ</w:t>
      </w: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325FEE" w:rsidRPr="00325FEE" w:rsidRDefault="00325FEE" w:rsidP="00325FEE">
      <w:pPr>
        <w:tabs>
          <w:tab w:val="left" w:pos="3055"/>
        </w:tabs>
        <w:spacing w:line="360" w:lineRule="auto"/>
        <w:ind w:right="-2"/>
        <w:jc w:val="both"/>
      </w:pPr>
      <w:r w:rsidRPr="00325FEE">
        <w:t xml:space="preserve">Ważność: </w:t>
      </w:r>
      <w:r w:rsidR="00ED43E8" w:rsidRPr="00ED43E8">
        <w:rPr>
          <w:u w:val="single"/>
        </w:rPr>
        <w:t>od godz. 07:30 dnia 0</w:t>
      </w:r>
      <w:r w:rsidR="00011A88">
        <w:rPr>
          <w:u w:val="single"/>
        </w:rPr>
        <w:t>8</w:t>
      </w:r>
      <w:r w:rsidR="00ED43E8" w:rsidRPr="00ED43E8">
        <w:rPr>
          <w:u w:val="single"/>
        </w:rPr>
        <w:t>.04.2022 do godz. 07:30 dnia 0</w:t>
      </w:r>
      <w:r w:rsidR="00011A88">
        <w:rPr>
          <w:u w:val="single"/>
        </w:rPr>
        <w:t>9</w:t>
      </w:r>
      <w:r w:rsidR="00ED43E8" w:rsidRPr="00ED43E8">
        <w:rPr>
          <w:u w:val="single"/>
        </w:rPr>
        <w:t>.04.2022</w:t>
      </w:r>
    </w:p>
    <w:p w:rsidR="0024646C" w:rsidRPr="0024646C" w:rsidRDefault="00325FEE" w:rsidP="0024646C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dzień</w:t>
      </w:r>
      <w:r w:rsidRPr="00325FEE">
        <w:t xml:space="preserve"> </w:t>
      </w:r>
      <w:r w:rsidR="0024646C" w:rsidRPr="0024646C">
        <w:t>zachmurzenie duże z większymi przejaśnieniami. Przelotne opady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deszczu. Temperatura maksymalna od 8°C do 10°C. Wiatr umiarkowany i dość silny,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w porywach do 85 km/h, wieczorem słabnący, zachodni.</w:t>
      </w:r>
    </w:p>
    <w:p w:rsidR="004F75EE" w:rsidRDefault="004F75EE" w:rsidP="00325FEE">
      <w:pPr>
        <w:tabs>
          <w:tab w:val="left" w:pos="3055"/>
        </w:tabs>
        <w:spacing w:line="360" w:lineRule="auto"/>
        <w:ind w:right="-2"/>
        <w:jc w:val="both"/>
      </w:pPr>
    </w:p>
    <w:p w:rsidR="0024646C" w:rsidRPr="0024646C" w:rsidRDefault="00325FEE" w:rsidP="0024646C">
      <w:pPr>
        <w:tabs>
          <w:tab w:val="left" w:pos="3055"/>
        </w:tabs>
        <w:spacing w:line="360" w:lineRule="auto"/>
        <w:ind w:right="-2"/>
        <w:jc w:val="both"/>
      </w:pPr>
      <w:r w:rsidRPr="00325FEE">
        <w:rPr>
          <w:b/>
        </w:rPr>
        <w:t>W nocy</w:t>
      </w:r>
      <w:r w:rsidRPr="00325FEE">
        <w:t xml:space="preserve"> </w:t>
      </w:r>
      <w:r w:rsidR="0024646C" w:rsidRPr="0024646C">
        <w:t>zachmurzenie duże, na północy większe przejaśnienia. Okresami opady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deszczu, zwłaszcza na południu. Temperatura minimalna od 1°C na północy do 4°C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na południu. Wiatr słaby i umiarkowany, na północy i południu chwilami</w:t>
      </w:r>
    </w:p>
    <w:p w:rsidR="0024646C" w:rsidRPr="0024646C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t>porywisty, z kierunków południowych.</w:t>
      </w:r>
    </w:p>
    <w:p w:rsidR="00ED43E8" w:rsidRPr="00ED43E8" w:rsidRDefault="00ED43E8" w:rsidP="00ED43E8">
      <w:pPr>
        <w:tabs>
          <w:tab w:val="left" w:pos="3055"/>
        </w:tabs>
        <w:spacing w:line="360" w:lineRule="auto"/>
        <w:ind w:right="-2"/>
        <w:jc w:val="both"/>
      </w:pPr>
    </w:p>
    <w:p w:rsidR="0024646C" w:rsidRPr="0024646C" w:rsidRDefault="00ED43E8" w:rsidP="0024646C">
      <w:pPr>
        <w:tabs>
          <w:tab w:val="left" w:pos="3055"/>
        </w:tabs>
        <w:spacing w:line="360" w:lineRule="auto"/>
        <w:ind w:right="-2"/>
        <w:jc w:val="both"/>
        <w:rPr>
          <w:i/>
          <w:sz w:val="20"/>
          <w:szCs w:val="20"/>
        </w:rPr>
      </w:pPr>
      <w:r w:rsidRPr="00ED43E8">
        <w:rPr>
          <w:i/>
          <w:sz w:val="20"/>
          <w:szCs w:val="20"/>
        </w:rPr>
        <w:t xml:space="preserve">Dyżurny synoptyk: </w:t>
      </w:r>
      <w:r w:rsidR="0024646C" w:rsidRPr="0024646C">
        <w:rPr>
          <w:i/>
          <w:sz w:val="20"/>
          <w:szCs w:val="20"/>
        </w:rPr>
        <w:t xml:space="preserve">Ilona </w:t>
      </w:r>
      <w:proofErr w:type="spellStart"/>
      <w:r w:rsidR="0024646C" w:rsidRPr="0024646C">
        <w:rPr>
          <w:i/>
          <w:sz w:val="20"/>
          <w:szCs w:val="20"/>
        </w:rPr>
        <w:t>Bazyluk</w:t>
      </w:r>
      <w:bookmarkStart w:id="0" w:name="_GoBack"/>
      <w:bookmarkEnd w:id="0"/>
      <w:proofErr w:type="spellEnd"/>
    </w:p>
    <w:p w:rsidR="005147E6" w:rsidRDefault="0024646C" w:rsidP="0024646C">
      <w:pPr>
        <w:tabs>
          <w:tab w:val="left" w:pos="3055"/>
        </w:tabs>
        <w:spacing w:line="360" w:lineRule="auto"/>
        <w:ind w:right="-2"/>
        <w:jc w:val="both"/>
      </w:pPr>
      <w:r w:rsidRPr="0024646C">
        <w:rPr>
          <w:i/>
          <w:sz w:val="20"/>
          <w:szCs w:val="20"/>
        </w:rPr>
        <w:t>Godzina i data wydania: godz. 05:16 dnia 07.04.2022</w:t>
      </w:r>
    </w:p>
    <w:p w:rsidR="00CB3920" w:rsidRDefault="00CB3920" w:rsidP="00CB3920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</w:pPr>
    </w:p>
    <w:p w:rsidR="006F5C10" w:rsidRDefault="005147E6" w:rsidP="005147E6">
      <w:pPr>
        <w:tabs>
          <w:tab w:val="left" w:pos="0"/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ind w:left="6372" w:hanging="6372"/>
        <w:rPr>
          <w:szCs w:val="22"/>
        </w:rPr>
      </w:pPr>
      <w:r>
        <w:tab/>
      </w:r>
      <w:r>
        <w:tab/>
      </w:r>
      <w:r>
        <w:tab/>
      </w:r>
      <w:r w:rsidR="00CB3920">
        <w:t xml:space="preserve">                                                            </w:t>
      </w:r>
      <w:r w:rsidR="00011A88">
        <w:t xml:space="preserve">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CB3920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</w:t>
      </w:r>
      <w:r w:rsidR="003518F9">
        <w:rPr>
          <w:szCs w:val="22"/>
        </w:rPr>
        <w:t xml:space="preserve">  </w:t>
      </w:r>
      <w:r w:rsidR="00CC7E6B">
        <w:rPr>
          <w:szCs w:val="22"/>
        </w:rPr>
        <w:t xml:space="preserve">  </w:t>
      </w:r>
      <w:r>
        <w:rPr>
          <w:szCs w:val="22"/>
        </w:rPr>
        <w:t xml:space="preserve">  </w:t>
      </w:r>
      <w:r w:rsidR="00011A88">
        <w:rPr>
          <w:szCs w:val="22"/>
        </w:rPr>
        <w:t>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2F8D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CF5"/>
    <w:rsid w:val="00B93F42"/>
    <w:rsid w:val="00B9426F"/>
    <w:rsid w:val="00B95387"/>
    <w:rsid w:val="00B95B45"/>
    <w:rsid w:val="00B96D0A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758E293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110AC-EA81-4338-8FCF-D8B68746E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BKO.dot</Template>
  <TotalTime>3</TotalTime>
  <Pages>2</Pages>
  <Words>247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2022-04-06T16:30:00Z</dcterms:created>
  <dcterms:modified xsi:type="dcterms:W3CDTF">2022-04-07T04:18:00Z</dcterms:modified>
</cp:coreProperties>
</file>