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BD36F" w14:textId="28FB105C" w:rsidR="00E667B1" w:rsidRPr="00063B58" w:rsidRDefault="007A3714" w:rsidP="003A749F">
      <w:pPr>
        <w:keepNext/>
        <w:tabs>
          <w:tab w:val="left" w:pos="14175"/>
        </w:tabs>
        <w:spacing w:after="120" w:line="276" w:lineRule="auto"/>
        <w:ind w:left="709" w:right="110"/>
        <w:jc w:val="center"/>
        <w:outlineLvl w:val="0"/>
        <w:rPr>
          <w:rFonts w:eastAsia="Calibri"/>
          <w:b/>
          <w:sz w:val="24"/>
          <w:szCs w:val="22"/>
        </w:rPr>
      </w:pPr>
      <w:r>
        <w:rPr>
          <w:rFonts w:eastAsia="Calibri"/>
          <w:b/>
          <w:sz w:val="24"/>
          <w:szCs w:val="22"/>
        </w:rPr>
        <w:t xml:space="preserve">WYKONANIE </w:t>
      </w:r>
      <w:r w:rsidR="00E667B1" w:rsidRPr="00063B58">
        <w:rPr>
          <w:rFonts w:eastAsia="Calibri"/>
          <w:b/>
          <w:sz w:val="24"/>
          <w:szCs w:val="22"/>
        </w:rPr>
        <w:t xml:space="preserve">WYDATKÓW INWESTYCYJNYCH </w:t>
      </w:r>
      <w:r>
        <w:rPr>
          <w:rFonts w:eastAsia="Calibri"/>
          <w:b/>
          <w:sz w:val="24"/>
          <w:szCs w:val="22"/>
        </w:rPr>
        <w:t>W</w:t>
      </w:r>
      <w:r w:rsidR="00E667B1" w:rsidRPr="00063B58">
        <w:rPr>
          <w:rFonts w:eastAsia="Calibri"/>
          <w:b/>
          <w:sz w:val="24"/>
          <w:szCs w:val="22"/>
        </w:rPr>
        <w:t xml:space="preserve"> 2025 ROK</w:t>
      </w:r>
      <w:r>
        <w:rPr>
          <w:rFonts w:eastAsia="Calibri"/>
          <w:b/>
          <w:sz w:val="24"/>
          <w:szCs w:val="22"/>
        </w:rPr>
        <w:t>U</w:t>
      </w:r>
    </w:p>
    <w:tbl>
      <w:tblPr>
        <w:tblW w:w="15452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"/>
        <w:gridCol w:w="567"/>
        <w:gridCol w:w="566"/>
        <w:gridCol w:w="2267"/>
        <w:gridCol w:w="992"/>
        <w:gridCol w:w="426"/>
        <w:gridCol w:w="992"/>
        <w:gridCol w:w="850"/>
        <w:gridCol w:w="1138"/>
        <w:gridCol w:w="992"/>
        <w:gridCol w:w="567"/>
        <w:gridCol w:w="1276"/>
        <w:gridCol w:w="1134"/>
        <w:gridCol w:w="1559"/>
        <w:gridCol w:w="426"/>
        <w:gridCol w:w="1276"/>
      </w:tblGrid>
      <w:tr w:rsidR="007A3714" w:rsidRPr="00063B58" w14:paraId="582F6286" w14:textId="0DB09754" w:rsidTr="003A749F">
        <w:trPr>
          <w:trHeight w:val="548"/>
          <w:tblHeader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A21B9" w14:textId="77777777" w:rsidR="007A3714" w:rsidRPr="00063B58" w:rsidRDefault="007A3714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Nr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50C8D80" w14:textId="77777777" w:rsidR="007A3714" w:rsidRPr="00063B58" w:rsidRDefault="007A3714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rozdział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D9D326D" w14:textId="77777777" w:rsidR="007A3714" w:rsidRPr="00063B58" w:rsidRDefault="007A3714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paragraf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47203" w14:textId="77777777" w:rsidR="007A3714" w:rsidRPr="00063B58" w:rsidRDefault="007A3714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Nazwa zadania/lokalizacja (gmina)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C504" w14:textId="77777777" w:rsidR="007A3714" w:rsidRPr="00063B58" w:rsidRDefault="007A3714" w:rsidP="003A749F">
            <w:pPr>
              <w:ind w:hanging="350"/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Jednostka realizująca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33B101D2" w14:textId="77777777" w:rsidR="007A3714" w:rsidRPr="00063B58" w:rsidRDefault="007A3714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rok </w:t>
            </w:r>
            <w:proofErr w:type="spellStart"/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rozp</w:t>
            </w:r>
            <w:proofErr w:type="spellEnd"/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./rok zak.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FA730" w14:textId="77777777" w:rsidR="007A3714" w:rsidRPr="00063B58" w:rsidRDefault="007A3714" w:rsidP="003715A1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Wartość zadania ogółem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DA45F" w14:textId="77777777" w:rsidR="007A3714" w:rsidRPr="00063B58" w:rsidRDefault="007A3714" w:rsidP="003715A1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Środki wydatkowane do końca: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79260" w14:textId="77777777" w:rsidR="007A3714" w:rsidRPr="00063B58" w:rsidRDefault="007A3714" w:rsidP="003715A1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Środki zewnętrzne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739C0" w14:textId="77777777" w:rsidR="007A3714" w:rsidRPr="00063B58" w:rsidRDefault="007A3714" w:rsidP="003715A1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sz w:val="14"/>
                <w:szCs w:val="14"/>
              </w:rPr>
              <w:t>PLAN NA 2025 ROK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4364F6A" w14:textId="77777777" w:rsidR="00DA6DD9" w:rsidRDefault="00DA6DD9" w:rsidP="00DA6DD9">
            <w:pPr>
              <w:keepNext/>
              <w:spacing w:after="120" w:line="276" w:lineRule="auto"/>
              <w:ind w:right="110"/>
              <w:jc w:val="center"/>
              <w:outlineLvl w:val="0"/>
              <w:rPr>
                <w:rFonts w:ascii="Tahoma" w:eastAsia="Calibri" w:hAnsi="Tahoma" w:cs="Tahoma"/>
                <w:b/>
                <w:sz w:val="14"/>
                <w:szCs w:val="14"/>
              </w:rPr>
            </w:pPr>
          </w:p>
          <w:p w14:paraId="3D9160ED" w14:textId="39232459" w:rsidR="007A3714" w:rsidRPr="00DA6DD9" w:rsidRDefault="007A3714" w:rsidP="00DA6DD9">
            <w:pPr>
              <w:keepNext/>
              <w:spacing w:after="120" w:line="276" w:lineRule="auto"/>
              <w:ind w:right="110"/>
              <w:jc w:val="center"/>
              <w:outlineLvl w:val="0"/>
              <w:rPr>
                <w:rFonts w:ascii="Tahoma" w:eastAsia="Calibri" w:hAnsi="Tahoma" w:cs="Tahoma"/>
                <w:b/>
                <w:sz w:val="14"/>
                <w:szCs w:val="14"/>
              </w:rPr>
            </w:pPr>
            <w:r w:rsidRPr="00DA6DD9">
              <w:rPr>
                <w:rFonts w:ascii="Tahoma" w:eastAsia="Calibri" w:hAnsi="Tahoma" w:cs="Tahoma"/>
                <w:b/>
                <w:sz w:val="14"/>
                <w:szCs w:val="14"/>
              </w:rPr>
              <w:t>WYKONANIE WYDATKÓW  W 2025 ROKU</w:t>
            </w:r>
          </w:p>
          <w:p w14:paraId="4AAA2451" w14:textId="77777777" w:rsidR="007A3714" w:rsidRPr="00063B58" w:rsidRDefault="007A3714" w:rsidP="00DA6DD9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</w:p>
        </w:tc>
      </w:tr>
      <w:tr w:rsidR="003A749F" w:rsidRPr="00063B58" w14:paraId="696D969A" w14:textId="4410D12A" w:rsidTr="00B751E1">
        <w:trPr>
          <w:cantSplit/>
          <w:trHeight w:val="1265"/>
          <w:tblHeader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39E7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3621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7204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D999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AC56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397B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065FE" w14:textId="77777777" w:rsidR="003A749F" w:rsidRPr="00063B58" w:rsidRDefault="003A749F" w:rsidP="003715A1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591F9" w14:textId="77777777" w:rsidR="003A749F" w:rsidRPr="00063B58" w:rsidRDefault="003A749F" w:rsidP="003715A1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DC8FC" w14:textId="77777777" w:rsidR="003A749F" w:rsidRPr="00063B58" w:rsidRDefault="003A749F" w:rsidP="003715A1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w roku 2024 (przewidywane wykonanie)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448FC" w14:textId="77777777" w:rsidR="003A749F" w:rsidRPr="00063B58" w:rsidRDefault="003A749F" w:rsidP="003715A1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60B26D" w14:textId="77777777" w:rsidR="003A749F" w:rsidRPr="00063B58" w:rsidRDefault="003A749F" w:rsidP="003715A1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sz w:val="14"/>
                <w:szCs w:val="14"/>
              </w:rPr>
              <w:t>Finansowanie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9F95B" w14:textId="77777777" w:rsidR="003A749F" w:rsidRPr="00063B58" w:rsidRDefault="003A749F" w:rsidP="003715A1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sz w:val="14"/>
                <w:szCs w:val="14"/>
              </w:rPr>
              <w:t>kwota planowana na 2025 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FF857" w14:textId="77777777" w:rsidR="003A749F" w:rsidRPr="00063B58" w:rsidRDefault="003A749F" w:rsidP="003715A1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sz w:val="14"/>
                <w:szCs w:val="14"/>
              </w:rPr>
              <w:t>Plan wydatków budżetu powiatu w 2025 roku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F8CF" w14:textId="77777777" w:rsidR="003A749F" w:rsidRDefault="003A749F" w:rsidP="003715A1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sz w:val="14"/>
                <w:szCs w:val="14"/>
              </w:rPr>
              <w:t xml:space="preserve">kwota </w:t>
            </w:r>
            <w:r w:rsidRPr="007A3714">
              <w:rPr>
                <w:rFonts w:ascii="Tahoma" w:hAnsi="Tahoma" w:cs="Tahoma"/>
                <w:b/>
                <w:sz w:val="12"/>
                <w:szCs w:val="12"/>
              </w:rPr>
              <w:t xml:space="preserve">wydatkowana </w:t>
            </w:r>
          </w:p>
          <w:p w14:paraId="6B770B1A" w14:textId="36A290E2" w:rsidR="003A749F" w:rsidRPr="00063B58" w:rsidRDefault="003A749F" w:rsidP="003715A1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>
              <w:rPr>
                <w:rFonts w:ascii="Tahoma" w:hAnsi="Tahoma" w:cs="Tahoma"/>
                <w:b/>
                <w:sz w:val="14"/>
                <w:szCs w:val="14"/>
              </w:rPr>
              <w:t xml:space="preserve">w </w:t>
            </w:r>
            <w:r w:rsidRPr="00063B58">
              <w:rPr>
                <w:rFonts w:ascii="Tahoma" w:hAnsi="Tahoma" w:cs="Tahoma"/>
                <w:b/>
                <w:sz w:val="14"/>
                <w:szCs w:val="14"/>
              </w:rPr>
              <w:t>roku 2025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F1DB0E" w14:textId="2F733496" w:rsidR="003A749F" w:rsidRPr="00063B58" w:rsidRDefault="003A749F" w:rsidP="003A749F">
            <w:pPr>
              <w:ind w:left="113" w:right="113"/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>
              <w:rPr>
                <w:rFonts w:ascii="Tahoma" w:hAnsi="Tahoma" w:cs="Tahoma"/>
                <w:b/>
                <w:sz w:val="14"/>
                <w:szCs w:val="14"/>
              </w:rPr>
              <w:t>% wykonania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50582" w14:textId="5DE07C06" w:rsidR="003A749F" w:rsidRPr="00063B58" w:rsidRDefault="003A749F" w:rsidP="003715A1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6"/>
              </w:rPr>
              <w:t>Wykonany zakres rzeczowy zadani/przyczyny nie wykonania</w:t>
            </w:r>
          </w:p>
        </w:tc>
      </w:tr>
      <w:tr w:rsidR="003A749F" w:rsidRPr="00063B58" w14:paraId="726C34BD" w14:textId="51522865" w:rsidTr="00B751E1">
        <w:trPr>
          <w:trHeight w:val="351"/>
        </w:trPr>
        <w:tc>
          <w:tcPr>
            <w:tcW w:w="524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78F1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Dział 600 TRANSPORT I ŁĄCZNOŚĆ Rozdział 60014 Drogi publiczne powiatowe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78B2C7" w14:textId="77777777" w:rsidR="003A749F" w:rsidRPr="003A749F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3A749F">
              <w:rPr>
                <w:rFonts w:ascii="Tahoma" w:hAnsi="Tahoma" w:cs="Tahoma"/>
                <w:b/>
                <w:bCs/>
                <w:sz w:val="12"/>
                <w:szCs w:val="12"/>
              </w:rPr>
              <w:t>179 715 588,18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6F6532" w14:textId="77777777" w:rsidR="003A749F" w:rsidRPr="003A749F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3A749F">
              <w:rPr>
                <w:rFonts w:ascii="Tahoma" w:hAnsi="Tahoma" w:cs="Tahoma"/>
                <w:b/>
                <w:bCs/>
                <w:sz w:val="12"/>
                <w:szCs w:val="12"/>
              </w:rPr>
              <w:t>671 211,00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89EE07" w14:textId="77777777" w:rsidR="003A749F" w:rsidRPr="003A749F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3A749F">
              <w:rPr>
                <w:rFonts w:ascii="Tahoma" w:hAnsi="Tahoma" w:cs="Tahoma"/>
                <w:b/>
                <w:bCs/>
                <w:sz w:val="12"/>
                <w:szCs w:val="12"/>
              </w:rPr>
              <w:t>10 492 362,70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D6B97" w14:textId="77777777" w:rsidR="003A749F" w:rsidRPr="003A749F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3A749F">
              <w:rPr>
                <w:rFonts w:ascii="Tahoma" w:hAnsi="Tahoma" w:cs="Tahoma"/>
                <w:b/>
                <w:bCs/>
                <w:sz w:val="12"/>
                <w:szCs w:val="12"/>
              </w:rPr>
              <w:t>9 169 057,07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5730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67B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119 744 949,54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19129F" w14:textId="77777777" w:rsidR="003A749F" w:rsidRPr="003A749F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3A749F">
              <w:rPr>
                <w:rFonts w:ascii="Tahoma" w:hAnsi="Tahoma" w:cs="Tahoma"/>
                <w:b/>
                <w:bCs/>
                <w:sz w:val="12"/>
                <w:szCs w:val="12"/>
              </w:rPr>
              <w:t>52 000 488,12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0EC3A60" w14:textId="29F4337B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1883BD5" w14:textId="5A8436ED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7E48A8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2136A483" w14:textId="3BA1F966" w:rsidTr="00B751E1">
        <w:trPr>
          <w:trHeight w:val="351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0391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0BCA2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5711F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59C5E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9916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BBA2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1BB7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25 396 528,56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40C44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0B5C229" w14:textId="1867BB85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7E682DA" w14:textId="1D3C094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FE9A45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70809856" w14:textId="03318FCE" w:rsidTr="00B751E1">
        <w:trPr>
          <w:trHeight w:val="351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1FBB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32C2A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621700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19136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AE77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E497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4815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22 087 051,19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53BCA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E7933C6" w14:textId="5E919BE1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AC41C5B" w14:textId="233CA0D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F6688F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508F4807" w14:textId="260F983D" w:rsidTr="00B751E1">
        <w:trPr>
          <w:trHeight w:val="351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10DD0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5B8DB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57DB2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7F39D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9C7D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35BF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FD2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4F6BE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BEB84D6" w14:textId="1315FA48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553F29E" w14:textId="67F32CD9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F5035E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58EDB3AB" w14:textId="78B73414" w:rsidTr="00B751E1">
        <w:trPr>
          <w:trHeight w:val="351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B09F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49FEE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C4CA4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90978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2D7F0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F2D24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8C6B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72 261 369,79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6BBEF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58A89FD" w14:textId="4D2F5314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C6A7B" w14:textId="770C6B61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5EA7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1FE42B80" w14:textId="2D2A0892" w:rsidTr="00B751E1">
        <w:trPr>
          <w:trHeight w:val="317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28FC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3557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F91526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F88E" w14:textId="2230EC9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Przebudowa z rozbudową drogi powiatowej Nr 1541B Zaczerlany - Gajowniki - Kolonia Etap II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Choroszcz)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9249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DC038" w14:textId="77777777" w:rsidR="003A749F" w:rsidRPr="00085EA8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085EA8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41ED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2 153 402,22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06A7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00AF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111ECD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1 231 548,48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6D93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74F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921 853,74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BFAF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2 153 402,22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14:paraId="08881B2C" w14:textId="2B93059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8870BFF" w14:textId="32804D5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097A3C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EA4D36E" w14:textId="4128E8AD" w:rsidTr="00B751E1">
        <w:trPr>
          <w:trHeight w:val="31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59CA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678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404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AB4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DA0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144CD" w14:textId="77777777" w:rsidR="003A749F" w:rsidRPr="00085EA8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923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578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E4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8BD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A8AC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B9F7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460 926,87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16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B3D3215" w14:textId="4249B40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5B728CC" w14:textId="7F22F79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97308E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E9C7BDB" w14:textId="787D88FB" w:rsidTr="00B751E1">
        <w:trPr>
          <w:trHeight w:val="31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FFB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FF9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4DF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FE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B3D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797E3" w14:textId="77777777" w:rsidR="003A749F" w:rsidRPr="00085EA8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085EA8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AAF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987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882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250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9F8E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DDC0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460 926,87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DED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559567F" w14:textId="208CC31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F5803F4" w14:textId="7B821E0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2FD0EA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D23297F" w14:textId="1DA02518" w:rsidTr="00B751E1">
        <w:trPr>
          <w:trHeight w:val="31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87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1FF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C3BA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9D2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C9D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FFCD3" w14:textId="77777777" w:rsidR="003A749F" w:rsidRPr="00085EA8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2FB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16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AE0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F79E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58EA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E8BC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5862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50690BE4" w14:textId="532532E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8FA15CC" w14:textId="49C78E4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3BBD8E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3F878F0" w14:textId="5A4CC179" w:rsidTr="00B751E1">
        <w:trPr>
          <w:trHeight w:val="31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BC6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1B7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6B1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82D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F9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CDD2" w14:textId="77777777" w:rsidR="003A749F" w:rsidRPr="00085EA8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5D4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379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84A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11B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AF19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(RFRD)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2979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ECA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73559" w14:textId="551FABA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6827A" w14:textId="07AACEA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7136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1324267" w14:textId="6FB93F06" w:rsidTr="00B751E1">
        <w:trPr>
          <w:trHeight w:val="317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430E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5041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64A5E5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1F8BD" w14:textId="49F1F62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Przebudowę z rozbudową drogi powiatowej Nr 1547B na odcinku Czaplino - Mińce wraz z budową mostu na rzece Czaplinianka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 xml:space="preserve">(Gm. Choroszcz)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028E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EE3C4" w14:textId="77777777" w:rsidR="003A749F" w:rsidRPr="00085EA8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085EA8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49D9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F5E7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83FB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D11BD2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2614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A28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73A6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BD8A36A" w14:textId="3B09F62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101E81B" w14:textId="3EC6BCB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0B3AC9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DC14218" w14:textId="6DAF1F45" w:rsidTr="00B751E1">
        <w:trPr>
          <w:trHeight w:val="31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A47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885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698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2666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84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2483F" w14:textId="77777777" w:rsidR="003A749F" w:rsidRPr="00085EA8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41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82F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F6E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BE49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E9B3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5D67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157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8BDA2D7" w14:textId="0835C62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E1D1BD3" w14:textId="6943002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24F854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4BB5710" w14:textId="0505277B" w:rsidTr="00B751E1">
        <w:trPr>
          <w:trHeight w:val="31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87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1EC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182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6CC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CDB6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9586E" w14:textId="77777777" w:rsidR="003A749F" w:rsidRPr="00085EA8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085EA8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24A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869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98A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53A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38FE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5887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0D9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312CA4C" w14:textId="11FFD40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2E77689" w14:textId="4A6A27D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1C8569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9B95E51" w14:textId="4B695192" w:rsidTr="00B751E1">
        <w:trPr>
          <w:trHeight w:val="31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7CC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B22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969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13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909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E8F3B" w14:textId="77777777" w:rsidR="003A749F" w:rsidRPr="00085EA8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9A4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6E2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B85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E62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F24B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0E93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F76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2DECEC0" w14:textId="1E7524A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8AE81E0" w14:textId="65885CF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26B2F5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2A32EB2" w14:textId="30970A52" w:rsidTr="00B751E1">
        <w:trPr>
          <w:trHeight w:val="31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431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1A0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8DC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732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6FC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0B8FF" w14:textId="77777777" w:rsidR="003A749F" w:rsidRPr="00085EA8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D7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BF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6AB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948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20EE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2B51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A39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33CDF" w14:textId="0F0BB89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2EAB6" w14:textId="3B63707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3B81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3683D0F" w14:textId="4E87AD3B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32FB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968A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F808FD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B9F9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Budowa drogi dla pieszych i rowerów w ciągu drogi powiatowej Nr 1550B na odcinku Klepacze - Niewodnica Kościelna (Gm. Choroszcz)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7EA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5D736" w14:textId="77777777" w:rsidR="003A749F" w:rsidRPr="00085EA8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085EA8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E06D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91FE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8AFE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58262A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0749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6AF3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C6DF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E63F4FA" w14:textId="4FB4585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BB9D689" w14:textId="70DE149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60D8F9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BDF0D44" w14:textId="3C9F116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B22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8196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2D97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E40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C32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2E5A0" w14:textId="77777777" w:rsidR="003A749F" w:rsidRPr="00085EA8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01E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53D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3AE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5A1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EB6C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7E6C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D80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ABFC233" w14:textId="54AE986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989F093" w14:textId="12C8C7C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D6B0AB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D329870" w14:textId="3CD7C8A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CF0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1F0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146E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B27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E9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C065A" w14:textId="77777777" w:rsidR="003A749F" w:rsidRPr="00085EA8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085EA8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99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469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29E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75C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5D26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5A31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DA1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C742CA1" w14:textId="4919EFE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FE0C6AC" w14:textId="3BA454B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D3886F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E3DAE42" w14:textId="428D1F3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EE6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86A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226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F78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F4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6B33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5A7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7D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8EF6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463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2002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DADF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8B5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576D8BF" w14:textId="031633A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B65DF8B" w14:textId="2A51BD6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AF3FA5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8AB21BA" w14:textId="7D03891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27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451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8E9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F9B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3E2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B4A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CD4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1CD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6E9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C2D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B672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0946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A73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0BEC3" w14:textId="05C7B43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33AFF" w14:textId="1CDBED9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E8E1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DE0C7DE" w14:textId="501B5DDB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9B54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C8DC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60715F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2209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Budowę mostu przez rz. Czaplinianka wraz z dojazdami w ciągu drogi powiatowej Nr 1541B w m. Gajowniki (Gm. Choroszcz)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DAE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F049E" w14:textId="77777777" w:rsidR="003A749F" w:rsidRPr="00085EA8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085EA8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0E62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B692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E9D7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2FCC2D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A8FD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BE7C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735C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ED7CD05" w14:textId="60DFBED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7E1009A" w14:textId="3C3767A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4EC698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3D4EB5D" w14:textId="2AB377F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08B2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658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B61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89E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35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9680" w14:textId="77777777" w:rsidR="003A749F" w:rsidRPr="00085EA8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8B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77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19D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F2C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AD9F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7AD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BC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F88CCDB" w14:textId="02A8885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E27B199" w14:textId="3490D77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20EE2B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B7377C5" w14:textId="0100BF7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60B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EA5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352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68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F44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A7225" w14:textId="77777777" w:rsidR="003A749F" w:rsidRPr="00085EA8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085EA8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A04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D3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BB8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0A7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0F91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1075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2F3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2BF50CB" w14:textId="1682088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08B4F70" w14:textId="33A71A5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BCD13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45397C4" w14:textId="65940AC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92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366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F8B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EA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0B7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21917" w14:textId="77777777" w:rsidR="003A749F" w:rsidRPr="00085EA8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96C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BF9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6FE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F8F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4492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6568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1C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24CD6E4" w14:textId="158D137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8DCA931" w14:textId="2CA97BB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B6F89A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FCC3DB8" w14:textId="45E00CA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201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91C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3FF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AE5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4C6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4094" w14:textId="77777777" w:rsidR="003A749F" w:rsidRPr="00085EA8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346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C58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D3E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1B6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3DCB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850C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F77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CAD01" w14:textId="603145A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5D229" w14:textId="7CFB7FE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2C67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3A4A3A5" w14:textId="7AF05024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898F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1A68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C1F797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E83A8F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Przebudowę z rozbudową drogi powiatowej Nr 1543B - ul. Zastawie I w Choroszczy wraz z budową chodnika do drogi powiatowej Nr 1535B (Gm. Choroszcz)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4EFC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08BE6" w14:textId="77777777" w:rsidR="003A749F" w:rsidRPr="00085EA8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085EA8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3DD2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72E6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B0E9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19B868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3DFE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2518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D8EF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312700D" w14:textId="5D48F33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5615FCB" w14:textId="5766C71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03F76D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872704E" w14:textId="5E9628E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6D3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CDC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5E29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091AA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F6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72BE" w14:textId="77777777" w:rsidR="003A749F" w:rsidRPr="00085EA8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E89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AF0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6F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3F4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D09D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E925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0A7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C13F9A6" w14:textId="52A6D0D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55D5429" w14:textId="1CF189A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1ABE80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BE05C9D" w14:textId="7A0FAE7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B17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C3D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B976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F5BB9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4C2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5E69B" w14:textId="77777777" w:rsidR="003A749F" w:rsidRPr="00085EA8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085EA8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CBFB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4CA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B0D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8AA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6E8E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0E4F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CC0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F2C8575" w14:textId="64A6450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A08BA50" w14:textId="793B085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6A5B82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10A89A6" w14:textId="10FE5D0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DCC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69F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55E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614EB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DA3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0DD79" w14:textId="77777777" w:rsidR="003A749F" w:rsidRPr="00085EA8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D49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B6E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8B78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49F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980F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4C94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DB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F0938E3" w14:textId="59B332F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FD81E2D" w14:textId="68BBB35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943689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AA998AD" w14:textId="6E12E9B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F95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059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321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6D11B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8D7E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D2F9" w14:textId="77777777" w:rsidR="003A749F" w:rsidRPr="00085EA8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5F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E7D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127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828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F456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7418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F8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9092D" w14:textId="4AB6757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1B0D3" w14:textId="03DB0FC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C308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5B5F880" w14:textId="7681A8E0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C87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0553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32FC3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902E23C" w14:textId="20E8E89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Przebudowa z rozbudową drogi powiatowej Nr 1549B na odcinku ul. Kolejowej w Klepaczach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Choroszcz)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DF53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5C5AE" w14:textId="77777777" w:rsidR="003A749F" w:rsidRPr="00085EA8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085EA8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D779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2 700 387,49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2558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78B7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4CEE87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9F87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22F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750 096,87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3AA8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7A12753" w14:textId="54C4F9E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C6E7CCA" w14:textId="05FA227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73885B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961C69D" w14:textId="2BF65FA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AF2E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689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B82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9B7FA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EE51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8683F" w14:textId="77777777" w:rsidR="003A749F" w:rsidRPr="00085EA8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03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562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A89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FBF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171C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786A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5DC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9909CA8" w14:textId="23B3B1B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BD6C574" w14:textId="6808CD6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5C0F4F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4C6384A" w14:textId="2C984C1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D35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7A4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4B3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41E22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4D6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F2FA1" w14:textId="77777777" w:rsidR="003A749F" w:rsidRPr="00085EA8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085EA8">
              <w:rPr>
                <w:rFonts w:ascii="Tahoma" w:hAnsi="Tahoma" w:cs="Tahoma"/>
                <w:sz w:val="12"/>
                <w:szCs w:val="12"/>
              </w:rPr>
              <w:t>2026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308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B29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8E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E115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C048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6ABA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750 096,87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3DB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B82CD97" w14:textId="3FB5860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415D62D" w14:textId="34BDB02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9ACF9C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8AFA222" w14:textId="751F56F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A54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09E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169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C3E4F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2B7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0F54E" w14:textId="77777777" w:rsidR="003A749F" w:rsidRPr="00085EA8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8B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B0F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C0C3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D1B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4096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AD9A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2FC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A3F3AD6" w14:textId="31E4B95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6C11781" w14:textId="6C1BB50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E584D3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67F6BD8" w14:textId="6EECCBBC" w:rsidTr="00B751E1">
        <w:trPr>
          <w:trHeight w:val="502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BA5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867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9AE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95D691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593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740F5" w14:textId="77777777" w:rsidR="003A749F" w:rsidRPr="00085EA8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DA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28F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65A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579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53DB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D83D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80B1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EB43F" w14:textId="2EA78B9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59985" w14:textId="7DFD178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0F04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6F7A738" w14:textId="5DC146B5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8FFE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F2BB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41D1F0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C3BB458" w14:textId="627C71E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Przebudowę z rozbudową drogi powiatowej Nr 1549B na odcinku ul. Polnej w Klepaczach od ul.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Niewodnickiej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 xml:space="preserve"> do końca zabudowań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 xml:space="preserve">(Gm. Choroszcz)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2704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A4B9B" w14:textId="77777777" w:rsidR="003A749F" w:rsidRPr="00085EA8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085EA8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33DD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94F3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06AC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DEC91C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08DE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19DC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DDB1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88AE35E" w14:textId="6CA3B84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34130BD" w14:textId="717D4AA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AC27F4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A5BFFD9" w14:textId="339BE8C0" w:rsidTr="00B751E1">
        <w:trPr>
          <w:trHeight w:val="3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6B9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E13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817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44AE1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816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10E1" w14:textId="77777777" w:rsidR="003A749F" w:rsidRPr="00085EA8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F2BE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519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44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172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B285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6DA0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614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24DF56C" w14:textId="5FE2AA5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3CCFEE9" w14:textId="6EA6893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F3CE24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FB8AE40" w14:textId="115757AC" w:rsidTr="00B751E1">
        <w:trPr>
          <w:trHeight w:val="44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2DB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B97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9D3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DF94B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95C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B0C34" w14:textId="77777777" w:rsidR="003A749F" w:rsidRPr="00085EA8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085EA8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002F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F13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97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1BD5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9616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BCD5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8F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BA03570" w14:textId="15AD4DA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C2EEFF7" w14:textId="05EAF00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ECB2D7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4C6F7A4" w14:textId="04D3569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186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A26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3082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2ED1F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C8A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9A1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DC6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F2C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B84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FC1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763C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B68B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05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85B19D9" w14:textId="3487EFA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9FB9D1B" w14:textId="210614E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AACC6E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3EC0CF4" w14:textId="2B5680A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718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21E1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92D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3E6F0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80A0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533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F5C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B81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3DF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D38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C8CE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70A8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AEF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B6599" w14:textId="5E01D58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56CCF" w14:textId="015DBBA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2A51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26F88E8" w14:textId="2F9A75A4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9B89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6A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C664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41CACA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B193E7D" w14:textId="11F8D326" w:rsidR="003A749F" w:rsidRPr="00063B58" w:rsidRDefault="003A749F" w:rsidP="003715A1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Wzmocnienie nawierzchni drogi powiatowej Nr 1380B w m.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Złotoria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 xml:space="preserve"> poprzez ułożenie warstwy wyrównawczej i ścieralnej z betonu asfaltowego (Gm. Choroszcz)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F32D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EAF30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37DC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C539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FB91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3ABD2F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9F98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335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C6A2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4A0E9AD" w14:textId="0769593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C3182B1" w14:textId="03F4398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39FE32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DC662E3" w14:textId="5AF977F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406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A04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34F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67423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7FB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B23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92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AB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D7F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486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08D6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DEEC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D34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D1F7E60" w14:textId="6F8F424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C3FFC7E" w14:textId="4B4EC2C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F7B7DE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7A2EA5A" w14:textId="5A246F2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C74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620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EBD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0293B2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5A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671D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AA2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D7C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536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955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1AFA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C23D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7D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B7E863F" w14:textId="65EF893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FF0E58B" w14:textId="2794665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2CA039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B551456" w14:textId="3FDC301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544E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133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AD6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843F7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12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941F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4A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361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35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A7F9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D853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B91A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E85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E8FEDC5" w14:textId="316F1B8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2A1916F" w14:textId="0326B16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D2D9E7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7692E5C" w14:textId="6E8D1F3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E5E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4E3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EC1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C03CF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3C1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DEEE5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2AD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6EB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09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683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4B1B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1DD5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5C9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109D6" w14:textId="0E7F03A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32FAE" w14:textId="7E6FC2A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3BE6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14504D7" w14:textId="10D2C191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4348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6B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0B06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E7B6B0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FC6CE8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Wzmocnienie nawierzchni drogi powiatowej Nr 1552B w m. Ruszczany poprzez powierzchniowe utrwalenie emulsją i grysami (Gm. Choroszcz)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EE89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DBBE1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D641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6309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296A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A49517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63A4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7D5D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4988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EABC4E2" w14:textId="39BAC9D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EAD1680" w14:textId="208BA0D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0588E3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FB5F523" w14:textId="6DA784C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78B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D7C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90F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90AA9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F7D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53A7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509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A35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71B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C85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6689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6DD6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827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A041875" w14:textId="4DDE509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A2B06F0" w14:textId="27A73C8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E9DA51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28519C1" w14:textId="0BA73F4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12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C5A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453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EF647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9B2D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E8B8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C18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692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F94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D84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B408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72F0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495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D48299D" w14:textId="64C5902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4711D7C" w14:textId="55CA567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A327B0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C1149B1" w14:textId="3944CE2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9D6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09B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C70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C797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91F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03622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9A1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29B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D13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663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83C9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88AD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90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99D7CBD" w14:textId="0A3750C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9C740E4" w14:textId="4E6324D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FA4ADA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6725473" w14:textId="5D252BD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4BD2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86C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328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C0689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39E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2F74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5D6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A60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E8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F116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AC95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A3E2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E75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2C6A5" w14:textId="0723AA4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B8CB8" w14:textId="4C89F6C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F052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8EEC0A8" w14:textId="19BC7D0E" w:rsidTr="00B751E1">
        <w:trPr>
          <w:trHeight w:val="497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E7EF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6C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8C21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13B8F0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4E9E33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Aktualizacja dokumentacji projektowej na: Przebudowa z rozbudową drogi powiatowej Nr 1380B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Złotoria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 xml:space="preserve"> – Tykocin na odc. od dr. krajowej Nr 8 do granicy Gminy Choroszcz w zakresie: Przebudowa drogi powiatowej Nr 1380B w m.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Złotoria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Choroszcz)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F9F1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7C9FD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CE06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125 000,00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A968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EA11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E06276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34C0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653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125 000,00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BD3C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62 500,00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79958DC" w14:textId="7E475B0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0F2AD4A" w14:textId="63CCBE2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F1652B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3B90DD9" w14:textId="1D289C8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1BF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D77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8CB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80AA2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8F1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38B2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0F4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A86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856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2685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9B9A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52D8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62 500,00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FEA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B082B5A" w14:textId="127BE61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373FCE1" w14:textId="40A7CF2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A09819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0CAEF39" w14:textId="60CC113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4E3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C2D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8A4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1EE34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36E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0455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194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4B71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57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5A2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BEB1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61EC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62 500,00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7A1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35299E7" w14:textId="36371CB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2E6F17B" w14:textId="00C32E7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FBE936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7BC25C2" w14:textId="1370B2E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83A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C01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58C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7161A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9AE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374F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8BC0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202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FE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5BB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8057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7465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EE0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A94DFB4" w14:textId="7B560EF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C56C479" w14:textId="5AD950A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58CACB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473829E" w14:textId="5D371FA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1481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842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38F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F81AC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FF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DE78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B89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8A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02D7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D42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BE6B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DE14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742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1F5F2" w14:textId="2F8A170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51F6D" w14:textId="6AE0D97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5F5B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B5B8A75" w14:textId="06CFD82F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E86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F6F5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88F635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579F" w14:textId="697011B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Budowa drogi powiatowej Nr 1422B na odcinku Wólka Ratowiecka - Złota Wieś wraz z przebudową mostu na rzece Czarna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 xml:space="preserve">(Gm. Czarna Białostocka)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83AE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80548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F8DC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FA1A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955A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8B743A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A432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8DA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93E7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EEF3BEC" w14:textId="5FA2C2B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ADA7F89" w14:textId="4F028BD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EA52A1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9E198C4" w14:textId="0BD76BC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5C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F1AD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522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7F4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8AC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4787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4E2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6CE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01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1E14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D18A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74B5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1CA1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2F3398F" w14:textId="02147F1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7F4154A" w14:textId="2FBB44D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24EDF0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E91A267" w14:textId="2858C022" w:rsidTr="00B751E1">
        <w:trPr>
          <w:trHeight w:val="44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E6B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76D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E0F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FAA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4B4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E31C6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862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D85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8B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B76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2390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190D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F3C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8C8A53C" w14:textId="675B2C1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477AF6C" w14:textId="3E4BE8F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FCFA41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21201A5" w14:textId="2538487E" w:rsidTr="00B751E1">
        <w:trPr>
          <w:trHeight w:val="4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03B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D12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1E8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14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F4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466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1D0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EE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853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91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CC51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2FC2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0E9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CFB5C5F" w14:textId="2FB7D07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213863F" w14:textId="0135C3F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B41DA1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1FEDA75" w14:textId="7073D62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5D9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361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FAF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51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CEB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C4C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5C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F35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D44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93C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080F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1452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8B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15A8C" w14:textId="39C6439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B8234" w14:textId="06ABD25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B200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0771D31" w14:textId="4ED1E8C4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FA4F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8E8E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A4CD1B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56E5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Przebudowę z rozbudową drogi powiatowej Nr 1422B w m. Wólka Ratowiecka (Gm. Czarna Białostocka) - aktualizacja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6967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6EFB5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6A72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131 610,00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6758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896E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113 160,00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D31553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DDA4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C508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18 450,00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935D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18 450,00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CD42052" w14:textId="061C058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0E8DD1A" w14:textId="08B0436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5DB896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B8D4A95" w14:textId="4173291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7A61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C5A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FD5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229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07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1DC3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92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2B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EAB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BFF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7AD8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7C2D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18 450,00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AAC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B085BC1" w14:textId="7C0D91D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AB4F7A6" w14:textId="6D155F9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9FBE01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6858951" w14:textId="64134AD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27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1E6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27A2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4FB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A21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03120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9881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7CB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7D1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7DA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22E8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FE91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D7D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B202400" w14:textId="2FA0D7F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B11D783" w14:textId="68016F1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32B5BF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9C1E7E8" w14:textId="5EE7216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1C2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67C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E48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726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443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BDF5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A40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18F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51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E8FE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284B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AB32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8BC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73212E5" w14:textId="488A30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70BC643" w14:textId="1A0FF3B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3F90A7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899327C" w14:textId="2F5E57D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9AE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47D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721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61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11C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D9B88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480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3F4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B50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B4D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0336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FCCE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5A5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1331D" w14:textId="78722A3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28F1D" w14:textId="710580F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C59A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2CD9E61" w14:textId="41303B4A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2AF1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2E7E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2387D9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7B5F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Przebudowę z rozbudową drogi powiatowej Nr 1320B Łosiniec - Zdroje - Bombla (Gm. Czarna Białostocka)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BCA72" w14:textId="11C90FC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 xml:space="preserve">Zarząd Dróg w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266D6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FD70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330 870,00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9766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0D44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75 399,00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F1C160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62F3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FF9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255 471,00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FACC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255 471,00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5042A3B" w14:textId="4ECB13F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BD4EE79" w14:textId="7B3109C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25F4C3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5CA2315" w14:textId="2E4707A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1C3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85E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711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47B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4EE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C06F5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3C09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532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5F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BEA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F5E8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A45D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127 735,50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56E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70C065B" w14:textId="5FC8DDC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35CAF9F" w14:textId="2351CC6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5FE8B3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A303F4B" w14:textId="1A12103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098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9FE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35E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58B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E2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2BA6D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DC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A9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65C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2AF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95AE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11C0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127 735,50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DC0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64ADE34" w14:textId="37F1750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13B476F" w14:textId="141A3CB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203FE7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68A499E" w14:textId="074D2E7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15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B00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B6A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E62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8D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22A6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A0F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490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73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C6B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6526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3D5F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446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3CF0B21" w14:textId="4523AE4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8EAE61B" w14:textId="4D97268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6FCC4A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00E29D4" w14:textId="35CD544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6E1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6DB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16C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CA43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4C77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524C8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0CC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1F4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4C1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41D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0126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DFC1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D0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A2FB6" w14:textId="04E131E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5258C" w14:textId="3AAD9C7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79A0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2613D83" w14:textId="72384628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765C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98E1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88CF24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86E0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Przebudowę z rozbudową drogi powiatowej Nr 1425B w miejscowości Kosmaty Borek (Gm. Czarna Białostocka)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FE9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2122D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FF7D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116 850,00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4462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5205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26 199,00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C7663F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6346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5314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90 651,00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147A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90 651,00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35725CB" w14:textId="4E455F6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15198D7" w14:textId="3157C35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3E8578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9A55370" w14:textId="3895246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170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49C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2D2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8DC6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9B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7DF61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161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86D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F3B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0BD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75F8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8343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45 325,50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876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19184BD" w14:textId="5669305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69E1557" w14:textId="0EEDB91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CA1B20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BA8F6D5" w14:textId="211F110C" w:rsidTr="00B751E1">
        <w:trPr>
          <w:trHeight w:val="3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EEF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D2F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2FD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91A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5D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0B25D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775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305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551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1719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F105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2775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45 325,50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95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4F4DF13" w14:textId="1C6FFEC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11E8A36" w14:textId="50E2BB6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FDDBC7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C88E224" w14:textId="4EFB4071" w:rsidTr="00B751E1">
        <w:trPr>
          <w:trHeight w:val="413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32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B32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D57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2C52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77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393DF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AF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F152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AEF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D31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D10D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CBD0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CD8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AF81654" w14:textId="0F8DE03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A7D85F6" w14:textId="253CA85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7E401A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E963653" w14:textId="6B1C985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6C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BFF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3A5A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F5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8B5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96F5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B0F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AA4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40D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5587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F44D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0B8C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CBD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8D520" w14:textId="50DFD2E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505A4" w14:textId="23134C2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C6E9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5B299E5" w14:textId="796DADAD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EE8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0E1B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1DF35C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7535" w14:textId="0B65CA4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Budowę drogi rowerowej wzdłuż drogi powiatowej Nr 2303B ul. Fabrycznej w Czarnej Białostockiej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 xml:space="preserve">(Gm. Czarna Białostocka)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0182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C0004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95D7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86 100,00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45B8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9139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860E90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9CB8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2B7A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86 100,00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CCD9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86 100,00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5D936EF" w14:textId="35ABE7B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91D5780" w14:textId="365E3F2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FACC03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AD54BB8" w14:textId="3218687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6E2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EE8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BEAB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9A9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22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F827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ED1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9941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EE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080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DF47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824D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43 050,00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A1B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99AD978" w14:textId="1EE4A5C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4959DD9" w14:textId="58A8943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D6C93C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C5B0DA2" w14:textId="1A0F48DB" w:rsidTr="00B751E1">
        <w:trPr>
          <w:trHeight w:val="504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D3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8A5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CA6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0C3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13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6C5F3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4D0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FB8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1DD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D49E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9216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310E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43 050,00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C7F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94CEEB2" w14:textId="44B9994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76DDA42" w14:textId="564B5A9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76AAA6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71F6E30" w14:textId="411BA09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7032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FC5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6E3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04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37A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601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2F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A32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C6A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F6B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8DBD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6458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653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0ABD238" w14:textId="1F399FD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AAC82B6" w14:textId="23DF7E2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BEC79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AA0913C" w14:textId="7B87405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2FAD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D9D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366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DC8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390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BCD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259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801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BB27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A926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ED64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F345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8B4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0D9AC" w14:textId="00B5E8A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B9219" w14:textId="4FF70DC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B439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47FD14B" w14:textId="64154D4E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0A7E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11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7162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8C89A2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F6DF1" w14:textId="65377C43" w:rsidR="003A749F" w:rsidRPr="00063B58" w:rsidRDefault="003A749F" w:rsidP="003715A1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Przebudowa drogi powiatowej Nr 1385B na długości ul. Lipowej w Dobrzyniewie Dużym wraz z rozbudową skrzyżowania z ul. Białostocką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Dobrzyniewo Duże)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975D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B8BC7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E521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6 431 957,80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045D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47B9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1 646 337,13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A05F69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1 612 367,95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1FB8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9A3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3 173 252,72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771C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4 785 620,67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0E5355D" w14:textId="5DAB179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43D0899" w14:textId="53D7ADC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04385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AA8D9DC" w14:textId="45D674A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CD97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EFB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9A4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33C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ACD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50F7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FA0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44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DA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B95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B15C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0132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1 586 626,36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C2D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5853355" w14:textId="07B4322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20F291B" w14:textId="1432B77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F46A42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50D951C" w14:textId="36C136D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A99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DEE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D4D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F2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15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DE176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F40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16B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32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502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FACD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5C6B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1 586 626,36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06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E95CE9C" w14:textId="26F3E51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424062C" w14:textId="78B5E41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D62E42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D8206B1" w14:textId="5C5C78F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E25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DAA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665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961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27F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BDD6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1AE9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5C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0BF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C20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0E64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EEFC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C7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40F769BE" w14:textId="75A9948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EA07A55" w14:textId="74FD251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299864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322000A" w14:textId="02D606A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778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471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242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228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C9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0CAB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EB7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543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5B4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448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672E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4272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F8F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63316" w14:textId="05B3D6B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2A8C9" w14:textId="2E84ED9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A70F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0BA8D2E" w14:textId="72172ACD" w:rsidTr="00B751E1">
        <w:trPr>
          <w:trHeight w:val="401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82B0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718D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78FC4A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8BD8C" w14:textId="35EE6E34" w:rsidR="003A749F" w:rsidRPr="00063B58" w:rsidRDefault="003A749F" w:rsidP="003715A1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Rozbiórka i budowa mostu przez rz. Białą wraz z przebudową odcinka drogi powiatowej Nr 1392B k/m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Fasty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Dobrzyniewo Duże)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C6D2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3CA49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3FB9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11 040 024,74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74B4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0065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7A0E54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6 555,83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8467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4C24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4 870 321,78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E500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4 876 877,61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A71BAEC" w14:textId="5F40CBA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81CB78E" w14:textId="3C9BE55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DD1E93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C5A6C54" w14:textId="62EAF377" w:rsidTr="00B751E1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6DD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E3A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17B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C832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FF6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D1C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CEF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949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176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B43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75F6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3143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4 270 321,78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C0F4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D62C33A" w14:textId="53D2713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0E856E6" w14:textId="43BB185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A8B03A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AE2821A" w14:textId="25295C8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AA3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E1F5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551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E2A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DDB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98AE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323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F0B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EF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4C0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6515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B3E3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F76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7B25CF3" w14:textId="4B4EC5E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0A4BC8E" w14:textId="7BA2CA7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ED094D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EC0E901" w14:textId="74A90AA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61C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5FA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D487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6B9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A98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6CA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FA6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30B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583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38E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B7C4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CA99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28C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0C45D0E4" w14:textId="280B87E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D6B76FE" w14:textId="2F3DAB1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0BD64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445642E" w14:textId="3D6E872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7B9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76A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928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54C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1CE6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79697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8E4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738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25F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730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57F2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ADED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4C8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27A9E" w14:textId="5D69D0A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6CA8E" w14:textId="6BD9815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4F64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A2FF7AC" w14:textId="3282447B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143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13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0BA0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9BE502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A4E5" w14:textId="17069E2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Budowę mostu przez rz. Supraśl k/m Dobrzyniewo Fabryczne wraz z dojazdami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 xml:space="preserve">(Gm. Dobrzyniewo Duże)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090C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FD760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63B9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9E9A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569A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D124E0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77A9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7DBB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4A69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CA6CD29" w14:textId="3F7797A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619787C" w14:textId="1245088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A89E7E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166EFF8" w14:textId="27725CD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D7E6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694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41C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47B1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3FB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6C522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58B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5D2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64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DAD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3231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516B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57E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FA58A33" w14:textId="6A019F7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CB39BA6" w14:textId="7D6610E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96067F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091E297" w14:textId="09BABE0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0CD9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B10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B0D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5FC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4D3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5952C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8AB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A0F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1B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554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CB1B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B157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381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8983E57" w14:textId="5B502C4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39C5C69" w14:textId="4FA3DF5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C18333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BF38440" w14:textId="676F65C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E88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3D7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0E09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3D1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559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77924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F144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869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B4D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6DD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6B70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7F63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E37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09BBD0C" w14:textId="2DBF0CD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1B01A72" w14:textId="5CBBC9A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79FD4F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31E553B" w14:textId="544B139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3B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5BC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DEB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8FC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456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1F50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E41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002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988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C8A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400F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53FD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F37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ED6D9" w14:textId="155C494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512C9" w14:textId="2B34A6C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AA24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F128AF8" w14:textId="442581EE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8725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7D03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ECAF56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5C8E3" w14:textId="73EF03A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Przebudowę z rozbudową drogi powiatowej Nr 1385B na odcinku Gniła - Pogorzałki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 xml:space="preserve">(Gm. Dobrzyniewo Duże)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87D1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39FE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AB5A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193 725,00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7220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245E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60 639,00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6EFBDE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60A3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712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133 086,00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9628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133 086,00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434A748" w14:textId="10750DD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3026CBE" w14:textId="1DEDD05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DF6686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B8B15D2" w14:textId="5CD0E115" w:rsidTr="00B751E1">
        <w:trPr>
          <w:trHeight w:val="471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A0C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55F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D63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FC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B61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61026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64E2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FD8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21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75D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0D79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B825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66 543,00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00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FA8C7D8" w14:textId="75A0455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90763C3" w14:textId="475F7DF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457B77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26AE2A9" w14:textId="0D7F49B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0D4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59E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91C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761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353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EAD5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3FC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30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DC6C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00D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5358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299B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66 543,00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0B5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C8031DD" w14:textId="20913E2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D05CBDE" w14:textId="3570421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73AFB8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2972A12" w14:textId="1A8ACA7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62D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F47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5D5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038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5AA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9A4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9361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FDE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4FD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421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143E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6E1A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B19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45059A4" w14:textId="7F0B0BE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98BC87C" w14:textId="2EA3A87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9863A8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C972550" w14:textId="10938B5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B31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4DF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1BA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C59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FE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29D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E52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C0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F50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F09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0E99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DBCD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4B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443D8" w14:textId="65D488A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BAEA1" w14:textId="5782EE1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6731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2181C69" w14:textId="66C4D211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4B3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15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4B4E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34CBF6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E409" w14:textId="5607C2A7" w:rsidR="003A749F" w:rsidRPr="00063B58" w:rsidRDefault="003A749F" w:rsidP="003715A1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Opracowanie dokumentacji projektowej na: Przebudowę drogi powiatowej Nr 1389B - ul. Białostockiej w Dobrzyniewie Dużym na odcinku od skrzyżowania z ul. Lipową do torów kolejowych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Dobrzyniewo Duże)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0F786" w14:textId="5D0C993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 xml:space="preserve">Zarząd Dróg w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4A9BE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0C49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314F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863C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4E9BD6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359D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AE6B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1271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9E54A76" w14:textId="258BC36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C66780A" w14:textId="54F3E04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7BBBBC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06E94D2" w14:textId="58A8484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696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97D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616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F88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49C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DFC51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57A6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6A0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AA0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C01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D282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A397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C114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B50AD35" w14:textId="7DD3A0C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111BC39" w14:textId="2AF02FC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AE8F9D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6DFB66F" w14:textId="70E11A3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2C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37B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C23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37E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783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24CC4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7EF5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5CB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9E0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7A7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6FE7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DFF4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799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7F0E789" w14:textId="3ACCD1A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FEF3561" w14:textId="5B64D3C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6B7EA6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365EC79" w14:textId="689AF10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A5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E7B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2B1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B6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E4D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5B9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67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C4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87E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4BD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4B06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11B3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EE4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644C1EF" w14:textId="5E9302C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6D0CD6F" w14:textId="461D833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B1E34E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98825F8" w14:textId="19CE450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DAC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011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D7D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C5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073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5076F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AE4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43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53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762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4E79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678D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54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2AE26" w14:textId="48DD63D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FB0A2" w14:textId="75407DF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A31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55CC533" w14:textId="234AD69C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5833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16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8CDC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96BD0A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012F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Opracowanie dokumentacji projektowej na: Przebudowę z rozbudową drogi powiatowej Nr 1389B na odcinku Jaworówka - Rybaki (Gm. Dobrzyniewo Duże)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59E4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6A565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4011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A8A5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96A3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A5BC40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CF01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026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14E2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32F91A0" w14:textId="704C95C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2F252BC" w14:textId="462E7A6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917E0B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F576C87" w14:textId="033472C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0A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4E3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CE31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1AA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77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B7163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9DE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43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67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A5F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02CE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7E98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5F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D34E651" w14:textId="451C0A7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1748D25" w14:textId="00198D8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E2457D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FDBC047" w14:textId="72E2F1E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B57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05F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E387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895A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113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3258C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1B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19DB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D08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4EF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7A24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A5CD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30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640E3EC" w14:textId="5FC9DF7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274A49C" w14:textId="6F56D63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766862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573B7E3" w14:textId="5F556EE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C21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AD1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415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1A4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D19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955F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3EB0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B4C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040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DCC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283B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395B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60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D4D6CC9" w14:textId="5E8F354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E531C5C" w14:textId="7165174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B8BF27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A384E7E" w14:textId="7A3E0D4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37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2B1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3E0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DFE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7F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D85BF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0DA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48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06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7D5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1E34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7CF2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57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4046B" w14:textId="36FB6BC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A4866" w14:textId="4E3C07A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FDE7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14B81C2" w14:textId="6B11BCC8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7FEA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1466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8D7A3C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3F85E" w14:textId="58846471" w:rsidR="003A749F" w:rsidRPr="00063B58" w:rsidRDefault="003A749F" w:rsidP="003715A1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Budowa ciągu pieszo - jezdnego w ciągu drogi powiatowej Nr 1432B na odcinku od istniejącej ścieżki do granicy Powiatu Białostockiego (Gm. Grabówka)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028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97007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B698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B2CB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0355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16A120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394A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98C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0BB4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AEE2482" w14:textId="6661ED8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CFB5728" w14:textId="6FFE059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284462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BE81BE6" w14:textId="51A37C9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DBC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FB07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1DB6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A3F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B5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99A2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CA6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9D4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6D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38B2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D59B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87EF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B38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B162264" w14:textId="55E358F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B3218A3" w14:textId="7F29DBC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7EEB13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F33B42B" w14:textId="3BBF573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3B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064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9A4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47A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C4C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22373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BD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E54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E5E7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AF2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F31F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DEEB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B85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1B3A685" w14:textId="0DDA048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407EDA0" w14:textId="03E164C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682C3E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5525297" w14:textId="5213AA3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3B3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76C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15A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273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B9E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FE74B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8D2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C9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940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C66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4B18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CA73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7FB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3AB12273" w14:textId="7FEBA8D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8836F51" w14:textId="78E4913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774ED4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41D427A" w14:textId="054E359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72E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A98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7A33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D46B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F2D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CD90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7FF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02A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35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8E41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3F04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568B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E68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BEFA9" w14:textId="0EB95A7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5F537" w14:textId="73A2EFA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BAE8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C58C513" w14:textId="4960784B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3A2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EEEE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B40423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8B66" w14:textId="3A54AA0D" w:rsidR="003A749F" w:rsidRPr="00063B58" w:rsidRDefault="003A749F" w:rsidP="003715A1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Budowa drogi dla rowerów i pieszych w ciągu drogi powiatowej Nr 1429 w Grabówce (Gm. Grabówka)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89EF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784E9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298F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763 619,49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2152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2CE4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58FD0A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4A19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7C83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763 619,49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7CB5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763 619,49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FD032F4" w14:textId="77D01B3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13F8186" w14:textId="4CD08E0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4F3A68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D9EC407" w14:textId="17F8918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D4A1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0F6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52B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C9F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91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B6AF3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2D2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C8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FB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8FCB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4652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A67F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157 181,68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3F31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F72345D" w14:textId="05B1B9B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B4FC0A9" w14:textId="77E614A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5F3145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C78D849" w14:textId="60E903D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2EF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E9D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E6E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86B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9E7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01E27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1A3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E25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E7D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433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5E64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0637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157 181,68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FF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3FF10ED" w14:textId="0E2F8C1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B39337B" w14:textId="50B2867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6459F2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BC92A82" w14:textId="4A5A9026" w:rsidTr="00B751E1">
        <w:trPr>
          <w:trHeight w:val="39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6A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DD0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F80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05D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CA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25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4AF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611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E19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0DB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7801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AA0E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1C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003AD978" w14:textId="511CF3B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CB58C02" w14:textId="6BDE11C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F58E8D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6873886" w14:textId="662FFBF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06F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DFC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0F7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44C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A5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58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B47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4DD1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2C0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EA6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4349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(RFRD)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2698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449 256,13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871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A4AC7" w14:textId="5EBE8C4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3927B" w14:textId="415D954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1E6A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675026D" w14:textId="7F586CBF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03D3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19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9BE0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34BD1D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EAB0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Opracowanie dokumentacji projektowej na: Przebudowę z rozbudową drogi powiatowej Nr 1446B  Gródek - Dzierniakowo (Gm. Gródek)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5128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481BC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1E81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13ED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5072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46FB0A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959A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0473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9A92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96B2DA3" w14:textId="4F18164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FC29257" w14:textId="3E349A7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E50D9A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1EEE3E8" w14:textId="58A1997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ADBE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1F6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4A7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E96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AD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703A0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F8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80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604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18E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5430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9650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545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1C5E8FB" w14:textId="6A1B41C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087B9C8" w14:textId="031585C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A88DB7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8F6F894" w14:textId="4843653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A02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4B8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7C8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DEA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B05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C6A5C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901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38B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BB9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9EC9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5DE4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D34F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4D1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F8BADD1" w14:textId="32B7AB5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C97DC9B" w14:textId="6BB98A3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C8E42B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A86409A" w14:textId="03766D8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B30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1F1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727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C29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AEA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F3B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5F4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E2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341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3EE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8E9D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FF2B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00C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D67EFA2" w14:textId="4B35E57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760E036" w14:textId="47F7596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15440B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EF7A3BD" w14:textId="6441AB9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044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5D1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CBD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598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F5C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293CF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4B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6A4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805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A937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87D9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80F9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9AF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91C11" w14:textId="6DB1593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6898B" w14:textId="772DF95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09D1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B3468C6" w14:textId="6F377F22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1687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19A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0AEA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BD8792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CDA8E" w14:textId="0BD1013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Przebudowa z rozbudową drogi powiatowej Nr 1438B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Załuki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>-Kondycja-Borki wraz z budową mostu przez rz. Słoja k/m Kondycja (Gm. Gródek)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706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ABC5F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959E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3 904 313,01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A16F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079E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F71107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0BF7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E91E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2 207 565,35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FF19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2 207 565,35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1E3B07B" w14:textId="47B8F31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6F61FF3" w14:textId="39C47E6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F152A2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B12FFA7" w14:textId="10F6B91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2F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043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26D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EF7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61A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50582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1433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C59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E4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920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C931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4D1A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B88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9CD7D22" w14:textId="1D529E4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B4682C2" w14:textId="423183E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4280AE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0134E82" w14:textId="1187E77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685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8FF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D9A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F13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90E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54675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CC4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E5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66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1CE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C3FB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536E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315 875,00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749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4CA6677" w14:textId="058F23B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3C9CEE8" w14:textId="009D993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5C851C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B54750C" w14:textId="50A5818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79B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2F7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E72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841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01D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F3A08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29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183B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79F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775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8C33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4BB2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D12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A2DB6B1" w14:textId="5F5940F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6C69525" w14:textId="390AE51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8668EF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7D53A89" w14:textId="5B38D3D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B27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A00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40C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B68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909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201C1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A0D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182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F0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2BE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49BC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(RFRD)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9659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1 891 690,35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C1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19B34" w14:textId="7E1D899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BE38C" w14:textId="72025EB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4B0F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8CDD9D0" w14:textId="529E0C87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A15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06A8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5C3AF8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E339" w14:textId="32BD7A6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Przebudowa z rozbudową drogi powiatowej Nr 1492B Hryniewicze - Olmonty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Juchnowiec Kościelny)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F45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8D0B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C339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9 173 798,27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4987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9572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4 357 302,07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8B087C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861 770,19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66BD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4AD1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3 954 726,01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120D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4 816 496,20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DF60857" w14:textId="4E341B2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2AAAD7A" w14:textId="5FF992B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453824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9ED7276" w14:textId="636023A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9FF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D0A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1397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677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F76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F20C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14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4CB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4FF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1F5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6139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AA88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1 977 363,01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F21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6268E50" w14:textId="4001A08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02E43D8" w14:textId="047E3B5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A4560C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99B1BFA" w14:textId="3FFC9D3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ED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324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F22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B32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1E6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2A563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F90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CC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F6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1D3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B026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93B0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1 977 363,00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A92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A23F8BE" w14:textId="1977FED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10A779B" w14:textId="79B74FA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927B53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74FED07" w14:textId="5BAF107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EE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247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CB90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21B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5B9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F1CB7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D78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59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2A9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E69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8817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C459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6A00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4094FA4A" w14:textId="2B79110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E52BE01" w14:textId="087855E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617F41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F6F2E37" w14:textId="07A1306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F60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ED4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8B6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D9F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12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5AF6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7C5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0EF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DC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73F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E042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23E0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A2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CBC59" w14:textId="5E8EB12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29306" w14:textId="0B83248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A0F0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1C80C9B" w14:textId="1D718B3F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B01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B964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B91FA2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6F034" w14:textId="53D1CD4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Przebudowa z rozbudową drogi powiatowej Nr 1497B na odcinku Kolonia Koplany -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Brończany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 xml:space="preserve"> - Stacja Lewickie - etap I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Juchnowiec Kościelny)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9D7BB" w14:textId="6C2818A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 xml:space="preserve">Zarząd Dróg w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5D66E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02E5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15 055 868,69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E037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6BF0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B2A184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214E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323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4 466 284,35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A409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4 478 284,35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49CC2F1" w14:textId="232EF1D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CEF421D" w14:textId="411C303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7F7BE7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93BB8A1" w14:textId="3C4B923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676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2E2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C43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68B9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731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D84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0B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DF93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E40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028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E6E4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97F6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2 233 142,18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92B3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86BE1E8" w14:textId="5AFFD82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DC63DBF" w14:textId="7171C50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A34FA4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771373C" w14:textId="5B8B955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6D6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52B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1372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41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190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FF3FC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FBA5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CE4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AE90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A27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00C6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8CA5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2 233 142,17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786A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7D4C792" w14:textId="241472B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8F91A42" w14:textId="349FA53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EBFCB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300759D" w14:textId="0A12E5A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0C9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A582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476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CB8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95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D3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D57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76B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E28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78D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DA4E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AF2A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AC8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3E660C6D" w14:textId="3F80A2F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BF78D9B" w14:textId="6B91C72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2016BA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189D589" w14:textId="7A49F16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CB6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A6A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604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30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542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307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ABE2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DCC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E02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37B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0983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(RFRD)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D6D3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F0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8CC5F" w14:textId="44F83C6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50EE8" w14:textId="5293234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EA6D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1CFC513" w14:textId="0E258212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E15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22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E375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95D1C8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C5BC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Wzmocnienie nawierzchni drogi powiatowej Nr 1512B Kożany - Zajączki poprzez powierzchniowe utrwalenie emulsją i grysami (Gm. Juchnowiec Kościelny)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E15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6D712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588C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1 600 000,00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E3AA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DD1A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ED075C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2BD5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683F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1 600 000,00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1F1B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B023EBD" w14:textId="0231825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02DA2EA" w14:textId="71BC2BA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FFB9B8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6EFBFB1" w14:textId="4B388F09" w:rsidTr="00B751E1">
        <w:trPr>
          <w:trHeight w:val="394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82A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48D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58C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9D8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556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8D1E6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950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45A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B8F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D77B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7D5D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48CA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599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A97BBC7" w14:textId="4061744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A0B84BA" w14:textId="5AE4C5D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3D42F4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79B565E" w14:textId="2924E25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C7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E26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D182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366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E60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46D2F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D9F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3722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E3C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502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A183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0B3E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273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D9DDDEF" w14:textId="75B5D41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C5803ED" w14:textId="1585DCD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70AFA7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A4A21C9" w14:textId="232903A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D21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FC9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2319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418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CEC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ACF6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C38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FC01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52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273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73FE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A8FD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74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175E947" w14:textId="5B96EF4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3832C5F" w14:textId="4B75C58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77D9E0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CD3D1F0" w14:textId="2F96753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EFD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89D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C71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CE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EE1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92DB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A9A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729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44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4BE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BE19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AE62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CBC3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CE38B" w14:textId="4865ED6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21E5D" w14:textId="00277FF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A6F3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6954EAC" w14:textId="68D7C5FA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9E3A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22A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EE35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D35705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4196B" w14:textId="361EB9F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Przebudowa z rozbudową drogi powiatowej Nr 1497B na odcinku Kolonia Koplany -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Brończany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 xml:space="preserve"> - Stacja Lewickie - etap I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Juchnowiec Kościelny)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FFDD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EEA8830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67753C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AD6F2C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32CC08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6E35ED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9A5B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60D0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4FEB94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B17D787" w14:textId="095253C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CB428FD" w14:textId="0665223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8D2E4C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EFA37C7" w14:textId="3C69D14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7F1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3E8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5EE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235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B27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5FDC8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5B6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D91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192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42E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7968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7823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ADC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B41E11A" w14:textId="3663CED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96551A6" w14:textId="70DE58A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28E517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0D280E2" w14:textId="5CAF441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AAB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E6D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174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BCA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BCD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392DD6D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57A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D8E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4CB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52BA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917D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448F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08F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C943583" w14:textId="2E02924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CD5CAD2" w14:textId="1CFB90C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AD3DA4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CBBEF1A" w14:textId="7D3BE10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700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C6A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149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C70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21D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A51E3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466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E71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CE4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41E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F046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9C06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6B8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5CD6631" w14:textId="33B3746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3D63BAC" w14:textId="79EE56C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D345BB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1D368F0" w14:textId="0D0B5D7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0AC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3FF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CA9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D81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483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D7E34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F864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02A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8A0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0B3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1462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D45B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79D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C3773" w14:textId="06858AD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801A2" w14:textId="4784998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D31C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A213A33" w14:textId="3D16EFD2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84C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23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C562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CD12FE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1A10" w14:textId="77D80AA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Budowę ścieżki pieszo - rowerowej na odcinku drogi powiatowej Nr 1493B od granicy z miastem Białystok do skrzyżowania z ulicą Jaworową w Olmontach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Juchnowiec Kościelny)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FC8A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19DA2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9506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273 183,00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F5A1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0CF5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54E4D0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E40B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57C4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273 183,00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D9AC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273 183,00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6581FE9" w14:textId="4C2CBB9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DCCF008" w14:textId="45031D4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3FB2CD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67C8F2B" w14:textId="40806D8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2817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D31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2FC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E05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3DC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95BB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1614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CF7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BB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9C1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E005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0775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273 183,00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9E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BEBCF8D" w14:textId="6B24728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0862D17" w14:textId="2386CD9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9F73E1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13D9540" w14:textId="292A839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D26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88F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D6A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9D3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32F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96CE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4687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33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E9A7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8F7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D2BF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CA3D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FA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DC8E437" w14:textId="7049ADF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EE7E4B3" w14:textId="058AC8F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F07923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E6A07F2" w14:textId="19DBA62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3732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523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D72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1E6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6F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0A1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2F7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FB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B68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A41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3673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C6DB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A0E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68C0CFD" w14:textId="55A45E6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5DB0560" w14:textId="384B954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A82DB7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29D951F" w14:textId="18DEA45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FA11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492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758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D5A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CEB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E030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776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CB8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A2D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B37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1019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6ADE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A18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582A5" w14:textId="1DC6AF1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1B0EE" w14:textId="46AA827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3CC9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EE667C9" w14:textId="3808BFCB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E871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0C25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06B62E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D608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 Opracowanie dokumentacji projektowej na: Przebudowę z rozbudową drogi powiatowej Nr 1494B na odcinku Juchnowiec Kościelny - Rumejki - Niewodnica Nargilewska, Gm. Juchnowiec Kościelny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DE32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03884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508A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409 467,00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8D8E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243 417,00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5527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116 850,00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0FA269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7CDB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AE0C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49 200,00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E4A1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24 600,00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FCC0B23" w14:textId="6A381A7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1D40C3D" w14:textId="165BAF2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2B294A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9169A68" w14:textId="4F505ECE" w:rsidTr="00B751E1">
        <w:trPr>
          <w:trHeight w:val="471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86B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232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FECA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74E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285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5E8D0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46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F46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0A8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323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82D5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12A5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24 600,00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238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BAD773C" w14:textId="055C0C8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8C42D9B" w14:textId="565B2D2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951F3F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18A8C0D" w14:textId="072A1C54" w:rsidTr="00B751E1">
        <w:trPr>
          <w:trHeight w:val="44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E4E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403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8B1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27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7B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29B0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2E9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22B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187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481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04D8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BE36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24 600,00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B8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83A0994" w14:textId="3759E4A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58E5CCB" w14:textId="02E1188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58D786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D3DC62E" w14:textId="484E0BC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B79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27E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8ED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28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F94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F2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D72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BEB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77F5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D42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FAC9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CFE0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A8F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22631EB" w14:textId="0EA577F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E55D0F2" w14:textId="1076AC3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5277E6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33A3A55" w14:textId="656552C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AC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34E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18A7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A12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6C0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A62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A9C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D5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8FE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F5C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C00D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8A90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9F7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E371B" w14:textId="7CF8196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4C945" w14:textId="33B9842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4A80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43C21F0" w14:textId="37E1CD99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6F5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25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78F9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13C1C2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A40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Opracowanie dokumentacji projektowej na: Rozbudowę drogi powiatowej Nr 1498B na odcinku Juchnowiec Kościelny - Szerenosy (Gm. Juchnowiec Kościelny)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F25A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4EBA3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3308FE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397 167,00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C760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38 130,00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91E8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97 293,00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4B4B9B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4B24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857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261 744,00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4219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261 744,00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FAA242E" w14:textId="54F3094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D3ACFA1" w14:textId="6F1002F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C99254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748F1FC" w14:textId="3938C0D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D4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8487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01F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23C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BE1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99DF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E24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B4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4EE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BC5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F144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9573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132 717,00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46D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DBCD253" w14:textId="0AB82E6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FDDB3D6" w14:textId="544FABE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14AA67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2294200" w14:textId="0CB0DCF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810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AB5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ADE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5926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DDD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EC790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AA7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DD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DDB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F70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B176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E6B5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129 027,00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D2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FDE462F" w14:textId="56D8188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D376BA4" w14:textId="0F82B0D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81ADA6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C8CF327" w14:textId="2F7AAC1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E8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60D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3A5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C38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644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5F09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BD5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15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8D3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0C5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C053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FFAF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EC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60A62AA" w14:textId="3B32C6D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777DE02" w14:textId="23C6B52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028EA4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3EF1C83" w14:textId="0E1888B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905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3FD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3AE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F8B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81A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E7C5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014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C67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73E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C7C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E1FD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938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AB0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09A2C" w14:textId="26031C5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74D59" w14:textId="1920172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245B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F8FC31A" w14:textId="3BE27ACC" w:rsidTr="00B751E1">
        <w:trPr>
          <w:trHeight w:val="401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5848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26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974E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3E6773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77243" w14:textId="0FA6A69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Rozbudowę drogi powiatowej Nr 1502B Juchnowiec Dolny - Wólka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Juchnowiec Kościelny)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7378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AF371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EE9FA0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9154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192D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30A2FD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A5C1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BD8C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88F9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AF90491" w14:textId="6063279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E312CC8" w14:textId="7F24C3F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A8DB9A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B85A30B" w14:textId="07FF2BD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C3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392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29D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DF1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4B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FF9E8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328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D97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A42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350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F19D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F11F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125 000,00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107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047D971" w14:textId="56F1F07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F6D9F50" w14:textId="407E357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3407C0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D6C7009" w14:textId="7C8C3D2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B4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164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8ED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988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EF67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152A6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C7E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FA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8147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61A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D077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36EB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125 000,00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B35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897B3B0" w14:textId="1AA2082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ED57167" w14:textId="44D6F21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B12B6E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A32B754" w14:textId="1460138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2C7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22A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6AA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8FF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07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F8CB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6BC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2B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94C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EB8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8AF2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5901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694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97AD006" w14:textId="55207A1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78B6872" w14:textId="051376D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4DA0F5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F02C07A" w14:textId="376CEB9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EA2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6D5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4E8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DA8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6E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1E28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7A0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47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0CB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052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F7A7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A81C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243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24E2A" w14:textId="59F9AD9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D8D4E" w14:textId="56C1E47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76DE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B5244F1" w14:textId="6FDFBC91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EEBA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4202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D11EC2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E7828" w14:textId="0752356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Budowę drogi rowerowej w ciągu drogi powiatowej Nr 1483B na odcinku Biele - Złotniki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Juchnowiec Kościelny)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4908" w14:textId="5946E40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 xml:space="preserve">Zarząd Dróg w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2A215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CB0C1D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244 776,15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A2B0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6 150,00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0988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177 126,15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E888B1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C208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7F58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61 500,00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29E1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61 500,00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0D6FF90" w14:textId="5A85216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3172E27" w14:textId="6765F64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552003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1C20875" w14:textId="7BD62AA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BA2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632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0AD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B4A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594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DCE82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4F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9D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2E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38E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EB20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01CF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30 750,00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518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C174433" w14:textId="405FDC1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3A02541" w14:textId="4DA5EE3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2303EA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AC749AC" w14:textId="3253150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1B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6D3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E05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3E1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F86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81B92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6AA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AD5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3BF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B2E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83F7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85A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30 750,00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613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BC67BE0" w14:textId="388C20F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88B1592" w14:textId="71B0877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85A50A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CEB537A" w14:textId="3AAD91D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17D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94A1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CAD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169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1BE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6BC4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6E1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2AD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8023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9E7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610A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AC46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D20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00D1E5E" w14:textId="72DAB60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252C8B9" w14:textId="1C492DF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FC1A13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F49D6D1" w14:textId="37EC822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22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C9D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8E4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399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562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B128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38E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757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032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7BF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9E75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D9BB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DA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02ACD" w14:textId="4B85C06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6BF69" w14:textId="3E74C82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9F0F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8A28C43" w14:textId="1AF47D6E" w:rsidTr="00B751E1">
        <w:trPr>
          <w:trHeight w:val="451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2E83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2789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4E91C0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6582C" w14:textId="39AE284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Przebudowę z rozbudową drogi powiatowej Nr 1497B na odcinku Ogrodniczki - Janowicze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Juchnowiec Kościelny)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58F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ED26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4EB592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7A71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24EE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F7B136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3EB2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1DCE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3CB8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7A2E203" w14:textId="6533CA9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EC5783D" w14:textId="212E4F5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07C948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BBE1F84" w14:textId="5AC60CED" w:rsidTr="00B751E1">
        <w:trPr>
          <w:trHeight w:val="3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BA07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88D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96F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D66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AD9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CFA1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3F5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402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74E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508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4908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9B6C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125 000,00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5D6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69FB6D1" w14:textId="0EEF2CF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83531A4" w14:textId="08A67CA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AEAC0D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F89015A" w14:textId="1C90FF3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FA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7EB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75E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51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384B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85CD1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D98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F8B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211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F93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06F3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6711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125 000,00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D1B0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D71D02D" w14:textId="089DB99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24C2DE2" w14:textId="7609919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19C0DB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B7571DD" w14:textId="08B00E8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DA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DBD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E6D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9F17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1E4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EE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F5F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DEC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88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243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B55D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7B9B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D9C2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B9CF7EA" w14:textId="25E6450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FDF7AC4" w14:textId="68228BF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52A231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9C8E271" w14:textId="3D116A7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22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FDC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146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93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BF1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158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A042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2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E61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7F1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0525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39EC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E59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9D2CF" w14:textId="0DF2EF9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94716" w14:textId="1061762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F111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980A9CA" w14:textId="062C4F36" w:rsidTr="00B751E1">
        <w:trPr>
          <w:trHeight w:val="447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405E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29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27A4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598F09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ECAD" w14:textId="3F18E8F7" w:rsidR="003A749F" w:rsidRPr="00063B58" w:rsidRDefault="003A749F" w:rsidP="005D026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Opracowanie dokumentacji projektowej na: Przebudowę z rozbudową drogi powiatowej Nr 1513B na odcinku Rzepniki - Tryczówka (Gm. Juchnowiec Kościelny, Gm. Zabłudów)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884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701E9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CE11ED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9C83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3E91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E80CBE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C170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DF1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9C80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89B6C23" w14:textId="3BDE49B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D907260" w14:textId="05FE78B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CE78E4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C73CA0D" w14:textId="68893886" w:rsidTr="00B751E1">
        <w:trPr>
          <w:trHeight w:val="394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E66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C83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D4D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289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67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DC673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305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DD3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23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8A2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436A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2804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56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383C2D4" w14:textId="59BF1E3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0D5FDBB" w14:textId="0E69769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34A585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AD5049B" w14:textId="4F5253F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03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E66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E2A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12F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AD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14635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F3B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A1B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455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61F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57F1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9CD3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320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6A3E1EA" w14:textId="13F60B6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81EA60C" w14:textId="7EF8747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46C446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96AE217" w14:textId="3824A70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E9D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B86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254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ED9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908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88A6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323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B6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729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9E6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BD4A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AE9D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A5D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B409372" w14:textId="6121355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7656F47" w14:textId="1C982C9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1290FD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6CC19A8" w14:textId="5DA1BAA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6A6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E56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CDE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DD5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F8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1EC0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9AB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FD13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97E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8A5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A23B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7F85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F26E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44B13" w14:textId="5207C47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11A56" w14:textId="14F30AA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20C7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C7D73BA" w14:textId="59328480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0EF4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8B8A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7FFF50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964F" w14:textId="694B9F0E" w:rsidR="003A749F" w:rsidRPr="00063B58" w:rsidRDefault="003A749F" w:rsidP="005D026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Przebudowa mostu przez rz.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Turośnianka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 xml:space="preserve"> w ciągu drogi powiatowej Nr 1503B w m. Hołówki Małe wraz z dojazdami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Juchnowiec Kościelny)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E383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F051E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734551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25E9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419B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FBAED7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5282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1466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734D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B82D7E6" w14:textId="0F08C0C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5A16A72" w14:textId="4AEC56D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212091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EEFBCF2" w14:textId="78C6A35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D78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21C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4909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AAE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2A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ACB0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2D15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635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D48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FD4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6190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BB76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6CB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7352D7F" w14:textId="5DD7767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E1F398E" w14:textId="67CBB24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774DC4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06024C9" w14:textId="2BBA537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91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0BE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3CE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03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48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B031D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3434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E40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D88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B4A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4B13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E379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25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9B0EF4B" w14:textId="2DE7AE1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3D8D494" w14:textId="0C83D8B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621C67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D91D5ED" w14:textId="5CCF699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DF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F13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8D1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3D1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E58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54E47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8EC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D74F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D672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BE0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A766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CE62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5F1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84CA6B5" w14:textId="2C0E3E1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FA44FAF" w14:textId="391CB1E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C134E9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B3A684E" w14:textId="7AA6C6A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8A7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0F7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8996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2B7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445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B6E63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67D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927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D48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0DB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2F18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7E0C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79A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D9115" w14:textId="39709F6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39A7B" w14:textId="1CE2B0B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09A6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9F173BE" w14:textId="350974D4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0497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FE90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C2B4FE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4A6F5" w14:textId="1521BA9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Przebudowę z rozbudową drogi powiatowej Nr 1514B i Nr 1510B na odcinku od m. Bogdanki do kościoła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Juchnowiec Kościelny)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5E9A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0C397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35C6CA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1BCC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4044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7D4AD1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07BD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C651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FDA3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6C3FB54" w14:textId="309FB18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78D7C96" w14:textId="3FA1E0E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6D3B12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DE238B7" w14:textId="1857B4F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1ED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5D2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77D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8AC2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0CF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D842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912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9C0B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3C3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BE2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922D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99BF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125 000,00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05B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026B78D" w14:textId="796A0E4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85C7431" w14:textId="403DCCE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7C754B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750CD7B" w14:textId="6484E56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B82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434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C19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79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0CC0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FC982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27D6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2D2E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0ED7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38F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BD3B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4D9B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125 000,00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1D0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A7A1266" w14:textId="74B1FD1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820A46D" w14:textId="1DEA31E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961CF3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4EA23DE" w14:textId="3EEF942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A0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31D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287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A89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E29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DB2E1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449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C76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54A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A3A7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1DCF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5F11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4D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2969C61" w14:textId="6B47A37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6FA21A9" w14:textId="3C89340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813392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1CB5AED" w14:textId="3E6CBD3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BC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0D94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C4D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6B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CE7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A1AF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9BD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A75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1AF9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904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B41E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CF75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A1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4E88F" w14:textId="3657D28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A988F" w14:textId="769E94F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2DC7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D926CF3" w14:textId="28EFEB9C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BF9A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6824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FD07DC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6775E" w14:textId="627D022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Przebudowę z rozbudową drogi powiatowej Nr 1499B na odcinku Lubejki - Szerenosy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Juchnowiec Kościelny)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017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B853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BD2EF1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B2A4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1FFB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4BB2CF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8459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672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B3C7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45ACAFD" w14:textId="6234FA2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A2A2320" w14:textId="3CC6859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72E8A3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731CE66" w14:textId="1B4F033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767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F01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FEE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EC2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6729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6E1FF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8D7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F82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BE5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6A8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BD48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53AF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44C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B182493" w14:textId="256CC9D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83FEB46" w14:textId="26FF465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13BA9D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F5477C3" w14:textId="14A02216" w:rsidTr="00B751E1">
        <w:trPr>
          <w:trHeight w:val="448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7DD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9CA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794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EC4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286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896B8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AED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EA8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B7D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88B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F8EB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22C1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37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D7D346A" w14:textId="5986F3C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750BC4B" w14:textId="2A39A38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E486B7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2676112" w14:textId="57C3A77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371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4A0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E1C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F99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1221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DA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18A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CB2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36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EC9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30FF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7A12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91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5CF4776" w14:textId="2942CA2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BF573C6" w14:textId="0043A04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7FD1F2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4F62FEE" w14:textId="3DE2B8A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3F0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25C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66A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7BC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44F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D5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FA3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A03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B3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E1A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9CAA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0140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17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84ABC" w14:textId="0251D7C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7DA80" w14:textId="3D679D2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2B70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C54FCAD" w14:textId="5595E3C2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95F4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33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8176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BD5CB4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C02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Opracowanie dokumentacji projektowej na: Budowę drogi powiatowej Nr 1531B w m. Bokiny na odcinku od drogi wojewódzkiej Nr 678 do kościoła (Gm. Łapy)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05B5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CB5AE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299F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99D0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AF36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0E7D39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D0B5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9E1E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B283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AC297A7" w14:textId="18CF4A6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640BB0E" w14:textId="4B04BC3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24F6FA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69EB3BF" w14:textId="1BDF3C9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E449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A93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9A5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372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C77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9F88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AFE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408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556E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3AB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C969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AA4F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70D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3C0ED03" w14:textId="63652C5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B513D05" w14:textId="0FB519B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E253CA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458F420" w14:textId="746B9A7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72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D1A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FF0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B67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B88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32BE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891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24E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32E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C69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8F77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B975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A5E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CFC595E" w14:textId="3B63639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7FD1D46" w14:textId="31A860D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F10A03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85D559B" w14:textId="6BE9854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A46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E31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D8AD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3DA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62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D548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0D6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C3C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1A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18F8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AF40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F56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795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93E6881" w14:textId="6EF185F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A3BEF70" w14:textId="2398E0E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8ABDDD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AF1E283" w14:textId="78D3E0C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A04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749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988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42F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790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70A2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B9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710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071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F97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53ED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93A7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4B8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6B0CE" w14:textId="42ACCE8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9AAFF" w14:textId="3AF8662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45A4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C15834F" w14:textId="510C5761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B886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C452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BF51D4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0937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Opracowanie dokumentacji projektowej na: Przebudowę z rozbudową drogi powiatowej Nr 2060B na odcinku od m. Płonka Strumianka do drogi wojewódzkiej Nr 678 (Gm. Łapy)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2D4B" w14:textId="49FF4EC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 xml:space="preserve">Zarząd Dróg w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49A33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C450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2229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517D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5C1C85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E7A1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F3DD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423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18B2123" w14:textId="7A7B4E9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183104E" w14:textId="6674433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18111B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024C9DE" w14:textId="3E51109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B5B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FA9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A25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EA5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CAB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D9CB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2C4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A9B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6871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A3E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DBAD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54CF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02B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573B4D3" w14:textId="67827F8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2ECC3EA" w14:textId="15431BF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6F5716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3BB1D5D" w14:textId="4A651CB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105A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337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712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E4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BD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3970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31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33C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79A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6D2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46E1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F7B7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B0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F52B516" w14:textId="1463FA6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2F9C9AF" w14:textId="4A940EF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40A685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B80461D" w14:textId="2987299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23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E46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233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D69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8A6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A14C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C79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CD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6A7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992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119E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BB97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7D2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E843BEC" w14:textId="5A89DB0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1FB9498" w14:textId="2D101EA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153E42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A44104F" w14:textId="174A65A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E97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823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289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465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897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16EB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E1F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740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B4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B6E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AF7B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D6F0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A74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3B5AE" w14:textId="75A5137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DC679" w14:textId="5E75F57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A9A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151A369" w14:textId="6D1E1E77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2866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A35B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8CB9EB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40C8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Opracowanie dokumentacji projektowej na: Budowę drogi dla pieszych i rowerów przy ul. Warszawskiej w Łapach na odcinku od ul. Sikorskiego do ul. Sokołowskiej (Gm. Łapy)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04B7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BDA37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F3C7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025F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DEC3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7DBF89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D517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AFF1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8424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6C2CD51" w14:textId="58E9316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A4B99A2" w14:textId="6E55D00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783B59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D2CE94E" w14:textId="1B5F7D6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6B8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1F4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E9E9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952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60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B70D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4E2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C39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B5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91A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4C82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FA21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125 000,00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A13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35D9D44" w14:textId="0518D61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966F0B4" w14:textId="6D1AB6E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95AD80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172C81F" w14:textId="1B634B2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F2C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887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0FD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079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42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FE3C5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1C6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416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542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BFF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2857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60B9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125 000,00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70A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7BF33D9" w14:textId="24DB225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D34E646" w14:textId="34E74FE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B47C50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68254D2" w14:textId="5CE3DB3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42C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A999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2BF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8FC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B37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47FF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E63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967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EDA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66B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84EC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41B8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CE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B0A2BE4" w14:textId="05C1AE4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0429CB3" w14:textId="28F1FDC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C5D892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3903D21" w14:textId="12920ED1" w:rsidTr="00B751E1">
        <w:trPr>
          <w:trHeight w:val="502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D5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FE3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77C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C0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D25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78D96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F7F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57E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67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FB1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B9E4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4EAA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09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EBD4D" w14:textId="72480D5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0E579" w14:textId="66A0B9F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F14F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7199872" w14:textId="50AC9615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603A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36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7612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467119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BF5A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Aktualizacja dokumentacji projektowej na: Przebudowę z rozbudową drogi powiatowej Nr 1528B w m. Płonka Kościelna na odcinku od drogi wojewódzkiej 681 do skrzyżowania z drogą powiatową Nr 1529B i drogą gminną Nr 106550B wraz ze skrzyżowaniem typu "rondo" (Gm. Łapy)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BC8E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83452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BE9C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570A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EC6C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36D790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97B4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3C5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7B95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8AF0F1D" w14:textId="5133E4B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EE37558" w14:textId="3F0B254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806735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4511E48" w14:textId="42C2434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A21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DA48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CAE9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3E7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055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81CA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089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11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BCF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9BB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D0A1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95FD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F61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7C1F844" w14:textId="4EDA504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75E362C" w14:textId="29A2DC6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19C351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D46E90F" w14:textId="75910DC0" w:rsidTr="00B751E1">
        <w:trPr>
          <w:trHeight w:val="448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AA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B95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3B9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E7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550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DB909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037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8CA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767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FDF6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9A68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5EFB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A30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F15485F" w14:textId="2846305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E86325E" w14:textId="67ED542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8C96F5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7470B38" w14:textId="38260CD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7C5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EA2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CD1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FF5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26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4FD1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E4B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E6A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AAA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611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DDFB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D489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08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DEAA97D" w14:textId="27B9928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E74F0D0" w14:textId="16C2FB2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6C8848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48B1133" w14:textId="14B2598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2A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8A54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A5C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B4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C4E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C2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5C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4B9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923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8F8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CD78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59C8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2C7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2C4C7" w14:textId="1537613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4011A" w14:textId="5129882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1938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2D7035F" w14:textId="2F86045E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F815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37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16F5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F0A730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42AE" w14:textId="70C95DC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Przebudowę z rozbudową drogi powiatowej Nr 1521B na odcinku od granicy Gminy Łapy do skrzyżowania z ul. Żwirki i Wigury w Łapach z wyłączeniem skrzyżowania z drogą powiatową Nr 1522B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Łapy)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A128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4E476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D578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4065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46D8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53AD52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FC51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8BE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BC52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2F757C3" w14:textId="0898835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5EEBD09" w14:textId="4158B4C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362651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26DC28A" w14:textId="7F9DB13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92C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FA9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3FC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2A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0E9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97B3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9424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62D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5D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D3B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4620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193A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9C0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01901B9" w14:textId="5DF2B78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A63D1A0" w14:textId="031C1F1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FA3F1F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9213B22" w14:textId="713508C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D00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241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9D4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4E90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97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DE494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706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451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B3A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9FA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31F0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A61B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405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9A45277" w14:textId="4378A97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FFC9D09" w14:textId="68E2A02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A9FCD8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A287515" w14:textId="503CA1B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671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E0A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015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1F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8155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7BC57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13A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246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399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4E7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042D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06A7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18B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8293581" w14:textId="0709FCC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FF6625E" w14:textId="59270BB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115825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46AC284" w14:textId="28C43E7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84A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E46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12C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709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95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9A6D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31C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92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2B9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382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658D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AC4B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52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1B2C7" w14:textId="2532D06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46BDC" w14:textId="49F8DBD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E3AA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E859CA7" w14:textId="1CA7D616" w:rsidTr="00B751E1">
        <w:trPr>
          <w:trHeight w:val="401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53BD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6552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8BD275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ADF3D" w14:textId="7820591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Usprawnienie odwodnienia drogi powiatowej Nr 1444B w miejscowości Sokole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Michałowo)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30E9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27743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5A6341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365 894,95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8F57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D253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A6A03D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29DA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8142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365 894,95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AAE6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295 894,95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F019E21" w14:textId="2972F50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C1C235D" w14:textId="6B15E28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DCCC4E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C179151" w14:textId="1682D15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75B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E3D7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9547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A5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2FF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BFE6F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CCC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E5B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D054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1816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D9D2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2305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295 894,95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45C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16837D4" w14:textId="3A2E40E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6328B51" w14:textId="41A11E3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3A6AF8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905D4D5" w14:textId="6D5ED1D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CA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98D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AB1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EE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FB0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12DA9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16D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A48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80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367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CE3C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C42B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7FC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8E650E4" w14:textId="1B7C4BA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6BA02B0" w14:textId="5D1088C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9A5BE4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81743EF" w14:textId="2F7C40E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C0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B0A4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612B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9F1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D7E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286E4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D9C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942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8A4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B94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CF41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CAC0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FB5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6168581" w14:textId="0A6E79C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90C4DF4" w14:textId="5E5C3CF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CD39DF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B283908" w14:textId="22D8BCB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60D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C537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B5F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0D4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F5A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6AE3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6EA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D33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CAB9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F79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F8A6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E6E3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D5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3E3B2" w14:textId="4B422DF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30A8A" w14:textId="139BC78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D3BC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555236A" w14:textId="79D1DCBD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0CD2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39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A7A6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9E68E3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ADB2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Opracowanie dokumentacji projektowej na: Przebudowę z rozbudową drogi powiatowej Nr 1444B w m. Sokole na odcinku od torów kolejowych do końca drogi powiatowej (Gm. Michałowo)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34B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1509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5FE3B6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8AF7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016B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063291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C385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9308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862C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E0104D7" w14:textId="44EA4DC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8238292" w14:textId="5A42E3F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30E441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F124699" w14:textId="2666BCD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C3D1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0CC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759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131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6323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0E223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02C1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0E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981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437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F3CD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DDA4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B85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13CF4FC" w14:textId="6BB7689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A8F1B2C" w14:textId="5330EEC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E67A92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EFC675C" w14:textId="241BD20B" w:rsidTr="00B751E1">
        <w:trPr>
          <w:trHeight w:val="45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06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013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A77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0E7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0C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398BE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79E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3AF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C4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1FB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32C7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E9E2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57F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002DD30" w14:textId="7635699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8EC5EC4" w14:textId="1744EC9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A55BDF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D355149" w14:textId="5DA6ACF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0C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335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375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8B5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E8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DFB5B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0A9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22D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9A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A5F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A377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E129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B0B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ECD0017" w14:textId="7A217B6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98923F5" w14:textId="4A34007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E45500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7DEA273" w14:textId="01718F8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2A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48B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FDC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DE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7064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7FFA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857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B164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320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00A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A4A0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7E4B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EDE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FBAA1" w14:textId="7187463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77ACB" w14:textId="4803B3B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AE74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710AF48" w14:textId="160D6740" w:rsidTr="00B751E1">
        <w:trPr>
          <w:trHeight w:val="381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AF46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F49C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ACECEE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566A9" w14:textId="0C05A1B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Przebudowę z rozbudową drogi powiatowej Nr 1456B Jałówka - Mostowlany - Bobrowniki na odcinku Mostowlany - Jałówka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Michałowo)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0584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88C5E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4DDB86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430 500,00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93C5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112 545,00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C8A0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145 755,00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6991A9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F0FF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63A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172 200,00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29BA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172 200,00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E99AF3A" w14:textId="6D9E010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8E43D4D" w14:textId="5113754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B3EAF6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B24F0C0" w14:textId="0E7106B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11D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EF1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299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4D2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094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A992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E34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328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DDB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51A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80E3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6D67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86 100,00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1F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0A5A8A4" w14:textId="6199466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E436921" w14:textId="7287559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11AA3D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C91F8BE" w14:textId="3D89265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4E6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7BD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E1F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7E1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B1E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BE098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41F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3A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AC8C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5B3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308B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355D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86 100,00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D3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D4AD62F" w14:textId="502F8CF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B0792A8" w14:textId="4CECA86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18FA31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D4A4D82" w14:textId="22212971" w:rsidTr="00B751E1">
        <w:trPr>
          <w:trHeight w:val="39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076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83E2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5E6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E9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EF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00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73F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00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7EE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D1E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2F81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4102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B74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EB208CF" w14:textId="4B3F3FD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F08BD13" w14:textId="2E044F3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D3FA42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C76AB26" w14:textId="2FFE7D1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C32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143D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3EF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2CE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0C3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FC07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6FE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239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E2E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C36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7758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4B61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D9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CD22C" w14:textId="547FD9D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7DA18" w14:textId="765F600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15CC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3EA4836" w14:textId="14A1AECE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C83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41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EBAA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D2C7C0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EC9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Przebudowa z rozbudową drogi powiatowej Nr 1564B na odcinku Dzierżki - Brzozowo Solniki - etap I (Gm. Poświętne)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35B9B" w14:textId="4F18C5E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 xml:space="preserve">Zarząd Dróg w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E167D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1705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7 601 657,32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F4C2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AA91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BA51D6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3 901 628,29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71BD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4E6E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3 700 029,03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AB17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7 601 657,32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9B6E6C9" w14:textId="47D5E22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8C0B4F0" w14:textId="43F4844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9BBE45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D1723E8" w14:textId="44A148E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FE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41E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95A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319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EFE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15060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5C7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87E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CC0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57D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6481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87CE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1 850 014,52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D54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F687275" w14:textId="7352D1F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4FBDB41" w14:textId="168267A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A75CF6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ED59247" w14:textId="78A03C7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946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751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4F4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6C4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DB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68452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F29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C2E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23D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CAA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248B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BCA9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1 850 014,51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84C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A79EA3B" w14:textId="4B4D764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21BC807" w14:textId="23CEB0A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63C5BF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90186F1" w14:textId="295F864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990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B34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BDE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2B9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60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7D40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E279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1F9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DE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155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D6B2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5704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1CA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632F839E" w14:textId="75BF465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0D93CE2" w14:textId="4B5AF73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0AF857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E085453" w14:textId="7E9B090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281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D9D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89F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A4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08B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FC0F6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641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FE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5CC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E13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F6CD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97E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155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8105D" w14:textId="45FACC4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88E50" w14:textId="7BCAD3F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6BC3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01DCA1C" w14:textId="3B0ED526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7D60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9ED1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E0A119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242B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 Opracowanie dokumentacji projektowej na: Przebudowę z rozbudową drogi powiatowej Nr 1567B na odcinku Wilkowo Nowe - Wilkowo Stare (Gm. Poświętne)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67DC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3716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2DC9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196 492,50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58FC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A355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58 106,43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F1E09B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7EF5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0DC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138 386,07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CAE5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138 386,07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29A22D8" w14:textId="417AA04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E377204" w14:textId="2F31B20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313F03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7EF9C9F" w14:textId="2B39DDD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F79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2C7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BB1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49B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49F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FBA4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7C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D3C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A1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04C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4B81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6936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40 139,82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2DD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B5FBD60" w14:textId="18635BE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2F0B8D4" w14:textId="2087523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600782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DE3D856" w14:textId="698D2175" w:rsidTr="00B751E1">
        <w:trPr>
          <w:trHeight w:val="411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8402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0E69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AF5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C6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741D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58E46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03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53A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41E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F93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119B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4CAB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98 246,25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8A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F9ADDAC" w14:textId="36CA32F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336F1B8" w14:textId="0268FC9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64975D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FBF17D5" w14:textId="3E4A039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59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4CF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9E2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32C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040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AFAB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EF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1D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A9C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00C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F562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8BC8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587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3024D90" w14:textId="061128F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A664056" w14:textId="10AFF29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877DE0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D408187" w14:textId="484B5D8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212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E6E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B6D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0C2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0C74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0FB6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7F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BD3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D82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0DE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726C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78B5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A5E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28E4C" w14:textId="5B5D1DF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9A6CB" w14:textId="48F9953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06B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D0DE160" w14:textId="01232350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5F25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43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E7BF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D87CCA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3664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 Opracowanie dokumentacji projektowej na: Przebudowę z rozbudową drogi powiatowej Nr 1567B na odcinku Wilkowo Stare - Łukawica (Gm. Poświętne)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8A24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6D691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2187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0A7D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4394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7052B0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0C97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ED3B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D17E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829EB01" w14:textId="1E525F5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B295E27" w14:textId="29DE6F7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C0E566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15DFF1C" w14:textId="24DE59B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BE6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C54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D2C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39F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F2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0FDA4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43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39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81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E4F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78A9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CA20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412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2D05CF2" w14:textId="5920A70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E8A7957" w14:textId="556623A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124F04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EEB1E5D" w14:textId="20914DF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09C6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DF7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9985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4C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CC1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D5E0F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E491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5A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C0F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152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AF57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7214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AA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FFB9145" w14:textId="54B4C59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101035E" w14:textId="4A73BE0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16899B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6A634BD" w14:textId="3B106B6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8C1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CC0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92F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7999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B9B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5BA0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F53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C5F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410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396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120D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6561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67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41F3453" w14:textId="360DB42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C273197" w14:textId="554ECB8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FF6225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CDC89E2" w14:textId="5B7FD01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20A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89B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A6E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89C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1CD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F2B70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267A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C7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435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A729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B157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39E2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6CD7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4B714" w14:textId="46C45A9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04F3B" w14:textId="4AE27C2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EC09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AB2B3C3" w14:textId="71389A86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A24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77AE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872708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632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 Opracowanie dokumentacji projektowej na: Przebudowę z rozbudową drogi powiatowej Nr 1565B w miejscowości Brzozowo Stare (Gm. Poświętne)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097E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F671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364E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227 550,00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1DF2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9FB8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54 243,00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8147F7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B660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EEC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173 307,00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3B51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173 307,00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3F6266A" w14:textId="75D4FFD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52C973C" w14:textId="6DC14E3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38D05D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8D4AA32" w14:textId="51AB520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706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25A3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BC3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459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2F5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12C7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4439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31B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531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FE9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461D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B818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86 653,50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5DA6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767CB79" w14:textId="0767CDE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3F5D40C" w14:textId="2BE2655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477C11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C7A6E33" w14:textId="383C184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238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2D5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5669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DC7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4FA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01760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DA0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CAA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D57F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531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8972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B679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86 653,50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2F7E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E7E5601" w14:textId="3452AE8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FB63775" w14:textId="275711B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47BEFC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851F3C2" w14:textId="2AC17BD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28D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CE07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B2B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C9F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E1DA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376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7B4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56D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4D1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09E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5A56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6B37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F90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91FE365" w14:textId="62FE067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763521D" w14:textId="524FD2D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BB7E0E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8D1C997" w14:textId="3FE7125F" w:rsidTr="00B751E1">
        <w:trPr>
          <w:trHeight w:val="4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12F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502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A22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39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0B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05B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D3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042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B4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1F2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13CB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424D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6CB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0E884" w14:textId="464B27D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4F82D" w14:textId="5B58DD9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8989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3140BA6" w14:textId="7E3A26D4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F674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45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98B8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989614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5A7F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Aktualizacja dokumentacji projektowej na: Budowę ścieżki rowerowej w ciągu drogi powiatowej Nr 1430B na odcinku Sowlany - Karakule (Gm. Supraśl)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9EAB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EB14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6446E4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121 155,00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7601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DA14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99 015,00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A60FB9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148D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450B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22 140,00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9A35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22 140,00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80C5484" w14:textId="4C448C2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C1314DB" w14:textId="7B3904D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7F089A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A7F4F7A" w14:textId="6A558C4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F9C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5C2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CCC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C6D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02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C518F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1A2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559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42F8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F03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0D3A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FC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22 140,00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0A3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B6BB3BE" w14:textId="7CC138E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DDB8B63" w14:textId="557BFEB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EF3135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DD60A73" w14:textId="0563FF0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AE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F9A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317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983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5C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9809C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7D8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A10D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484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3B4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6928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117D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D880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FC828FD" w14:textId="1BB0475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CD977CE" w14:textId="10E8163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83C3F4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CAC59CC" w14:textId="35773C6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BDE4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B37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9AD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54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433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8D3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E53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9C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42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21A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C887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B24E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81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FE01562" w14:textId="54ACA2C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2A12F9D" w14:textId="32A8098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A55B74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D7045DE" w14:textId="2FA1780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DD7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FF5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B38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17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168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CD21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54E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8F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A96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52E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9F8B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7B2D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AF9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0B9ED" w14:textId="7DEE6B0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987EB" w14:textId="73815A1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6FBD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C6C6218" w14:textId="725105A1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54D7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46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96C6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FF1732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B8C0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Opracowanie dokumentacji projektowej na: Przebudowę drogi powiatowej Nr 1427B na odcinku Ogrodniczki - Nowodworce (Gm. Supraśl)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8328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819AC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75DBC3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161 253,00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A76E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13FF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40 467,00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78070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A024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63C2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120 786,00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D8BC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120 786,00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457A683" w14:textId="3E8D2CE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19BADEF" w14:textId="44697E4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951F23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485E52E" w14:textId="70878EA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1C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92B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20F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56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5E1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1683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97E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C3A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3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897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18B1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2E1E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60 393,00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22DB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B41BA66" w14:textId="49019F9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398B5DF" w14:textId="1E1ED29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B78549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687B471" w14:textId="7C68AE7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606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ABE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310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DDE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3EE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1C779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E23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AF7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F71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96C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D4E2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AF5B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60 393,00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07F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545FEBA" w14:textId="5E55659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949FD50" w14:textId="1F81F8C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6FAD9E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581239F" w14:textId="74E415E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206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B7A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984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D33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A45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9E2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CDB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05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7FB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113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B6B3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C373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F92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5A9B755" w14:textId="0D2708A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AEB073B" w14:textId="5831787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D29ECA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7D43D63" w14:textId="0C65950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65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877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906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1E5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F0D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44228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ACD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040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0CD5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2D2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9471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8E3C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C3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5EC23" w14:textId="2D82D9D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0D47B" w14:textId="7CE6E0A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710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ADF9A5C" w14:textId="36875CF5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DC7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E022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956214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C18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Opracowanie dokumentacji projektowej na: Budowę drogi powiatowej Nr 1276B i 1557B na odcinku od drogi wojewódzkiej Nr 676 do skrzyżowania z drogą gminną Nr 105239B w m. Łaźnie (Gm. Supraśl)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C69F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9C223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0995BE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334 560,00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8A18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9EA2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68846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D348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B3D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334 560,00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55EE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885DB06" w14:textId="0FECB0C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2301D45" w14:textId="4044E00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205FC5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4DE8A88" w14:textId="77DD8D5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1A1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9A8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137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53E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69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0AEE0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1A4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C86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96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C63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E866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67C9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167 280,00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6E4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1734AAE" w14:textId="0647873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F04C3F5" w14:textId="2D52338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98460E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F6422BE" w14:textId="477AA2F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57F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5D0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2C45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38C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78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464D0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C7D2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9B8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17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9E3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307C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F07B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167 280,00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87CF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3AF802C" w14:textId="0119E05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ED513C4" w14:textId="459049A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6CB147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413731D" w14:textId="59AF802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593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5B89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6BB1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2D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11B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51EE1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E84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F84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A43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244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86F4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0E00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FA7C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D74C727" w14:textId="58BFD09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408E3AF" w14:textId="4B65F2D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CD4B6E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930B914" w14:textId="3EB9D30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3DE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7D81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A50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11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67D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6DCF7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7D9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99B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9F2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7E7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F549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D3CF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884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AE808" w14:textId="51B1A45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46B99" w14:textId="212303C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1776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C707170" w14:textId="31D2D650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0EB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47A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5F27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662DE3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31BBF" w14:textId="046D67D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Rozbudowa drogi powiatowej Nr 1429B na odcinku Ciasne-Ogrodniczki (Gm. Supraśl)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6AB0" w14:textId="44B08E72" w:rsidR="003A749F" w:rsidRPr="00063B58" w:rsidRDefault="003A749F" w:rsidP="005D026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>Zarząd Dróg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5EF55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8B3A1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7 448 682,17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F5BC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053E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E8ECB3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7AE3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4342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3 667 182,98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1756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3 667 182,98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29234A8" w14:textId="26FA9C7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DFAE002" w14:textId="57545D3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07492F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AA9950F" w14:textId="366E3E8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9E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59C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3CB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9442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911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C24C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BDA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C1D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709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C22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42F6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ACD3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B8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457157E" w14:textId="7751223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BE065AE" w14:textId="5A8970E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E61324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963E542" w14:textId="61649C4D" w:rsidTr="00B751E1">
        <w:trPr>
          <w:trHeight w:val="446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839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29B3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8E1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09E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B76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7D4D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D829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7BB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0375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7FF5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B745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9F46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12C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2921AC1" w14:textId="7E99D55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A195878" w14:textId="65BD514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BCD1A1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62BB4DA" w14:textId="62EF216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F03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4554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797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236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7C5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D9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47F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D63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1629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F7C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9E83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E9A0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8487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86137CE" w14:textId="6E9B651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4A69841" w14:textId="2AE3878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AE07E9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3655C50" w14:textId="75F3B99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5F4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A3B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3B0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B0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04B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C7D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C82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449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5367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6D0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5546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(RFRD)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40FF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3 667 182,98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492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70AAE" w14:textId="5A8128F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19EC8" w14:textId="75D2259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43AC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F8E37B2" w14:textId="3280681C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341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48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1433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6BBB8E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10F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Przebudowa z rozbudową drogi powiatowej Nr 1505B na odcinku Rynki - Średzińskie - etap I (Gm. Suraż)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C38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DC5D2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AD07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7 055 832,26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C7AD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2400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9CE70C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888C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379D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689 503,04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6984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39DC8B1" w14:textId="280EA72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7291EC4" w14:textId="19FA22B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326D18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28B9FCC" w14:textId="7C8B77D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701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921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881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9B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D96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7938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408B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06B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E4D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A34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1FDE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6F55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EE3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9E1FC61" w14:textId="552FB8A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D9BF179" w14:textId="2C12E4A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D813FF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76BFA3B" w14:textId="70FCDF7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E44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68D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155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4A1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60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4BB29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CD3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C43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C5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8E1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9ED3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DA4E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689 503,04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D0B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2CBA9E4" w14:textId="22CB693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A415522" w14:textId="6BDAC58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016FA4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4EE76C1" w14:textId="521736E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6D1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50C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8DD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BF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9F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28880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B8C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49A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A8F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2FB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4FAE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B6FE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AD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37969EF0" w14:textId="7090EDB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85C3874" w14:textId="42D8338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FA250A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B3098DC" w14:textId="0BE5CCE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EC8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6BA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1088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FE1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DC4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1FFB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C38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C97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326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221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0CD3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(RFRD)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C899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780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131DB" w14:textId="02FCC4A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28761" w14:textId="7B3E263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333C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F5B5924" w14:textId="38AC13E9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1D3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49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FADF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661996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7A30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Budowa nowego mostu przez rzekę Narew w miejscowości Doktorce w ciągu drogi powiatowej Nr 1575B wraz z dojazdami (Gm. Suraż)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C80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7FD93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F67D75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63 858 670,00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D879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158 670,00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6807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37C522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900C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FC53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63 700 000,00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E5AB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9FA5EF0" w14:textId="360FEFB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5191C32" w14:textId="1A4C500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C84911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779717A" w14:textId="59A9434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7B6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E55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D237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5F7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7D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12F25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A96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DE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152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0D7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3F94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F7B9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961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36CC834" w14:textId="1C6B0A4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F493B6C" w14:textId="7CA75D7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D866A6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6B328AF" w14:textId="139CB2E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34D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2749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E99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C6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9B3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DD33F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DF8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D2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B4E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DA6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B760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B6EE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9E8D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9B62293" w14:textId="51773B3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B592A29" w14:textId="3BBA2D5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D87B14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2FB9706" w14:textId="48F0A5A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C87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665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3CE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9BE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70E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42907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6AC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F5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D2B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8B0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A2BA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A895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425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4FE3805" w14:textId="6628520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7B7D88E" w14:textId="7069838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30F78D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185BBD4" w14:textId="14911B4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C0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B40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71BF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53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B4E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83DB0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34E9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C00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5C1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E5A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3B5E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63D6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63 700 000,00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E74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F9FC6A" w14:textId="33DF993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55408" w14:textId="1AE7724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FD37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B651667" w14:textId="285B3DAB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396D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ECCC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D431F9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F1B4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Opracowanie dokumentacji projektowej na przebudowę z rozbudową drogi powiatowej Nr 1488B na odcinku ul. Zabłudowskiej w Surażu (od skrzyżowania z ul. Białostocką do skrzyżowania z ul. 11 Listopada) i Nr 1521B na odcinku ul. Piłsudskiego w Surażu do granicy gminy (Gm. Suraż)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53FC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D048C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3B4325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361 620,00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D333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85 485,00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3850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7 380,00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A3222A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8F9E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D49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268 755,00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6E3B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268 755,00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E6A1602" w14:textId="2406393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6DB0540" w14:textId="3C17526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F5989B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674EC7F" w14:textId="177C21E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969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E45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6B7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276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EFA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B69D0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727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128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B45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F4E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DEC1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667C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134 377,50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7EC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CD14E39" w14:textId="1DCE939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4B2B275" w14:textId="65C0052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02CF90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2E9E264" w14:textId="7061486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1B4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A6A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4F3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E88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A9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AE2C5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A5E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10A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C66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352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1A51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824F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134 377,50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FB8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AE187FD" w14:textId="19016ED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92A9D86" w14:textId="12920ED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F2487D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0D1AC46" w14:textId="403A409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EDF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F70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DA00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0A7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C13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98A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F0A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84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EA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503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A151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874D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3E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A72613B" w14:textId="6706C7A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108FCA8" w14:textId="08513DD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5CCE45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05E7EF4" w14:textId="49D288E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ABA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479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B65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FE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377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3163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D762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E8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D0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3B9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3350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6850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ACA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BDE26" w14:textId="0A2775A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62DF9" w14:textId="2FBEC0E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9F28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EDD681C" w14:textId="7AF0C3C7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913C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8C1E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6F3005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0487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Przebudowa z rozbudową drogi powiatowej Nr 1504B na odcinku od drogi wojewódzkiej Nr 678 do skrzyżowania z drogami powiatowymi Nr 1498B i 1518B wraz ze skrzyżowaniem - Etap I (Gm. Turośń Kościelna)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98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0E57D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340D98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4 590 667,54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515A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DC30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2 543 491,17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7AF9EF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5 816,39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21EC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A93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2 041 359,98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F4C3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2 047 176,37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62AC9E5" w14:textId="26D8F21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29024B7" w14:textId="43FBC05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1939B3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ACD21D2" w14:textId="0A83EF0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B5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BFD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61E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925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B9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DD995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0EE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C99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1FB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CF2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FA2B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2EC5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1 018 962,51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1FB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A188B46" w14:textId="6BCC2A3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AA3D91E" w14:textId="2C0F136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275C41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F73079C" w14:textId="7BE62232" w:rsidTr="00B751E1">
        <w:trPr>
          <w:trHeight w:val="434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771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93A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ED7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E57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A9A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16272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A7D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189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B5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141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0115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6AE6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1 022 397,47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26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E7991E7" w14:textId="127C028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8DF0942" w14:textId="59679CD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6BAE22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B90F0E6" w14:textId="7F74316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7D5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F88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69E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189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5C6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D28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922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534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755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671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1A68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E1A4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FE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06AB290" w14:textId="3A79D5C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85121F8" w14:textId="76FA040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7978C1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AE760E2" w14:textId="7DA3594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67E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336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EEC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31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F68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AE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4747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EA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C3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B22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948F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24D4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8E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1F445" w14:textId="6F0AF9D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4BE5A" w14:textId="70798BC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4483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B3E0BB9" w14:textId="12722342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C7DF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52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8571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D323E0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C4F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Przebudowę z rozbudową drogi powiatowej Nr 1501B - Etap II - aktualizacja (Gm. Turośń Kościelna)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A646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AEA95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2018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6394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148 703,31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F7EB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D990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134 077,38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7A4C49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691E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8E5F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14 625,93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C4A9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14 625,93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4576737" w14:textId="1320E44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81F7E53" w14:textId="01F37E3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FBF548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AE5D6F6" w14:textId="7293F7E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47C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20D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E20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9B1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45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E9924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5AE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0D0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AAF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BE2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96EE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05AE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14 625,93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B1D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9C0B7BF" w14:textId="6FE1A8B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155FD5F" w14:textId="753D339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19A95D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70D40F0" w14:textId="1339357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497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489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D8A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7F3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8E4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45C27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02A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D53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B7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C30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72D1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A729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A3E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496F170" w14:textId="3F13690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DB9415D" w14:textId="47F0B8C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C55D2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A1624E4" w14:textId="4AD01A6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0FA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431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BA6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E0C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0D4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720A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CC2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BA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7E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8919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6106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FB18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7D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36FA304" w14:textId="66B0E98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CCDB142" w14:textId="78EE103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C92B51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C2AECDA" w14:textId="4E7BC3C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218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649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EC0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1FE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667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E336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19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A47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D8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F21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D710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5E39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8439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4B7E3" w14:textId="2BFB3AB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F71BB" w14:textId="5FF22C2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286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F2C5105" w14:textId="4407737E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197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53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70C3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E7CDBA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41DB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Przebudowę drogi powiatowej Nr 1500B w miejscowości Juraszki (Gm. Turośń Kościelna)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D33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7C7BD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6609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3A2C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764E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3370B3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6559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F1B9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2222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374479F" w14:textId="6008E03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EEC6D5D" w14:textId="6895E51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CE68C0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C5DBA35" w14:textId="05FAEF7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CE4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AE8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A89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97F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37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4AF76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C37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5AF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B0B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7AA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83BD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C897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346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3519C6B" w14:textId="4F8F68D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CEA8785" w14:textId="59833B7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6C1633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D6E2DC4" w14:textId="0D6CC9A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D42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421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D47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AA4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C9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733B8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E8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65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D35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8D70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D7D3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9426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555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0952CD5" w14:textId="4BB6C4E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5E5D6CC" w14:textId="1A8C107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181A74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1501185" w14:textId="1E1BD10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EBA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FFC2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9BF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6A4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CE3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CB03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151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9B6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B81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6A97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0E60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51DD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9A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497881B" w14:textId="3DAD550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44D3752" w14:textId="0A60FB8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C2E75D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ED0F0A3" w14:textId="47A715B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CCEC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613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3C9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DD9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CCF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E7AF1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F2A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388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3ED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976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87BD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39D8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32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3CE58" w14:textId="3DA37F0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FB433" w14:textId="459E306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827C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22694F6" w14:textId="3CE3508F" w:rsidTr="00B751E1">
        <w:trPr>
          <w:trHeight w:val="497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993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EEAD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804DAE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C53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Budowę drogi dla pieszych i rowerów w ciągu drogi powiatowej Nr 1547B Trypucie - Tołcze (Gm. Turośń Kościelna)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1398" w14:textId="445588D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 xml:space="preserve">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079AD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891F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408A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C74F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6FFE51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4C0D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640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6466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C77A4AC" w14:textId="444C093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4F550B9" w14:textId="60B3A86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7964D9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D3C47F5" w14:textId="0A89517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D6D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8A9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8E4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B162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C94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19761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943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ACF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4E8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B31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AD08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E1D3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28D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53DC455" w14:textId="3409E07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DA1A4CE" w14:textId="675027B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1080CE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11F7385" w14:textId="5D22C86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142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76A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126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9426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59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16BD2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1FB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DED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AB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B67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7D7D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FE9D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985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B81E2DA" w14:textId="79F40CA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0E876BA" w14:textId="0911AA4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A6E0A2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5C57540" w14:textId="048B110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F86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1D1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627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F0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2C0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A1D0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A70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5F9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C6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99F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A821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CE75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10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BD6EBED" w14:textId="2295D54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F25BCB6" w14:textId="05BEEC4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618B69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E088256" w14:textId="65E6F73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D7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35B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C02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5A6B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AF2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4311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4C0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EE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BDE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4E5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778E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64C8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8E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89B86" w14:textId="69230B2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32ED6" w14:textId="087AD18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7B30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B1D8733" w14:textId="3DF7044F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CF8B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EEF7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51526F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5B78" w14:textId="7E0E04A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Budowę drogi dla rowerów w ciągu drogi powiatowej Nr 1543B i Nr 1546B w m. Niewodnica Korycka i m. Niewodnica Kościelna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 xml:space="preserve">(Gm. Turośń Kościelna)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FBF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FDF63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9BCB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8C97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4A02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862046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F379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4455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5F2C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C2E9428" w14:textId="0070EB7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1F690CA" w14:textId="6AC6212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86D11F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C25D10E" w14:textId="5BB9489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85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952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4309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941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B6A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E6663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CB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2E2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73C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EC8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65D5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76BB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125 000,00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BD2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F469ACC" w14:textId="0706AC9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2AD4466" w14:textId="4DF2DCF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E22893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3B370CA" w14:textId="57CE330D" w:rsidTr="00B751E1">
        <w:trPr>
          <w:trHeight w:val="44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1AA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814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BE6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D43E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B0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8686F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33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36E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FC4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CF2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40AD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1513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125 000,00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5AD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97FB862" w14:textId="2619088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3D168F0" w14:textId="7912C21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C89561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8DA47AE" w14:textId="58DEEA1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AD8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6BF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D73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249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16B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E96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284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E0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49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0FF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332F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7F79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3F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F2D2861" w14:textId="296A2F2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272CAC9" w14:textId="5FADFE6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AC7A33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962A1B0" w14:textId="78E7A7D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C9C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46B9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0AD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FA1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BAA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80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699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DBC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EF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AD9C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2345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F91A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475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AB648" w14:textId="699FBB2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FC417" w14:textId="3106431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F968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84076A3" w14:textId="5E214A45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1B62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55A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6C30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943AAF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3C3D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Przebudowa z rozbudową drogi powiatowej Nr 1501B w m. Zalesiany (Gm. Turośń Kościelna)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DD3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C37FC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C909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4 619 338,19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3ED1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B44F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61F88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7EE1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5D82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2 004 014,09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203F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2 004 014,09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55E2219" w14:textId="2FDBB06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74EE1FD" w14:textId="5848724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E2B154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B331622" w14:textId="3AD8F61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408E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58C6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774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ED8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FB22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2E68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37B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D14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BE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02D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291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A596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4914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306E91A" w14:textId="1A0B50D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B2951C6" w14:textId="6E547B4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06642E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51CFF61" w14:textId="71EBC27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504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1B6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20A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74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72E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1EAC1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7E0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BE2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36D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B16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9DEC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449B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DD9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22E481D" w14:textId="3F29E1E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4914BFD" w14:textId="3A0A7E8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C8FFC8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91D7C92" w14:textId="2BFDF29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DF7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2D8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A30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F1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59D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EFF0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91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7F1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DFD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3C6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19AB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A713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57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B13A6AB" w14:textId="44CC874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BEDB3F5" w14:textId="3FA4E72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8514C5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0C1A716" w14:textId="4F9B062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0BA3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4AD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7E9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2F3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D06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D241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F6A1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6C4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AFC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8EC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517F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(RFRD)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5967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2 004 014,09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C8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40A94" w14:textId="756D99C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6D476" w14:textId="34454C9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80BE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A5CB4F2" w14:textId="2BB5EAC9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9FE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56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A418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FAA9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0033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Przebudowa drogi powiatowej Nr 1380B na odcinku 11 Listopada w Tykocinie - kontynuacja robót (Gm. Tykocin)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88D8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A5C7F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B2F8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C35F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0688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4B7DF2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8FE2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612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EDAE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00FDA48" w14:textId="08B09CD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B35CF41" w14:textId="6197186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CFCFE2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23017CF" w14:textId="475E0B1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69A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26F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8C5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F3A6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FE0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789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9FA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B17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37F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D6D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7BE6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13B0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371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BAC379C" w14:textId="7A7CC2C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8DE45FF" w14:textId="7C8F734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DDD3E8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D13F2B6" w14:textId="3046CEB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E47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08B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1A8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19C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124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7709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7B2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DB6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AC0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4E0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36A5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3B13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1B5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A768CEB" w14:textId="1F49701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108E3B2" w14:textId="2645E7B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774D00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E4FF69D" w14:textId="2DEF710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322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244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999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8DA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95F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A3256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08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347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0A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772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ED55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B0E3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C78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70FFFB8A" w14:textId="5F5DD88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761CF07" w14:textId="62D76CF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5D039D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5BD8A56" w14:textId="3DD1DF2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4D2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3E7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CAC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5EE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2C8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489E3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99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69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FA6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E32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EDA4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7C0E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87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D356A" w14:textId="2E48996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713C0" w14:textId="7D7C018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B643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FA5244E" w14:textId="56287590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0DA0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A62F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B637EC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2E14C" w14:textId="206FDA1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Przebudowa z rozbudową drogi powiatowej Nr 1380B Tykocin -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Złotoria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 xml:space="preserve"> Etap IV (Gm. Tykocin)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EE0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CB4E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56E5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2 502 848,90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5F63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2645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487 972,37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BDFE30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1 007 456,59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453D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1149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1 007 419,94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04C4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2 014 876,53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1DC4FE9" w14:textId="3231962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BF275FC" w14:textId="1953113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933042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52B55CE" w14:textId="65349B1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A3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5EC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6BF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09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1F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4201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EF5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16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428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DA2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62DA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1D60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503 709,97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BAD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7C15F24" w14:textId="335B181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06BDDDE" w14:textId="22C8A3A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E2ED83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C8749DF" w14:textId="54E9E08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796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978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CF9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08B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AE1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58F01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D3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979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094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E56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F488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ECA5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503 709,97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587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38025E4" w14:textId="48B6DDE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63A7AD6" w14:textId="063C1A3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B57DFE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2B85114" w14:textId="59C03C0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9B9A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49D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6A2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AD1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317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B7808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BD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1A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AC2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8CD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0C9C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A5B3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51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2EB3AE60" w14:textId="2A6ABFD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E356D8B" w14:textId="4AC7495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ECCE13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BD47ACE" w14:textId="12F1F0D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B2F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AD3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48A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83E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B21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25398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DCB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336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4E6D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8A4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7B02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(RFRD)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EAEC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C8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FF054" w14:textId="5C4DFF9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39CD6" w14:textId="5A55446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21AE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5F7D25B" w14:textId="1E9B2B3D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8327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57A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4BC0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11D0B6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AC86E" w14:textId="7AD5A79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Wzmocnienie nawierzchni drogi powiatowej Nr 1374B na odcinku Słomianka - granica powiatu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Tykocin)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7FA4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964B0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8872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865 597,58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6E85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C62E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00AA66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DEA7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8FAE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865 597,58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D31D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865 597,58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C6D4C50" w14:textId="3753C41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81558AD" w14:textId="142E0D4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1D6879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C0393AB" w14:textId="655F327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DC5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359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A7D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67A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BED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8E87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92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7FC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A8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A6E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D481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29E3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432 798,79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BE5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5545A67" w14:textId="2397481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01CCD7B" w14:textId="45C0C2F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01F5F6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D2038A9" w14:textId="6842B8E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2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C48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2F7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39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6FD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CC002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ED9D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70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D50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EC1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3DD5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F772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432 798,79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AC2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FB70160" w14:textId="7DB5F6C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ABC83FB" w14:textId="0F04A44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2BC1AD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E0933EC" w14:textId="3219C9D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64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559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275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2DC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40E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65EC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F67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FD3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088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A69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12CA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AC59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A07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2A1B1667" w14:textId="48C9B26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C373C17" w14:textId="401FC94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2606D0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C87A425" w14:textId="5550E7D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998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B61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A19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0C4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59E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D18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5BD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F6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171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A64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9855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(RFRD)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CA1D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868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1685B" w14:textId="7CCEA9A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D3505" w14:textId="1E79A88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AC08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7FCC654" w14:textId="58C52D90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0FEC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57B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B575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0C3454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695DC" w14:textId="718BA17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Budowę jednostronnej drogi dla pieszych wzdłuż drogi powiatowej Nr 1381B Tykocin – Saniki na odcinku od ronda do ul. Cmentarnej w m. Tykocin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Tykocin)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FC83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03DF8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62D1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C5E3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81B4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66C74A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4D58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981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41BE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B5EF7DC" w14:textId="1F4E81D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5577A53" w14:textId="3C43D11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F71DCE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FAD9E21" w14:textId="3ECB19B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147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F41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1BA4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3EE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965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75BB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AF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8E0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324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BF6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E262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BC44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66E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EC0BF62" w14:textId="21D90F9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37AF8F5" w14:textId="10B904B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0A6598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68AE297" w14:textId="5026292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82A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870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17A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1C1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085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8AF55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F6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241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71E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792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742F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214E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4A0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32C5778" w14:textId="1F37196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7244C2A" w14:textId="24F7DF5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30480B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02C4C58" w14:textId="0CD6AAC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3941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543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667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DB1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D97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93E8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2C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E6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C49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F3B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575F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A9C4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A48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67FB1484" w14:textId="1FD725B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64F02D4" w14:textId="5440D3A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263224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9CCAA2E" w14:textId="28630C2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990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5EC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EBE2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237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3A2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FEC3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6EC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D0BB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DC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3E77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43B9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(RFRD)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FDF6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99B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C82DB" w14:textId="1BCEC36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4F8E0" w14:textId="56051BA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65DB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532D479" w14:textId="5A75F8A4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9637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59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A251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94D170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857C2" w14:textId="14BE99C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Budowa chodnika w ciągu drogi powiatowej Nr 1418B na odcinku od m. Sochonie do wiaduktu drogowego w ciągu obwodnicy Wasilkowa wraz z opracowaniem dokumentacji projektowej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Wasilków)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7183" w14:textId="6F1DC2F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 xml:space="preserve">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E85BC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D3A4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1FD2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A8E7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AF7A93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3A23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2B59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CBEF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5C5E4AA" w14:textId="662A61A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3E221AD" w14:textId="1D02383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AD089E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EF10CD2" w14:textId="49286DF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DEB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5C99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2BB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54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E9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4708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D9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D68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B4C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37F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B52D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67D7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90D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AE1B427" w14:textId="02F09EA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FC90C7E" w14:textId="7933ADC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F0E80F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2C8C973" w14:textId="0D05DE7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5C6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670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4FC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C6F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F1B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47F14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BD1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4539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769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FBB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9EF4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E6C9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97E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E5223B0" w14:textId="640350D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02FBF41" w14:textId="4E9ED20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534E45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6DD0F66" w14:textId="0B48689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1A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25F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3C26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AB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3C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45F6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EF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6152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53B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967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F574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3D65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E2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A3D6CD6" w14:textId="6E41690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1850350" w14:textId="3DEB766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3E0AAD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6974A11" w14:textId="4BEB1CE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46EE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0871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C37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B27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F39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3688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BB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BBB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C7D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CBA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0A6E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F940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CB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264CB" w14:textId="5E680ED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1A1C1" w14:textId="0D2A724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03F4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DBD10F7" w14:textId="03CAF091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700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38E2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BE0CD8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879D8" w14:textId="45D93AD8" w:rsidR="003A749F" w:rsidRPr="00063B58" w:rsidRDefault="003A749F" w:rsidP="005D026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Aktualizacja dokumentacji projektowej na: Budowę ścieżki pieszo-rowerowej w ciągu drogi powiatowej Nr 1418B na odcinku od ul.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Wojtachowskiej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 xml:space="preserve"> do miejscowości Sochonie wraz z budową kładki pieszo-rowerowej przez rz. Czarną (Gm. Wasilków)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453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6F81F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9660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189 174,00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BC6D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26 814,00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773F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150 060,00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6892A3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6601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05A5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12 300,00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5D61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12 300,00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F829263" w14:textId="590EE09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F36A0A1" w14:textId="306E3F3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B7B97E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C844D78" w14:textId="293B277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08A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888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935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570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59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10725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BD2E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6FE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F38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E5D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6A8D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7D45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6 150,00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9C2B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4705175" w14:textId="2ACA01E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3F1C0F5" w14:textId="107B264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D64EC5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EFD1EC8" w14:textId="6D8CA08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CE5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EE1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C56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A54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544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437D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7C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751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9CCB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029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2DE9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11F2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6 150,00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57AD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985F86D" w14:textId="22B8C67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398262C" w14:textId="5F772AD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6F7BDD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5D8DE07" w14:textId="233A04C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2AC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B06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F294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04D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FBD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9AFB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A3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D13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C68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1D79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7813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4BC8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2F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1A52BDF" w14:textId="25A306F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890CB6E" w14:textId="79B409F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3D716A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7CA4B1A" w14:textId="11A3484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A8C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3DC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8C7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5CA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FB6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EF5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75E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EA32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55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4428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828E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6F2D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E63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06B82" w14:textId="7A4E367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91C2B" w14:textId="0AEE627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93CB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93F014F" w14:textId="08A0680A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0081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3974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83E48D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E459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Przebudowa z rozbudową drogi powiatowej Nr 2116B na odcinku Kolonia Leńce – Jurowce na terenie gminy Wasilków – Etap I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07CA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A3755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9819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E0D5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1DFD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F65789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06D9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CB7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2620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70 000,00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426AF09" w14:textId="258CA18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B15AA9B" w14:textId="7643D86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CC3F07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B8EEBC4" w14:textId="4E9C916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1F7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FDF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1F9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B52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77F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96DD4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4C6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3AC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E6C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342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B687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3852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826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CB91773" w14:textId="1F1D0B9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3C58513" w14:textId="23D0CBB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782310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F71D2E8" w14:textId="662CD6C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78B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F66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A7D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98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251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D743F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160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F7F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737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02E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CB27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666F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95B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5175146" w14:textId="3853448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A95C9F7" w14:textId="1C241A9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138799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3FA73CB" w14:textId="0134D241" w:rsidTr="00B751E1">
        <w:trPr>
          <w:trHeight w:val="511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507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6C8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41E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7B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008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0FC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BE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AD9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923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AB7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4374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9D83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98B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719AA8D" w14:textId="6D78B54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EB0E97F" w14:textId="148D729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272B8E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8456C39" w14:textId="6D34EA9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179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B35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2FA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B85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39A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2F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79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0CB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33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AF3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DB20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2AC7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E9A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0FC6D" w14:textId="4ACE39A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094B4" w14:textId="1170D42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7AC2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460989E" w14:textId="226C97B0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99D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61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B7A1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A8800F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BB5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 Przebudowa z rozbudową drogi powiatowej Nr 1969B na odcinku Targonie Wity - Zawady Kolonia (Gm. Zawady)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0CF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B75F6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93F7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6 631 236,89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4EE6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9EEE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76E204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A1FC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143F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1 936 968,44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A646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1 948 968,44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E0AAA4B" w14:textId="6486C0F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A33E839" w14:textId="3088C8B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B03F30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6B93275" w14:textId="0C3CD91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BAAE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95B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6A4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DB8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8FD9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4D8B5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A45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EF2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815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EBB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D295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8061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44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5E98465" w14:textId="20A5A2E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A890CB4" w14:textId="0A88224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560175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E78222B" w14:textId="1CAECDE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156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1FA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3B87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C7B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3F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BDBA7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64D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8D9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9C4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49E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9C08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B924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1 936 968,44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746B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781D384" w14:textId="0D66D28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A9C6FC0" w14:textId="2398519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91DEDE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70C3761" w14:textId="6250D75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AA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2E8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7B5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F4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A132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C90E3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F1B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618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46D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87F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4CEA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8B90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026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1CD1E33B" w14:textId="3CA76CB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B070309" w14:textId="257FE0F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262359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5ABEF7F" w14:textId="3E3125D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546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200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E3B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BC1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3CA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55E5F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206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0A2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683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656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B474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(RFRD)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A82C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7DC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90919" w14:textId="7E039DD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EBE00" w14:textId="35E6DB1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57E7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B2D8446" w14:textId="62F65DB9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FD1B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E7AE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CEDED0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CC3C" w14:textId="7027A53C" w:rsidR="003A749F" w:rsidRPr="00063B58" w:rsidRDefault="003A749F" w:rsidP="00467F46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 Przebudowa z rozbudową drogi powiatowej Nr 1969B na odcinku Łaś Toczyłowo – Rudniki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Zawady)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02B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F4BE4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F52E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942 560,07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B4EB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6A4C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41B72C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E2C8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3B4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942 560,07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4507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942 560,07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6506209" w14:textId="6BCB6C1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4CDEDEE" w14:textId="746F0BD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0767A6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5D3F873" w14:textId="7D29444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4F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BBF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BD2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2B8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5D6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4412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3B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4D9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14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2C6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0DE8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523A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196 666,92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686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21C6AF7" w14:textId="75FE9BA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74038E9" w14:textId="632724A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32D111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0D7D50D" w14:textId="4D1477D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F07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FF92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4F5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7D99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25DF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C128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026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C2B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F00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854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2FE5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48B1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196 666,91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843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89AF8A7" w14:textId="43A7164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C4226CF" w14:textId="6FB709B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545ADC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927F48C" w14:textId="1234B85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25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58D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722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5291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E6A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31FF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D17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F77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55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2BE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49A4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EC5F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90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7003549B" w14:textId="7C0ED1A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AD1AEB3" w14:textId="5BFD926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B90CCF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9885765" w14:textId="2BE233E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D91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F31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609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63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DB2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9440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21F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EA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742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462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CCE5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(RFRD)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49E5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549 226,24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A8AF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274D5" w14:textId="5F8DB30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8EB50" w14:textId="29E5F48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E40B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AFC4B46" w14:textId="07D133D8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96C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63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E4F5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397CBC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04F4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Przebudowa z rozbudową drogi powiatowej Nr 1977B na odcinku Cibory Gałeckie - Nowe Grabowo w tym opracowanie dokumentacji projektowej (Gm. Zawady) - opracowanie dokumentacji projektowej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F32E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0EAE4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2018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FE30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103 935,00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45D5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E3B2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77 490,00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4914CB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9161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17C1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26 445,00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29BB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26 445,00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9AC3350" w14:textId="5A1B13B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E39659F" w14:textId="75E3801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FBEA6F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52E1A77" w14:textId="7241A9C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06CF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1CD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890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73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533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DBD70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92FE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E9B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DE33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292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7D9C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9948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26 445,00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1F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8E9C7DB" w14:textId="5BCF9E4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BA507EE" w14:textId="33B6CFE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C1AB65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902A543" w14:textId="74EB18A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1B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90B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95E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421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79C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5EDC8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FD7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32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100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972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4B30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3F32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2CA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7C4BE01" w14:textId="46F80B5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1BA0947" w14:textId="07526BA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A1E2A1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EA31F57" w14:textId="7742F62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AC5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CD2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4C94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9A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EA9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6D85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958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1FB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C73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49A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6567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0244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D1D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B20D36D" w14:textId="34D80AF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55BD265" w14:textId="7FF9530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EEAE8A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C187E81" w14:textId="28F8636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644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700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AE2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007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1C1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B21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8EA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027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75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4603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B888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2650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EB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DE597" w14:textId="5F2A1B1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DD030" w14:textId="1AF3914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9991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D03115D" w14:textId="40DA7924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9F62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40C9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9046E2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196F8" w14:textId="3BFAD9D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Przebudowa z rozbudową drogi powiatowej Nr 1472B w miejscowości Tatarowce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Zabłudów)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994A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91F2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D6D3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905 254,92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2CFF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0DE1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6E419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517 913,35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46F1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5DFA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387 341,57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2DD6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905 254,92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4B4349A" w14:textId="6D5F493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052A14F" w14:textId="0D1856B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8663AB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D3F3EA0" w14:textId="562D4BC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E09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CA9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923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2AF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831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4098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3CE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20E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C55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756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A9A1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5403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193 670,79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C4C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77612C9" w14:textId="7B89358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7BB7334" w14:textId="79C4484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2C0286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4FFDC2F" w14:textId="17FAAA6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244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92F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0D4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0B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AF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A8066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7E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3A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7F8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7F0B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B9D8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77BE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193 670,78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9B67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E99FA2C" w14:textId="59D72E7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41F6F5B" w14:textId="7A14DD4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667C64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8D638B7" w14:textId="5E11210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E71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44C7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6A61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F46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59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969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9FF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437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4F8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4997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FCF1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9221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D99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4FED936F" w14:textId="2F1E94E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83DE064" w14:textId="0D79A36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22CB3C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7CA3EBD" w14:textId="5F82BCB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A9C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1E3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189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E6F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851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9B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D3B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F251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F9E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F54B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2550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(RFRD)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42E1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894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42686" w14:textId="434222B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6B1A7" w14:textId="0E7F036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F85E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B11CF80" w14:textId="172EA03A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5C82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65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C64C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163BDC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42B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Przebudowa z rozbudową drogi powiatowej Nr 1482B na odcinku Kaniuki do drogi gminnej Nr 106860B (Gm. Zabłudów)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FAAD6" w14:textId="2185093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 xml:space="preserve">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9BD77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6636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2 221 075,74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F88A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B728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314529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07C1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62C8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392 258,58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7B05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5746C92" w14:textId="5B3A184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E75DFA6" w14:textId="39B1935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2C589B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62B49D2" w14:textId="6A8EF88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466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4B7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576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243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F94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24E13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9DD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9D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05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D12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477E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8C80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E9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8D07A04" w14:textId="5EC1265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0E5AD04" w14:textId="6C6DD75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9E0FBF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782866B" w14:textId="75A7A5E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BCF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82C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AFA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401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0A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4B1F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C86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6E6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648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EA5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F461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185A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392 258,58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22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590AD47" w14:textId="32E7CDD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A548516" w14:textId="4CEB8FB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B95529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7CBFEDB" w14:textId="3B858D5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B80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024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01F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025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C0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2D354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1E7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2A1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D0B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853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D379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A1EC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B95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3BCD8E77" w14:textId="01CF7CF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7DF2CF1" w14:textId="03F5D27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D8D028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44316B3" w14:textId="6BF2A6C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CE1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8C3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70B9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3F6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FB5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E4A4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559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48D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3A11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8A6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F568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(RFRD)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823E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750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98544" w14:textId="0FFA698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A7FBC" w14:textId="0898481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6220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D795662" w14:textId="24A7B4D4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D53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66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1EF4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4244F6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7048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Opracowanie dokumentacji projektowej na: Przebudowę z rozbudową drogi powiatowej Nr 1472B Kamionka - Bobrowa - Tatarowce (Gm. Zabłudów)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738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FB68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A991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FA95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18D2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B121E9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C4A8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3849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3730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20F7323" w14:textId="14AFFAD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5C0B8AB" w14:textId="551390C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0D0FE9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4958F88" w14:textId="7B86F99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B4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CEC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C81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EC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561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2ED1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FD9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01C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1C6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A5D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26B0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05F0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A82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E3DDA2C" w14:textId="3E364EC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5E7B19C" w14:textId="6AA5C8A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421EDA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23F2CF3" w14:textId="0040B8F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010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2EC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5BE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7AA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694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8C44E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FD2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329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86D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3F2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92F8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1AD0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7D4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801BF19" w14:textId="44786E1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60D2B33" w14:textId="750FAED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E039C1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D555CB1" w14:textId="785FA13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C55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BEAE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EB2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0B1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BFA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53AE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42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C9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734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C01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001B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FC99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76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C86AAE4" w14:textId="5B23A39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556C877" w14:textId="75B472A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7B9DC2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6A53E8D" w14:textId="3B9AB69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1B5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D39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F7E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7BB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62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B3455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35D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569B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F2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A50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E60C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4326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E47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E48C4" w14:textId="0146FB9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A6DDB" w14:textId="26A07D1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B232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26B8555" w14:textId="04801C17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98D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C4B7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BA8D1C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4915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Opracowanie dokumentacji projektowej na: Przebudowę z rozbudową drogi powiatowej Nr 1482B na odcinku Kaniuki - Ciełuszki (Gm. Zabłudów)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8C8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4BDD0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29E1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6D34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45A9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9D3CF6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8BB5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814C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11EA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791039F" w14:textId="1B2FC59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144AB47" w14:textId="75EC9DC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1C25EF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544EB00" w14:textId="2CECD2F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CC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97E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66B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EB9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686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3EDEB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41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A2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0DA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7EE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6800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A048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C78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8BDF47D" w14:textId="12BC595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A590C97" w14:textId="116D7F6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65126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2C75F77" w14:textId="683DF80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839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060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C37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91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FA5D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99999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645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1F4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1DD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13B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2F09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498B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5F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7CEB6E0" w14:textId="5EBB82D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04A706A" w14:textId="30BDA7E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C61545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854C5D1" w14:textId="7CB91FD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5FA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E2E9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D15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D57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6A8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AC05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272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277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FB0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198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AB2F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1180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3C4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B8145B5" w14:textId="5A97E88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95BF862" w14:textId="76DF0AB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507686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E0CBE69" w14:textId="10FD7D6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5CF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4DD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B64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B7CF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66C9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1D585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92D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CE1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25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F84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C45B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BAEC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3F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41C67" w14:textId="10BF966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270C3" w14:textId="65AA87A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1467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4B3C634" w14:textId="4A9D825E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864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849B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11D7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34CB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Opracowanie dokumentacji projektowej na: Budowę drogi powiatowej Nr 1489B w miejscowości Żuki - wykonanie mapy do celów projektowych (Gm. Zabłudów)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3126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6A281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536E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9434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67CB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C546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DA80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548B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2E18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E2E477" w14:textId="20F9925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5637CB3" w14:textId="5A234A5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79F2FA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E21CB8C" w14:textId="2725BB5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7974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439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70C1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82D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611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61B2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4CD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2AC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0F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58F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E2FF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3B4C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C0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975435" w14:textId="21709BF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865970" w14:textId="16E8C82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D900F0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864E5C7" w14:textId="4D602C4D" w:rsidTr="00B751E1">
        <w:trPr>
          <w:trHeight w:val="434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A73A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2C3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1A2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8DF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B6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19939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03C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0FE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EE9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DBA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C695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2781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CE7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5E8958" w14:textId="781BB2E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C7ADD7" w14:textId="7B54198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D9062A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F91AC8A" w14:textId="07167CA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FCE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10B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6AF5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96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0AD8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BD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770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118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AA7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A41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9B4E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EAED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5E6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E58831" w14:textId="59AA80B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A6A194" w14:textId="646405D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4B9222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71FB524" w14:textId="7EBE88D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51B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B914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1E6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C55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8D9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209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6B75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4AD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C4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2D7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4598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BFEB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693E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F6042E" w14:textId="7D19973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0B1B36" w14:textId="6C40F32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5E24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079B4D8" w14:textId="5AA723B0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50DB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69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B944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293176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6383D" w14:textId="07BF6E9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Budowę mostu na rzece Rudnia wraz z dojazdami w ciągu drogi powiatowej Nr 1477B w m. Aleksicze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Zabłudów)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86A3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043C2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439A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208 239,00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47CC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3D89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E886A0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8543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179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208 239,00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8D36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208 239,00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C420D2F" w14:textId="59CB20E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D00BDAE" w14:textId="12BC13A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910FFF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0187593" w14:textId="06E8DBA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AD6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7B6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FE8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6F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284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B44CF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B9F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663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64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FAB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8A9A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0C41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104 119,50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01D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D2EC0C5" w14:textId="60BA049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5A618F7" w14:textId="544ABF6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E3FA4E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024FEF7" w14:textId="4DFA54F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36A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A27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150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38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DD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D616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28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EAE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CB1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B93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6E6A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C1DF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104 119,50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54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25F06E0" w14:textId="5B4E604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297AF18" w14:textId="529E25D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799EB6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95BD63B" w14:textId="58AB001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61C0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D16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F7D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058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1E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0957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3BB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DFD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354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99A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2A8D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4F50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30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D16EE0C" w14:textId="68CF8A2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3B74841" w14:textId="181F7FC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32FDB3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379256A" w14:textId="7DA3C15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6F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321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C40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F58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DAE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6C6F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DC6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C9B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366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56B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3C49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8FFB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7C2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649EF" w14:textId="7CF50E7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F2B9D" w14:textId="0B74DB3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D171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7AD2C96" w14:textId="51D4EB8A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D254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B0EF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96A309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5D070" w14:textId="5601F74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Budowę drogi powiatowej Nr 1476B Sobolewo - Kuriany - Etap I na odcinku ul. Wierzbowej w m. Kuriany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Zabłudów)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478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61280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0B54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6690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76F3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8A30DC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4D2D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8DDB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D9E8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0466E1D" w14:textId="6039639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8FB31AA" w14:textId="1D0BA1F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05CFA0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A14D811" w14:textId="2DC2784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44A9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D48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387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015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B4F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9FE7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24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DFC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4E37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685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F274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3991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461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9BDE935" w14:textId="14AF83A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5A87171" w14:textId="6251E67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88C1A2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F803155" w14:textId="6921644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1B9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FCF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09EE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0F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6FD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2EFFD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DAC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D70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922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026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28E3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7BE2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EC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3D6A165" w14:textId="2C59B28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BFA61A1" w14:textId="7B03134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1106A1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AF0DF2C" w14:textId="69D0308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16D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3EA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AE00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0F8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3F54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4A33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59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74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7F3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496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FEAE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441D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DBF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C95C844" w14:textId="08227BE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930A9DA" w14:textId="4006B56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2E227E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76D5B7E" w14:textId="6672325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E5F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9F8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A68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02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555E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D5CBB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B35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863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22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C69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D72A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41B6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20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69988" w14:textId="2DF7E96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CE440" w14:textId="5C68FB0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285B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4630653" w14:textId="7A1AAEBD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CE5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8743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96039A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182CD" w14:textId="24797FD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Przebudowę z rozbudową drogi powiatowej Nr 1471B na odcinku Zajezierce - Kamionka - Rafałówka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Zabłudów)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3F45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0E5C0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AC92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46F5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FDB4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74B427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2118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6F4E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F319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BEE539B" w14:textId="1AC17C1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10A54C7" w14:textId="4272ABC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CAE875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EF5483D" w14:textId="2B6A434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62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1AE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FF94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D61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1F9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F53F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61A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A07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DC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F71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4754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3655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33E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0234012" w14:textId="0BC170B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35DC257" w14:textId="4435F87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6A3EF2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49ACD02" w14:textId="0D506EC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134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F06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275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61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18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8A66E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5AD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50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71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275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3198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7F37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2F8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D55D713" w14:textId="170EF75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128C85A" w14:textId="658AE0D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1B6586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DD84D2F" w14:textId="451C876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94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92D3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862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3A2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FB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2659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11D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DBB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30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C5E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CACF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4742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979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9A281B2" w14:textId="3432FDE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A565A71" w14:textId="1BE1C8D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28256F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7063471" w14:textId="67C7AC6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5DD6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B0C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EA6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12F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1BD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54A2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AFC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52D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53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60B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A92B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AF85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683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78B9E" w14:textId="2342423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40F27" w14:textId="3FE1D2C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D0B6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F5DA95D" w14:textId="58E3E46B" w:rsidTr="00B751E1">
        <w:trPr>
          <w:trHeight w:val="454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6B4D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42AC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48A784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5F18C" w14:textId="642A5BC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Przebudowę drogi powiatowej Nr 1469B w miejscowości Folwarki Małe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Zabłudów)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5DF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1282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EBAE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451F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9066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9A6CA6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F7B0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A7F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D5C1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0D3614E" w14:textId="3FF3B2B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848E3F3" w14:textId="5560798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9BEBE9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AE2CA29" w14:textId="4D2E30C8" w:rsidTr="00B751E1">
        <w:trPr>
          <w:trHeight w:val="319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6FE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395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513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C1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4471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88951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89C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1C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CEF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1B8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FE22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45A8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125 000,00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184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431F07C" w14:textId="031B014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AE3A94E" w14:textId="7124252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0124B6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A5F6C1A" w14:textId="2495C135" w:rsidTr="00B751E1">
        <w:trPr>
          <w:trHeight w:val="281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262E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93A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B4B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152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951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72756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CFF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2C3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20F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6A3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F500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D9A1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125 000,00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C7E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0C1C086" w14:textId="3E0DA80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403A1B5" w14:textId="12B36BC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021D67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57A1877" w14:textId="1A15E33B" w:rsidTr="00B751E1">
        <w:trPr>
          <w:trHeight w:val="454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309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CF9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D70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81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C8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07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B3E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EE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AA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88A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F46E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FE0F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61D6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F43B330" w14:textId="2CF3480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33E3B69" w14:textId="083B1DF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4BAFD5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F9E796D" w14:textId="2E2EB9F4" w:rsidTr="00B751E1">
        <w:trPr>
          <w:trHeight w:val="454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9679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80E4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9A9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E80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95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96D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FA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1EA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80F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0EFC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C164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EE82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DC6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33066" w14:textId="0C1FAD6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46689" w14:textId="5EFA6B8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09F8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B6E64F3" w14:textId="5847E26C" w:rsidTr="00B751E1">
        <w:trPr>
          <w:trHeight w:val="454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5146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73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C8A0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918543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3667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Opracowanie dokumentacji projektowej na: Przebudowę z rozbudową drogi powiatowej Nr 1481B na odcinku od m. Ciełuszki do granicy Powiatu Białostockiego (Gm. Zabłudów)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EF50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B6C9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2465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1046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3590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B8B71C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8D26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D37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B67B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B46FD99" w14:textId="364B44D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D7BA4CF" w14:textId="47FC9E4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8C63CE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B0362FF" w14:textId="2208CA1B" w:rsidTr="00B751E1">
        <w:trPr>
          <w:trHeight w:val="454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3B0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B7E6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E24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7EA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34B4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F5E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93B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C4C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DA1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766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F731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F7A7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44A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1CA8677" w14:textId="009CEDC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19562FD" w14:textId="415090B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63E1F6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0E2E2F9" w14:textId="5D943E74" w:rsidTr="00B751E1">
        <w:trPr>
          <w:trHeight w:val="454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97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0DC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9FE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6FC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16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78706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3B0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57F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7BC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A51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D33F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E7E5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0B4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EDB3380" w14:textId="1F5BE1C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A53835A" w14:textId="4ACB7EB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B2CD58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F0C2E8F" w14:textId="181D3F17" w:rsidTr="00B751E1">
        <w:trPr>
          <w:trHeight w:val="454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A24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DDF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1C6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CF7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78D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00E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FFDB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5B7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D62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04C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459D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7985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B85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4D81921" w14:textId="22F1AFB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148C076" w14:textId="7BC7FC1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50A0CA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E0614BB" w14:textId="0C3DD8AB" w:rsidTr="00B751E1">
        <w:trPr>
          <w:trHeight w:val="454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E69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3E82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DB8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ED2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4C6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D854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301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5A6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887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24C6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B1BE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A8E8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16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19872" w14:textId="2CEEE0B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24FA4" w14:textId="421F6D4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DDDA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A035151" w14:textId="24B9D9E0" w:rsidTr="00B751E1">
        <w:trPr>
          <w:trHeight w:val="454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0EB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F78F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F4F961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C957D" w14:textId="480EF69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projektowej na: Przebudowę drogi powiatowej Nr 1477B w miejscowości Sieśki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(Gm. Zabłudów)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C6A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50A9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47B4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9472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A80A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A763AF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10DB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11B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FB88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447EB0B" w14:textId="632F13B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610B52D" w14:textId="4AB1068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8E8277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1C70FAA" w14:textId="534FB12C" w:rsidTr="00B751E1">
        <w:trPr>
          <w:trHeight w:val="454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385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C95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E94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A192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355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0AD75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B35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4BB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031E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873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B2D4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5172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5C7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736CFEE" w14:textId="2014767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CD3BB59" w14:textId="0455386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34CCF4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FFE0E23" w14:textId="5236701E" w:rsidTr="00B751E1">
        <w:trPr>
          <w:trHeight w:val="454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0A7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3E3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A5D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70FF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CDA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613F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92B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D34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D7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039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923A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8C76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AF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2C2D194" w14:textId="4C12662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6EEBE10" w14:textId="546261F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D78187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BC13B77" w14:textId="13FE41E3" w:rsidTr="00B751E1">
        <w:trPr>
          <w:trHeight w:val="454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1002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023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874C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56A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320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BE1EF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784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1C3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8C4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F40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D706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DB2F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7E3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860FE41" w14:textId="78E5268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C06CBB2" w14:textId="5D55660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C3256B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8B07DD7" w14:textId="52644F9E" w:rsidTr="00B751E1">
        <w:trPr>
          <w:trHeight w:val="454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308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7EE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163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438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0C3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3C0C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8369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308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D322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96C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66B7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635A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658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DB06B" w14:textId="0A04E74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5E78A" w14:textId="3037C27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F3DA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752DF73" w14:textId="4D342C89" w:rsidTr="00B751E1">
        <w:trPr>
          <w:trHeight w:val="1723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8596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9A18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8E6700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B64173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Opracowanie dokumentacji geodezyjnej i kartograficznej podziałów działek oraz połączenia działek w podziale na 5 części: Część 1 - Wykonanie dokumentacji geodezyjnej i kartograficznej podziału działek gruntu w obrębach: Szerenosy oraz Juchnowiec Dolny (gm. Juchnowiec Kościelny), </w:t>
            </w: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 xml:space="preserve">niezbędnych w zw. z przygotowaniem inwestycji: "Rozbudowa drogi powiatowej Nr 1498B na odcinku Juchnowiec Kościelny - Szerenosy (gm. Juchnowiec Kościelny) wraz z budową i przebudową niezbędnej infrastruktury technicznej", Część 2 - Wykonanie dokumentacji geodezyjnej i kartograficznej podziału działki nr 717/3 położonej w obrębie Lewickie, gm. Juchnowiec Kościelny niezbędnego w zw. z przygotowaniem inwestycji: "Przebudowa z rozbudową drogi powiatowej Nr 1497B na odcinku Kolonia Koplany -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Brończany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 xml:space="preserve"> - Stacja Lewickie (gm. Juchnowiec Kościelny)", Część 3 - Wykonanie dokumentacji geodezyjnej i kartograficznej podziału działek gruntu w obrębach: Biele oraz Złotniki (gm. Juchnowiec Kościelny), niezbędnych w zw. z przygotowaniem inwestycji: "Rozbudowa drogi powiatowej Nr 1483B na odcinku Biele - Złotniki (gm. Juchnowiec Kościelny) w zakresie budowy drogi dla pieszych i rowerów, budowy kładki na cieku Gniła oraz budowy i przebudowy niezbędnej infrastruktury technicznej", Część 4 - Wykonanie dokumentacji </w:t>
            </w: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geodezyjnej i kartograficznej połączenia ewidencyjnych działek drogowych stanowiących ul. Lipową w Dobrzyniewie Dużym, położonych w ciągu drogi powiatowej Nr 1385B w obrębie Dobrzyniewo Duże, gm. Dobrzyniewo Duże, Część 5 - Wykonanie dokumentacji geodezyjnej i kartograficznej podziału działek w obrębie Bele gm. Juchnowiec Kościelny, niezbędnej do regulacji stanu prawnego drogi powiatowej Nr 1557B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BFAB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F095D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287136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38 692,85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300D98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A5A1A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737517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C4AB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B599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38 692,85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27A0E5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38 692,85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5EB51" w14:textId="7928A88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13A9F" w14:textId="662CBB6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D6A9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1356295" w14:textId="734E260F" w:rsidTr="00B751E1">
        <w:trPr>
          <w:trHeight w:val="20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2F1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D7A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A6F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73F3D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D81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9DF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07F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2B4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DC8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1D2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9929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9CEF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38 692,85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512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3B7105C" w14:textId="27D5AC1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20FB3BE4" w14:textId="5D1E4CA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817037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F10CD07" w14:textId="7A67A910" w:rsidTr="00B751E1">
        <w:trPr>
          <w:trHeight w:val="20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D64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04E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FA7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A21BA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007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56220B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E6C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721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C3A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7C7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01FB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E0DC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3FB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FB036F3" w14:textId="4B38BE8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638E0B2" w14:textId="6E6EEA7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5CDCD6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4AC23AC" w14:textId="2C37D487" w:rsidTr="00B751E1">
        <w:trPr>
          <w:trHeight w:val="20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60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122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EFF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4E072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7B2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EE28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43D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106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BA6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BA8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4359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7B9F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52A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16DC0" w14:textId="5AF34E9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C3C8F" w14:textId="3025F4F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1182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18E9BCB" w14:textId="2F806C5D" w:rsidTr="00B751E1">
        <w:trPr>
          <w:trHeight w:val="20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162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4C9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923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9CBD0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B2E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031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5C3A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EB0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4AD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4D1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94A71" w14:textId="77777777" w:rsidR="003A749F" w:rsidRPr="00063B58" w:rsidRDefault="003A749F" w:rsidP="006B051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3B58">
              <w:rPr>
                <w:rFonts w:ascii="Arial" w:hAnsi="Arial" w:cs="Arial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9B98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E45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4B692" w14:textId="431BAEA2" w:rsidR="003A749F" w:rsidRPr="00063B58" w:rsidRDefault="003A749F" w:rsidP="006B051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CC997" w14:textId="3B331C1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9ECF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FB426BD" w14:textId="403FBB33" w:rsidTr="00B751E1">
        <w:trPr>
          <w:trHeight w:val="283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B90D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76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056A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8461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6A86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Wykup gruntów dla potrzeb inwestycji drogowych, regulacja stanów własnościowych gruntów w pasie drogowym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E6B6" w14:textId="6C3D9D5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 xml:space="preserve">Zarząd Dróg w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D9A8C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EE32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1 854 660,87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DE18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2E4D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F33022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63C0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AAD2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1 854 660,87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21A6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1 854 660,87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7EC65DF" w14:textId="18074F4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030CDE2D" w14:textId="32CA7ED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7FD583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669011D" w14:textId="3B683B93" w:rsidTr="00B751E1">
        <w:trPr>
          <w:trHeight w:val="283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ED1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B6F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C5B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A0DD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27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70DF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1E6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EB9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2FA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46D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2C14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E987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1 854 660,87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CD4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54BF5A3" w14:textId="6B7902C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E1B3FBD" w14:textId="1D70028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8C2478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835FE60" w14:textId="4233239E" w:rsidTr="00B751E1">
        <w:trPr>
          <w:trHeight w:val="283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C8C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3CD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A62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CF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6A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02830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269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C45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8D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2D2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826A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FD35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CC3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3CC0D26" w14:textId="1C6C57A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62157E6" w14:textId="6D1EA0E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EEA3E6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4569D8D" w14:textId="49A29BDB" w:rsidTr="00B751E1">
        <w:trPr>
          <w:trHeight w:val="283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C91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FFE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3F2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0D8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B4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532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1DA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17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56C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370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3D2F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1DDD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983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015C891" w14:textId="036C312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EBC2EA7" w14:textId="4B0FBB4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E41ED2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5C8837C" w14:textId="3C24507A" w:rsidTr="00B751E1">
        <w:trPr>
          <w:trHeight w:val="283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6FE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794A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F2F3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291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54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9E977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22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E5D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480B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B6A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24D5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D8F0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578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38367" w14:textId="68A5C26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4D83D" w14:textId="359041E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0225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81FD90D" w14:textId="250F90AE" w:rsidTr="00B751E1">
        <w:trPr>
          <w:trHeight w:val="283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186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9A75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5ADD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AE6E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Dokumentacje branżowe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DE9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F58C8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DF76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110 415,05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80E7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0D1D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13EE55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047D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FEC4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110 415,05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820F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110 415,05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9B61812" w14:textId="3A2026E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69C6510A" w14:textId="7A3DDE3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12E33C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3A1CFC1" w14:textId="5360D5AF" w:rsidTr="00B751E1">
        <w:trPr>
          <w:trHeight w:val="283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6C1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C4B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916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05D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56A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A9F0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482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B00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0F4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CC5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AB39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817F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110 415,05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C71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9E727E8" w14:textId="7E81A0A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3F2C5FA" w14:textId="05306AC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4F278C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34DACFC" w14:textId="4347F137" w:rsidTr="00B751E1">
        <w:trPr>
          <w:trHeight w:val="283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BE0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2A3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ECB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F777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783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8FCD6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866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6BE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F6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42B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CC0F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3051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722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5A24F02" w14:textId="4DFCB84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EBDD2D2" w14:textId="2D7E1FA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9FDA99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B0D8DF1" w14:textId="4B0AA544" w:rsidTr="00B751E1">
        <w:trPr>
          <w:trHeight w:val="283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232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A91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08D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F56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C89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3FA38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326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4C5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BF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E2B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B197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CF3B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E5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508DB79" w14:textId="733649A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FD860FD" w14:textId="5A901F3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273105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5028EF2" w14:textId="104C0DAB" w:rsidTr="00B751E1">
        <w:trPr>
          <w:trHeight w:val="31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54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480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323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AD7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BD0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E706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B8E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449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D47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641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6FBB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4187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A62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1B03C" w14:textId="04B40E3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29F9F" w14:textId="660A052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5019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4129D8E" w14:textId="614DA8C1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2C13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C2D8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AA0B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4EAD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Zakup samochodu ciężarowego powyżej 3,5t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24A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325D7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F81E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526 000,00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7116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33C6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131777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1CD1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63E6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526 000,00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5CF9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526 000,00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2298E3A" w14:textId="0A9234B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2F420DA7" w14:textId="29756FC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B4FDAF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0FED4BC" w14:textId="25BC664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1A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C64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6B6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45D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DA74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82E4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45C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D78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9A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F6D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8304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0BB6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526 000,00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48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3949853" w14:textId="25FD171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6A487E9" w14:textId="194E1CB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7AD602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CC3B2B1" w14:textId="19987E1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3D0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8F5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22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46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4AF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E8532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76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CB3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005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1C8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0578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B85C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8F1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F676D2A" w14:textId="796A9EB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DD3ADE9" w14:textId="64B0F9F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A2AC46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379FCBB" w14:textId="3B9869E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AEB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ACE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D8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2DA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C7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454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659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189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93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B81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A2F5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80F0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640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D7F46EA" w14:textId="0A57035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6D06330" w14:textId="74715B6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12312E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F9B2009" w14:textId="05C9D11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179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D25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C8F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C7A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EDD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A65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E49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6AE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F7E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7E4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5FB2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0322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FC9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844A2" w14:textId="47289B1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DF775" w14:textId="3BCB875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68F6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9F4D72D" w14:textId="13E11C25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905F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78A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7732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A956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3A87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Zakup osprzętu do samochodu ciężarowego powyżej 3,5t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326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16A57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96C0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138 867,21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28CB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CC3C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35ED8A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B073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1974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138 867,21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69DF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138 867,21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CF71EFD" w14:textId="7BD2A3C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3F6CBF54" w14:textId="0A14964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E01653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3AA4CA7" w14:textId="57A30EA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B52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4C6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6E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960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C8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E416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0EB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AA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69C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0EE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7A69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ECBB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138 867,21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21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88A1643" w14:textId="5AE32FF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484BF43" w14:textId="52D63B6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574FB8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0DA28FE" w14:textId="36FE486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B57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998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6E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957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2B6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A2704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785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F6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2D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084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B457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57B7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60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973258F" w14:textId="58B3E2A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1749738" w14:textId="7FB179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42CD98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E9A202A" w14:textId="1320D56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76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44C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F8C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649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EEE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B0E6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546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AA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F10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998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8CA1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D94F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D1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949D6FB" w14:textId="080A3AC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0C91E3F" w14:textId="568DBA0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DA6E72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FB4B2A8" w14:textId="197D58C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DD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AB7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122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49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AA0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2FD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E64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2FB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977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A91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C4B8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AD2E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1B9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35FFE" w14:textId="0B7D49D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676B4" w14:textId="1626525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405D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47C3989" w14:textId="1EC00E21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693A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B1F1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5BD9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7B8E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Zakup kosiarki bijakowej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53D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98A04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0A1A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67A9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963B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9736F8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A2DE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F3ED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BCFF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50 000,00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4955626" w14:textId="6086B8B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6016C479" w14:textId="5730DAF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8EAC28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96F9643" w14:textId="2BCBAF4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825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575D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44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FC6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3FE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1E731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F26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45F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C8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BD6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3EE2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3B70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0E9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4B7AD53" w14:textId="2B69F94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58138DF" w14:textId="084D4B5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00F1C5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7761ED9" w14:textId="35856F9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434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53F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0A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50A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43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A6C18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9F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C2F1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7B1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8A4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99EC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C16D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465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4018E48" w14:textId="1B8C479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ABC5E30" w14:textId="1850FE8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B1766B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F3D494F" w14:textId="618EE43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A22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1E7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B98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25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56C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9E22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6F6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DD7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D0F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45E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8239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9379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3B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E43449A" w14:textId="6FA289C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5AB7F3F" w14:textId="7640A54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1D578B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CA43390" w14:textId="42635D4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249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AFF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76D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7DC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1DA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7145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44B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F74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B40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459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7F97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A845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460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395AD" w14:textId="498C53A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1FF83" w14:textId="29109B4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EC9C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EB0EE2C" w14:textId="22A71C2E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ACF2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A4C6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21CE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A690" w14:textId="01170C4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Zakup myjki ciśnieniowej - 2 szt.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E9C8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7EC6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584A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33 629,00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E2AC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C95D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F1C7E9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156D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E980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33 629,00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C324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33 629,00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BA14B18" w14:textId="27734A0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25CAC33E" w14:textId="7D211B8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FF0DD0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E99C959" w14:textId="39D4D35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E07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7C5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68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CB3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56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28BA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4C2C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184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695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1C5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E49B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0236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33 629,00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A88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58A040D" w14:textId="0CEAAB4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ACA5132" w14:textId="7A28E63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4BBC5F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DE485EA" w14:textId="26D0C7D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E41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4F5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08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536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3A5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CEE81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6AA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3D5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32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4A2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1F57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31D0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CF8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7098208" w14:textId="21B9B55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2CE42C7" w14:textId="0E15FCB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28F2D9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CA35467" w14:textId="3AF8DAF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22F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A51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8CB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EF1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FF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561D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841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88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34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487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6928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128B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44A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39B3A65" w14:textId="6C6F59D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51BF56E" w14:textId="7C8BEB3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7F5ABE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C1069C5" w14:textId="0175E93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9CC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ED0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0F1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FC6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8BC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DB5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A7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D35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40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DF7C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7EBC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C301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C3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D563D" w14:textId="06D6A1F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22272" w14:textId="1ECC744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185D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FA74DF4" w14:textId="71A757C4" w:rsidTr="00B751E1">
        <w:trPr>
          <w:trHeight w:val="451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69C3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79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4725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2D3C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B21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Zakup posypywarki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C6F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8059C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C076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4595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58DB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9FB922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2E41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5453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CEFF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ADE141E" w14:textId="73113DC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64B6B0BE" w14:textId="2496929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BDEFCA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7592CC3" w14:textId="37E03CA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656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6D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38F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52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D5D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168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3F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C73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F40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336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6D76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2638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4A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DF7DBCA" w14:textId="777ADC9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8B79EF0" w14:textId="3F82F59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084CC8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55B4DC7" w14:textId="23E6530A" w:rsidTr="00B751E1">
        <w:trPr>
          <w:trHeight w:val="44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70AE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B415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6DA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ACA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53C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742C4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94F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C4D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9CDD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A49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C682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551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5BB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76DEB56" w14:textId="3F6D982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EEA1604" w14:textId="1E154F7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60C7B3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EB52FAA" w14:textId="1003CCA6" w:rsidTr="00B751E1">
        <w:trPr>
          <w:trHeight w:val="39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99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9CF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D89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235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909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1F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6D9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220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4C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0D3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E142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8711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847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57BC8CD" w14:textId="6A72B70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8D356C9" w14:textId="32957FD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CCEC84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0131BCE" w14:textId="746727C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274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956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91A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7D8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837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14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B8D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1B8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410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83E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1D6B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60E4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DB8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1FA32" w14:textId="4DE5785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7F15D" w14:textId="2C5704A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E8C2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1B00704" w14:textId="62D36D8B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E8F5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80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D07C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0C9C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47F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Zakup posypywarki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samozaładowczej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6C98" w14:textId="12CAAF6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 xml:space="preserve">Zarząd Dróg w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7FC14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E64A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35 000,00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84F4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562B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D296BE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DAA8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3D19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35 000,00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B56F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35 000,00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0B3C015" w14:textId="77467CC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7ADCBF9E" w14:textId="215A131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41E463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5B76646" w14:textId="3065317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9C6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735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245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2EB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8CB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E24AB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A0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28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8F8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7F3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54BF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F11D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35 000,00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BAB1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4003ABF" w14:textId="662E53C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7DA889B" w14:textId="179B61C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528370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D331C77" w14:textId="6EA1776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35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64C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6DD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E4B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57B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FDAD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D8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FCB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487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EA2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CE03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378E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E9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3839970" w14:textId="1A50156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AA23E0C" w14:textId="3F03C66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36FBAF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EF3BB00" w14:textId="7664A4D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7CD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E0AE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26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33D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71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808A9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1A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67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2CF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A7E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AAB7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0562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7292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C81D1F1" w14:textId="0D52587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B600D86" w14:textId="0EDEF12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E159FD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637BAE2" w14:textId="27778DA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C9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ED0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DD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1513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5AA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69C8B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056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8E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964A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661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2957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BC34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0441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17F32" w14:textId="2B19196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994A1" w14:textId="19D529B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1960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F720A8D" w14:textId="01BF3487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9342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1F9D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B29F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6AA2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Zakup ramienia wysięgnikowego wraz z osprzętem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B3CF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EA78C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E7B3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94F7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A25F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0DFC5E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91AB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1F35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0E77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95C5CB3" w14:textId="7CF0A9D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75D4022" w14:textId="21AD800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F4ED43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3C068CE" w14:textId="0183885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BB7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A52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A32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A5F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A77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84B2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D59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C92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14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85D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72B1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C474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649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43A1884" w14:textId="37B1392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3CB27BD" w14:textId="1815A21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E11F3B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DF00E52" w14:textId="358321F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19D4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C4D1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74F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294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835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36151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934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9FE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8D2E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FBE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BC61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A305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DAC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C76940E" w14:textId="24EAA47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C1ADF29" w14:textId="10F8883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2BC011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9D2EA5D" w14:textId="753F8908" w:rsidTr="00B751E1">
        <w:trPr>
          <w:trHeight w:val="48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245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A12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730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203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5F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C508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A70E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B60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335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881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940C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8382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E88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619DF2C" w14:textId="58B39F5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9937A98" w14:textId="298DF4A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178E20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DF3F255" w14:textId="1EBF9EB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5E7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07B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85B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30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1AC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E2CB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63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C08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AD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034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A201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DB7D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1C6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4EC890" w14:textId="7DF515C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0EAFD" w14:textId="45F07D1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8C73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11D1F07" w14:textId="6037FC7B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47BA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81C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76D5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954C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6316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Zakup kosiarki bijakowej na pantografie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237D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479B6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E0FB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51 378,00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D95B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5EDE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8641E3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719E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8FC6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51 378,00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6995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51 378,00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34637E3" w14:textId="3E51B4E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77DAD4A8" w14:textId="35FCD3C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EDDF51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4F741A4" w14:textId="78E6B9D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C1B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6FD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F0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1F5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EB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D1FB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75C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38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64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E7C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9C6C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C9CA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51 378,00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1DD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ED8B65A" w14:textId="5F960FE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AD8A9CF" w14:textId="3F56022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673B6C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059E7B0" w14:textId="5F346EB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E09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D1E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D594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7F5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ED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DA827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8A4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956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5C5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ED3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A5CC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6E19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A26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50ADD90" w14:textId="1AED192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CE2B581" w14:textId="619DE2E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98831A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AA0CF2B" w14:textId="206821A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A0B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762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04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868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117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5604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1C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A58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8C8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844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5D76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603C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BD6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0199FEB" w14:textId="14EA361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218C095" w14:textId="01172D2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5DECB9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038988C" w14:textId="5FE2112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8A9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B7B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BD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203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49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FD3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48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CE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503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050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F131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BC8C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30E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F4C65" w14:textId="782A238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26BA6" w14:textId="712C44E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9290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F14DC1B" w14:textId="5CEFE871" w:rsidTr="00B751E1">
        <w:trPr>
          <w:trHeight w:val="451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0F32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81D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CCCC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99FB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07DF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Zakup przyczepy rolniczej do ciągnika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D10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B0BA1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9C12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86 327,00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2FE2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E255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99AFE5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C9FA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6CBA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86 327,00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E84C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86 327,00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31997D8" w14:textId="03A14EE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67E31E78" w14:textId="4A5D196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AB52BD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82F1BB4" w14:textId="2857886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AA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A02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35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CA3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EF1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5C96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51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B8D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4A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CD9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2E8C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9AA7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86 327,00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DA34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F0EEA75" w14:textId="5E5CC69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A4585E9" w14:textId="70A5748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118513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1B14343" w14:textId="5E3B934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69C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14C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87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A79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C12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82A9D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773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4AE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F9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019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3DF0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ECE9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8CE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6111574" w14:textId="283A699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870FD47" w14:textId="1674BB5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E8E68C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4B38E16" w14:textId="4B89491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E639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E7F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AAC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04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5F5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E7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E9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7E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E81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95A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9AAC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A7AE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ACF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EBA1D63" w14:textId="63F09EB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506107F" w14:textId="1743869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CC50AC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2365473" w14:textId="04A9841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B3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6BA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F4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38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021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FF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55EB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A9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140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40E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A93A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FA45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097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7417A" w14:textId="2104BCE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7D4A9" w14:textId="149033F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E352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6CCE54B" w14:textId="789C9612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29FA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81E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4E99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2511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0C1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Zakup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odchwaszczarki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 xml:space="preserve"> - 3 szt.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66F9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35FB2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B353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42 000,00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4404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3262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A0BAD1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D108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08A9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42 000,00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2E5B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42 000,00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BB31278" w14:textId="4DD094A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6FD8449B" w14:textId="7B26590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A361AB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D796E0D" w14:textId="739A0F8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559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AA8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B3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42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D2C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7700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215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E3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254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3B3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61A4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A652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42 000,00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7DA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D86E720" w14:textId="55E3D29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B5D830D" w14:textId="09325AA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851E3C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FFF5E66" w14:textId="4501A49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FCA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6F1A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89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34E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78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BD6EF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597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18D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544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37D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C769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DC0A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51C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C9C5679" w14:textId="2012B15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4AE5BAA" w14:textId="6BCB9A5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B13D9D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B55DEAC" w14:textId="61E0FD7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560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3C24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0E4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13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A964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49F46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F2D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11A4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F0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049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DADB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E6C4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C79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E137BF7" w14:textId="082B13B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C87A870" w14:textId="7CED033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F68DD6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0862599" w14:textId="5DFF362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C74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8DF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B5F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1A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B06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5C526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942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3D5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65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62A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74B4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08D0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E5C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D9400" w14:textId="779FAED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3BEA9" w14:textId="2BA1993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E5D6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BB3C210" w14:textId="782C3E43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D2E0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81F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ACAE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60014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616D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8298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Zakup piły do asfaltu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F99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CA54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DF1E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14 000,00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62BF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0B48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0A9D80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0BD7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03D2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14 000,00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6648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14 000,00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6BC19DD" w14:textId="44034EC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3939064E" w14:textId="717FC86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45D7D8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8FFF290" w14:textId="64A3538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8D6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AFA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57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6D3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F02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8A908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955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0E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E69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E71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5E6B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1908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14 000,00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2DA9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DE8D89A" w14:textId="4DF174F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8CA6E8D" w14:textId="4E37965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8C8BDF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3433F0F" w14:textId="4431C95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41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1E8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B4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60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31B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075C5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2D0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23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5A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891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FF52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D1BC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EB09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669D698" w14:textId="432117A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55A462F" w14:textId="45907FA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504CFC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AADA737" w14:textId="266FF2B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6EE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9CB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3A4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35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72D4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C2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80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B30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CC3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E58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7A46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A51C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01F6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4910442" w14:textId="6796098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A5D5C5F" w14:textId="537EB60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FBEC25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B03B08D" w14:textId="0CCBB04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4C8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8B9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5A5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829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D27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71E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BB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00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44A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40B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0597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4DB1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9E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FC6D1" w14:textId="01F9984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B010A" w14:textId="3F1B4FB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647D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9CC3532" w14:textId="64ECE077" w:rsidTr="00B751E1">
        <w:trPr>
          <w:trHeight w:val="340"/>
        </w:trPr>
        <w:tc>
          <w:tcPr>
            <w:tcW w:w="524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8FBD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Dział 600 TRANSPORT I ŁĄCZNOŚĆ Rozdział 60016 Drogi publiczne gminne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302798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476 302,28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0FC93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4C4805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17C306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A562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81BD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238 151,14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440E2B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238 151,14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847727B" w14:textId="5F52BF44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47FFC242" w14:textId="15CDF966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E6C10D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32413823" w14:textId="631D1294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1831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032C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9A39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5856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BF7C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D063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59C6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D8BC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9376CBD" w14:textId="048082C1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E5371CB" w14:textId="19E57056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D5EB25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438C9374" w14:textId="09084381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363D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91F3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070F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A1BE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D66E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17AA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BC84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238 151,14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F9460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4CC0A61" w14:textId="5124D192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2B70D79" w14:textId="1213422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D12539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442BA0F1" w14:textId="781BC5C4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1A15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722B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B31A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CB18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45EF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CF7E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F83F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701F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F5302AC" w14:textId="0C88B55E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E9A6543" w14:textId="07DD7A69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C7ED6E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2D6C2616" w14:textId="066DC5CC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A231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094D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A455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2B02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DE0E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9D21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C890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29E5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29CDE" w14:textId="73A29D21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8E23E" w14:textId="56ADB003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9D92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54209CF1" w14:textId="5EDACCD1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DF15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81A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1285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60016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01499B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A101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Przebudowa z rozbudową drogi powiatowej Nr 1497B na odcinku Kolonia Koplany -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Brończany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 xml:space="preserve"> - Stacja Lewickie - etap I (Gm. Juchnowiec Kościelny)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74F6A" w14:textId="04B81E3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 xml:space="preserve">Zarząd Dróg w </w:t>
            </w:r>
            <w:r w:rsidRPr="00063B58">
              <w:rPr>
                <w:rFonts w:ascii="Tahoma" w:hAnsi="Tahoma" w:cs="Tahoma"/>
                <w:sz w:val="14"/>
                <w:szCs w:val="14"/>
              </w:rPr>
              <w:br w:type="page"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A1E7D49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EB922F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476 302,28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F7E9E6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790360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276802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EC2B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1A87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238 151,14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0480AC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238 151,14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6D38887" w14:textId="4072EDD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C29A160" w14:textId="604640D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AF0488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2EF7B31" w14:textId="010B067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1A4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CA2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486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197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A63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D9C3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FAE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A8C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A30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D18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3355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2F9C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4AA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8FCF32D" w14:textId="141BAF9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B09D2F9" w14:textId="0231C16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F035B8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770A9E3" w14:textId="6B14E766" w:rsidTr="00B751E1">
        <w:trPr>
          <w:trHeight w:val="44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5CD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5067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6B3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A3A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A7A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AA431E0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A50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47D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F23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E6E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C96E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5977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238 151,14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1C7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A2C61BD" w14:textId="052B32A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3AE794F" w14:textId="49D59C0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BFE2CD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AB74822" w14:textId="575C2FAC" w:rsidTr="00B751E1">
        <w:trPr>
          <w:trHeight w:val="39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229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765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C73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6C5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DB6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BBB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9CF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81A9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094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273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B0D8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1BF6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83B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3D4D406" w14:textId="6544115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6D6D507" w14:textId="22D0A6C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69DB42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43C2F13" w14:textId="3075BD17" w:rsidTr="00B751E1">
        <w:trPr>
          <w:trHeight w:val="4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70A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D15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752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66D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F9FC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222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D07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F32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0C6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522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7B9D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14FA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8F4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BE634" w14:textId="7F5AA93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B05D8" w14:textId="399BA53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3F5D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1E7D9F5" w14:textId="355F8063" w:rsidTr="00B751E1">
        <w:trPr>
          <w:trHeight w:val="447"/>
        </w:trPr>
        <w:tc>
          <w:tcPr>
            <w:tcW w:w="524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6AC4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lastRenderedPageBreak/>
              <w:t>Dział 600 TRANSPORT I ŁĄCZNOŚĆ Rozdział 60095 Pozostała działalność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36B87A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15 990,00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F40723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66B035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26D275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BB1B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D834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15 990,00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F125E3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15 990,00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EB51D86" w14:textId="541ACF64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053A8AB4" w14:textId="231D34C6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BCD250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67DC5664" w14:textId="5DBEF0FF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1592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71700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A13F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C068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42EA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FB2C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AA03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15 990,00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2081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23E5D6F" w14:textId="23930785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D9352CE" w14:textId="327E5FF4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1304F5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49B8EFD9" w14:textId="1F1E693B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B24F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56A5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CC92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D65E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C655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829C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6633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A401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6891116" w14:textId="5A944B23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3616053" w14:textId="3533ED2E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CB7AEE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38187138" w14:textId="763EA530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62B4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8102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0603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7F2B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78DD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8EA0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83EC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E3A5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D408C05" w14:textId="0613650B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0487E0C" w14:textId="241ED9E0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C540A5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092AD556" w14:textId="5DAE39C4" w:rsidTr="00B751E1">
        <w:trPr>
          <w:trHeight w:val="481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C498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DDE9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12E2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5872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DF6E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59D5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1C68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A249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AEF93" w14:textId="31181CFB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5CD1E" w14:textId="4E9929E3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B057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741C0CC9" w14:textId="38C708FD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70B2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81B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29E0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60095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0F5060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4F6B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Zakup licznika ruchu drogowego na potrzeby zarządzania ruchem na drogach powiatowych i gminnych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9787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Starostwo Powiatowe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2801B1F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79D213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15 990,00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2103A9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3A463C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49484F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E251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13F8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15 990,00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A0F71B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15 990,00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D8A587D" w14:textId="051C95B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F719989" w14:textId="64E8B63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6B0A94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B3BFCB5" w14:textId="00EB446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36A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BA8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CF2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007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2C1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A75A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157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4E0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C1E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8CDD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D5D1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906B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15 990,00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429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33A05F9" w14:textId="34A745D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4041239" w14:textId="4EA24FA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CAB757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3F8BA01" w14:textId="5BF8A1E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A8A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0623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45A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4AD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0BC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D7A18AF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1B7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E95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351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C4F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4ECD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E1ED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1DC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0013F66" w14:textId="10305A0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AEA2775" w14:textId="43D6184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C68860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A70B8F4" w14:textId="76219F9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46D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EE5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DE1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593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4DE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695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6F2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91B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0EA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F73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578D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A4E9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4BE7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2FB67AB" w14:textId="29FB56A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1C4EACD" w14:textId="076D28A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2F3BF2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DA2FEBE" w14:textId="54BAE20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433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854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3D4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4F77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5D0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58F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537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4E7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C24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0CA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473D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D690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334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0F8B3" w14:textId="2A3710E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1DE1E" w14:textId="01BCE9C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CFDC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E759B68" w14:textId="0C508854" w:rsidTr="00B751E1">
        <w:trPr>
          <w:trHeight w:val="340"/>
        </w:trPr>
        <w:tc>
          <w:tcPr>
            <w:tcW w:w="524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36A5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Dział 700 GOSPODARKA MIESZKANIOWA Rozdział 70005 Gospodarka gruntami i nieruchomościami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0E3184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1 145 301,36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326DD4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504520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1CA95F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878B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B65E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91 340,00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B31714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91 340,00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2D3EEF6" w14:textId="1D90C43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07832D82" w14:textId="47624F9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88AACE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7A3D19B6" w14:textId="44EAF089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7D40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EC67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FE77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EC6B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9830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4F18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261D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91 340,00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F7B5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FEBD8CD" w14:textId="55C43856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5E917A7" w14:textId="21941FD6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41A9E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1E9374C5" w14:textId="5D1DE9AD" w:rsidTr="00B751E1">
        <w:trPr>
          <w:trHeight w:val="365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0563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8B35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4898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E304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FF5C0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3C9A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BCBB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3AA6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88C6F8E" w14:textId="63B22A95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EA08176" w14:textId="4A962644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F9A7E4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64CD9E27" w14:textId="3FC38A06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3686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A2D0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D98E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F43A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291C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EE5F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925C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BE09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B95019D" w14:textId="4518932F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E6BB362" w14:textId="7D46CA2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B92E31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50D6E7BE" w14:textId="3CE91204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9190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3149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9AAE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EA67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57D7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C4F8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4829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3387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B1EDA" w14:textId="5AD351FB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B6C4E" w14:textId="1FC63700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4F2C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7FD4AAA0" w14:textId="4CA04354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F85441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1AE3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70005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59D5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119BF" w14:textId="7917367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Remont pomieszczeń na parterze w budynku przy ul. Słonimskiej 15/1 w Białymstoku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58ED3" w14:textId="266B2FD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Starostwo Powiatowe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517B5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B598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1 125 301,36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6D45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D7D0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AD1500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7ED0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C8F7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71 340,00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7A59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71 340,00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407520A" w14:textId="77FCF73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7E32379" w14:textId="1238C62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B43C58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5C3CF9A" w14:textId="21359055" w:rsidTr="00B751E1">
        <w:trPr>
          <w:trHeight w:val="35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2BBE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E75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CD3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511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D1F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544B4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96E8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1E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C9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494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ED31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53B8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71 340,00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7A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4FE91A0" w14:textId="3EA46AB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5255F40" w14:textId="2716A72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EEEDCF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50ABF67" w14:textId="3EA54ED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007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9BD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B654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21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E8A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20345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56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087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810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4552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43E5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97DC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B2F2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53BFE4D" w14:textId="449FE7B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997865E" w14:textId="2B16521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6CEA8F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7005A9C" w14:textId="2763AD3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DCA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DDC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AB3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74B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49F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997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A30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54B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F4F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403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E4FD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A134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122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98318A0" w14:textId="458A535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554885E" w14:textId="1258F40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5F9790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6D9801A" w14:textId="5F8DBD5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0F2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2E5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92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61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C5B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075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31C7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7FD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377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9B3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73FE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AF6A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542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56B45" w14:textId="66AD13D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1027E" w14:textId="7997AEE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6C1B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6B2D775" w14:textId="2DEB9C7D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114479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83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BB6D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70005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20C0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54688" w14:textId="1632034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Rozbudowa ogrodzenia na nieruchomości przy ul. Słonimskiej 15/1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FBA41" w14:textId="225BB29E" w:rsidR="003A749F" w:rsidRPr="00063B58" w:rsidRDefault="003A749F" w:rsidP="00467F46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Starostwo Powiatowe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92A59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A974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9B3C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32D0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093BE9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448A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5052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400C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B1FFC42" w14:textId="18DEFF0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51D78E0" w14:textId="4B1DAA6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2DF3A3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8E89B14" w14:textId="4460D9E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072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91D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D4D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C0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BB19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7AE6B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AEE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8F8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218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4A5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4EEE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E2D4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C8F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3BC176C" w14:textId="3DEA031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1DB6619" w14:textId="4C1E631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294B4D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7F47A63" w14:textId="2A01DCD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251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A7D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B5E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89D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E82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87CE3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BF8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90AC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FC2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3B6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E713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A6E2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17F5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99F72B7" w14:textId="55862E0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500BA36" w14:textId="44CD56D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482AE2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5CC28F5" w14:textId="0622D4A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820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018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72C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32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AE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A43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E6F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8E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AA4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E0F9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7EF3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1CE8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CE2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A2B167C" w14:textId="17A088C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20A7235" w14:textId="1489EB0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144085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5200FC5" w14:textId="582288B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C00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5F2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44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005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065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E1E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82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2FD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B1C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C86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7D26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053D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C904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7F0B4" w14:textId="04AB0F2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9D513" w14:textId="0A0AFCE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3182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7BF524E" w14:textId="1C69252D" w:rsidTr="00B751E1">
        <w:trPr>
          <w:trHeight w:val="340"/>
        </w:trPr>
        <w:tc>
          <w:tcPr>
            <w:tcW w:w="524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9D88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Dział 710 DZIAŁALNOŚĆ USŁUGOWA Rozdział 71012 Zadania z zakresu geodezji i kartografii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6C566D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E07739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EE9484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685EA0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F4D5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774D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24A8C0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0EB21FE" w14:textId="317150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783D642" w14:textId="6294358D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8C3FB0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20B71BAF" w14:textId="42F0401A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55A3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3E98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35E5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768E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0475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D1A1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E9D2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FAED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634626D" w14:textId="6328C463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2B0B908" w14:textId="6AD75F0D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5D80CA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68DE33DB" w14:textId="1EB43137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DCFC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80E6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C955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9752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1525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1556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75E2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34440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7EE156D" w14:textId="2E02FE08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3B8F00F" w14:textId="63666716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1D0D10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7462F04E" w14:textId="0CA7A5C8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8528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36D3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2E00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A4E9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5674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7A44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6D67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E91C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64B9DD7" w14:textId="43D83A3E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DF3286E" w14:textId="6A8DB073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8F9E2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7392D433" w14:textId="36EA1C3D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9D35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DF6A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BCE5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7B480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4649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5049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E3D8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AEC4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C7859C" w14:textId="593F4559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D8A63" w14:textId="58B71679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A1F8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419EFA56" w14:textId="5A5694FD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2E3995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F9A4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71012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E0AD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3397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Zakup serwera do obsługi baz danych w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WGKiN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07621" w14:textId="4490F343" w:rsidR="003A749F" w:rsidRPr="00063B58" w:rsidRDefault="003A749F" w:rsidP="00467F46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Starostwo Powiatowe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0990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C18A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AC0D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3FF6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C79ADF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4BD1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80B8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0106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311A2F2" w14:textId="6B54459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46A4F6DB" w14:textId="02E612F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69EA36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9A28FDF" w14:textId="4AA81FB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699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417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721D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EB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808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0F43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687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9BA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540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9EC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E8B3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01B9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F62C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C4DF803" w14:textId="1AFE9F0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6306515" w14:textId="4F72AD5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ED5C79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D88DBF5" w14:textId="774F932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655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BC4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425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8B3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0A3A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3AAA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29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F5D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78F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416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17C9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6237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A9DC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5B40BE6" w14:textId="35279C0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7395543" w14:textId="7D70454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2CCECE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B2C8162" w14:textId="720BB73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B20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A12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E43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8B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BBC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D8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EE4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C78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BC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09D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9E5C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FA60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14B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A2CDC89" w14:textId="4B9A3D4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6155362" w14:textId="571FD7B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681A97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4D896D2" w14:textId="3173EE5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C81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1BF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8F6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D31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F32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B1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6AF2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1D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1134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E0C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FAA3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0C69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019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1545A" w14:textId="772E444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DD3F1" w14:textId="7BA3769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C725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473130D" w14:textId="00DC894E" w:rsidTr="00B751E1">
        <w:trPr>
          <w:trHeight w:val="454"/>
        </w:trPr>
        <w:tc>
          <w:tcPr>
            <w:tcW w:w="524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1EE11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Dział 750 ADMINISTRACJA PUBLICZNA Rozdział 75020 Starostwa powiatowe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FACF66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3 353 171,08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976CF1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DF2E22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849 584,59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9DA81E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65A4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31EA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2 503 586,49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6ABCEF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2 503 586,49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8300C49" w14:textId="44FE566C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56542097" w14:textId="4909B3BB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78C218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4146C484" w14:textId="74F0E75F" w:rsidTr="00B751E1">
        <w:trPr>
          <w:trHeight w:val="319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EBD8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9BBC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5DC7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7C840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A253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3041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03D3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1 826 339,48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971E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0D35540" w14:textId="6C46462C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67A6A25" w14:textId="1440F95C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8E9152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71E8B58B" w14:textId="711CE426" w:rsidTr="00B751E1">
        <w:trPr>
          <w:trHeight w:val="283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DC2D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85F2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6A1E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EBD4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FAE1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5D69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6F1F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E768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6C5663F" w14:textId="5EFEF720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DF02C85" w14:textId="1BAAEB88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C69766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24CFDC15" w14:textId="17406B15" w:rsidTr="00B751E1">
        <w:trPr>
          <w:trHeight w:val="454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97D6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D6FA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218B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AE84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E478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C094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C9CF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108 359,54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F239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5766DD2" w14:textId="765B6B40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B5FC9DB" w14:textId="071A8139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D58C22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56792612" w14:textId="627EA90E" w:rsidTr="00B751E1">
        <w:trPr>
          <w:trHeight w:val="454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ADF7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C40F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4D79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F748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538A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A421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56E4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568 887,47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3728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E7B3D" w14:textId="2C2E7448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AC234" w14:textId="1EDC1FC1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85B3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2F52FF7D" w14:textId="25357A12" w:rsidTr="00B751E1">
        <w:trPr>
          <w:trHeight w:val="365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0B670F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85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745F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75020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4A12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B062011" w14:textId="31F71F7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Roboty budowlane polegające na przebudowie i dostosowaniu części budynku istniejącej wiaty na pomieszczenia biurowo-socjalne na potrzeby Obwodu Drogowo-Mostowego w  Białymstoku przy ul. Usługowej 6/3 w m. Zaścianki na działce o numerze geod. 38/124 - roboty polegające na dostosowaniu toalety oraz wejścia do budynku dla osób niepełnosprawnych i  wykonaniu wentylacji w pomieszczeniach biurowych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9050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61351CE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E3651B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140 000,00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4EA638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EF9F24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5D0C11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CA91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0668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140 000,00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8A9E3D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140 000,00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897968A" w14:textId="0D2FB5B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2A76EC46" w14:textId="7DBB03D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F98DB4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90DD4FA" w14:textId="30E33349" w:rsidTr="00B751E1">
        <w:trPr>
          <w:trHeight w:val="329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031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66B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6CE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D29B3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C789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AD135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8B9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C20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BD7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4E7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28F9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A74A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140 000,00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945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9840AF2" w14:textId="7A5AF2D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9A48EFA" w14:textId="0A8FD31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73346F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07A472D" w14:textId="740E5A15" w:rsidTr="00B751E1">
        <w:trPr>
          <w:trHeight w:val="293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051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6CE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7D5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1D512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6ED9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4469A2C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540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0E4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FA4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186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5EE3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0316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542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F11ED92" w14:textId="0E23E9C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DD3C6B2" w14:textId="4AA2980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5A2C81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6E80E56" w14:textId="2698621F" w:rsidTr="00B751E1">
        <w:trPr>
          <w:trHeight w:val="269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938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403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BF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7B058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A85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E93B2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4DC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CFC1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0DA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46A4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F2F7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CCF4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7E77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F3703C3" w14:textId="12CBEA2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C9839A4" w14:textId="5AAF7A5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EF9110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39B2730" w14:textId="50D2D77C" w:rsidTr="00B751E1">
        <w:trPr>
          <w:trHeight w:val="413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AD7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EB7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689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432DE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CC5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F7B81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1D5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B62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A5B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B790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DD29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4995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A5D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6E7EF" w14:textId="33E3C8B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CBDD2" w14:textId="18F4689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185D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453E75A" w14:textId="53A394C4" w:rsidTr="00B751E1">
        <w:trPr>
          <w:trHeight w:val="271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23B26B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86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82E5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75020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78C5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64098C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Wykonanie termomodernizacji budynku Obwodu Drogowo- Mostowego w Surażu, położonym przy ul. Piłsudskiego 61 w m. Suraż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332E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234FC32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5BBE50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44F0A3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748192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3F8DA7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1A1A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46E9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0149E8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211A57D" w14:textId="449804C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6A067218" w14:textId="735D49A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58F082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1C141A7" w14:textId="391D59B6" w:rsidTr="00B751E1">
        <w:trPr>
          <w:trHeight w:val="363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F18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EDC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A5FA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264ED7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635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B28B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662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612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F03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F13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2476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A5B2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73F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6147B44" w14:textId="16FCEAA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AC990B5" w14:textId="5CDFCC4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6075DB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C50ADA7" w14:textId="554FE519" w:rsidTr="00B751E1">
        <w:trPr>
          <w:trHeight w:val="283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06B9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CB4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36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4245E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102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8DF27B7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385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326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6D9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2E7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912C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1B22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D8B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997BE1D" w14:textId="7FC34C7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D652531" w14:textId="10ADCC8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514C6D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9C50743" w14:textId="74964CA8" w:rsidTr="00B751E1">
        <w:trPr>
          <w:trHeight w:val="259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2CC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221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176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2BE07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61C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3A88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586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264E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5F5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05AB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564F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F37F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1D4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A9A6B36" w14:textId="0258F00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10FE4AF" w14:textId="768C9BC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507BFA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57DA1C0" w14:textId="4183C28D" w:rsidTr="00B751E1">
        <w:trPr>
          <w:trHeight w:val="27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4483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34C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FB6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6766E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91D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8C33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6F3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53E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EB9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E970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3A37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28BC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94E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40CC3" w14:textId="28FD405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A459D" w14:textId="0B42073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B695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C652CD4" w14:textId="6452E04E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FB33D8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D65A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75020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07A5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19BC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System gaszenia gazem w serwerowni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1915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Powiatowy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Zarząd Dróg w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14FA1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8C71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B14C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8D21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2F06DE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4537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3BAD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3176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7B4BF46" w14:textId="169A36D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4C1AD4DE" w14:textId="7F1C0A5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A73FC7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1216390" w14:textId="4CF4524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595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AFEE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2CC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9DAA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6BF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98BC5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3CC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7CD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59D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111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AA7A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EFF6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9A3D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C8EF4E0" w14:textId="3537339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3550EB1" w14:textId="71C6B13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405246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0665B4E" w14:textId="32F63133" w:rsidTr="00B751E1">
        <w:trPr>
          <w:trHeight w:val="291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534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84E4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EF80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D9A9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00A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123C0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571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E017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94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AAE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5CF1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5C52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913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78F469D" w14:textId="21C3255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E94E01B" w14:textId="6E8A12A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9CA323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5F0A25E" w14:textId="4EA70FB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97D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454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ED2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C16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5DF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1A218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454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0D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BC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9E8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0E30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2992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B232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8F02D71" w14:textId="567D1DC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10C0A37" w14:textId="41FA720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A12814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1D042B9" w14:textId="679241D0" w:rsidTr="00B751E1">
        <w:trPr>
          <w:trHeight w:val="301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1C7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D10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CA9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D77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E55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B94D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C9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F92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E62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216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AD4B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EFB5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D45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A787F" w14:textId="18EC2F9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D897D" w14:textId="3FF4420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3A8F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1F66B71" w14:textId="7F04E3BC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D9C838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EC77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75020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69F2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6759315" w14:textId="081F2E7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Remont kotłowni gazowej budynku przy ul. Borsuczej 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871A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Starostwo Powiatowe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E4C27FF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AA73AE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153 750,00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C8A8A0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9DE028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514335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3385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85B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153 750,00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C36F5E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153 750,00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3854D08" w14:textId="37EA749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BE8EDC5" w14:textId="189663E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9A1AAF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7B69D15" w14:textId="453CC4A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4B5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04F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A2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B4CE8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D76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1D993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49A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5CA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9F41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6FF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DAB2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C11E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153 750,00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75B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91D36A2" w14:textId="3887C2A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0C59A20" w14:textId="5C829E4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750BA3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5E30485" w14:textId="0E919A1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5183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E5A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6880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51C5A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57C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240A5D2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63F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781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686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D59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E3BA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2B5F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C28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AB96A0D" w14:textId="4B43A64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626499F" w14:textId="1A0001F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2D1C9F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F261E26" w14:textId="23A82BF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13F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097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DB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C073B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3F6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DC39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45D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E31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D3E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73E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330B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108E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EEA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08810C5" w14:textId="7D4E1C2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EF81ABA" w14:textId="0D57015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5AB100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97C3B88" w14:textId="7EA6694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F63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0F0A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DA8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E6016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CFE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C79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D68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B67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42D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3BFA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B5BD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EB3C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392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56A42" w14:textId="389AC66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A58C4" w14:textId="5DDC614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215B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CD5DF28" w14:textId="545CEA1F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E04B29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89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3163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75020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7A53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5498D5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Dostawa mebli i wyposażenia do nowego budynku Starostwa Powiatowego w Białymstoku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0071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Starostwo Powiatowe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EDCD818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95AE94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1 655 722,08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FB463D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666420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849 584,59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BFF34F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F092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FAE2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806 137,49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8381D5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806 137,49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BC9E439" w14:textId="24BA4D2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B454E34" w14:textId="6A8D548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B8E95C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F27FBB3" w14:textId="056B50D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ED9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F40E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AEE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891A69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03A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33BA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4E0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6C6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244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B00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E33F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D71C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806 137,49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316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4117EA8" w14:textId="1A2E0AE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E34EAFE" w14:textId="4AF0E0E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109145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46AC07A" w14:textId="5080684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FCB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761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3AA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CBABA2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334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E7DC734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FFEC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E87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851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A61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4DAF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1DEF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3BF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24261BC" w14:textId="736471C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7AC3499" w14:textId="15F04B7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92D2ED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AE7B860" w14:textId="110251D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6DB9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21B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6FD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06F1C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A48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EDB16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7BC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0941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F26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8801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7A45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956B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120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3F0218F" w14:textId="6F6D5B1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E443D11" w14:textId="3E8CF13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10B7B2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6CE55D4" w14:textId="1D8873F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916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CFE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80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28760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B67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BD7C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2D9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CBB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452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885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7CB1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7D20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237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C0AF3" w14:textId="514CA15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CFDB8" w14:textId="400FDAE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553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75F198C" w14:textId="7CEA4A0D" w:rsidTr="00B751E1">
        <w:trPr>
          <w:trHeight w:val="401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4BFABF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5DA0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75020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B406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5A4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Zakup samochodu osobowego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C51D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Starostwo Powiatowe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C16A5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D8F9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124 000,00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B1B1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AAC1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9E83EA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7654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536E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124 000,00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7004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124 000,00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5A3440B" w14:textId="03D5E5D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73762B11" w14:textId="3B4C86D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327E08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C49467B" w14:textId="04E61FE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3D8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FA6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3B62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ED6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EFD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DB2D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3A7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9ED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AC7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69F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2CB1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540E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124 000,00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430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E12E8A4" w14:textId="3FE01AA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6739C8B" w14:textId="01DC9F5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B63561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5297393" w14:textId="017A8FA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1A9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45B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229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B8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47C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5D1B7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B1F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144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DD6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1D77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476B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ABC3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483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6961120" w14:textId="136BBB4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61BD78F" w14:textId="07D8EAC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5E6736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7C6F35C" w14:textId="3760A24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394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4E6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E26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AE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F4D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BF0B8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EAC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C3B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50C4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4FD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48F5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AFC7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BD4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4CED271" w14:textId="26FBA21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D6C1DFB" w14:textId="27B2990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13D8DE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A091664" w14:textId="316E9B7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2ED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618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5F9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F904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17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878C5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EF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6CF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3CE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8AC2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12A5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1FAB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E1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F57B3" w14:textId="1E86921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47354" w14:textId="09A6554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F96F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2541D04" w14:textId="3B129C65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9ACA8A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90A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E326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75020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18F2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DF2A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Zakup samochodu elektrycznego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2097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Starostwo Powiatowe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2FC0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C009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260 000,00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FB5D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ECA4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D23A87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1C0E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3480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260 000,00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FC92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260 000,00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AD5B4DD" w14:textId="2B9F639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3388633E" w14:textId="4D21DC3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406A5C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43B2E6C" w14:textId="7EB5447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9CD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1CB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850E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392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156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EC7BA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FB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731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17B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D711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95BC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2868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260 000,00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FF3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6193553" w14:textId="1CBD16B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01F84EC" w14:textId="270A2F9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B118B1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F24B08E" w14:textId="2E86E4C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0B3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602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D5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FE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B2E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53F78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0C8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A505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FD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8BD2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D0B0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E176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422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90D4A4A" w14:textId="1D1C2E9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DE7C2B1" w14:textId="4CD1855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803392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C72E231" w14:textId="5FCCDA6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610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4D5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BD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F8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14B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1001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E29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D6D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CA6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C20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1D5B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1D25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FE2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50A47F9" w14:textId="5D330ED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677C94F" w14:textId="1CF4EBE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0E2F96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303E355" w14:textId="18E51DF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C73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35F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099E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D2C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C499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590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840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0CC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D872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5A8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924D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8491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9D0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E64FF" w14:textId="0ACE629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57D48" w14:textId="7B0B484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C6DC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605A7C5" w14:textId="16FBA803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7352C3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E090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75020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D43A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6067  6069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679766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System do backupu danych Data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Domain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 xml:space="preserve"> wykorzystujący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deduplikację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 xml:space="preserve"> w ramach Projektu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Cyberbezpieczeństwo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 xml:space="preserve"> Powiat Białostocki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EFB6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Starostwo Powiatowe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5BF2635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129BB4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613 770,00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901C46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3D9170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A54954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F675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C1DF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613 770,00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8F670C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613 770,00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150AF20" w14:textId="2AA8418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2F5B20CA" w14:textId="7AE07E3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F6938C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03B1CE2" w14:textId="01BA53A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207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44D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B70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BEE08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20B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F148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3E7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292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8DA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2D8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EB83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CFFC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114 523,67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C3B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58C9913" w14:textId="13E76EC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DD9310A" w14:textId="11570DA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429144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AD03CBB" w14:textId="733E2E5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FD2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F24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6A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04DB7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BFB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F59064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336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228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4B8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66C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9E4F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1E3E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1A8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DB5B909" w14:textId="309196B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F884BC9" w14:textId="53B2808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3849E5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AB88510" w14:textId="246A96DB" w:rsidTr="00B751E1">
        <w:trPr>
          <w:trHeight w:val="46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69C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2B7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90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3221C4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4389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C06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CA5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456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822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DCF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6A60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D234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79 879,43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E48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C32B341" w14:textId="5C50D7A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01397EF" w14:textId="01F986E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82A20E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BD0431A" w14:textId="73C76019" w:rsidTr="00B751E1">
        <w:trPr>
          <w:trHeight w:val="41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59D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6B2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26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3FA19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2742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E34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533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3F5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A8E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403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F6FC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EFRR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F104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419 366,90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FA9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F4D22" w14:textId="246F143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F00D8" w14:textId="5CB7EBF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E951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D9CFFE6" w14:textId="6FDAB8B8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FAAEDC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92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FA62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75020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62A5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6067  6069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355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Serwer pod migrujące profile w ramach Projektu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Cyberbezpieczeństwo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 xml:space="preserve"> Powiat Białostocki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1BCA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Starostwo Powiatowe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FCE5B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C318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193 479,00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5ECC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96B9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E40EC1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D708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33DA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193 479,00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1934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193 479,00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B1CC412" w14:textId="5466577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599AAAF3" w14:textId="16E3F2C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4ED5BF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FF77A78" w14:textId="3E7D5A5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1E94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02B8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1C9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8B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4F5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CB46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2BF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AD5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F26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442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B354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7124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15 478,32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5C8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708576B" w14:textId="75357A5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60E5C4A" w14:textId="41E5351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9FED26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43E6DAA" w14:textId="3C50169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223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A25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5F3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6E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86A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C63A2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21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C02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488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923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0065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F8B2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12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28EA5B0" w14:textId="1FA44CB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57713C7" w14:textId="1132EF8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780425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67F2D91" w14:textId="33AD73F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211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D5B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205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76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8764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B956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BFF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B29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FE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D12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96A7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5803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28 480,11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582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619300A" w14:textId="7D1F663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F54E26D" w14:textId="6A1ADF2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046199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93E4C74" w14:textId="34CD08B5" w:rsidTr="00B751E1">
        <w:trPr>
          <w:trHeight w:val="481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3CF7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B067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9F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25D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7F8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4FAE0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3B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D5A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32F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212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21C5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EFRR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5938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149 520,57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8EF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BB03A" w14:textId="38A20BA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46974" w14:textId="23F003A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3E2B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9D4DE6A" w14:textId="39A03A5C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607B24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92A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FAAE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75020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C60F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F58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Rozbudowa instalacji klimatyzacji na nowym skrzydle budynku przy ul. Borsuczej 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A751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Starostwo Powiatowe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AA64E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AEBF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18 450,00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AE5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4943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106BC0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90FC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FCD1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18 450,00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CC0B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18 450,00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23A8EB0" w14:textId="3BA4CE7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4B80DE16" w14:textId="49CA179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2EBB4F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B3BCB4D" w14:textId="5483C05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55B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66C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051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20E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3E5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B265B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25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64B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169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C4D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E8ED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9D53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18 450,00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6AC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55AEF7D" w14:textId="3C91A72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CA258F7" w14:textId="68F876A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D77024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7D19BF3" w14:textId="678BB31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345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B5B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46B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711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CD1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DD5EA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450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65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C5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D46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6046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3646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F38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5354D5F" w14:textId="3AC6BA5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8E5ED68" w14:textId="1EEC498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5623B2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25167F1" w14:textId="08D4095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8AC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DEC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6F3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5DE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DA2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37A0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5B9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E70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584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AF4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7E33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3775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025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A24DD94" w14:textId="74E8864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3558161" w14:textId="69CE3CC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976A45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9A5C824" w14:textId="1544F99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D4C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18E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C31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34B4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BAC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4BFA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A65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B0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D1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9ACA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073A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0CAD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294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1E3F2" w14:textId="1773713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26BFE" w14:textId="27FE6B9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74D7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2484E75" w14:textId="633B36D5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7FBD0E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92B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97D1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75020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FBE8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3A9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Wykonanie częściowego utwardzenia terenu przy budynku przy ul. Borsuczej 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D0B1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Starostwo Powiatowe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E7A12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DD7C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34 000,00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C0C4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05DA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625D52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F168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01F5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34 000,00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E644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34 000,00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0DAE42C" w14:textId="42CAF95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08702BAD" w14:textId="6673779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1B36D6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3F60925" w14:textId="693FFE3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6CA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B19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F99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456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A53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3468E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66E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0F2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E0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D482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49D7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892C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34 000,00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96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3BA64F3" w14:textId="7FCD28F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0BFAA53" w14:textId="76C0E5D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707D9C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B6FF37E" w14:textId="452DC4E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9A5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CC5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FF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753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9A8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A0E2F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EE0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A82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AA5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119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6F70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ECA0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9B2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4EFB2EC" w14:textId="7CA9972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AAFF5A8" w14:textId="613DD26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7E7F8C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10D3B93" w14:textId="05CB89C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CEA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ADB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B63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A0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5EB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B2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69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57F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C27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311C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E33B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302A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A38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814AE48" w14:textId="11194E2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C6EC877" w14:textId="1BBD91E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C70F9D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7548227" w14:textId="36876C7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32E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2662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504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BE1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8DE0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9B0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DF9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A46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065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57E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12B6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A421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55C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A3134" w14:textId="12D8CA1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E7327" w14:textId="52935EF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9D84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3B76EB7" w14:textId="6D9BBB8B" w:rsidTr="00B751E1">
        <w:trPr>
          <w:trHeight w:val="340"/>
        </w:trPr>
        <w:tc>
          <w:tcPr>
            <w:tcW w:w="524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11C39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Dział 750 ADMINISTRACJA PUBLICZNA Rozdział 75095 Pozostała działalność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48A801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40 823 257,30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061616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144 525,00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E18A5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2 002 132,30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185567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20C4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E214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23 425 000,00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C3EF1E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23 425 000,00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5D2768B" w14:textId="21CCF772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61A8D9D" w14:textId="05B2CC89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A76AED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3968524F" w14:textId="15CEA77D" w:rsidTr="00B751E1">
        <w:trPr>
          <w:trHeight w:val="385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F428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87CB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5C84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059E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5C92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311D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0EC8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8 425 000,00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FCFF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669078C" w14:textId="4F3DA143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6536C23" w14:textId="375D5AB1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3FC357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0FD81477" w14:textId="18F8644A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A612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D5DA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E6C5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01B6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9175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0356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E568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9B71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77266A5" w14:textId="0A6060CF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AD887A1" w14:textId="136D179D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C2C2D3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3499DA7F" w14:textId="6775ACAA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5DF2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E2D9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8A91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BB50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C363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9AFA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39BC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C683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2775CBB" w14:textId="2E6E9408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82D1560" w14:textId="5B2F974F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86DD7B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5BC1964F" w14:textId="015D79D3" w:rsidTr="00B751E1">
        <w:trPr>
          <w:trHeight w:val="47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003B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B6B8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A0BE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6F37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7A4B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754C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B3A2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15 000 000,00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279A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2D2B0" w14:textId="6331BE89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9990F" w14:textId="4BCC9128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735B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59368FDF" w14:textId="22C25E2F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CB047F1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81502D">
              <w:rPr>
                <w:rFonts w:ascii="Tahoma" w:hAnsi="Tahoma" w:cs="Tahoma"/>
                <w:sz w:val="14"/>
                <w:szCs w:val="14"/>
              </w:rPr>
              <w:lastRenderedPageBreak/>
              <w:t>93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4A9F8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81502D">
              <w:rPr>
                <w:rFonts w:ascii="Tahoma" w:hAnsi="Tahoma" w:cs="Tahoma"/>
                <w:sz w:val="14"/>
                <w:szCs w:val="14"/>
              </w:rPr>
              <w:t>75095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3228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81502D">
              <w:rPr>
                <w:rFonts w:ascii="Tahoma" w:hAnsi="Tahoma" w:cs="Tahoma"/>
                <w:sz w:val="14"/>
                <w:szCs w:val="14"/>
              </w:rPr>
              <w:t>6050                          6370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6290A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81502D">
              <w:rPr>
                <w:rFonts w:ascii="Tahoma" w:hAnsi="Tahoma" w:cs="Tahoma"/>
                <w:sz w:val="14"/>
                <w:szCs w:val="14"/>
              </w:rPr>
              <w:t>Budowa budynku usługowo-biurowego na potrzeby Powiatowego Urzędu Pracy w Białymstoku w systemie zaprojektuj i wybuduj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11C74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81502D">
              <w:rPr>
                <w:rFonts w:ascii="Tahoma" w:hAnsi="Tahoma" w:cs="Tahoma"/>
                <w:sz w:val="14"/>
                <w:szCs w:val="14"/>
              </w:rPr>
              <w:t>Starostwo Powiatowe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D7458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52485" w14:textId="77777777" w:rsidR="003A749F" w:rsidRPr="0081502D" w:rsidRDefault="003A749F" w:rsidP="006B051F">
            <w:pPr>
              <w:jc w:val="right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40 598 257,30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6BFE9" w14:textId="77777777" w:rsidR="003A749F" w:rsidRPr="0081502D" w:rsidRDefault="003A749F" w:rsidP="006B051F">
            <w:pPr>
              <w:jc w:val="right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144 525,00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D0CF5" w14:textId="77777777" w:rsidR="003A749F" w:rsidRPr="0081502D" w:rsidRDefault="003A749F" w:rsidP="006B051F">
            <w:pPr>
              <w:jc w:val="right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2 002 132,30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BE6FF81" w14:textId="77777777" w:rsidR="003A749F" w:rsidRPr="0081502D" w:rsidRDefault="003A749F" w:rsidP="006B051F">
            <w:pPr>
              <w:jc w:val="right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4ABF0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81502D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4F93E" w14:textId="77777777" w:rsidR="003A749F" w:rsidRPr="0081502D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81502D">
              <w:rPr>
                <w:rFonts w:ascii="Tahoma" w:hAnsi="Tahoma" w:cs="Tahoma"/>
                <w:sz w:val="14"/>
                <w:szCs w:val="14"/>
              </w:rPr>
              <w:t>23 200 000,00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A9E50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23 200 000,00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A980DEB" w14:textId="0667807D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365AECAE" w14:textId="01E9951C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5A4034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02587EBD" w14:textId="50FF0BD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A54DA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5E5D1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E6CB9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E155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317A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8E69D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1850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7189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1384A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9261C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7AEA0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81502D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321A3" w14:textId="77777777" w:rsidR="003A749F" w:rsidRPr="0081502D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81502D">
              <w:rPr>
                <w:rFonts w:ascii="Tahoma" w:hAnsi="Tahoma" w:cs="Tahoma"/>
                <w:sz w:val="14"/>
                <w:szCs w:val="14"/>
              </w:rPr>
              <w:t>8 200 000,00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E718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0567068" w14:textId="4BB8F268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F23253D" w14:textId="790A0406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37536C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34AC25E7" w14:textId="22153C6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2C997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C70C9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FB214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F61AF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36E2A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5F0D7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528B1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6FE2B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198BA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D00FE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BFFFF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81502D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88686" w14:textId="77777777" w:rsidR="003A749F" w:rsidRPr="0081502D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81502D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6E9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9E85B44" w14:textId="11386610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2021353" w14:textId="10494482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3BAD16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03EE4B88" w14:textId="650D6CF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6E516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F527D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C428D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FD75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2A01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91A31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EB29E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72673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D576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BAE83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2BC98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81502D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9F5BF" w14:textId="77777777" w:rsidR="003A749F" w:rsidRPr="0081502D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81502D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59B1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68CBC1E" w14:textId="3BB024F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019AC28" w14:textId="65D5F00A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F198BC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49D993AF" w14:textId="4852479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46171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B1F5D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2188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23B7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4FDFF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0E34D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CB547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31008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BA77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01A3D" w14:textId="77777777" w:rsidR="003A749F" w:rsidRPr="0081502D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B6C41" w14:textId="595BB33F" w:rsidR="003A749F" w:rsidRPr="0081502D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81502D">
              <w:rPr>
                <w:rFonts w:ascii="Tahoma" w:hAnsi="Tahoma" w:cs="Tahoma"/>
                <w:sz w:val="14"/>
                <w:szCs w:val="14"/>
              </w:rPr>
              <w:t>Inne - Polski Ład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4C823" w14:textId="77777777" w:rsidR="003A749F" w:rsidRPr="0081502D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81502D">
              <w:rPr>
                <w:rFonts w:ascii="Tahoma" w:hAnsi="Tahoma" w:cs="Tahoma"/>
                <w:sz w:val="14"/>
                <w:szCs w:val="14"/>
              </w:rPr>
              <w:t>15 000 000,00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ECE5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EC176" w14:textId="6F86F790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0AE40" w14:textId="5B668E0B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25D2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7D333638" w14:textId="7DF2DCB9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B03708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93A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0974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75095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7528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614E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Zakup traktorka do odśnieżania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CD88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Starostwo Powiatowe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BA17C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F083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AC44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7B3C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E389BA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9398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FD4C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33BC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749E8F6" w14:textId="27D4355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797AF5C3" w14:textId="086410B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90A9AE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3A6CD6A" w14:textId="67E9FFF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3F0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526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5DB5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CA0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FD8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4747C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59F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29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07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5A5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1D99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5AFC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25 000,00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44B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C62DCEC" w14:textId="131019E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7C24A3D" w14:textId="01E30D3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70D8D4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5657DB2" w14:textId="59F530F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351B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3D7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1E9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08B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884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4C1F1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108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F069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B9E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6F1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46CA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9B77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ED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8654EFD" w14:textId="6BBED36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193FD33" w14:textId="7E7E8F5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E64B11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2266E56" w14:textId="5EBD3EC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3EC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C5F1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90C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38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950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1023D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F95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45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429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806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F605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F56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7795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09739B4" w14:textId="12C1663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48D774B" w14:textId="584D8AF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D1F6F1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AEC2F1B" w14:textId="1DAD207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396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12E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227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156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BA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3ECB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C1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BDC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6B64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C6A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922B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5916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835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DA717" w14:textId="207A5A2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FF4B8" w14:textId="31DA1E6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26C3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0BAADA0" w14:textId="7AF9A29D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1D7E6D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93AA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EA8C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75095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CE33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636A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Wykonanie dokumentacji projektowej dwóch budynków magazynowych podwójnego przeznaczenia na potrzeby ochrony ludności i obrony cywilnej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BBE4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Starostwo Powiatowe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F44D8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0DBF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3C09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F3DB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9E0536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C64C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3997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2217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94BEDBC" w14:textId="10E1DA7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50EC3504" w14:textId="17CCE6A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5E05C5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63DBACA" w14:textId="728A488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39E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1AA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77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0CD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8F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50F96" w14:textId="77777777" w:rsidR="003A749F" w:rsidRPr="00671DE4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3B8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9B3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E9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3801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6AB0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C2B3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2F0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0A3039C" w14:textId="438705E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8CE1D11" w14:textId="2AB965F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E0C5A8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595E367" w14:textId="7053F03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3C3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A19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D97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9F8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64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B1A20" w14:textId="77777777" w:rsidR="003A749F" w:rsidRPr="00671DE4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671DE4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19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3CE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08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F771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9B40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C73B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1B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377ACED" w14:textId="2DFB819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131FBCF" w14:textId="258991A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F34400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E91AF96" w14:textId="124085D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1D0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7A4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09A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F36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C3CE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A4DD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88F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5CB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9E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315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8386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7AAB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1C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41A0769" w14:textId="24A7103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59B36CB" w14:textId="29A5236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05BE45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71FD795" w14:textId="2E8057F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9DC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CEB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470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89C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86D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936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45A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7E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32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DBB1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F87D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B5A8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D17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F2F303" w14:textId="3825D4B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16300" w14:textId="3F4C3D0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B8DE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08BBB09" w14:textId="6D9B1E48" w:rsidTr="0081502D">
        <w:trPr>
          <w:trHeight w:val="424"/>
        </w:trPr>
        <w:tc>
          <w:tcPr>
            <w:tcW w:w="524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9E4E2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Dział 752 OBRONA NARODOWA Rozdział 75295 Pozostała działalność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3287AD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2 105 800,00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2FD7A0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140066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043B5A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BAB2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1731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2 105 800,00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5AA4D7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2 105 800,00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169E40F" w14:textId="1E5E35F1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265EDE87" w14:textId="6ACDECC3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2E59DA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0DBC9EA7" w14:textId="093C7A4B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3018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DF61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7126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A7DF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E760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368A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199C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578 800,00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5C82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43C5DFA" w14:textId="1F4820A4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AEE298C" w14:textId="7900F005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02C468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7902849C" w14:textId="7788E260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F286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D2EE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C9AE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F3AB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BDA5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50CD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B1D0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6605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4EB345D" w14:textId="2D18EEFF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E449B32" w14:textId="3404E155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9616A6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28E0407E" w14:textId="2E9B648F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63E6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48DE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55980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730E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C10F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3C80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D498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1 527 000,00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A6E2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17F905F" w14:textId="3095880D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5D2890A" w14:textId="3A455AE9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A6D8B6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468294C2" w14:textId="1CB3E828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6DEF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5791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401E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A203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285E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85B1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B6F9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43BA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19365" w14:textId="73912546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04ACE" w14:textId="11BD7F1A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E136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23A056E0" w14:textId="51B22F5B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A91A63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93AB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3468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75095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971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306D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Zakup koparko-ładowarki wraz z osprzętem zgodnie z ustawą o ochronie ludności i obronie cywilnej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AD8C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Starostwo Powiatowe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BF0C3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03CF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578 800,00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068B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DEDC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CF8A99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ED0B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99B4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578 800,00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6BF5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578 800,00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C186B6B" w14:textId="224FE45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6FDD9B6B" w14:textId="2DC1D5D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BCF96D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751CF0D" w14:textId="1B7A3AA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1A4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8FC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8329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AB5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1B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46989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AD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7C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EA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1F6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2474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64DA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578 800,00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EFD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5116024" w14:textId="6DF8C06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6A23180" w14:textId="0035B1A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B29E7E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AEC5850" w14:textId="7E3E135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0C7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48A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D0D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D0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E66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B80C5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7C90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6F1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D10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2C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8FF4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6034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7EB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B47A0ED" w14:textId="7AF998C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5F59F48" w14:textId="26ED735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E7A0E1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3C58CE0" w14:textId="46C2869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4AF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39B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20E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019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59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02906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2AC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296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DA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3F3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A973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8E97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0A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DAEEDD2" w14:textId="54675CE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AE66535" w14:textId="7E6EAD5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FB2ED1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FA146A1" w14:textId="57CBB59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A59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83B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2DF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E52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F93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333AB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1EC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DD23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69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439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53D2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86A4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1B6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4DA8A" w14:textId="1C646DA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0D611" w14:textId="76FDD26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3683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23C422D" w14:textId="5883CCF8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91F837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93AC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2C15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75295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1373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14EA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Uzupełnienie zasobów i infrastruktury niezbędnej do realizacji zadań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OLiOC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D2D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Starostwo Powiatowe w Białymstoku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FD6E7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4305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1 527 000,00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02E7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3341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BD149C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8AD8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56058" w14:textId="0A3DEC72" w:rsidR="003A749F" w:rsidRPr="00063B58" w:rsidRDefault="00E071B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</w:t>
            </w:r>
            <w:r>
              <w:rPr>
                <w:rFonts w:ascii="Tahoma" w:hAnsi="Tahoma" w:cs="Tahoma"/>
                <w:sz w:val="14"/>
                <w:szCs w:val="14"/>
              </w:rPr>
              <w:t> 948 200</w:t>
            </w:r>
            <w:r w:rsidRPr="00063B58">
              <w:rPr>
                <w:rFonts w:ascii="Tahoma" w:hAnsi="Tahoma" w:cs="Tahoma"/>
                <w:sz w:val="14"/>
                <w:szCs w:val="14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DDD12" w14:textId="04A4965A" w:rsidR="003A749F" w:rsidRPr="00063B58" w:rsidRDefault="00E071B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</w:t>
            </w:r>
            <w:r>
              <w:rPr>
                <w:rFonts w:ascii="Tahoma" w:hAnsi="Tahoma" w:cs="Tahoma"/>
                <w:sz w:val="14"/>
                <w:szCs w:val="14"/>
              </w:rPr>
              <w:t> 948 200</w:t>
            </w:r>
            <w:r w:rsidRPr="00063B58">
              <w:rPr>
                <w:rFonts w:ascii="Tahoma" w:hAnsi="Tahoma" w:cs="Tahoma"/>
                <w:sz w:val="14"/>
                <w:szCs w:val="14"/>
              </w:rPr>
              <w:t>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996D1DC" w14:textId="53CE6D3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9FDA1FE" w14:textId="027E935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35B377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6446F87" w14:textId="2CBD94F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374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AFF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A73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267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7E9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C31D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E08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ADA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3C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EF8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6550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842E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BB0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C120400" w14:textId="313FB10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A3033EA" w14:textId="4CE822B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008467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BBDC821" w14:textId="0656BBD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747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F52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246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7B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9C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C31A7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98A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C61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4D4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FD1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3E89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FC9D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F323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0666483" w14:textId="7376B37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32ACB15" w14:textId="008793D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870DC3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1ADFF83" w14:textId="4CA3C90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3A2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10D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EFD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207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971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9CD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43B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59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4B8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F11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4C91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39C20" w14:textId="61576AE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</w:t>
            </w:r>
            <w:r w:rsidR="00E071BF">
              <w:rPr>
                <w:rFonts w:ascii="Tahoma" w:hAnsi="Tahoma" w:cs="Tahoma"/>
                <w:sz w:val="14"/>
                <w:szCs w:val="14"/>
              </w:rPr>
              <w:t> 948 200</w:t>
            </w:r>
            <w:r w:rsidRPr="00063B58">
              <w:rPr>
                <w:rFonts w:ascii="Tahoma" w:hAnsi="Tahoma" w:cs="Tahoma"/>
                <w:sz w:val="14"/>
                <w:szCs w:val="14"/>
              </w:rPr>
              <w:t>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93B8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EACD9CC" w14:textId="2BD0450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82C2C59" w14:textId="6C4001D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263B65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4F440D9" w14:textId="4089B31A" w:rsidTr="00B751E1">
        <w:trPr>
          <w:trHeight w:val="31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032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730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57F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37E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805F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A4B1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BA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7D1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2C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603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9C1B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9B72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A1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DEDEA" w14:textId="6FF52B8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CE619" w14:textId="6E93614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8B7E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4E6F916" w14:textId="12E4A486" w:rsidTr="00B751E1">
        <w:trPr>
          <w:trHeight w:val="340"/>
        </w:trPr>
        <w:tc>
          <w:tcPr>
            <w:tcW w:w="524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890A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Dział 801 OŚWIATA I WYCHOWANIE Rozdział 80140 Placówki kształcenia ustawicznego i centra kształcenia zawodowego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B82765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30 000,00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702C45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0341F3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A9D7AD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F1E8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28A9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30 000,00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34AA3A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30 000,00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1745837" w14:textId="2B93E244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27691212" w14:textId="2708EEBD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8885DB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0F51AC66" w14:textId="7D709957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E6B7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E00C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0F43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5A9B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B985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FD51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E8F8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30 000,00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4DC0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A7AA66E" w14:textId="635C06DE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E4F9D48" w14:textId="1CBB96D0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3B787E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27B146BF" w14:textId="3DB813FA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F855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B54F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752F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668E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449D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11BE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8A7F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F8A6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E0DD161" w14:textId="5C806D61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3268460" w14:textId="63956E58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9E33B8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468741E9" w14:textId="69D6A86E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3C83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4634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1ACA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A5BC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0206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92A2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3D0E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1C52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5450245" w14:textId="45F1104F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374E523" w14:textId="76B71C6D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B086FD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6DA28246" w14:textId="4ED0C103" w:rsidTr="00B751E1">
        <w:trPr>
          <w:trHeight w:val="544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86B7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EF28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AA6B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9ADF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4AD0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E075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D21E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A475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01699" w14:textId="19E23BA3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FA966" w14:textId="69CA88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9783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05919BE2" w14:textId="467C8794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E6C979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93D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F4AF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80140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B2BB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9B50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Zakup systemu monitoringu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265F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Centrum Kształcenia Zawodowego w Łapach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92EBD53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121F80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F34634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7D1930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E03480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EA9A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0451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09744E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63BC2BD" w14:textId="52DA8A9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2DAA9E8F" w14:textId="1716A01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26A060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D7F5D06" w14:textId="3FBD401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5EE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D46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A90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665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DBA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3BC0E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254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AF6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D1A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382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13EB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E931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ED4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509846F" w14:textId="2503A94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92A7961" w14:textId="5A08CEA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A4FE7C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39845D2" w14:textId="47DDB04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080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AC5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241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2C9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46F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2906C64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B27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947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4AD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32D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AE19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D175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4B14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FC1E0BC" w14:textId="1882149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BD77460" w14:textId="1EECA1E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EBFD0E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608231B" w14:textId="5AC5C69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B2C9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A18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69E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6DF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E0F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2B2A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D16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2BE1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377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6D9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A29E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64B2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DCE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A7966E4" w14:textId="515D7C4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E6CFBE3" w14:textId="770BEE7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060AD1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C7F3F23" w14:textId="142124C4" w:rsidTr="00B751E1">
        <w:trPr>
          <w:trHeight w:val="484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7B5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BB3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06C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EFE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94A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4A7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F67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143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D31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02F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D39B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B7B7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D67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8C0C9" w14:textId="0A74FD2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8BA49" w14:textId="1FC8130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C2DC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77F431C" w14:textId="52FD537D" w:rsidTr="00B751E1">
        <w:trPr>
          <w:trHeight w:val="340"/>
        </w:trPr>
        <w:tc>
          <w:tcPr>
            <w:tcW w:w="524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A5F98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lastRenderedPageBreak/>
              <w:t>Dział 801 OŚWIATA I WYCHOWANIE Rozdział 80195 Pozostała działalność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262C2C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1 257 183,97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1D6329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1609C5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25A46E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F574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3F13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186 335,63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C69EB8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186 335,63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67E63E1" w14:textId="3F820219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79CA788A" w14:textId="598E348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B78C13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05479724" w14:textId="0441BB48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E887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67B1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D5290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5280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DFDA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8800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370C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29 168,33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9F73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F4D643A" w14:textId="3E12B0DF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70AD2D9" w14:textId="799757DD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8BA6D3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01F90400" w14:textId="673AF4F7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DFE6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62D8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C978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D5AC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0443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57CC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0716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B3C1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A5DC0C9" w14:textId="311AE798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9B9A4EE" w14:textId="6E1830F4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BD48D6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3028FC6F" w14:textId="4E06CEF8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B16B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261F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50D2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69BD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6291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2BC2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926D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3FDE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970E4DC" w14:textId="0224090F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B088026" w14:textId="70337BDF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63EEDF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7544BA15" w14:textId="70E6AC61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904D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C8A9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EC4A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B6B9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ABA9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645E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43DD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157 167,30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4CD7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B8488" w14:textId="2899C3D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82C9F" w14:textId="3B7C3F6B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FF49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5D5DD16D" w14:textId="586CEA4F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8A3AE2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93B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D68E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80195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D87F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6057    6059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5A46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Remont pracowni w budynku Centrum Kształcenia Zawodowego w Łapach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0306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Centrum Kształcenia Zawodowego w Łapach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16D8902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22DBE0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875 261,04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FDF39F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1C0113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060A22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976B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C9F2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179 081,04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EC17B7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179 081,04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FAB8E0D" w14:textId="4520300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53757D89" w14:textId="2DFAE30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565AC3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C1E36D9" w14:textId="3A08B94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828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971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093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80A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CDF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6DF89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A683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C80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C92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3DC1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06B8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AD56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29 168,33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A31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64CCE2A" w14:textId="7EDEA61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B8DDB2D" w14:textId="0CE447C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BB7E22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EEA9C30" w14:textId="43794C6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AF3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C34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EFA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C30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6FB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ACD28D6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459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4DA1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E882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93E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12B3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2E8B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5AB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62A440B" w14:textId="3E960F9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E813C13" w14:textId="2CA36F8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F73D6E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CF6AA84" w14:textId="08F6598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6BD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EE5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745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ED9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A690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B2F64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5FB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067F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1F1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7B7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A2BB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BFE4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681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0EEE1D9" w14:textId="1DE0712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75B19B9" w14:textId="14FA185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DD5F08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53A7926" w14:textId="64B0547C" w:rsidTr="00B751E1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881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700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23A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1D7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1CB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496EB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EA3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6B9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B3E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5D8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7185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E1FE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149 912,71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B51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01213" w14:textId="46622E4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23B52" w14:textId="5983641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5F6B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6F0833E" w14:textId="1137E94E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F46A82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93C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CE79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80195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E1B8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6057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3957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Dostosowanie i modernizacja pomieszczeń na potrzeby utworzenia laboratorium Smart Lab oraz dostosowanie i modernizacja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sal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 xml:space="preserve"> zgodnie z Programami Rozwojowymi Szkół w ramach projektu "Kształcenie zawodowe na potrzeby Gospodarki 4.0 i Gospodarki Obiegu Zamkniętego" w ZSM w Łapach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9B44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Zespół Szkół Mechanicznych w Łapach 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505A431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478BF9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381 922,93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75A20B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7A64D7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1F7D76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E80B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C326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7 254,59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8D6C8C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7 254,59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2E04916" w14:textId="3F96215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0160BAF2" w14:textId="20A4AF7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8FE1C3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A79338B" w14:textId="3A3BF0B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7DD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D60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B06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26C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F67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4951E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74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E42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479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F45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4BCF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1B11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367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70CDA52" w14:textId="7D8A3F1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3205568" w14:textId="68EB1BA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88F017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82CB5DE" w14:textId="382A31E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B67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2BF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137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582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D94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B968A95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2027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F4B1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0D7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B8B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B2E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AB12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C20A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E8D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C245CC0" w14:textId="3BA2C3B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A06F689" w14:textId="1E919A5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5C88FA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E2258A9" w14:textId="7F8590A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9E6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F64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21F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723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FAE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29E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65A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AAB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107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FB47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BEE0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6B16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054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B628554" w14:textId="1CB03DC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DA1AACD" w14:textId="6E3C5C5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20AECC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655E580" w14:textId="1C175A2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00B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BCD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18C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81F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9EB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1CD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2F5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43A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69D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4B4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E06E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(EFS)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B15A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7 254,59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B2D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A8074" w14:textId="0A20DD9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E9278" w14:textId="303F5EB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94EE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2CB6618" w14:textId="47B1FBA5" w:rsidTr="00B751E1">
        <w:trPr>
          <w:trHeight w:val="340"/>
        </w:trPr>
        <w:tc>
          <w:tcPr>
            <w:tcW w:w="524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524C8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Dział 852 POMOC SPOŁECZNA Rozdział 85202 Domy Pomocy Społecznej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84E6F2B" w14:textId="77777777" w:rsidR="003A749F" w:rsidRPr="00063B58" w:rsidRDefault="003A749F" w:rsidP="0081502D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2 015 059,00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40BB13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F99863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32 779,50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FBE7E3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BD69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4794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1 982 279,50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8DA6D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1 982 279,50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F470862" w14:textId="483F298B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431975DD" w14:textId="29E16DD4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20FBE7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5DB88663" w14:textId="148190EA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8732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636C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005B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8621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8356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5352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46A9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1 838 279,50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8F0E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3AE988C" w14:textId="689015B4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C1F0967" w14:textId="3A2996EF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9A12FC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53D58E93" w14:textId="4875E409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8793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F8A2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4AD9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4AAD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AAEE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5BC7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C49E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BAB2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0E21CFC" w14:textId="0A495604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D7EC844" w14:textId="7A9D9425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DBA05E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73F1340A" w14:textId="61D3CD93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B8E3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CCF7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0EEF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D2E10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CE09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11DA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C7CB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976E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A92A66D" w14:textId="4BAD0F21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70773C5" w14:textId="3A75939F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58272A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09AD0DAF" w14:textId="058563C3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65DF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0A49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68A4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458D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19BD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3FEC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25F0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144 000,00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3781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3C6B3" w14:textId="77C139C4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ABCE3" w14:textId="492A530F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0F4F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6F431A1B" w14:textId="17B4885A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EF2B56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94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657E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85202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51A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7DB6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Przebudowa Domu Pomocy Społecznej  w Choroszczy (dokumentacja projektowa III Etap przebudowy)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990F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DPS w Choroszczy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ACEDC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EAF2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348B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92F2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582DE7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E036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6584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299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C38FCC9" w14:textId="784EAC8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6146AC0B" w14:textId="4AD213C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3DF9D7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65C1253" w14:textId="3FDE4A9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D5E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261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A8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A97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E29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6BD7D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22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81F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F26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AA6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68E3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A518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C2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1FB779C" w14:textId="71D4CA0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72876A3" w14:textId="7D3EEB4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DDFA47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616FAB1" w14:textId="1F1C375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7BC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792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92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4DE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34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05FFF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FAA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78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6CD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2AFD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00F7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E0B9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85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0BE7FCE" w14:textId="4F83AD2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739F91F" w14:textId="0B5824A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884F60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369BE9F" w14:textId="3C489F0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C4F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BCD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DE1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16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08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A0C87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F6A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60A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7DF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A5E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2E2D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5373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2E1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F55C37C" w14:textId="4EE3B38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83925BF" w14:textId="0995B23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909FC2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4A6CF74" w14:textId="7D60D97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290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B8A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BC8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3D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208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01CD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C96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23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36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2E19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42E4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1036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98E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2BF58" w14:textId="07F7280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35C3F" w14:textId="106B85C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2B43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0B4854D" w14:textId="74BE69BF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E71649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BD6D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85202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802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F27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Przeniesienie płotu od ulicy 3-go Maja na teren DPS w Choroszczy (działka 107/4)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B62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DPS w Choroszczy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3671D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7637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F418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14B3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7FFEDF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8631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F0F3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7E6A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50 000,00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0399BCC" w14:textId="1D8A058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0D1A9AE2" w14:textId="2FC7C2D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7EBB3C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9E1C80C" w14:textId="3012C50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AB3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3A3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A2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7A01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557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CF25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E7D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3E1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21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209C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E6C0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2A2E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157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48D4DCD" w14:textId="2B0A080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BEE8E9C" w14:textId="5302BC9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B1CA3A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A9762A0" w14:textId="117189C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431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A3D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63F4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52D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0A9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10396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360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6FF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AAA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BDF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85A6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227C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D7D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A24A525" w14:textId="30D9A94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AE0512F" w14:textId="3AE2FB9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BC06C9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31A61D2" w14:textId="0BC4105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F52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9DD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826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F0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AEA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34A48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591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85F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DF0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279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ACE6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E518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E7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11EC2E1" w14:textId="255EBDC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426E48B" w14:textId="29405DE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BB2B25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2775D8D" w14:textId="0C86923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772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2180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F7D8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E49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593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31A10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BA6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778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BEF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16E4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FB52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5E84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7B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7AA55" w14:textId="2260965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E581E" w14:textId="3EA3863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32B6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9D3B916" w14:textId="1C39D426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84CBE3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96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A359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85202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609F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9201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Wykonanie ogrodzenia "Mieszkań chronionych" (treningowych) przy DPS w Choroszczy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130F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DPS w Choroszczy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0D530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F81B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FCC7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4485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5A86AF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CEF9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FFD2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F625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EAD4F2B" w14:textId="5D27AA1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9C30641" w14:textId="6E736CF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18C78A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B84C59D" w14:textId="4F9339E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07A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AF8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F05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5E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9D1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3B717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3B7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7B5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D3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405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00FC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9B9C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7FC2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0A1323F" w14:textId="09DACD1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31158B4" w14:textId="55B4883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E2067C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6AF0B5B" w14:textId="244323A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DDD4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E73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615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AD1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6F5F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7D251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C14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8A5D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EC8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334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43CC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B7B1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56C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8A320CC" w14:textId="7803680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52E2785" w14:textId="29FA07A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EBC0ED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F08F836" w14:textId="6B12B27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38D6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599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06C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DA6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DBB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02E1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03FD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CF2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937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925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679A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6749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33B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1684FD3" w14:textId="5A2784A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9CB159C" w14:textId="35BACBC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75508E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F934734" w14:textId="5B8A5AC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6F0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E09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CDA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36F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7A7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6346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319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090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B86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08D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42B9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94DE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F19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6716D" w14:textId="08F66CE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A2969" w14:textId="3918D6D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9000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DD6730A" w14:textId="43211738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01FA09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96A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0565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85202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DE64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305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Likwidacja barier architektonicznych poprzez wykonanie naprawy drogi z przełożeniem kostki brukowej na parkingu (łączna powierzchnia 600m2) przy DPS w Choroszczy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982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DPS w Choroszczy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0F77E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3893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316B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B0BE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1D450D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E439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3B88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A96C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9E7A05E" w14:textId="7F12A86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46001FF2" w14:textId="70BC338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7849BC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7CEF194" w14:textId="4789815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7FE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0EE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358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719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D72B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7C0FC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54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ABF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CCF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0AF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6797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E525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905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7BD625F" w14:textId="2C29236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77392AF" w14:textId="09D42F5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134014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E47D82F" w14:textId="11A2E359" w:rsidTr="00B751E1">
        <w:trPr>
          <w:trHeight w:val="44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6A8D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7ED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137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B3B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D74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AC49C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67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354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0C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87A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10B9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79B4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D5F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8C5370B" w14:textId="4E0664C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0DD8BC4" w14:textId="413FF77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0F87AB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BFF4771" w14:textId="193462E6" w:rsidTr="00B751E1">
        <w:trPr>
          <w:trHeight w:val="39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D78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89F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2B2A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D4F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DDA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ACA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8B6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3A2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DCE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E19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D3FA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07A3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28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53E7962" w14:textId="6926252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8C36B7D" w14:textId="6655157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9C2CF9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E0240AB" w14:textId="72A15C9B" w:rsidTr="00B751E1">
        <w:trPr>
          <w:trHeight w:val="4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49A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EB88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927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E0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F09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D65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8634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92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AF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DEB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3A7E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D870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1511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182E7" w14:textId="1DEC160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7A8C4" w14:textId="776CA46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A89C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97730F6" w14:textId="1D5D4EFC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777B55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97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3AC0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85202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C87C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2A0D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System rejestracji czasu pracy oraz system wejść i wyjść mieszkańców DPS w Choroszczy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0F1A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DPS w Choroszczy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3918C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387B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37 262,00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9775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4A0D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6DA6C1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0582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204A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37 262,00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8DDD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37 262,00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0529DC1" w14:textId="591D68B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4C7AAE22" w14:textId="0516DCB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FABDEE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97A8161" w14:textId="7C6069C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E02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CAD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F4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A43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ABA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E971B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7A0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269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980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8F7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19F8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2D4E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37 262,00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EF6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C71C016" w14:textId="10B3817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2E2FFC2" w14:textId="5846017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9C7B45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C0C8BFE" w14:textId="4790742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240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3F0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A0A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34C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9EC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A8AA2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21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B8AE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B96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AF7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2CDD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FB00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117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1320EC2" w14:textId="7EC27BA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86D16B3" w14:textId="517B358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BC414D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EF98C36" w14:textId="52FBDA7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38D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C30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AE2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57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FDF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5AD0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8D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4E4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A5E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6274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D338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E4AA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30A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F2869D7" w14:textId="1A22B2B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C713B37" w14:textId="060F75B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2F90DB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2285D5A" w14:textId="191950C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4EE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439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7C4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670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ECE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BDDE0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BAD1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C5FF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5B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5F5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4A49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C3BA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6C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5E136C" w14:textId="36C271E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C1397" w14:textId="402DC3E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C4A5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95AAF40" w14:textId="46DC0B4E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19202D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3ADF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85202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6085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9E39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Zakup podnośnika do prac opiekuńczych wraz z podstawami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DF63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DPS w Choroszczy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BA9AB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8F17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4553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724C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E89FC6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57BD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C258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921E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BE5B383" w14:textId="085A005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3624B5AE" w14:textId="5C99839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2AA8BE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38334C9" w14:textId="608AB53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1F85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06C5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8CD1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1183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AD1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99FC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46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08F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8D0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895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3374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D90D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B4CD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21FDD4E" w14:textId="219AE50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B799CDB" w14:textId="7FCAC95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456893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0429F0A" w14:textId="4E69133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CC8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3D8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FDF7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DF4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921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F8688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DE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AFA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CA2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2E4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CCEF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BCF9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6A3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5C1A339" w14:textId="6C7B114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09F746F" w14:textId="4E4FF51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012E93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19879E0" w14:textId="042934B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C1E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91B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079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D587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728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18A09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25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77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C7E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CA2F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4F3A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485F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534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E082413" w14:textId="2CF78F1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95CA0FA" w14:textId="4852D66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BD751C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9E86D18" w14:textId="0DFF366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865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DA71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0FF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3C20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882F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4ABC0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DA7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9F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FED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36E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8BC9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777B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B4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6FFE0" w14:textId="04FC811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2F75D" w14:textId="3038901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8044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38A9B95" w14:textId="69F68086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4AE286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99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0ECD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85202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A730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CCB75" w14:textId="41E3F224" w:rsidR="003A749F" w:rsidRPr="00063B58" w:rsidRDefault="003A749F" w:rsidP="00A4168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System bezpieczeństwa ostrzegania przed zagrożeniem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62C8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DPS w Choroszczy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64B5E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654C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E307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6935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E7FFE8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3325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E2D2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6D33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B709DBF" w14:textId="53385DB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6A6082E6" w14:textId="65F06AA6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0AD80E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FE374BF" w14:textId="35123A3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F576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9E8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88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B76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A1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7D679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BBA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1C7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AF1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151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ABF8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219C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38D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21D00A5" w14:textId="453765F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DAEA456" w14:textId="346FEF2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74FC2F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C973A27" w14:textId="6EF824A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2A6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67B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C3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5B7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B0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B8FBA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96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26F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57C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3C6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0566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FE35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181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3E9D551" w14:textId="5A09313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CA97916" w14:textId="794EAB2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0A27FE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667CC3A" w14:textId="542304F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EB9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EA5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788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E2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44E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87A55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9E9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42A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114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A49A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76D5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AAA3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44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2DD2795" w14:textId="1CBB1CE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94425B7" w14:textId="2DB1E56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E83524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0901BFA" w14:textId="2D50385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2A9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BC5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AF1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E2D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2EC9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3946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DFE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774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601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5D6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06C2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29AF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E9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09218" w14:textId="40E3455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1859F" w14:textId="51518EE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DE8A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1C9357D" w14:textId="51C70745" w:rsidTr="00B751E1">
        <w:trPr>
          <w:trHeight w:val="451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38DF8E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99A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34AE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85202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E5F9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6252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Wykonanie ogrodzenia panelowego z podmurówką oraz bramy wjazdowej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D435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DPS w Choroszczy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CE3C1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A2EB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17 720,00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F06E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F53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39785D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665C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BEAA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17 720,00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69EB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17 720,00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9142208" w14:textId="6B051AA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746A6C49" w14:textId="69E7571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B6ECA7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B2A2D05" w14:textId="4F6ACFED" w:rsidTr="00B751E1">
        <w:trPr>
          <w:trHeight w:val="3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5D7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2A4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74A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2AE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CCC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8862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F79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203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E76A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9EB6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9DF5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AA4C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17 720,00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FAC9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CDD48AA" w14:textId="62A2281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0398EDA" w14:textId="3DDD01F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FB79B2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1C424AB" w14:textId="21517A8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DDA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3B1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4FB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EE8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51E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82132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E49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AC6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3FC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9AE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CEA5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5EEB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61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CA1C36E" w14:textId="5F828CE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4D31B1E" w14:textId="01E8EAC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DD715C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ECC1EB6" w14:textId="549F1D0B" w:rsidTr="00B751E1">
        <w:trPr>
          <w:trHeight w:val="39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F74A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A53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D1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34C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8D3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B3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811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36C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9347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EBD2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C629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FA66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0A6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4CBBBF8" w14:textId="6370D49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6F70D76" w14:textId="2E64933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72A001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20DE903" w14:textId="5ACAC7D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32AD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E9A2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B7D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4F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F8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7D2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3C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E3B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4F6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EE5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BFE3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372C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6C8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26D7D" w14:textId="6866C69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F2867" w14:textId="7A995BE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2AD4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131BC52" w14:textId="32344FE8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AB0D9A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100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AB30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85202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3322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8638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Budowa podziemnego zbiornika przeciwpożarowego przy DPS Jawor w Jałówce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007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DPS w Jałówce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E08A7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ED67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576 554,00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59CD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EE49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9B4FBD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EC97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3A9F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576 554,00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BD9A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576 554,00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D6A61C5" w14:textId="2ADB5B6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53584BB" w14:textId="49DC7E0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BEA39D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654B787" w14:textId="1B345AB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26D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F89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CFF0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F8A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E9D9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A63C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639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118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17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58F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B03B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9434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576 554,00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4B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24E6FF4" w14:textId="0A5C1C0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629A2BC" w14:textId="3C4DA91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2898EB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7155F1C" w14:textId="1DA12F2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18D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DA6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922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994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3C8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BC43A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3B0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1B6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2380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C36E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2943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C84E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36E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5355D97" w14:textId="701A0AD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B542B7F" w14:textId="0AAB7E5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B9B2DA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9BD91E0" w14:textId="79E7D36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E82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26C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74D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AEE0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D2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67AD8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396C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AF4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019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C1E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DC5D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C874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D858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ED87FCF" w14:textId="43A116E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2ABF406" w14:textId="321DFDD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DA7136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9D5200A" w14:textId="684AC92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216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2CA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3D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27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403B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07E2B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511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EC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3DB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6A41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3164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958A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C1D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C13B4" w14:textId="15B6EC7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C924A" w14:textId="15F93D7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5083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07423CD" w14:textId="0ACF4452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03ADC8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BDA8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85202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C181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B4C5" w14:textId="5B575EFD" w:rsidR="003A749F" w:rsidRPr="00063B58" w:rsidRDefault="003A749F" w:rsidP="00A4168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Modernizacja budynku DPS "Jawor" w Jałówce w zakresie dostosowania do obowiązujących przepisów przeciwpożarowych (urządzenia </w:t>
            </w:r>
            <w:proofErr w:type="spellStart"/>
            <w:r w:rsidRPr="00063B58">
              <w:rPr>
                <w:rFonts w:ascii="Tahoma" w:hAnsi="Tahoma" w:cs="Tahoma"/>
                <w:sz w:val="14"/>
                <w:szCs w:val="14"/>
              </w:rPr>
              <w:t>oddymiajace</w:t>
            </w:r>
            <w:proofErr w:type="spellEnd"/>
            <w:r w:rsidRPr="00063B58">
              <w:rPr>
                <w:rFonts w:ascii="Tahoma" w:hAnsi="Tahoma" w:cs="Tahoma"/>
                <w:sz w:val="14"/>
                <w:szCs w:val="14"/>
              </w:rPr>
              <w:t>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CCE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DPS w Jałówce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D4E08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749A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498 740,00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1166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491E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32 779,50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E5F399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23A4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3053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465 960,50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B209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465 960,50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0BEEB99" w14:textId="5C5C04C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076107C7" w14:textId="259B92D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C7CC71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6B1E8A3" w14:textId="7E5D637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E466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F38C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0B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D22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F3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4B2EC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0C2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ECB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01D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327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3832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B4EC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465 960,50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9F9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F233319" w14:textId="2745F34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46C381F" w14:textId="512F867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FBDAE2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C3443B0" w14:textId="5855DAE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673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76C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20E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53D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C58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FCDED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BE8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5089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8735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E61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7ACC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B4AF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EFC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2BA3355" w14:textId="2CD7DC6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C5035FE" w14:textId="419283D2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0BC2ED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401A1DE" w14:textId="37AE602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59ED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C5B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4E79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46D9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DBB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43A6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F8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B340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4F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BF7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A7D3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2BC7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E30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F75FCB9" w14:textId="4C54A35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C6D311B" w14:textId="702EBEA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7ABE3F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D15D157" w14:textId="1A41F0F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B78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BB7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33B8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E5F7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1F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9F10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10F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5B7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D23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D34E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3522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403C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1C0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1E654" w14:textId="0139C4C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DE70D" w14:textId="660C4ED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5DCA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98FE1FE" w14:textId="567E8B0E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90CB49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101A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8273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85202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4810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7D26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Zakup magla elektrycznego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F648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DPS w Jałówce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F6D58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2C9E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28 905,00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92D7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0FF3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46B156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FF98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3F72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28 905,00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E321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28 905,00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C73A345" w14:textId="2BFD526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2B4B79E4" w14:textId="203F005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FA9856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8976DBF" w14:textId="22B9DE6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D8F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D1DB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8B3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BF7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7FC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7957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2D11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CAB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61F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3D1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A6F9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871B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28 905,00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F3C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DC6EA4B" w14:textId="76701F9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3171BEF" w14:textId="304F8A0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F965D1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239EAFD" w14:textId="66A0BA7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A34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FD0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A7B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2AED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F1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45C71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B1A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36D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7DFD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2ADB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E4BC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EAB8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FCE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68E7BCB" w14:textId="334CE57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32FF795" w14:textId="4679375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F1EFC1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1117054" w14:textId="23651A4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8E04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0BA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4FDE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E00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AB0F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2F686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85EF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F7C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B936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2B4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33F0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6C31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837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24BAA7A" w14:textId="0C52401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BD7CE48" w14:textId="280CC0EE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8AED7F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64F4C27" w14:textId="0B530181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F2DF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43D3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C6B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1FA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B73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D4E39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EBD3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ED9E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944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387A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7384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6E13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C05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B0020" w14:textId="15E4DC7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08732" w14:textId="4A7216E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D6FC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869DCA5" w14:textId="76307A8A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B29367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BDD0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85202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A64C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8F20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Zakup pojazdu przystosowanego do przewozu osób niepełnosprawnych do Domu Pomocy Społecznej w Uhowie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A825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DPS Uhowo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71520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25E7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294 376,00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DEB8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1187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794948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3C0D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A976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294 376,00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E4DD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294 376,00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F2BFBC7" w14:textId="3DE9EFE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0566EB9F" w14:textId="07EA2DC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CDA055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8F2AC9E" w14:textId="01DD0192" w:rsidTr="00B751E1">
        <w:trPr>
          <w:trHeight w:val="3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294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369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D48E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302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DD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950A3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44A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065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57BC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9CD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CEE4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ED3B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150 376,00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DFC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1F4A00A" w14:textId="22D13B1E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0AC9C3E" w14:textId="52A5198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91E5F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D915583" w14:textId="24EFE12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52F2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E8C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10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A7A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B0C2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E4DD8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D464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E51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C68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9A2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BE88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3CCF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A34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0777C18" w14:textId="54DB6C2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2E09A6E" w14:textId="4FD5B70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19C3D0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9065007" w14:textId="05EC2DE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A5D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0F7D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1F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D5C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8AD8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661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41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C00B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89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2B5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E28F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6517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065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68E474F" w14:textId="06B2ED1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B528D5F" w14:textId="00D1ABA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0AA00D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BBF3EDA" w14:textId="3D42F96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8E03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E05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EA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FDF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BD5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D135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DA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587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EF6C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F25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0222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- PFRON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A756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144 000,00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6BE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3EC15" w14:textId="73566E5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4B9F9" w14:textId="193DCFB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710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0474586" w14:textId="0C5F45ED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2DB1048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lastRenderedPageBreak/>
              <w:t>102A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C60E4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85202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DD04A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68F8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Dostosowanie klatek schodowych w Domu Pomocy Społecznej w Uhowie do wymagań p-</w:t>
            </w:r>
            <w:proofErr w:type="spellStart"/>
            <w:r w:rsidRPr="00E02D88">
              <w:rPr>
                <w:rFonts w:ascii="Tahoma" w:hAnsi="Tahoma" w:cs="Tahoma"/>
                <w:sz w:val="14"/>
                <w:szCs w:val="14"/>
              </w:rPr>
              <w:t>poż</w:t>
            </w:r>
            <w:proofErr w:type="spellEnd"/>
            <w:r w:rsidRPr="00E02D88">
              <w:rPr>
                <w:rFonts w:ascii="Tahoma" w:hAnsi="Tahoma" w:cs="Tahoma"/>
                <w:sz w:val="14"/>
                <w:szCs w:val="14"/>
              </w:rPr>
              <w:t>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3D3E0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DPS Uhowo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413C9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7F6F0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255 237,00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924C4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422EF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0DCF95A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6B2F5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C42DD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255 237,00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DD44F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255 237,00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3067AC5" w14:textId="3F2DBF50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3AA0A784" w14:textId="55D3F368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E0A516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1CDFF930" w14:textId="4B8A61C2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305F7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897DD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EFE5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E12B6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0A6E3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12FA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E9B9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1D13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E2497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E81A8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0EAD8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E07A9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255 237,00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91CD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96E20D2" w14:textId="04154E09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0EDC65E" w14:textId="5911346E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D5350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465F1DEE" w14:textId="3116D17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775A3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8C7D4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6F325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AB832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2344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ABE05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8A93F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B126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5E1C8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3B3D5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6EE16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897A2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E134B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086FE3D" w14:textId="2561F650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5D42368" w14:textId="405F5C3A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36E5A4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73182D0D" w14:textId="752D9C0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C0DE6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E139C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32675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27B9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E084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0E88B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E600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56F1B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483B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3EF27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A7E56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D9AE9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CA52C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1E98298" w14:textId="55AD1FB0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643D392" w14:textId="3A331B5A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1C86D5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1E6681CB" w14:textId="5235DE1E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54197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1E6B0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BEDEB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318AD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6898E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C4DB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7EF35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0A271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488E4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46360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53DD5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1D3B2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319CD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1818C" w14:textId="043FE6F9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3BAEB" w14:textId="6DA5948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6F47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6BA225BE" w14:textId="3B63E1D4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D8E19F8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103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7208A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85202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1D68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6050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CFF5D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Wykonanie awaryjnego oświetlenia ewakuacyjnego w piwnicach służących do ewakuacji w DPS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D71DE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DPS Uhowo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63EBF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1EAD8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44 580,00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B48EB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94126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1E550A8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40EA2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208E9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44 580,00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CA4FE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44 580,00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5B26FA6" w14:textId="056B53A3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3972292B" w14:textId="228C8F8A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1DB67E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720CCFCA" w14:textId="0ABAB54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EE308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8913B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870C8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B754F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02A93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F8D5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DC65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E071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090C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0DB77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0305D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C01E0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44 580,00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0E104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3B52CD8" w14:textId="6761C6C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88644DF" w14:textId="0174580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7C92A2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4F70826E" w14:textId="7870E73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C5BBC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8361A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0788E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DDC1F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2408A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2DF92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E48A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76FC1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70EFD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6CB84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A44FF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5AD65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9F5D3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1487C7E" w14:textId="675441B9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4DCA345" w14:textId="2D13B004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E64591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2C97D604" w14:textId="024D1EB3" w:rsidTr="00B751E1">
        <w:trPr>
          <w:trHeight w:val="4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89340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5B732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1D4CD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9BEF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3E30A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A77D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B2A5E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54EAF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87733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1C176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78EED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309BE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8A39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438A280" w14:textId="13BE73B1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BBEAA4C" w14:textId="324171FB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39F7C5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6E3A19C3" w14:textId="73E8D25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A17F7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647A2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6D0B7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E588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F5F35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45511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0145C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A0D8D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6B063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9C1D3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D78CA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FE5FB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686C1" w14:textId="77777777" w:rsidR="003A749F" w:rsidRPr="00E02D8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C7945" w14:textId="3466776C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54022" w14:textId="0C69080C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B1F5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2824F139" w14:textId="74EA8917" w:rsidTr="00B751E1">
        <w:trPr>
          <w:trHeight w:val="427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5FB3DA2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103A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849FD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85202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B5C74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6BD6A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Zakup suszarki bębnowej elektrycznej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34F2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DPS w Czerewkach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4EC8D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39F64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24 600,00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6725B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DDB49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FB24B46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E8868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3DEAB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24 600,00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1F446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24 600,00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E451D6F" w14:textId="54C51B2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3C872861" w14:textId="5A00338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49A3F4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CECC820" w14:textId="2FEC67A1" w:rsidTr="00B751E1">
        <w:trPr>
          <w:trHeight w:val="361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6E55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8CE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B23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2424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5B4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7C9DE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805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17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C7C6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E34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2954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4D9D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24 600,00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712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E3F7F2F" w14:textId="74252B2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4FF304C" w14:textId="28AF9CF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B505C1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499C2BE" w14:textId="5DFC0000" w:rsidTr="00B751E1">
        <w:trPr>
          <w:trHeight w:val="282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638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EE43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6FF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2AD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072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79F9D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31D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458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D47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C0C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8D8B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F68B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0BB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AC1209F" w14:textId="793B2C6B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E0D704C" w14:textId="50F59AA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798E74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4EA2275" w14:textId="1BE97A6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0B02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31D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23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8E64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643C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3D06F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01EB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858D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5B0B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9FA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3C68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2E0C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55E8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15811AC" w14:textId="757C2BE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AAAC8E8" w14:textId="6E23FBB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708F71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3167CF6" w14:textId="03D1A877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8A2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E9A4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B1B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D935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B3C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2C7E6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BB7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671C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8D1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5FA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A940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C792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922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68741" w14:textId="73CDB75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FC573" w14:textId="37AC9B4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8823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FA30142" w14:textId="128FE902" w:rsidTr="00B751E1">
        <w:trPr>
          <w:trHeight w:val="451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0C494F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103B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409B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85202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5D2F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A9ED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Zakup prasownicy elektrycznej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BE9B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DPS w Czerewkach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2860B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D4F6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32 595,00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C028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AB6C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F7315A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2C9A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F4D5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32 595,00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78AA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32 595,00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AEF0667" w14:textId="333E594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4ED5802C" w14:textId="35FFD94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5EAB1D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C7E7E95" w14:textId="4DD6013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422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368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56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4EE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0A0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9B5AB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B46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CC7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33AA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D62A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E2F3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5C0E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32 595,00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502E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FCD343B" w14:textId="100B73F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E598CE1" w14:textId="79F390E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5FA68B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C213F06" w14:textId="5FD8821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B1B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07F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7D12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0539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369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BBBF2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5EF4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6C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57E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E23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BBF3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4C99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DA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A2E051C" w14:textId="1B9906D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286E58F" w14:textId="226BC60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002933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8CC2EAE" w14:textId="59A938C5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B72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EB2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F7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28B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445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D1A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99A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964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7A2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EE7B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C598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4830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2EF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6CC7F16" w14:textId="1BDA083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E3455CA" w14:textId="58A70E3C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BF3B7A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0FE3B2B9" w14:textId="63AFAA36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78C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D22B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6C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D553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AE72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2007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955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437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F65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4D98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8D04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BFAC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098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C0318" w14:textId="7FA3500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F8165" w14:textId="167AC9F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1B85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44D3FDE" w14:textId="303B7A72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D4C0B1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103C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17D4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85202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723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AD59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Zakup kosiarki ogrodowej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0D66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DPS w Czerewkach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CF685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A176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24 490,00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057A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08DD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76D827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1D1B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80B5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24 490,00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7CDC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24 490,00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2CDA4C9" w14:textId="0AC68DD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2637588F" w14:textId="37426FC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4D5253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7100629" w14:textId="5F52DDDC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7F0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2A6A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097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4AE3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E4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B7667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539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6942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ED8D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171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E040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E08D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24 490,00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063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E9BE649" w14:textId="6AEB8DE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DDE5FD9" w14:textId="7E3C509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9161BF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402A4EF" w14:textId="3F1087A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9365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5E96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86A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A154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074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44CF8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98AA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90A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A199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419A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A1D0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84FE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E8AA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41A809E" w14:textId="7CBC217A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7C4CD3F" w14:textId="69AF14C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82FDD8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2203EFB4" w14:textId="34E5AB9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E1D6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A8A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D9A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2AE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55A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0C5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02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1DD7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0F1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F3A9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7FDF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796D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3B92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AB4278D" w14:textId="0C3B6320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C5E2024" w14:textId="585D3EB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9F38A6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007A196" w14:textId="6324F5A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F921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3B9E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5B9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A4C3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A73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1DFC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34A7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50E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99F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8AB9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BF36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4D88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3C2C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34EF1" w14:textId="57A1C4C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82B73" w14:textId="5D566D08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22E4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6187F66" w14:textId="2B9416D6" w:rsidTr="00B751E1">
        <w:trPr>
          <w:trHeight w:val="340"/>
        </w:trPr>
        <w:tc>
          <w:tcPr>
            <w:tcW w:w="524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EC3E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Dział 852 POMOC SPOŁECZNA Rozdział 85203 Ośrodki Wsparcia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A3EF2B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BF19F4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F7785D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7563AE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FB4A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2054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387B43B" w14:textId="77777777" w:rsidR="003A749F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100 000,00</w:t>
            </w:r>
          </w:p>
          <w:p w14:paraId="3C70EE0D" w14:textId="106C1EA8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3693539" w14:textId="357DF193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062BB702" w14:textId="74066C84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B3CD3A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6D1607A2" w14:textId="3208BB89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C445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5D69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5CEF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1ECD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6D6E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F58F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5285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CA64C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F8A17B0" w14:textId="5E3347FC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FBBA782" w14:textId="6C7BA344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0F574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281EED2D" w14:textId="0ABAAE93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FB0C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DEE4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A084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CA13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272A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66F0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E361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DBC0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413A181" w14:textId="1AEE58C5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0278B7D" w14:textId="781A1040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6C8023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3271F0CA" w14:textId="71B16F8A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DA05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DFD2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53F1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16C1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C339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469D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D679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B3FA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E45CDFE" w14:textId="030A3842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6FC91CB" w14:textId="44D0383C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F11035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0A80157A" w14:textId="158158E3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F394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4D54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6A3A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1844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D6C1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9AC3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F9FD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4560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A5DAE8" w14:textId="013DDC49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BDA3C" w14:textId="3A1CE304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BA83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61BDFE1E" w14:textId="78721471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EC4AF73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103D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BCF95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85203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743E6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48DF2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Modernizacja autobusu przystosowanego do przewozu osób z niepełnosprawnościami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4A04" w14:textId="2E836028" w:rsidR="003A749F" w:rsidRPr="00E02D88" w:rsidRDefault="003A749F" w:rsidP="00A4168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PŚDS w Łaźniach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251C6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7D600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972E5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9C489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ED5A20B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67DE1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7DA36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B094F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9B0DE4F" w14:textId="4062FF81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14D68E6" w14:textId="3D38A01B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B871FE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34A0C9F8" w14:textId="0835C170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AB870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27DF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798C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72D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E8190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D5AE3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8DC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F166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B5FD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8563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0E5D5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DF278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DA7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AD98850" w14:textId="22C36B64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64F208E" w14:textId="30F0D90C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14AAA4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3C0715C1" w14:textId="68DC4F7B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0F58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80BF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0E1D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4FBC0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DE5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FED5F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197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8072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647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8FD3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76560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8DC67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C550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696BFE3" w14:textId="7948A7FC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04C5934" w14:textId="3DFBA07D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6E2070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380AE02F" w14:textId="56F99EFA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A5C4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442A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EC9F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619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7118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7582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C02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E005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FEC9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40E6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8A1EA" w14:textId="77777777" w:rsidR="003A749F" w:rsidRPr="00E02D8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85F74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CFF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971F7A6" w14:textId="79CBE58C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43673F3" w14:textId="736160CF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154AF7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0DA07AEA" w14:textId="62CB2089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739AD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C6A1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E5F00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F65C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866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365AC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4BE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DB82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DE5EA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A1BB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565C4" w14:textId="52E27B24" w:rsidR="003A749F" w:rsidRPr="00E02D88" w:rsidRDefault="003A749F" w:rsidP="00A41682">
            <w:pPr>
              <w:jc w:val="center"/>
              <w:rPr>
                <w:rFonts w:ascii="Tahoma" w:hAnsi="Tahoma" w:cs="Tahoma"/>
                <w:sz w:val="10"/>
                <w:szCs w:val="14"/>
              </w:rPr>
            </w:pPr>
            <w:r w:rsidRPr="00E02D88">
              <w:rPr>
                <w:rFonts w:ascii="Tahoma" w:hAnsi="Tahoma" w:cs="Tahoma"/>
                <w:sz w:val="10"/>
                <w:szCs w:val="14"/>
              </w:rPr>
              <w:t>Inne – Województwo Podlaskie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DCB78" w14:textId="77777777" w:rsidR="003A749F" w:rsidRPr="00E02D8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E02D88">
              <w:rPr>
                <w:rFonts w:ascii="Tahoma" w:hAnsi="Tahoma" w:cs="Tahoma"/>
                <w:sz w:val="14"/>
                <w:szCs w:val="14"/>
              </w:rPr>
              <w:t>100 000,00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3AE70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B7AB46" w14:textId="06B1697A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0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252D5" w14:textId="1E3231E9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C1DA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6FC05976" w14:textId="0A359CF9" w:rsidTr="00B751E1">
        <w:trPr>
          <w:trHeight w:val="340"/>
        </w:trPr>
        <w:tc>
          <w:tcPr>
            <w:tcW w:w="524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82C1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Dział 855 RODZINA Rozdział 85510 Działalność placówek opiekuńczo-wychowawczych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8DF3F7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4 966 065,00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792E0B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119 310,00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8C4C66C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17 400,00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FFCD83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F1AD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626D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4 829 355,00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0FCD36F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4 829 355,00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E480E2F" w14:textId="204B719F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6D54F823" w14:textId="5F2818C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5D3A0F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33E843F8" w14:textId="0CDFC2A4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502B9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63A9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376D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3263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D0AF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A14D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F8DF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2 029 355,00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55C2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D7CF279" w14:textId="42D3B9E3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D6EEF89" w14:textId="0952A6C0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F3AB4C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03476B8A" w14:textId="092A3404" w:rsidTr="00B751E1">
        <w:trPr>
          <w:trHeight w:val="462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45BD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3D2F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05C5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43C71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FA108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16B8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7CA2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404E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69CE29F" w14:textId="41822AE0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BAE92ED" w14:textId="4F8F24C3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31A23E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54D77C33" w14:textId="18BAC3C5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52DA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53312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4E406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C93A5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8F623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7645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176B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2F4EF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C1B5B1A" w14:textId="3CCC8B5E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082CBF7" w14:textId="39B3ABA4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FF51B6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74E55672" w14:textId="67F4C68E" w:rsidTr="00B751E1">
        <w:trPr>
          <w:trHeight w:val="340"/>
        </w:trPr>
        <w:tc>
          <w:tcPr>
            <w:tcW w:w="5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49694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194B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402DB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E707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E3897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DAFC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D52F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2 800 000,00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4D2CE" w14:textId="77777777" w:rsidR="003A749F" w:rsidRPr="00063B58" w:rsidRDefault="003A749F" w:rsidP="006B051F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7F317" w14:textId="6915016A" w:rsidR="003A749F" w:rsidRPr="00063B58" w:rsidRDefault="003A749F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5936B" w14:textId="0E0B785B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21C77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  <w:tr w:rsidR="003A749F" w:rsidRPr="00063B58" w14:paraId="1E139282" w14:textId="50B5A97B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D3246E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lastRenderedPageBreak/>
              <w:t>104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5FC2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85510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686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6050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6370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F751B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Remont zabytkowego dworu w Krasnem - siedziby Domu Dziecka Nr 2 - prace budowlane (architektura i konstrukcja), instalacje elektryczne (instalacja odgromowa), instalacje sanitarne - etap I - Rządowy Program Odbudowy Zabytków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C7029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CAOPO-W w Krasnem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7CF8D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23B5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2 301 188,00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AB69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119 310,00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BBE1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13 500,00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60815CE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9421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89C4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2 168 378,00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F632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2 168 378,00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70B741C" w14:textId="7DE637E2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7D721EC6" w14:textId="65E42ED9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433AD9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00C4758" w14:textId="5C2D9D4F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8536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375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D376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43F0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358C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4EBE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B78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5EA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E3DD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701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34AA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3A6A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668 378,00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77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4DE5FC5" w14:textId="4A582C8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20CCC73" w14:textId="03FADF61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CF8D2A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8CFEE8F" w14:textId="77BDFAE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9E69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F1C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7E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72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42F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CE9E7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6135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E07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23CF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9E1E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CB68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3682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9DD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6067295" w14:textId="3247CA8C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0668A2E" w14:textId="33B1424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E4F885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A55DE72" w14:textId="2776848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FDAB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64E2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05C4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AED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430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BE2E6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C6C9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D14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00E9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BFF8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7E8D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C5C6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2465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2507C47" w14:textId="2D8B95A4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4BC6405" w14:textId="07323E4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8C7E58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527AC263" w14:textId="335705B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391F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335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86B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F24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4B8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35E4B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64C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8C2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EDB1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7126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9396D" w14:textId="14EC49D1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 xml:space="preserve">Inne - 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Polski Ład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D062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1 500 000,00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1F43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39B7B" w14:textId="7B88C99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096EC" w14:textId="5EF86D5F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28D6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3A67A933" w14:textId="44543A7C" w:rsidTr="00B751E1">
        <w:trPr>
          <w:trHeight w:val="340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A80241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61F56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85510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05E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6370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6060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92D3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Remont zabytkowego dworu w Krasnem - siedziby Domu Dziecka Nr 2 - prace budowlane (architektura), instalacje elektryczne i SSP - etap II - rządowy Program Odbudowy Zabytków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861D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CAOPO-W w Krasnem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E13D4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B71C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2 624 877,00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896E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17A2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3 900,00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D36FA8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63C9A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FA9D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2 620 977,00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2E13E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2 620 977,00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9E7B5FA" w14:textId="1806724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793D2955" w14:textId="49A9F41A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E546F9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0F84895" w14:textId="16AEDFA3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2E5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E5B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1650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EA16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D1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22AAD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F06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C38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34A7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D655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5A2D5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49241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1 320 977,00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BAF6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4B458C2" w14:textId="119F205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5BDE49D" w14:textId="4A5A9F53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DC61D05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E719734" w14:textId="6ADA6E2D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545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BF9B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7D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37C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9D38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4208D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1CAD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074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0E28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00E2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C646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3D8A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B11F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8FE5E98" w14:textId="62C5FE18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17FC9E9" w14:textId="20A7DC95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8C19CF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6B51CCF5" w14:textId="7E050B08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2A28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0BEA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FB2D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C9A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57EC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A515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2FC1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893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102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63D5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D4ED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73698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5BE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AA0A254" w14:textId="1E412945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F80628F" w14:textId="60B1C0E0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28531F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C233E61" w14:textId="5D7F6B94" w:rsidTr="00B751E1">
        <w:trPr>
          <w:trHeight w:val="3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0B80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FF8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B5C2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C0A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9AD0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F8A08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F406E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7888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E20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54D3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EDCB7" w14:textId="6E1C396F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 -</w:t>
            </w:r>
            <w:r w:rsidRPr="00063B58">
              <w:rPr>
                <w:rFonts w:ascii="Tahoma" w:hAnsi="Tahoma" w:cs="Tahoma"/>
                <w:sz w:val="14"/>
                <w:szCs w:val="14"/>
              </w:rPr>
              <w:br/>
              <w:t>Polski Ład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62DC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1 300 000,00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6045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1D639" w14:textId="51C954E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42745" w14:textId="44D8F204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F01C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4093588" w14:textId="422BFA7C" w:rsidTr="00B751E1">
        <w:trPr>
          <w:trHeight w:val="317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F1D17E8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106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B051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85510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FD750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6050   6370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41797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Modernizacja stacji uzdatniania wody - zakup i instalacja zmiękczaczy wody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9DBB1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CAOPO-W w Krasnem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DD4FE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0D6E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0884D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9B08A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7F66B4F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F92FC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6ACDB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2293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40 000,00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E43429F" w14:textId="09F5D803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755FB755" w14:textId="33CAE66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C354D4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0A208EB" w14:textId="30A77288" w:rsidTr="00B751E1">
        <w:trPr>
          <w:trHeight w:val="31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793C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CE60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5EE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1AA6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91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932D2" w14:textId="77777777" w:rsidR="003A749F" w:rsidRPr="0081502D" w:rsidRDefault="003A749F" w:rsidP="006B051F">
            <w:pPr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8A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0779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94F7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9B5F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6676D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A77E4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40 000,00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667F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ECFCF4A" w14:textId="5AC46C9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5503230" w14:textId="376C8F5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2E18EB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1C57E9B1" w14:textId="5BAEBEF9" w:rsidTr="00B751E1">
        <w:trPr>
          <w:trHeight w:val="31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D030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9ED5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345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543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EB33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D709C" w14:textId="77777777" w:rsidR="003A749F" w:rsidRPr="0081502D" w:rsidRDefault="003A749F" w:rsidP="006B051F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81502D">
              <w:rPr>
                <w:rFonts w:ascii="Tahoma" w:hAnsi="Tahoma" w:cs="Tahoma"/>
                <w:sz w:val="12"/>
                <w:szCs w:val="12"/>
              </w:rPr>
              <w:t>2025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5FC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A15F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97E45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DF93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F0FF2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383A3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E046B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D0C4E8B" w14:textId="272D0346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C2E03E3" w14:textId="3C8721EB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9E13B29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7ED11F22" w14:textId="04848061" w:rsidTr="00B751E1">
        <w:trPr>
          <w:trHeight w:val="31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CF70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EA010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F66D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94EE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5A7A6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651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B2E3D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DE0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7E4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A45B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0E7D3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A76E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028F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C2FD27C" w14:textId="1FD42F3D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1AAC194" w14:textId="04E3522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A3DB0A6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A749F" w:rsidRPr="00063B58" w14:paraId="4C035E7A" w14:textId="6E4EC6BA" w:rsidTr="00B751E1">
        <w:trPr>
          <w:trHeight w:val="317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4496C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187A1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D0BB3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68E32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E888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9779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F6B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2AAC4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DE457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DADDA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372A4" w14:textId="77777777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1CD60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0C6DF" w14:textId="77777777" w:rsidR="003A749F" w:rsidRPr="00063B58" w:rsidRDefault="003A749F" w:rsidP="006B051F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A4189" w14:textId="66D9CEE9" w:rsidR="003A749F" w:rsidRPr="00063B58" w:rsidRDefault="003A749F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10D99" w14:textId="2A24F50D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AB592" w14:textId="77777777" w:rsidR="003A749F" w:rsidRPr="00063B58" w:rsidRDefault="003A749F" w:rsidP="006B051F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B751E1" w:rsidRPr="00063B58" w14:paraId="0619B831" w14:textId="5BD166D8" w:rsidTr="00B751E1">
        <w:trPr>
          <w:trHeight w:val="628"/>
        </w:trPr>
        <w:tc>
          <w:tcPr>
            <w:tcW w:w="5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5B7E" w14:textId="77777777" w:rsidR="00B751E1" w:rsidRPr="00063B58" w:rsidRDefault="00B751E1" w:rsidP="006B05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RAZEM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ED434" w14:textId="77777777" w:rsidR="00B751E1" w:rsidRPr="005D7BD1" w:rsidRDefault="00B751E1" w:rsidP="006B051F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5D7BD1">
              <w:rPr>
                <w:rFonts w:ascii="Tahoma" w:hAnsi="Tahoma" w:cs="Tahoma"/>
                <w:b/>
                <w:bCs/>
                <w:sz w:val="12"/>
                <w:szCs w:val="12"/>
              </w:rPr>
              <w:t>236 003 718,17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FAA28" w14:textId="77777777" w:rsidR="00B751E1" w:rsidRPr="005D7BD1" w:rsidRDefault="00B751E1" w:rsidP="006B051F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5D7BD1">
              <w:rPr>
                <w:rFonts w:ascii="Tahoma" w:hAnsi="Tahoma" w:cs="Tahoma"/>
                <w:b/>
                <w:bCs/>
                <w:sz w:val="12"/>
                <w:szCs w:val="12"/>
              </w:rPr>
              <w:t>935 046,00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F7D25" w14:textId="77777777" w:rsidR="00B751E1" w:rsidRPr="005D7BD1" w:rsidRDefault="00B751E1" w:rsidP="006B051F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5D7BD1">
              <w:rPr>
                <w:rFonts w:ascii="Tahoma" w:hAnsi="Tahoma" w:cs="Tahoma"/>
                <w:b/>
                <w:bCs/>
                <w:sz w:val="12"/>
                <w:szCs w:val="12"/>
              </w:rPr>
              <w:t>13 394 259,09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F29F" w14:textId="77777777" w:rsidR="00B751E1" w:rsidRPr="005D7BD1" w:rsidRDefault="00B751E1" w:rsidP="006B051F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5D7BD1">
              <w:rPr>
                <w:rFonts w:ascii="Tahoma" w:hAnsi="Tahoma" w:cs="Tahoma"/>
                <w:b/>
                <w:bCs/>
                <w:sz w:val="12"/>
                <w:szCs w:val="12"/>
              </w:rPr>
              <w:t>9 169 057,07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8931A" w14:textId="77777777" w:rsidR="00B751E1" w:rsidRPr="00063B58" w:rsidRDefault="00B751E1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04861" w14:textId="77777777" w:rsidR="00B751E1" w:rsidRPr="00063B58" w:rsidRDefault="00B751E1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63B58">
              <w:rPr>
                <w:rFonts w:ascii="Tahoma" w:hAnsi="Tahoma" w:cs="Tahoma"/>
                <w:b/>
                <w:bCs/>
                <w:sz w:val="14"/>
                <w:szCs w:val="14"/>
              </w:rPr>
              <w:t>155 014 636,16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57559" w14:textId="688A001F" w:rsidR="00B751E1" w:rsidRPr="00C67418" w:rsidRDefault="00E071BF" w:rsidP="006B051F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sz w:val="12"/>
                <w:szCs w:val="12"/>
              </w:rPr>
              <w:t>87 929 525</w:t>
            </w:r>
            <w:r w:rsidR="00B751E1" w:rsidRPr="00C67418">
              <w:rPr>
                <w:rFonts w:ascii="Tahoma" w:hAnsi="Tahoma" w:cs="Tahoma"/>
                <w:b/>
                <w:bCs/>
                <w:sz w:val="12"/>
                <w:szCs w:val="12"/>
              </w:rPr>
              <w:t>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3B571" w14:textId="77777777" w:rsidR="00B751E1" w:rsidRPr="00063B58" w:rsidRDefault="00B751E1" w:rsidP="006B051F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063B58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48F49" w14:textId="03123898" w:rsidR="00B751E1" w:rsidRPr="00063B58" w:rsidRDefault="00B751E1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360E9" w14:textId="77777777" w:rsidR="00B751E1" w:rsidRPr="00063B58" w:rsidRDefault="00B751E1" w:rsidP="006B051F">
            <w:pPr>
              <w:jc w:val="right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</w:tr>
    </w:tbl>
    <w:p w14:paraId="38CB1826" w14:textId="77777777" w:rsidR="00E667B1" w:rsidRPr="00063B58" w:rsidRDefault="00E667B1" w:rsidP="00B64186">
      <w:pPr>
        <w:keepNext/>
        <w:spacing w:after="120" w:line="276" w:lineRule="auto"/>
        <w:ind w:right="110"/>
        <w:outlineLvl w:val="0"/>
        <w:rPr>
          <w:rFonts w:eastAsia="Calibri"/>
          <w:b/>
          <w:sz w:val="24"/>
          <w:szCs w:val="22"/>
        </w:rPr>
      </w:pPr>
    </w:p>
    <w:p w14:paraId="19DAE319" w14:textId="02227D7C" w:rsidR="00EC3443" w:rsidRPr="00063B58" w:rsidRDefault="00EC3443" w:rsidP="00EC3443">
      <w:pPr>
        <w:keepNext/>
        <w:numPr>
          <w:ilvl w:val="2"/>
          <w:numId w:val="17"/>
        </w:numPr>
        <w:spacing w:after="120"/>
        <w:ind w:left="0"/>
        <w:jc w:val="right"/>
        <w:outlineLvl w:val="0"/>
        <w:rPr>
          <w:rFonts w:eastAsia="Calibri"/>
          <w:noProof/>
          <w:sz w:val="22"/>
        </w:rPr>
      </w:pPr>
    </w:p>
    <w:p w14:paraId="7D46FADD" w14:textId="4D7CB550" w:rsidR="00EC3443" w:rsidRPr="00063B58" w:rsidRDefault="00EC3443" w:rsidP="00EC3443">
      <w:pPr>
        <w:pStyle w:val="Tytuaktu"/>
        <w:numPr>
          <w:ilvl w:val="0"/>
          <w:numId w:val="0"/>
        </w:numPr>
        <w:ind w:firstLine="288"/>
      </w:pPr>
    </w:p>
    <w:p w14:paraId="4186804D" w14:textId="0B68015E" w:rsidR="00BD2EE6" w:rsidRPr="00063B58" w:rsidRDefault="00BD2EE6" w:rsidP="001C22CE">
      <w:pPr>
        <w:pStyle w:val="za"/>
        <w:sectPr w:rsidR="00BD2EE6" w:rsidRPr="00063B58" w:rsidSect="003A749F">
          <w:footerReference w:type="default" r:id="rId8"/>
          <w:pgSz w:w="16838" w:h="11906" w:orient="landscape"/>
          <w:pgMar w:top="851" w:right="536" w:bottom="1418" w:left="1418" w:header="709" w:footer="709" w:gutter="0"/>
          <w:cols w:space="708"/>
        </w:sectPr>
      </w:pPr>
    </w:p>
    <w:p w14:paraId="7E9AD9D5" w14:textId="3A736691" w:rsidR="00BD2EE6" w:rsidRPr="00063B58" w:rsidRDefault="00BD2EE6" w:rsidP="00FA30AD">
      <w:pPr>
        <w:pStyle w:val="za"/>
        <w:numPr>
          <w:ilvl w:val="0"/>
          <w:numId w:val="0"/>
        </w:numPr>
        <w:ind w:left="5387"/>
        <w:jc w:val="left"/>
      </w:pPr>
    </w:p>
    <w:sectPr w:rsidR="00BD2EE6" w:rsidRPr="00063B58" w:rsidSect="00320E55">
      <w:pgSz w:w="11906" w:h="16838"/>
      <w:pgMar w:top="1418" w:right="1416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27A2F" w14:textId="77777777" w:rsidR="00DB6D64" w:rsidRDefault="00DB6D64">
      <w:r>
        <w:separator/>
      </w:r>
    </w:p>
  </w:endnote>
  <w:endnote w:type="continuationSeparator" w:id="0">
    <w:p w14:paraId="4CC2710C" w14:textId="77777777" w:rsidR="00DB6D64" w:rsidRDefault="00DB6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5AC54" w14:textId="77777777" w:rsidR="00A41682" w:rsidRDefault="00A41682" w:rsidP="00125973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5BA56" w14:textId="77777777" w:rsidR="00DB6D64" w:rsidRDefault="00DB6D64">
      <w:r>
        <w:separator/>
      </w:r>
    </w:p>
  </w:footnote>
  <w:footnote w:type="continuationSeparator" w:id="0">
    <w:p w14:paraId="1D05FA32" w14:textId="77777777" w:rsidR="00DB6D64" w:rsidRDefault="00DB6D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7F6E"/>
    <w:multiLevelType w:val="hybridMultilevel"/>
    <w:tmpl w:val="E42AC8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45AE5"/>
    <w:multiLevelType w:val="hybridMultilevel"/>
    <w:tmpl w:val="79AA07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72467"/>
    <w:multiLevelType w:val="multilevel"/>
    <w:tmpl w:val="85E059C8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4394" w:firstLine="0"/>
      </w:pPr>
    </w:lvl>
    <w:lvl w:ilvl="2">
      <w:start w:val="1"/>
      <w:numFmt w:val="none"/>
      <w:pStyle w:val="za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pStyle w:val="pkt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pStyle w:val="lit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3" w15:restartNumberingAfterBreak="0">
    <w:nsid w:val="17392DF1"/>
    <w:multiLevelType w:val="multilevel"/>
    <w:tmpl w:val="9A6A60AA"/>
    <w:lvl w:ilvl="0">
      <w:start w:val="1"/>
      <w:numFmt w:val="none"/>
      <w:pStyle w:val="zmwlitpkt"/>
      <w:suff w:val="nothing"/>
      <w:lvlText w:val="%1„"/>
      <w:lvlJc w:val="left"/>
      <w:pPr>
        <w:ind w:left="113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pkt"/>
      <w:suff w:val="nothing"/>
      <w:lvlText w:val="%2"/>
      <w:lvlJc w:val="left"/>
      <w:pPr>
        <w:ind w:left="1134" w:hanging="397"/>
      </w:pPr>
    </w:lvl>
    <w:lvl w:ilvl="2">
      <w:start w:val="1"/>
      <w:numFmt w:val="lowerLetter"/>
      <w:pStyle w:val="zmwlitpkt1"/>
      <w:suff w:val="space"/>
      <w:lvlText w:val="%3)"/>
      <w:lvlJc w:val="left"/>
      <w:pPr>
        <w:ind w:left="1361" w:hanging="227"/>
      </w:pPr>
    </w:lvl>
    <w:lvl w:ilvl="3">
      <w:start w:val="1"/>
      <w:numFmt w:val="bullet"/>
      <w:pStyle w:val="zmwlitpktl"/>
      <w:suff w:val="space"/>
      <w:lvlText w:val="-"/>
      <w:lvlJc w:val="left"/>
      <w:pPr>
        <w:ind w:left="1531" w:hanging="170"/>
      </w:pPr>
      <w:rPr>
        <w:rFonts w:ascii="Times New Roman" w:hAnsi="Times New Roman" w:hint="default"/>
        <w:sz w:val="24"/>
      </w:r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B2767CA"/>
    <w:multiLevelType w:val="multilevel"/>
    <w:tmpl w:val="1B42085C"/>
    <w:lvl w:ilvl="0">
      <w:start w:val="1"/>
      <w:numFmt w:val="none"/>
      <w:pStyle w:val="zmwlit"/>
      <w:suff w:val="nothing"/>
      <w:lvlText w:val="%1„§"/>
      <w:lvlJc w:val="left"/>
      <w:pPr>
        <w:ind w:left="1474" w:hanging="79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"/>
      <w:suff w:val="nothing"/>
      <w:lvlText w:val="%2§"/>
      <w:lvlJc w:val="left"/>
      <w:pPr>
        <w:ind w:left="1474" w:hanging="737"/>
      </w:pPr>
    </w:lvl>
    <w:lvl w:ilvl="2">
      <w:start w:val="2"/>
      <w:numFmt w:val="decimal"/>
      <w:pStyle w:val="zmwlit1"/>
      <w:suff w:val="space"/>
      <w:lvlText w:val="%3."/>
      <w:lvlJc w:val="left"/>
      <w:pPr>
        <w:ind w:left="1531" w:hanging="227"/>
      </w:pPr>
    </w:lvl>
    <w:lvl w:ilvl="3">
      <w:start w:val="1"/>
      <w:numFmt w:val="decimal"/>
      <w:pStyle w:val="zmwlitu"/>
      <w:suff w:val="space"/>
      <w:lvlText w:val="%4)"/>
      <w:lvlJc w:val="left"/>
      <w:pPr>
        <w:ind w:left="1814" w:hanging="283"/>
      </w:pPr>
    </w:lvl>
    <w:lvl w:ilvl="4">
      <w:start w:val="1"/>
      <w:numFmt w:val="lowerLetter"/>
      <w:pStyle w:val="zmwlitp"/>
      <w:suff w:val="space"/>
      <w:lvlText w:val="%5)"/>
      <w:lvlJc w:val="left"/>
      <w:pPr>
        <w:ind w:left="2041" w:hanging="227"/>
      </w:pPr>
    </w:lvl>
    <w:lvl w:ilvl="5">
      <w:start w:val="1"/>
      <w:numFmt w:val="bullet"/>
      <w:pStyle w:val="zmwlitl"/>
      <w:suff w:val="space"/>
      <w:lvlText w:val="-"/>
      <w:lvlJc w:val="left"/>
      <w:pPr>
        <w:ind w:left="2155" w:hanging="114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259E53FE"/>
    <w:multiLevelType w:val="multilevel"/>
    <w:tmpl w:val="5850589A"/>
    <w:lvl w:ilvl="0">
      <w:start w:val="1"/>
      <w:numFmt w:val="none"/>
      <w:pStyle w:val="zmwust"/>
      <w:suff w:val="nothing"/>
      <w:lvlText w:val="%1„"/>
      <w:lvlJc w:val="left"/>
      <w:pPr>
        <w:ind w:left="1361" w:hanging="510"/>
      </w:pPr>
    </w:lvl>
    <w:lvl w:ilvl="1">
      <w:start w:val="1"/>
      <w:numFmt w:val="none"/>
      <w:pStyle w:val="zmwust"/>
      <w:suff w:val="space"/>
      <w:lvlText w:val="%2"/>
      <w:lvlJc w:val="left"/>
      <w:pPr>
        <w:ind w:left="1361" w:hanging="454"/>
      </w:pPr>
    </w:lvl>
    <w:lvl w:ilvl="2">
      <w:start w:val="1"/>
      <w:numFmt w:val="decimal"/>
      <w:pStyle w:val="zmwust1"/>
      <w:suff w:val="space"/>
      <w:lvlText w:val="%3)"/>
      <w:lvlJc w:val="left"/>
      <w:pPr>
        <w:ind w:left="1644" w:hanging="283"/>
      </w:pPr>
    </w:lvl>
    <w:lvl w:ilvl="3">
      <w:start w:val="1"/>
      <w:numFmt w:val="lowerLetter"/>
      <w:pStyle w:val="zmwustp"/>
      <w:suff w:val="space"/>
      <w:lvlText w:val="%4)"/>
      <w:lvlJc w:val="left"/>
      <w:pPr>
        <w:ind w:left="1871" w:hanging="227"/>
      </w:pPr>
    </w:lvl>
    <w:lvl w:ilvl="4">
      <w:start w:val="1"/>
      <w:numFmt w:val="bullet"/>
      <w:pStyle w:val="zmwustl"/>
      <w:suff w:val="space"/>
      <w:lvlText w:val="-"/>
      <w:lvlJc w:val="left"/>
      <w:pPr>
        <w:ind w:left="1985" w:hanging="114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73677DB"/>
    <w:multiLevelType w:val="multilevel"/>
    <w:tmpl w:val="0490507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38F446F"/>
    <w:multiLevelType w:val="multilevel"/>
    <w:tmpl w:val="51D0065C"/>
    <w:lvl w:ilvl="0">
      <w:start w:val="1"/>
      <w:numFmt w:val="none"/>
      <w:suff w:val="space"/>
      <w:lvlText w:val="z dnia"/>
      <w:lvlJc w:val="left"/>
      <w:pPr>
        <w:ind w:left="0" w:firstLine="0"/>
      </w:pPr>
    </w:lvl>
    <w:lvl w:ilvl="1">
      <w:start w:val="1"/>
      <w:numFmt w:val="none"/>
      <w:isLgl/>
      <w:suff w:val="nothing"/>
      <w:lvlText w:val=""/>
      <w:lvlJc w:val="left"/>
      <w:pPr>
        <w:ind w:left="0" w:firstLine="0"/>
      </w:pPr>
    </w:lvl>
    <w:lvl w:ilvl="2">
      <w:start w:val="1"/>
      <w:numFmt w:val="decimal"/>
      <w:suff w:val="space"/>
      <w:lvlText w:val="§ %3."/>
      <w:lvlJc w:val="left"/>
      <w:pPr>
        <w:ind w:left="0" w:firstLine="397"/>
      </w:pPr>
    </w:lvl>
    <w:lvl w:ilvl="3">
      <w:start w:val="2"/>
      <w:numFmt w:val="decimal"/>
      <w:suff w:val="space"/>
      <w:lvlText w:val="%4."/>
      <w:lvlJc w:val="right"/>
      <w:pPr>
        <w:ind w:left="0" w:firstLine="624"/>
      </w:pPr>
    </w:lvl>
    <w:lvl w:ilvl="4">
      <w:start w:val="1"/>
      <w:numFmt w:val="decimal"/>
      <w:lvlText w:val="%5)"/>
      <w:lvlJc w:val="left"/>
      <w:pPr>
        <w:tabs>
          <w:tab w:val="num" w:pos="1077"/>
        </w:tabs>
        <w:ind w:left="1077" w:hanging="397"/>
      </w:pPr>
    </w:lvl>
    <w:lvl w:ilvl="5">
      <w:start w:val="1"/>
      <w:numFmt w:val="lowerLetter"/>
      <w:suff w:val="space"/>
      <w:lvlText w:val="%6)"/>
      <w:lvlJc w:val="left"/>
      <w:pPr>
        <w:ind w:left="1304" w:hanging="227"/>
      </w:pPr>
    </w:lvl>
    <w:lvl w:ilvl="6">
      <w:start w:val="1"/>
      <w:numFmt w:val="bullet"/>
      <w:suff w:val="space"/>
      <w:lvlText w:val="-"/>
      <w:lvlJc w:val="left"/>
      <w:pPr>
        <w:ind w:left="1446" w:hanging="142"/>
      </w:pPr>
      <w:rPr>
        <w:rFonts w:ascii="Times New Roman" w:hAnsi="Times New Roman" w:hint="default"/>
        <w:sz w:val="24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388212B9"/>
    <w:multiLevelType w:val="multilevel"/>
    <w:tmpl w:val="5230848A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A42395A"/>
    <w:multiLevelType w:val="hybridMultilevel"/>
    <w:tmpl w:val="0E649872"/>
    <w:lvl w:ilvl="0" w:tplc="F0602A6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B45305"/>
    <w:multiLevelType w:val="multilevel"/>
    <w:tmpl w:val="64D24696"/>
    <w:lvl w:ilvl="0">
      <w:start w:val="1"/>
      <w:numFmt w:val="none"/>
      <w:pStyle w:val="2ust"/>
      <w:suff w:val="space"/>
      <w:lvlText w:val="2.%1"/>
      <w:lvlJc w:val="left"/>
      <w:pPr>
        <w:ind w:left="0" w:firstLine="624"/>
      </w:pPr>
    </w:lvl>
    <w:lvl w:ilvl="1">
      <w:start w:val="1"/>
      <w:numFmt w:val="decimal"/>
      <w:pStyle w:val="2ust"/>
      <w:suff w:val="space"/>
      <w:lvlText w:val="%2%1)"/>
      <w:lvlJc w:val="right"/>
      <w:pPr>
        <w:ind w:left="340" w:hanging="113"/>
      </w:pPr>
    </w:lvl>
    <w:lvl w:ilvl="2">
      <w:start w:val="1"/>
      <w:numFmt w:val="lowerLetter"/>
      <w:suff w:val="space"/>
      <w:lvlText w:val="%1%3)"/>
      <w:lvlJc w:val="right"/>
      <w:pPr>
        <w:ind w:left="567" w:hanging="113"/>
      </w:pPr>
    </w:lvl>
    <w:lvl w:ilvl="3">
      <w:start w:val="1"/>
      <w:numFmt w:val="bull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11" w15:restartNumberingAfterBreak="0">
    <w:nsid w:val="43AD082C"/>
    <w:multiLevelType w:val="hybridMultilevel"/>
    <w:tmpl w:val="44C24C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BF5A6A"/>
    <w:multiLevelType w:val="multilevel"/>
    <w:tmpl w:val="3B1033DC"/>
    <w:lvl w:ilvl="0">
      <w:start w:val="1"/>
      <w:numFmt w:val="none"/>
      <w:pStyle w:val="zmwlitust"/>
      <w:suff w:val="nothing"/>
      <w:lvlText w:val="%1„"/>
      <w:lvlJc w:val="left"/>
      <w:pPr>
        <w:ind w:left="113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ust"/>
      <w:suff w:val="nothing"/>
      <w:lvlText w:val="%2"/>
      <w:lvlJc w:val="left"/>
      <w:pPr>
        <w:ind w:left="1134" w:hanging="397"/>
      </w:pPr>
    </w:lvl>
    <w:lvl w:ilvl="2">
      <w:start w:val="1"/>
      <w:numFmt w:val="decimal"/>
      <w:pStyle w:val="zmwlitust1"/>
      <w:suff w:val="space"/>
      <w:lvlText w:val="%3)"/>
      <w:lvlJc w:val="left"/>
      <w:pPr>
        <w:ind w:left="1418" w:hanging="284"/>
      </w:pPr>
    </w:lvl>
    <w:lvl w:ilvl="3">
      <w:start w:val="1"/>
      <w:numFmt w:val="lowerLetter"/>
      <w:pStyle w:val="zmwlitustp"/>
      <w:suff w:val="space"/>
      <w:lvlText w:val="%4)"/>
      <w:lvlJc w:val="left"/>
      <w:pPr>
        <w:ind w:left="1644" w:hanging="226"/>
      </w:pPr>
    </w:lvl>
    <w:lvl w:ilvl="4">
      <w:start w:val="1"/>
      <w:numFmt w:val="bullet"/>
      <w:pStyle w:val="zmwlitustl"/>
      <w:suff w:val="space"/>
      <w:lvlText w:val="-"/>
      <w:lvlJc w:val="left"/>
      <w:pPr>
        <w:ind w:left="1758" w:hanging="114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70D1453"/>
    <w:multiLevelType w:val="multilevel"/>
    <w:tmpl w:val="F4CE3AEE"/>
    <w:styleLink w:val="Biecalista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C632857"/>
    <w:multiLevelType w:val="multilevel"/>
    <w:tmpl w:val="95C648E2"/>
    <w:lvl w:ilvl="0">
      <w:start w:val="1"/>
      <w:numFmt w:val="none"/>
      <w:pStyle w:val="zmwpkt"/>
      <w:suff w:val="nothing"/>
      <w:lvlText w:val="%1„§"/>
      <w:lvlJc w:val="left"/>
      <w:pPr>
        <w:ind w:left="1191" w:hanging="79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"/>
      <w:suff w:val="nothing"/>
      <w:lvlText w:val="%2§"/>
      <w:lvlJc w:val="left"/>
      <w:pPr>
        <w:ind w:left="1191" w:hanging="737"/>
      </w:pPr>
    </w:lvl>
    <w:lvl w:ilvl="2">
      <w:start w:val="2"/>
      <w:numFmt w:val="decimal"/>
      <w:pStyle w:val="zmwpkt1"/>
      <w:suff w:val="space"/>
      <w:lvlText w:val="%3."/>
      <w:lvlJc w:val="left"/>
      <w:pPr>
        <w:ind w:left="1361" w:hanging="340"/>
      </w:pPr>
    </w:lvl>
    <w:lvl w:ilvl="3">
      <w:start w:val="1"/>
      <w:numFmt w:val="decimal"/>
      <w:pStyle w:val="zmwpktu"/>
      <w:suff w:val="space"/>
      <w:lvlText w:val="%4)"/>
      <w:lvlJc w:val="left"/>
      <w:pPr>
        <w:ind w:left="1644" w:hanging="283"/>
      </w:pPr>
    </w:lvl>
    <w:lvl w:ilvl="4">
      <w:start w:val="1"/>
      <w:numFmt w:val="lowerLetter"/>
      <w:pStyle w:val="zmwpktp"/>
      <w:suff w:val="space"/>
      <w:lvlText w:val="%5)"/>
      <w:lvlJc w:val="left"/>
      <w:pPr>
        <w:ind w:left="1871" w:hanging="227"/>
      </w:pPr>
    </w:lvl>
    <w:lvl w:ilvl="5">
      <w:start w:val="1"/>
      <w:numFmt w:val="bullet"/>
      <w:pStyle w:val="zmwpktl"/>
      <w:suff w:val="space"/>
      <w:lvlText w:val="-"/>
      <w:lvlJc w:val="left"/>
      <w:pPr>
        <w:ind w:left="1985" w:hanging="114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4DB14CCB"/>
    <w:multiLevelType w:val="multilevel"/>
    <w:tmpl w:val="9B1AB31C"/>
    <w:lvl w:ilvl="0">
      <w:start w:val="1"/>
      <w:numFmt w:val="none"/>
      <w:pStyle w:val="zmwpktp0"/>
      <w:suff w:val="nothing"/>
      <w:lvlText w:val="%1„"/>
      <w:lvlJc w:val="left"/>
      <w:pPr>
        <w:ind w:left="1361" w:hanging="510"/>
      </w:pPr>
    </w:lvl>
    <w:lvl w:ilvl="1">
      <w:start w:val="1"/>
      <w:numFmt w:val="none"/>
      <w:pStyle w:val="zmwpktp0"/>
      <w:suff w:val="nothing"/>
      <w:lvlText w:val="%2"/>
      <w:lvlJc w:val="left"/>
      <w:pPr>
        <w:ind w:left="1361" w:hanging="425"/>
      </w:pPr>
    </w:lvl>
    <w:lvl w:ilvl="2">
      <w:start w:val="1"/>
      <w:numFmt w:val="lowerLetter"/>
      <w:pStyle w:val="zmwpktp1"/>
      <w:suff w:val="space"/>
      <w:lvlText w:val="%3)"/>
      <w:lvlJc w:val="left"/>
      <w:pPr>
        <w:ind w:left="1588" w:hanging="227"/>
      </w:pPr>
    </w:lvl>
    <w:lvl w:ilvl="3">
      <w:start w:val="1"/>
      <w:numFmt w:val="bullet"/>
      <w:pStyle w:val="zmwpktl0"/>
      <w:suff w:val="space"/>
      <w:lvlText w:val="-"/>
      <w:lvlJc w:val="left"/>
      <w:pPr>
        <w:ind w:left="1701" w:hanging="113"/>
      </w:pPr>
      <w:rPr>
        <w:rFonts w:ascii="Times New Roman" w:hAnsi="Times New Roman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E61127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1185770"/>
    <w:multiLevelType w:val="multilevel"/>
    <w:tmpl w:val="AB2EAD36"/>
    <w:lvl w:ilvl="0">
      <w:start w:val="1"/>
      <w:numFmt w:val="none"/>
      <w:suff w:val="space"/>
      <w:lvlText w:val="%1"/>
      <w:lvlJc w:val="right"/>
      <w:pPr>
        <w:ind w:left="0" w:firstLine="5954"/>
      </w:pPr>
    </w:lvl>
    <w:lvl w:ilvl="1">
      <w:start w:val="1"/>
      <w:numFmt w:val="none"/>
      <w:suff w:val="nothing"/>
      <w:lvlText w:val="%1"/>
      <w:lvlJc w:val="right"/>
      <w:pPr>
        <w:ind w:left="5954" w:firstLine="0"/>
      </w:pPr>
    </w:lvl>
    <w:lvl w:ilvl="2">
      <w:start w:val="1"/>
      <w:numFmt w:val="none"/>
      <w:suff w:val="space"/>
      <w:lvlText w:val=""/>
      <w:lvlJc w:val="left"/>
      <w:pPr>
        <w:ind w:left="0" w:firstLine="397"/>
      </w:pPr>
    </w:lvl>
    <w:lvl w:ilvl="3">
      <w:start w:val="2"/>
      <w:numFmt w:val="none"/>
      <w:suff w:val="space"/>
      <w:lvlText w:val="%1"/>
      <w:lvlJc w:val="left"/>
      <w:pPr>
        <w:ind w:left="0" w:firstLine="624"/>
      </w:pPr>
    </w:lvl>
    <w:lvl w:ilvl="4">
      <w:start w:val="1"/>
      <w:numFmt w:val="none"/>
      <w:suff w:val="space"/>
      <w:lvlText w:val="%1"/>
      <w:lvlJc w:val="left"/>
      <w:pPr>
        <w:ind w:left="397" w:hanging="340"/>
      </w:pPr>
    </w:lvl>
    <w:lvl w:ilvl="5">
      <w:start w:val="1"/>
      <w:numFmt w:val="none"/>
      <w:suff w:val="space"/>
      <w:lvlText w:val="%1"/>
      <w:lvlJc w:val="left"/>
      <w:pPr>
        <w:ind w:left="680" w:hanging="226"/>
      </w:pPr>
    </w:lvl>
    <w:lvl w:ilvl="6">
      <w:start w:val="1"/>
      <w:numFmt w:val="none"/>
      <w:suff w:val="space"/>
      <w:lvlText w:val=""/>
      <w:lvlJc w:val="left"/>
      <w:pPr>
        <w:ind w:left="851" w:hanging="171"/>
      </w:pPr>
      <w:rPr>
        <w:rFonts w:hint="default"/>
      </w:rPr>
    </w:lvl>
    <w:lvl w:ilvl="7">
      <w:start w:val="1"/>
      <w:numFmt w:val="none"/>
      <w:pStyle w:val="rozdzia"/>
      <w:suff w:val="nothing"/>
      <w:lvlText w:val="%1"/>
      <w:lvlJc w:val="left"/>
      <w:pPr>
        <w:ind w:left="0" w:firstLine="0"/>
      </w:pPr>
    </w:lvl>
    <w:lvl w:ilvl="8">
      <w:start w:val="1"/>
      <w:numFmt w:val="none"/>
      <w:pStyle w:val="rozdzia"/>
      <w:suff w:val="nothing"/>
      <w:lvlText w:val="%1"/>
      <w:lvlJc w:val="left"/>
      <w:pPr>
        <w:ind w:left="0" w:firstLine="0"/>
      </w:pPr>
    </w:lvl>
  </w:abstractNum>
  <w:abstractNum w:abstractNumId="18" w15:restartNumberingAfterBreak="0">
    <w:nsid w:val="561F2057"/>
    <w:multiLevelType w:val="multilevel"/>
    <w:tmpl w:val="0B1A570E"/>
    <w:lvl w:ilvl="0">
      <w:start w:val="1"/>
      <w:numFmt w:val="none"/>
      <w:pStyle w:val="zmw"/>
      <w:suff w:val="nothing"/>
      <w:lvlText w:val="„%1§"/>
      <w:lvlJc w:val="left"/>
      <w:pPr>
        <w:ind w:left="1701" w:hanging="850"/>
      </w:pPr>
    </w:lvl>
    <w:lvl w:ilvl="1">
      <w:start w:val="1"/>
      <w:numFmt w:val="none"/>
      <w:pStyle w:val="zmw"/>
      <w:suff w:val="nothing"/>
      <w:lvlText w:val="%1§"/>
      <w:lvlJc w:val="left"/>
      <w:pPr>
        <w:ind w:left="1644" w:hanging="680"/>
      </w:pPr>
    </w:lvl>
    <w:lvl w:ilvl="2">
      <w:start w:val="2"/>
      <w:numFmt w:val="decimal"/>
      <w:pStyle w:val="zmw1"/>
      <w:suff w:val="space"/>
      <w:lvlText w:val="%1%3."/>
      <w:lvlJc w:val="left"/>
      <w:pPr>
        <w:ind w:left="1701" w:hanging="227"/>
      </w:pPr>
    </w:lvl>
    <w:lvl w:ilvl="3">
      <w:start w:val="1"/>
      <w:numFmt w:val="decimal"/>
      <w:pStyle w:val="zmwu"/>
      <w:suff w:val="space"/>
      <w:lvlText w:val="%4)"/>
      <w:lvlJc w:val="left"/>
      <w:pPr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Letter"/>
      <w:pStyle w:val="zmwp"/>
      <w:suff w:val="space"/>
      <w:lvlText w:val="%1%5)"/>
      <w:lvlJc w:val="left"/>
      <w:pPr>
        <w:ind w:left="2211" w:hanging="226"/>
      </w:pPr>
    </w:lvl>
    <w:lvl w:ilvl="5">
      <w:start w:val="1"/>
      <w:numFmt w:val="bullet"/>
      <w:pStyle w:val="zmwl"/>
      <w:suff w:val="space"/>
      <w:lvlText w:val="-"/>
      <w:lvlJc w:val="left"/>
      <w:pPr>
        <w:ind w:left="2381" w:hanging="17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57BD2341"/>
    <w:multiLevelType w:val="hybridMultilevel"/>
    <w:tmpl w:val="44C24C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58195F"/>
    <w:multiLevelType w:val="multilevel"/>
    <w:tmpl w:val="4E1AA3C4"/>
    <w:lvl w:ilvl="0">
      <w:start w:val="1"/>
      <w:numFmt w:val="none"/>
      <w:pStyle w:val="zmwlitl0"/>
      <w:suff w:val="nothing"/>
      <w:lvlText w:val="%1„"/>
      <w:lvlJc w:val="left"/>
      <w:pPr>
        <w:ind w:left="1247" w:hanging="396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l0"/>
      <w:suff w:val="nothing"/>
      <w:lvlText w:val="%2"/>
      <w:lvlJc w:val="left"/>
      <w:pPr>
        <w:ind w:left="1247" w:hanging="311"/>
      </w:pPr>
    </w:lvl>
    <w:lvl w:ilvl="2">
      <w:start w:val="1"/>
      <w:numFmt w:val="bullet"/>
      <w:pStyle w:val="zmwlitl1"/>
      <w:suff w:val="space"/>
      <w:lvlText w:val="-"/>
      <w:lvlJc w:val="left"/>
      <w:pPr>
        <w:ind w:left="1361" w:hanging="114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FD07247"/>
    <w:multiLevelType w:val="multilevel"/>
    <w:tmpl w:val="B9462AA4"/>
    <w:lvl w:ilvl="0">
      <w:start w:val="1"/>
      <w:numFmt w:val="none"/>
      <w:pStyle w:val="zmwlitlit"/>
      <w:suff w:val="nothing"/>
      <w:lvlText w:val="%1„"/>
      <w:lvlJc w:val="left"/>
      <w:pPr>
        <w:ind w:left="1077" w:hanging="39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lit"/>
      <w:suff w:val="nothing"/>
      <w:lvlText w:val="%2"/>
      <w:lvlJc w:val="left"/>
      <w:pPr>
        <w:ind w:left="1077" w:hanging="340"/>
      </w:pPr>
    </w:lvl>
    <w:lvl w:ilvl="2">
      <w:start w:val="2"/>
      <w:numFmt w:val="bullet"/>
      <w:pStyle w:val="zmwlitlit1"/>
      <w:suff w:val="space"/>
      <w:lvlText w:val="-"/>
      <w:lvlJc w:val="left"/>
      <w:pPr>
        <w:ind w:left="1247" w:hanging="170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4)"/>
      <w:lvlJc w:val="left"/>
      <w:pPr>
        <w:ind w:left="1644" w:hanging="283"/>
      </w:p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69E53946"/>
    <w:multiLevelType w:val="multilevel"/>
    <w:tmpl w:val="6388F4E0"/>
    <w:lvl w:ilvl="0">
      <w:start w:val="1"/>
      <w:numFmt w:val="none"/>
      <w:pStyle w:val="Podpis"/>
      <w:suff w:val="nothing"/>
      <w:lvlText w:val="%1"/>
      <w:lvlJc w:val="left"/>
      <w:pPr>
        <w:ind w:left="4536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suff w:val="nothing"/>
      <w:lvlText w:val="%2Załącznik"/>
      <w:lvlJc w:val="left"/>
      <w:pPr>
        <w:ind w:left="5954" w:firstLine="0"/>
      </w:pPr>
    </w:lvl>
    <w:lvl w:ilvl="2">
      <w:start w:val="2"/>
      <w:numFmt w:val="none"/>
      <w:suff w:val="nothing"/>
      <w:lvlText w:val="%3"/>
      <w:lvlJc w:val="left"/>
      <w:pPr>
        <w:ind w:left="5954" w:firstLine="0"/>
      </w:pPr>
    </w:lvl>
    <w:lvl w:ilvl="3">
      <w:start w:val="1"/>
      <w:numFmt w:val="decimal"/>
      <w:suff w:val="space"/>
      <w:lvlText w:val="§ %4."/>
      <w:lvlJc w:val="left"/>
      <w:pPr>
        <w:ind w:left="0" w:firstLine="397"/>
      </w:pPr>
    </w:lvl>
    <w:lvl w:ilvl="4">
      <w:start w:val="2"/>
      <w:numFmt w:val="decimal"/>
      <w:suff w:val="space"/>
      <w:lvlText w:val="%5."/>
      <w:lvlJc w:val="left"/>
      <w:pPr>
        <w:ind w:left="0" w:firstLine="624"/>
      </w:pPr>
    </w:lvl>
    <w:lvl w:ilvl="5">
      <w:start w:val="1"/>
      <w:numFmt w:val="decimal"/>
      <w:suff w:val="space"/>
      <w:lvlText w:val="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</w:lvl>
    <w:lvl w:ilvl="7">
      <w:start w:val="1"/>
      <w:numFmt w:val="bull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A614B14"/>
    <w:multiLevelType w:val="hybridMultilevel"/>
    <w:tmpl w:val="51DCD7B4"/>
    <w:lvl w:ilvl="0" w:tplc="9D42586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1F0883"/>
    <w:multiLevelType w:val="multilevel"/>
    <w:tmpl w:val="251AC490"/>
    <w:lvl w:ilvl="0">
      <w:start w:val="1"/>
      <w:numFmt w:val="none"/>
      <w:pStyle w:val="zdnia"/>
      <w:suff w:val="space"/>
      <w:lvlText w:val="z dnia%1"/>
      <w:lvlJc w:val="left"/>
      <w:pPr>
        <w:ind w:left="0" w:firstLine="0"/>
      </w:p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pStyle w:val="podstawa"/>
      <w:suff w:val="nothing"/>
      <w:lvlText w:val=""/>
      <w:lvlJc w:val="left"/>
      <w:pPr>
        <w:ind w:left="0" w:firstLine="397"/>
      </w:p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hanging="171"/>
      </w:pPr>
      <w:rPr>
        <w:rFonts w:hint="default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25" w15:restartNumberingAfterBreak="0">
    <w:nsid w:val="6DBE72A8"/>
    <w:multiLevelType w:val="multilevel"/>
    <w:tmpl w:val="5EBE0A60"/>
    <w:lvl w:ilvl="0">
      <w:start w:val="1"/>
      <w:numFmt w:val="none"/>
      <w:pStyle w:val="zmwpktpkt"/>
      <w:suff w:val="nothing"/>
      <w:lvlText w:val="%1„"/>
      <w:lvlJc w:val="left"/>
      <w:pPr>
        <w:ind w:left="851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pkt"/>
      <w:suff w:val="nothing"/>
      <w:lvlText w:val="%2"/>
      <w:lvlJc w:val="left"/>
      <w:pPr>
        <w:ind w:left="851" w:hanging="397"/>
      </w:pPr>
    </w:lvl>
    <w:lvl w:ilvl="2">
      <w:start w:val="1"/>
      <w:numFmt w:val="lowerLetter"/>
      <w:pStyle w:val="zmwpktpkt1"/>
      <w:suff w:val="space"/>
      <w:lvlText w:val="%3)"/>
      <w:lvlJc w:val="left"/>
      <w:pPr>
        <w:ind w:left="1134" w:hanging="283"/>
      </w:pPr>
    </w:lvl>
    <w:lvl w:ilvl="3">
      <w:start w:val="1"/>
      <w:numFmt w:val="bullet"/>
      <w:pStyle w:val="zmwpktpktl"/>
      <w:suff w:val="space"/>
      <w:lvlText w:val="-"/>
      <w:lvlJc w:val="left"/>
      <w:pPr>
        <w:ind w:left="1247" w:hanging="113"/>
      </w:pPr>
      <w:rPr>
        <w:rFonts w:ascii="Times New Roman" w:hAnsi="Times New Roman" w:hint="default"/>
        <w:sz w:val="24"/>
      </w:r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F710E8E"/>
    <w:multiLevelType w:val="multilevel"/>
    <w:tmpl w:val="A2621C0E"/>
    <w:lvl w:ilvl="0">
      <w:start w:val="1"/>
      <w:numFmt w:val="none"/>
      <w:pStyle w:val="zmwpktlit"/>
      <w:suff w:val="nothing"/>
      <w:lvlText w:val="%1„"/>
      <w:lvlJc w:val="left"/>
      <w:pPr>
        <w:ind w:left="737" w:hanging="34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lit"/>
      <w:suff w:val="nothing"/>
      <w:lvlText w:val="%2"/>
      <w:lvlJc w:val="left"/>
      <w:pPr>
        <w:ind w:left="737" w:hanging="283"/>
      </w:pPr>
    </w:lvl>
    <w:lvl w:ilvl="2">
      <w:start w:val="2"/>
      <w:numFmt w:val="bullet"/>
      <w:pStyle w:val="zmwpktlit1"/>
      <w:suff w:val="space"/>
      <w:lvlText w:val="-"/>
      <w:lvlJc w:val="left"/>
      <w:pPr>
        <w:ind w:left="907" w:hanging="170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4)"/>
      <w:lvlJc w:val="left"/>
      <w:pPr>
        <w:ind w:left="1644" w:hanging="283"/>
      </w:p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71F2333C"/>
    <w:multiLevelType w:val="multilevel"/>
    <w:tmpl w:val="D2A20760"/>
    <w:lvl w:ilvl="0">
      <w:start w:val="1"/>
      <w:numFmt w:val="none"/>
      <w:pStyle w:val="zmwpktust"/>
      <w:suff w:val="nothing"/>
      <w:lvlText w:val="%1„"/>
      <w:lvlJc w:val="left"/>
      <w:pPr>
        <w:ind w:left="851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ust"/>
      <w:suff w:val="nothing"/>
      <w:lvlText w:val="%2"/>
      <w:lvlJc w:val="left"/>
      <w:pPr>
        <w:ind w:left="851" w:hanging="397"/>
      </w:pPr>
    </w:lvl>
    <w:lvl w:ilvl="2">
      <w:start w:val="1"/>
      <w:numFmt w:val="decimal"/>
      <w:pStyle w:val="zmwpktust1"/>
      <w:suff w:val="space"/>
      <w:lvlText w:val="%3)"/>
      <w:lvlJc w:val="left"/>
      <w:pPr>
        <w:ind w:left="1134" w:hanging="283"/>
      </w:pPr>
    </w:lvl>
    <w:lvl w:ilvl="3">
      <w:start w:val="1"/>
      <w:numFmt w:val="lowerLetter"/>
      <w:pStyle w:val="zmwpktustp"/>
      <w:suff w:val="space"/>
      <w:lvlText w:val="%4)"/>
      <w:lvlJc w:val="left"/>
      <w:pPr>
        <w:ind w:left="1361" w:hanging="227"/>
      </w:pPr>
    </w:lvl>
    <w:lvl w:ilvl="4">
      <w:start w:val="1"/>
      <w:numFmt w:val="bullet"/>
      <w:pStyle w:val="zmwpktustl"/>
      <w:suff w:val="space"/>
      <w:lvlText w:val="-"/>
      <w:lvlJc w:val="left"/>
      <w:pPr>
        <w:ind w:left="1474" w:hanging="113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F231A7"/>
    <w:multiLevelType w:val="hybridMultilevel"/>
    <w:tmpl w:val="9F90E97C"/>
    <w:lvl w:ilvl="0" w:tplc="F1F87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2A1160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718452">
    <w:abstractNumId w:val="7"/>
  </w:num>
  <w:num w:numId="2" w16cid:durableId="1259406710">
    <w:abstractNumId w:val="17"/>
  </w:num>
  <w:num w:numId="3" w16cid:durableId="810631236">
    <w:abstractNumId w:val="24"/>
  </w:num>
  <w:num w:numId="4" w16cid:durableId="881136184">
    <w:abstractNumId w:val="18"/>
  </w:num>
  <w:num w:numId="5" w16cid:durableId="1600330654">
    <w:abstractNumId w:val="5"/>
  </w:num>
  <w:num w:numId="6" w16cid:durableId="1144930373">
    <w:abstractNumId w:val="15"/>
  </w:num>
  <w:num w:numId="7" w16cid:durableId="1531338984">
    <w:abstractNumId w:val="20"/>
  </w:num>
  <w:num w:numId="8" w16cid:durableId="703991344">
    <w:abstractNumId w:val="14"/>
  </w:num>
  <w:num w:numId="9" w16cid:durableId="692732390">
    <w:abstractNumId w:val="27"/>
  </w:num>
  <w:num w:numId="10" w16cid:durableId="469785011">
    <w:abstractNumId w:val="25"/>
  </w:num>
  <w:num w:numId="11" w16cid:durableId="479808459">
    <w:abstractNumId w:val="26"/>
  </w:num>
  <w:num w:numId="12" w16cid:durableId="2017681905">
    <w:abstractNumId w:val="4"/>
  </w:num>
  <w:num w:numId="13" w16cid:durableId="1207571906">
    <w:abstractNumId w:val="12"/>
  </w:num>
  <w:num w:numId="14" w16cid:durableId="1278105567">
    <w:abstractNumId w:val="3"/>
  </w:num>
  <w:num w:numId="15" w16cid:durableId="1964189579">
    <w:abstractNumId w:val="21"/>
  </w:num>
  <w:num w:numId="16" w16cid:durableId="516845636">
    <w:abstractNumId w:val="22"/>
  </w:num>
  <w:num w:numId="17" w16cid:durableId="1909534548">
    <w:abstractNumId w:val="2"/>
  </w:num>
  <w:num w:numId="18" w16cid:durableId="985207932">
    <w:abstractNumId w:val="10"/>
  </w:num>
  <w:num w:numId="19" w16cid:durableId="1025055826">
    <w:abstractNumId w:val="28"/>
  </w:num>
  <w:num w:numId="20" w16cid:durableId="14707044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361678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22" w16cid:durableId="1182940396">
    <w:abstractNumId w:val="23"/>
  </w:num>
  <w:num w:numId="23" w16cid:durableId="2115514745">
    <w:abstractNumId w:val="16"/>
  </w:num>
  <w:num w:numId="24" w16cid:durableId="918249201">
    <w:abstractNumId w:val="9"/>
  </w:num>
  <w:num w:numId="25" w16cid:durableId="1199122728">
    <w:abstractNumId w:val="8"/>
  </w:num>
  <w:num w:numId="26" w16cid:durableId="1682507041">
    <w:abstractNumId w:val="6"/>
  </w:num>
  <w:num w:numId="27" w16cid:durableId="314266291">
    <w:abstractNumId w:val="13"/>
  </w:num>
  <w:num w:numId="28" w16cid:durableId="1163204411">
    <w:abstractNumId w:val="11"/>
  </w:num>
  <w:num w:numId="29" w16cid:durableId="1768379911">
    <w:abstractNumId w:val="19"/>
  </w:num>
  <w:num w:numId="30" w16cid:durableId="1433428909">
    <w:abstractNumId w:val="0"/>
  </w:num>
  <w:num w:numId="31" w16cid:durableId="1292595544">
    <w:abstractNumId w:val="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42A"/>
    <w:rsid w:val="0000115D"/>
    <w:rsid w:val="00002901"/>
    <w:rsid w:val="00007DC6"/>
    <w:rsid w:val="0001354E"/>
    <w:rsid w:val="0001383D"/>
    <w:rsid w:val="00013887"/>
    <w:rsid w:val="0001616E"/>
    <w:rsid w:val="0001703F"/>
    <w:rsid w:val="00025B86"/>
    <w:rsid w:val="0002731B"/>
    <w:rsid w:val="000276E2"/>
    <w:rsid w:val="00030A09"/>
    <w:rsid w:val="0003239C"/>
    <w:rsid w:val="00035E83"/>
    <w:rsid w:val="0003630C"/>
    <w:rsid w:val="00036EFC"/>
    <w:rsid w:val="00040448"/>
    <w:rsid w:val="00040FCF"/>
    <w:rsid w:val="00040FFB"/>
    <w:rsid w:val="0004116E"/>
    <w:rsid w:val="00042BEE"/>
    <w:rsid w:val="000439C5"/>
    <w:rsid w:val="00044DCA"/>
    <w:rsid w:val="000454E5"/>
    <w:rsid w:val="00046198"/>
    <w:rsid w:val="00050493"/>
    <w:rsid w:val="000508D6"/>
    <w:rsid w:val="00051220"/>
    <w:rsid w:val="000523B3"/>
    <w:rsid w:val="000538C3"/>
    <w:rsid w:val="000556A8"/>
    <w:rsid w:val="00055BDB"/>
    <w:rsid w:val="000609ED"/>
    <w:rsid w:val="00061BB8"/>
    <w:rsid w:val="00061E2E"/>
    <w:rsid w:val="00062263"/>
    <w:rsid w:val="00063A5C"/>
    <w:rsid w:val="00063B58"/>
    <w:rsid w:val="000649E5"/>
    <w:rsid w:val="0006605D"/>
    <w:rsid w:val="00066525"/>
    <w:rsid w:val="00066E8B"/>
    <w:rsid w:val="00071267"/>
    <w:rsid w:val="00072E72"/>
    <w:rsid w:val="00074B4C"/>
    <w:rsid w:val="00077C0A"/>
    <w:rsid w:val="0008165B"/>
    <w:rsid w:val="00083065"/>
    <w:rsid w:val="000839A3"/>
    <w:rsid w:val="00083A43"/>
    <w:rsid w:val="00085EA8"/>
    <w:rsid w:val="00091861"/>
    <w:rsid w:val="00092E81"/>
    <w:rsid w:val="00092F84"/>
    <w:rsid w:val="00093FC0"/>
    <w:rsid w:val="000A07A3"/>
    <w:rsid w:val="000A16EF"/>
    <w:rsid w:val="000A3014"/>
    <w:rsid w:val="000B0D4D"/>
    <w:rsid w:val="000B171F"/>
    <w:rsid w:val="000B498E"/>
    <w:rsid w:val="000B62E9"/>
    <w:rsid w:val="000B6A28"/>
    <w:rsid w:val="000C0D2D"/>
    <w:rsid w:val="000C1E07"/>
    <w:rsid w:val="000D2606"/>
    <w:rsid w:val="000D63B5"/>
    <w:rsid w:val="000E06BE"/>
    <w:rsid w:val="000E1CFC"/>
    <w:rsid w:val="000F32AE"/>
    <w:rsid w:val="000F5E19"/>
    <w:rsid w:val="000F64BC"/>
    <w:rsid w:val="000F6704"/>
    <w:rsid w:val="000F68ED"/>
    <w:rsid w:val="000F7E25"/>
    <w:rsid w:val="001019B1"/>
    <w:rsid w:val="00114974"/>
    <w:rsid w:val="00120078"/>
    <w:rsid w:val="0012378D"/>
    <w:rsid w:val="00125973"/>
    <w:rsid w:val="00132A21"/>
    <w:rsid w:val="00134D83"/>
    <w:rsid w:val="00137827"/>
    <w:rsid w:val="00142A11"/>
    <w:rsid w:val="00151EFC"/>
    <w:rsid w:val="0015227E"/>
    <w:rsid w:val="00153028"/>
    <w:rsid w:val="0015428C"/>
    <w:rsid w:val="00156CB6"/>
    <w:rsid w:val="00156E05"/>
    <w:rsid w:val="00157D36"/>
    <w:rsid w:val="00157EF5"/>
    <w:rsid w:val="0016001E"/>
    <w:rsid w:val="00165099"/>
    <w:rsid w:val="00166468"/>
    <w:rsid w:val="00173EC8"/>
    <w:rsid w:val="00182B71"/>
    <w:rsid w:val="00183321"/>
    <w:rsid w:val="00183962"/>
    <w:rsid w:val="0018469C"/>
    <w:rsid w:val="001860F5"/>
    <w:rsid w:val="00191F14"/>
    <w:rsid w:val="00193A71"/>
    <w:rsid w:val="00193C55"/>
    <w:rsid w:val="001954BF"/>
    <w:rsid w:val="00195EB7"/>
    <w:rsid w:val="001A3D3F"/>
    <w:rsid w:val="001A6BD7"/>
    <w:rsid w:val="001A7D94"/>
    <w:rsid w:val="001B0A21"/>
    <w:rsid w:val="001B1839"/>
    <w:rsid w:val="001B1CFA"/>
    <w:rsid w:val="001B35EF"/>
    <w:rsid w:val="001B4F91"/>
    <w:rsid w:val="001B5F31"/>
    <w:rsid w:val="001B6566"/>
    <w:rsid w:val="001B6FA4"/>
    <w:rsid w:val="001C22CE"/>
    <w:rsid w:val="001C34AB"/>
    <w:rsid w:val="001C5729"/>
    <w:rsid w:val="001C63EB"/>
    <w:rsid w:val="001C7B34"/>
    <w:rsid w:val="001D1CCD"/>
    <w:rsid w:val="001D2CC2"/>
    <w:rsid w:val="001D3F20"/>
    <w:rsid w:val="001E298B"/>
    <w:rsid w:val="001E4103"/>
    <w:rsid w:val="001E72DE"/>
    <w:rsid w:val="001E7D79"/>
    <w:rsid w:val="001F42D0"/>
    <w:rsid w:val="001F5746"/>
    <w:rsid w:val="001F6BF7"/>
    <w:rsid w:val="001F7564"/>
    <w:rsid w:val="00202460"/>
    <w:rsid w:val="002043FF"/>
    <w:rsid w:val="0020569E"/>
    <w:rsid w:val="00210377"/>
    <w:rsid w:val="002105E1"/>
    <w:rsid w:val="00210B9A"/>
    <w:rsid w:val="00211145"/>
    <w:rsid w:val="00212D71"/>
    <w:rsid w:val="002138E9"/>
    <w:rsid w:val="00213ECA"/>
    <w:rsid w:val="002155D2"/>
    <w:rsid w:val="00216460"/>
    <w:rsid w:val="00217BA4"/>
    <w:rsid w:val="002203D9"/>
    <w:rsid w:val="00225359"/>
    <w:rsid w:val="00225E79"/>
    <w:rsid w:val="00226490"/>
    <w:rsid w:val="00230E8D"/>
    <w:rsid w:val="00245227"/>
    <w:rsid w:val="002458A1"/>
    <w:rsid w:val="0024641C"/>
    <w:rsid w:val="00246437"/>
    <w:rsid w:val="00247371"/>
    <w:rsid w:val="002478AF"/>
    <w:rsid w:val="0025336E"/>
    <w:rsid w:val="00255B66"/>
    <w:rsid w:val="002614D8"/>
    <w:rsid w:val="00272962"/>
    <w:rsid w:val="002729E9"/>
    <w:rsid w:val="0027654D"/>
    <w:rsid w:val="00281F40"/>
    <w:rsid w:val="00282A2A"/>
    <w:rsid w:val="00283E85"/>
    <w:rsid w:val="002852E3"/>
    <w:rsid w:val="00285B80"/>
    <w:rsid w:val="00291B98"/>
    <w:rsid w:val="00294DDC"/>
    <w:rsid w:val="002A0C02"/>
    <w:rsid w:val="002A1C56"/>
    <w:rsid w:val="002A49EF"/>
    <w:rsid w:val="002B0D85"/>
    <w:rsid w:val="002B123A"/>
    <w:rsid w:val="002B2429"/>
    <w:rsid w:val="002B4FFA"/>
    <w:rsid w:val="002B5929"/>
    <w:rsid w:val="002C018B"/>
    <w:rsid w:val="002C3DA9"/>
    <w:rsid w:val="002C4416"/>
    <w:rsid w:val="002C5D0D"/>
    <w:rsid w:val="002C5D8B"/>
    <w:rsid w:val="002D12A0"/>
    <w:rsid w:val="002D2BEF"/>
    <w:rsid w:val="002D3751"/>
    <w:rsid w:val="002D4736"/>
    <w:rsid w:val="002D4800"/>
    <w:rsid w:val="002D4BC9"/>
    <w:rsid w:val="002E7D91"/>
    <w:rsid w:val="002F0040"/>
    <w:rsid w:val="002F2D71"/>
    <w:rsid w:val="002F453F"/>
    <w:rsid w:val="002F7E38"/>
    <w:rsid w:val="003008CB"/>
    <w:rsid w:val="00302579"/>
    <w:rsid w:val="003025BA"/>
    <w:rsid w:val="00302C9E"/>
    <w:rsid w:val="00310232"/>
    <w:rsid w:val="00311B43"/>
    <w:rsid w:val="00311EFA"/>
    <w:rsid w:val="003128B5"/>
    <w:rsid w:val="00313619"/>
    <w:rsid w:val="003202EB"/>
    <w:rsid w:val="0032073F"/>
    <w:rsid w:val="00320E55"/>
    <w:rsid w:val="00322EB0"/>
    <w:rsid w:val="003235B9"/>
    <w:rsid w:val="003242C0"/>
    <w:rsid w:val="00324F90"/>
    <w:rsid w:val="00327E06"/>
    <w:rsid w:val="00331B06"/>
    <w:rsid w:val="003328EB"/>
    <w:rsid w:val="00333027"/>
    <w:rsid w:val="003332F1"/>
    <w:rsid w:val="00333B89"/>
    <w:rsid w:val="003362FA"/>
    <w:rsid w:val="00337386"/>
    <w:rsid w:val="00337D17"/>
    <w:rsid w:val="003426CC"/>
    <w:rsid w:val="00343A9C"/>
    <w:rsid w:val="003472CB"/>
    <w:rsid w:val="00350D33"/>
    <w:rsid w:val="00350F47"/>
    <w:rsid w:val="00351587"/>
    <w:rsid w:val="003522C0"/>
    <w:rsid w:val="00352699"/>
    <w:rsid w:val="003527DE"/>
    <w:rsid w:val="00352EEB"/>
    <w:rsid w:val="00357B26"/>
    <w:rsid w:val="0036060D"/>
    <w:rsid w:val="003715A1"/>
    <w:rsid w:val="00372747"/>
    <w:rsid w:val="00373610"/>
    <w:rsid w:val="0037517D"/>
    <w:rsid w:val="00375B9F"/>
    <w:rsid w:val="00376562"/>
    <w:rsid w:val="00377743"/>
    <w:rsid w:val="00377925"/>
    <w:rsid w:val="00383861"/>
    <w:rsid w:val="00384831"/>
    <w:rsid w:val="00390F7F"/>
    <w:rsid w:val="00393A7C"/>
    <w:rsid w:val="003A2133"/>
    <w:rsid w:val="003A54C4"/>
    <w:rsid w:val="003A749F"/>
    <w:rsid w:val="003B00CE"/>
    <w:rsid w:val="003B4744"/>
    <w:rsid w:val="003B4833"/>
    <w:rsid w:val="003B7826"/>
    <w:rsid w:val="003C18F8"/>
    <w:rsid w:val="003C372E"/>
    <w:rsid w:val="003C3AB7"/>
    <w:rsid w:val="003C47DD"/>
    <w:rsid w:val="003C59C8"/>
    <w:rsid w:val="003D00ED"/>
    <w:rsid w:val="003D5B3E"/>
    <w:rsid w:val="003D767C"/>
    <w:rsid w:val="003E1DFE"/>
    <w:rsid w:val="003F7348"/>
    <w:rsid w:val="003F77D6"/>
    <w:rsid w:val="00404398"/>
    <w:rsid w:val="00405335"/>
    <w:rsid w:val="00406469"/>
    <w:rsid w:val="004069D5"/>
    <w:rsid w:val="00406A57"/>
    <w:rsid w:val="00407379"/>
    <w:rsid w:val="0041107D"/>
    <w:rsid w:val="00412B3B"/>
    <w:rsid w:val="004204C3"/>
    <w:rsid w:val="00421AC0"/>
    <w:rsid w:val="004235D7"/>
    <w:rsid w:val="00425354"/>
    <w:rsid w:val="00425F41"/>
    <w:rsid w:val="0042794A"/>
    <w:rsid w:val="004319DA"/>
    <w:rsid w:val="00433190"/>
    <w:rsid w:val="0044086A"/>
    <w:rsid w:val="004411DC"/>
    <w:rsid w:val="00450C92"/>
    <w:rsid w:val="00451FA0"/>
    <w:rsid w:val="00454ADE"/>
    <w:rsid w:val="00454EE0"/>
    <w:rsid w:val="00460965"/>
    <w:rsid w:val="00461049"/>
    <w:rsid w:val="00461EF1"/>
    <w:rsid w:val="00462838"/>
    <w:rsid w:val="00462A35"/>
    <w:rsid w:val="00467292"/>
    <w:rsid w:val="00467F46"/>
    <w:rsid w:val="00471785"/>
    <w:rsid w:val="00474565"/>
    <w:rsid w:val="00474E61"/>
    <w:rsid w:val="00483079"/>
    <w:rsid w:val="00484849"/>
    <w:rsid w:val="00484E7A"/>
    <w:rsid w:val="00485002"/>
    <w:rsid w:val="0048606E"/>
    <w:rsid w:val="00486D4E"/>
    <w:rsid w:val="004900A9"/>
    <w:rsid w:val="00491E5F"/>
    <w:rsid w:val="00493BC1"/>
    <w:rsid w:val="00493F32"/>
    <w:rsid w:val="0049517E"/>
    <w:rsid w:val="00497CA6"/>
    <w:rsid w:val="004A37EE"/>
    <w:rsid w:val="004A7DD4"/>
    <w:rsid w:val="004B184E"/>
    <w:rsid w:val="004B1F28"/>
    <w:rsid w:val="004B2350"/>
    <w:rsid w:val="004B4342"/>
    <w:rsid w:val="004B6A0F"/>
    <w:rsid w:val="004B6C69"/>
    <w:rsid w:val="004C01F9"/>
    <w:rsid w:val="004C0E25"/>
    <w:rsid w:val="004C5AC1"/>
    <w:rsid w:val="004C660C"/>
    <w:rsid w:val="004C733C"/>
    <w:rsid w:val="004C76C7"/>
    <w:rsid w:val="004D08AE"/>
    <w:rsid w:val="004D0BA8"/>
    <w:rsid w:val="004D187B"/>
    <w:rsid w:val="004D3C72"/>
    <w:rsid w:val="004E120C"/>
    <w:rsid w:val="004E1922"/>
    <w:rsid w:val="004E288D"/>
    <w:rsid w:val="004E2ECB"/>
    <w:rsid w:val="004E38FC"/>
    <w:rsid w:val="004E3B7D"/>
    <w:rsid w:val="004E5086"/>
    <w:rsid w:val="004E617B"/>
    <w:rsid w:val="004E623F"/>
    <w:rsid w:val="004E735B"/>
    <w:rsid w:val="004F0A05"/>
    <w:rsid w:val="004F1685"/>
    <w:rsid w:val="004F415F"/>
    <w:rsid w:val="004F542A"/>
    <w:rsid w:val="005042BF"/>
    <w:rsid w:val="00506440"/>
    <w:rsid w:val="00506C38"/>
    <w:rsid w:val="005172D3"/>
    <w:rsid w:val="00520E01"/>
    <w:rsid w:val="00522E50"/>
    <w:rsid w:val="00526340"/>
    <w:rsid w:val="0052672A"/>
    <w:rsid w:val="00527327"/>
    <w:rsid w:val="00527F3F"/>
    <w:rsid w:val="00541902"/>
    <w:rsid w:val="00542FB0"/>
    <w:rsid w:val="00543794"/>
    <w:rsid w:val="0054395A"/>
    <w:rsid w:val="0054514E"/>
    <w:rsid w:val="0054640D"/>
    <w:rsid w:val="00550687"/>
    <w:rsid w:val="00550698"/>
    <w:rsid w:val="00551867"/>
    <w:rsid w:val="005522E3"/>
    <w:rsid w:val="00552EDE"/>
    <w:rsid w:val="0055328B"/>
    <w:rsid w:val="005551B8"/>
    <w:rsid w:val="00555916"/>
    <w:rsid w:val="00556906"/>
    <w:rsid w:val="00556E73"/>
    <w:rsid w:val="005571BC"/>
    <w:rsid w:val="00557B6A"/>
    <w:rsid w:val="0056000F"/>
    <w:rsid w:val="005649E8"/>
    <w:rsid w:val="00564CF8"/>
    <w:rsid w:val="00565F05"/>
    <w:rsid w:val="0056792A"/>
    <w:rsid w:val="00570A4E"/>
    <w:rsid w:val="005716DA"/>
    <w:rsid w:val="00572C96"/>
    <w:rsid w:val="00573FAD"/>
    <w:rsid w:val="0057508B"/>
    <w:rsid w:val="00575F54"/>
    <w:rsid w:val="0057723E"/>
    <w:rsid w:val="00581FB9"/>
    <w:rsid w:val="0058411C"/>
    <w:rsid w:val="00585785"/>
    <w:rsid w:val="00586BB9"/>
    <w:rsid w:val="00590391"/>
    <w:rsid w:val="005933CF"/>
    <w:rsid w:val="00593527"/>
    <w:rsid w:val="00594A31"/>
    <w:rsid w:val="00594BC2"/>
    <w:rsid w:val="00596104"/>
    <w:rsid w:val="005962BF"/>
    <w:rsid w:val="005968A6"/>
    <w:rsid w:val="00597281"/>
    <w:rsid w:val="00597A99"/>
    <w:rsid w:val="005A0FA1"/>
    <w:rsid w:val="005A222B"/>
    <w:rsid w:val="005A2365"/>
    <w:rsid w:val="005A3E01"/>
    <w:rsid w:val="005A4F57"/>
    <w:rsid w:val="005A5217"/>
    <w:rsid w:val="005A6753"/>
    <w:rsid w:val="005B50BF"/>
    <w:rsid w:val="005B59C2"/>
    <w:rsid w:val="005B5D43"/>
    <w:rsid w:val="005B6519"/>
    <w:rsid w:val="005C31A5"/>
    <w:rsid w:val="005D026F"/>
    <w:rsid w:val="005D18D3"/>
    <w:rsid w:val="005D52C0"/>
    <w:rsid w:val="005D62A2"/>
    <w:rsid w:val="005D7BD1"/>
    <w:rsid w:val="005E3CD3"/>
    <w:rsid w:val="005E76A1"/>
    <w:rsid w:val="005E7A15"/>
    <w:rsid w:val="005F0829"/>
    <w:rsid w:val="005F2D0C"/>
    <w:rsid w:val="005F4BAD"/>
    <w:rsid w:val="00604294"/>
    <w:rsid w:val="0061099B"/>
    <w:rsid w:val="00611DEF"/>
    <w:rsid w:val="006134BD"/>
    <w:rsid w:val="00614FA6"/>
    <w:rsid w:val="00616C58"/>
    <w:rsid w:val="006203BA"/>
    <w:rsid w:val="00627EA2"/>
    <w:rsid w:val="00636E42"/>
    <w:rsid w:val="00637093"/>
    <w:rsid w:val="00640203"/>
    <w:rsid w:val="006404E0"/>
    <w:rsid w:val="00642454"/>
    <w:rsid w:val="00642CEB"/>
    <w:rsid w:val="00642E8B"/>
    <w:rsid w:val="00651236"/>
    <w:rsid w:val="00651F32"/>
    <w:rsid w:val="00654D2E"/>
    <w:rsid w:val="00655461"/>
    <w:rsid w:val="00656E12"/>
    <w:rsid w:val="00657A39"/>
    <w:rsid w:val="00664578"/>
    <w:rsid w:val="00664BE6"/>
    <w:rsid w:val="00667A7D"/>
    <w:rsid w:val="00667D65"/>
    <w:rsid w:val="00671DE4"/>
    <w:rsid w:val="00677B58"/>
    <w:rsid w:val="006806E7"/>
    <w:rsid w:val="00680AFF"/>
    <w:rsid w:val="006821EC"/>
    <w:rsid w:val="00683D22"/>
    <w:rsid w:val="006876A5"/>
    <w:rsid w:val="006916D3"/>
    <w:rsid w:val="00693181"/>
    <w:rsid w:val="00693A70"/>
    <w:rsid w:val="006A6640"/>
    <w:rsid w:val="006B051F"/>
    <w:rsid w:val="006B204B"/>
    <w:rsid w:val="006B2E65"/>
    <w:rsid w:val="006B6439"/>
    <w:rsid w:val="006B79A7"/>
    <w:rsid w:val="006C02C6"/>
    <w:rsid w:val="006C12DB"/>
    <w:rsid w:val="006C1E6B"/>
    <w:rsid w:val="006D1F4F"/>
    <w:rsid w:val="006D4293"/>
    <w:rsid w:val="006D7E45"/>
    <w:rsid w:val="006E365E"/>
    <w:rsid w:val="006E5418"/>
    <w:rsid w:val="006E6455"/>
    <w:rsid w:val="006F45E2"/>
    <w:rsid w:val="006F79F2"/>
    <w:rsid w:val="006F7B6D"/>
    <w:rsid w:val="006F7F33"/>
    <w:rsid w:val="00700DB1"/>
    <w:rsid w:val="00701D39"/>
    <w:rsid w:val="00702477"/>
    <w:rsid w:val="00702B2D"/>
    <w:rsid w:val="00704814"/>
    <w:rsid w:val="00710467"/>
    <w:rsid w:val="007125F9"/>
    <w:rsid w:val="00712DF7"/>
    <w:rsid w:val="00713B5C"/>
    <w:rsid w:val="00713F12"/>
    <w:rsid w:val="00714DCE"/>
    <w:rsid w:val="00716271"/>
    <w:rsid w:val="0071647C"/>
    <w:rsid w:val="00720A10"/>
    <w:rsid w:val="00720EC2"/>
    <w:rsid w:val="00731DD8"/>
    <w:rsid w:val="00732EDF"/>
    <w:rsid w:val="00734EB8"/>
    <w:rsid w:val="007355B5"/>
    <w:rsid w:val="00736644"/>
    <w:rsid w:val="007367A4"/>
    <w:rsid w:val="00737950"/>
    <w:rsid w:val="00740192"/>
    <w:rsid w:val="007468B6"/>
    <w:rsid w:val="007508FE"/>
    <w:rsid w:val="00751543"/>
    <w:rsid w:val="00751743"/>
    <w:rsid w:val="00751BA5"/>
    <w:rsid w:val="00751CEC"/>
    <w:rsid w:val="007542AD"/>
    <w:rsid w:val="00754A6F"/>
    <w:rsid w:val="00756D58"/>
    <w:rsid w:val="00756E24"/>
    <w:rsid w:val="00760031"/>
    <w:rsid w:val="00760608"/>
    <w:rsid w:val="00764788"/>
    <w:rsid w:val="0077431B"/>
    <w:rsid w:val="00777EB4"/>
    <w:rsid w:val="00781027"/>
    <w:rsid w:val="0078193E"/>
    <w:rsid w:val="007832A9"/>
    <w:rsid w:val="007834AC"/>
    <w:rsid w:val="00784106"/>
    <w:rsid w:val="00787F16"/>
    <w:rsid w:val="00793133"/>
    <w:rsid w:val="00795D45"/>
    <w:rsid w:val="00795F67"/>
    <w:rsid w:val="007A05F4"/>
    <w:rsid w:val="007A2C28"/>
    <w:rsid w:val="007A3714"/>
    <w:rsid w:val="007A535E"/>
    <w:rsid w:val="007B41CF"/>
    <w:rsid w:val="007B6758"/>
    <w:rsid w:val="007B7473"/>
    <w:rsid w:val="007C0F4C"/>
    <w:rsid w:val="007C2B93"/>
    <w:rsid w:val="007C4129"/>
    <w:rsid w:val="007C4CD7"/>
    <w:rsid w:val="007C4CF1"/>
    <w:rsid w:val="007C6A4D"/>
    <w:rsid w:val="007D0A4E"/>
    <w:rsid w:val="007D181E"/>
    <w:rsid w:val="007D1841"/>
    <w:rsid w:val="007D4EFF"/>
    <w:rsid w:val="007D5DCA"/>
    <w:rsid w:val="007E1DC2"/>
    <w:rsid w:val="007E5BC9"/>
    <w:rsid w:val="007F1BF3"/>
    <w:rsid w:val="007F4160"/>
    <w:rsid w:val="007F4A61"/>
    <w:rsid w:val="007F5463"/>
    <w:rsid w:val="007F5C7C"/>
    <w:rsid w:val="007F5E5E"/>
    <w:rsid w:val="00801024"/>
    <w:rsid w:val="00802F46"/>
    <w:rsid w:val="00804391"/>
    <w:rsid w:val="0080546B"/>
    <w:rsid w:val="0080562D"/>
    <w:rsid w:val="00811AFF"/>
    <w:rsid w:val="00812883"/>
    <w:rsid w:val="00812D90"/>
    <w:rsid w:val="00814CA6"/>
    <w:rsid w:val="0081502D"/>
    <w:rsid w:val="00816704"/>
    <w:rsid w:val="00820C06"/>
    <w:rsid w:val="00820F37"/>
    <w:rsid w:val="00821211"/>
    <w:rsid w:val="00825421"/>
    <w:rsid w:val="00825521"/>
    <w:rsid w:val="00825F38"/>
    <w:rsid w:val="00827C14"/>
    <w:rsid w:val="008311E7"/>
    <w:rsid w:val="0083278C"/>
    <w:rsid w:val="00832A1C"/>
    <w:rsid w:val="00833A2B"/>
    <w:rsid w:val="00836463"/>
    <w:rsid w:val="00841F11"/>
    <w:rsid w:val="00842F3B"/>
    <w:rsid w:val="008430AB"/>
    <w:rsid w:val="0084393B"/>
    <w:rsid w:val="00844C8D"/>
    <w:rsid w:val="008472AB"/>
    <w:rsid w:val="008477AC"/>
    <w:rsid w:val="00851221"/>
    <w:rsid w:val="00852A16"/>
    <w:rsid w:val="00853652"/>
    <w:rsid w:val="00857D3D"/>
    <w:rsid w:val="00861E2C"/>
    <w:rsid w:val="00863919"/>
    <w:rsid w:val="00867E98"/>
    <w:rsid w:val="008709B0"/>
    <w:rsid w:val="00871F32"/>
    <w:rsid w:val="00876B43"/>
    <w:rsid w:val="00876FF7"/>
    <w:rsid w:val="00881CCC"/>
    <w:rsid w:val="00882D9C"/>
    <w:rsid w:val="00887840"/>
    <w:rsid w:val="00891314"/>
    <w:rsid w:val="00897B03"/>
    <w:rsid w:val="008A1E32"/>
    <w:rsid w:val="008A2597"/>
    <w:rsid w:val="008A5FD0"/>
    <w:rsid w:val="008B013E"/>
    <w:rsid w:val="008B0202"/>
    <w:rsid w:val="008B0C1F"/>
    <w:rsid w:val="008B3D5B"/>
    <w:rsid w:val="008B572E"/>
    <w:rsid w:val="008B691C"/>
    <w:rsid w:val="008B73FC"/>
    <w:rsid w:val="008B78C7"/>
    <w:rsid w:val="008C0CF6"/>
    <w:rsid w:val="008C1515"/>
    <w:rsid w:val="008C1A17"/>
    <w:rsid w:val="008C31CE"/>
    <w:rsid w:val="008C402E"/>
    <w:rsid w:val="008C50E5"/>
    <w:rsid w:val="008C5C18"/>
    <w:rsid w:val="008C7F38"/>
    <w:rsid w:val="008D16CE"/>
    <w:rsid w:val="008D41C2"/>
    <w:rsid w:val="008D58FC"/>
    <w:rsid w:val="008D647D"/>
    <w:rsid w:val="008D73C6"/>
    <w:rsid w:val="008E1300"/>
    <w:rsid w:val="008E1F16"/>
    <w:rsid w:val="008E49CF"/>
    <w:rsid w:val="008E564C"/>
    <w:rsid w:val="008E689D"/>
    <w:rsid w:val="008F11B9"/>
    <w:rsid w:val="008F32F0"/>
    <w:rsid w:val="008F787C"/>
    <w:rsid w:val="009003C3"/>
    <w:rsid w:val="00900771"/>
    <w:rsid w:val="009030C7"/>
    <w:rsid w:val="00903D49"/>
    <w:rsid w:val="00910A42"/>
    <w:rsid w:val="00911506"/>
    <w:rsid w:val="00911EDC"/>
    <w:rsid w:val="00921423"/>
    <w:rsid w:val="00932900"/>
    <w:rsid w:val="00932B2D"/>
    <w:rsid w:val="00935C85"/>
    <w:rsid w:val="0094041F"/>
    <w:rsid w:val="009434C7"/>
    <w:rsid w:val="0094590E"/>
    <w:rsid w:val="0094715F"/>
    <w:rsid w:val="009475BF"/>
    <w:rsid w:val="0094787F"/>
    <w:rsid w:val="00951B4B"/>
    <w:rsid w:val="00954771"/>
    <w:rsid w:val="009573E6"/>
    <w:rsid w:val="00960E45"/>
    <w:rsid w:val="009627E4"/>
    <w:rsid w:val="00963C97"/>
    <w:rsid w:val="0096444A"/>
    <w:rsid w:val="00965EC5"/>
    <w:rsid w:val="00966294"/>
    <w:rsid w:val="00967E23"/>
    <w:rsid w:val="00967F6B"/>
    <w:rsid w:val="00971387"/>
    <w:rsid w:val="0097178E"/>
    <w:rsid w:val="00973E52"/>
    <w:rsid w:val="0097685B"/>
    <w:rsid w:val="00983516"/>
    <w:rsid w:val="0098403A"/>
    <w:rsid w:val="00987449"/>
    <w:rsid w:val="00990196"/>
    <w:rsid w:val="009926F1"/>
    <w:rsid w:val="009A1A37"/>
    <w:rsid w:val="009A328B"/>
    <w:rsid w:val="009B04C5"/>
    <w:rsid w:val="009B0D86"/>
    <w:rsid w:val="009B1D5D"/>
    <w:rsid w:val="009B2819"/>
    <w:rsid w:val="009B5BFE"/>
    <w:rsid w:val="009C405E"/>
    <w:rsid w:val="009C65C5"/>
    <w:rsid w:val="009D1700"/>
    <w:rsid w:val="009D1C1D"/>
    <w:rsid w:val="009D4027"/>
    <w:rsid w:val="009D5C1D"/>
    <w:rsid w:val="009E1AB9"/>
    <w:rsid w:val="009E220C"/>
    <w:rsid w:val="009E3E79"/>
    <w:rsid w:val="009E40A3"/>
    <w:rsid w:val="009E6708"/>
    <w:rsid w:val="009F0E63"/>
    <w:rsid w:val="009F21AD"/>
    <w:rsid w:val="009F3EB4"/>
    <w:rsid w:val="009F4FC7"/>
    <w:rsid w:val="00A01C34"/>
    <w:rsid w:val="00A023F6"/>
    <w:rsid w:val="00A061F2"/>
    <w:rsid w:val="00A0706B"/>
    <w:rsid w:val="00A07A8C"/>
    <w:rsid w:val="00A1162A"/>
    <w:rsid w:val="00A1514B"/>
    <w:rsid w:val="00A17864"/>
    <w:rsid w:val="00A17AF2"/>
    <w:rsid w:val="00A208F4"/>
    <w:rsid w:val="00A220BF"/>
    <w:rsid w:val="00A257A0"/>
    <w:rsid w:val="00A26A8C"/>
    <w:rsid w:val="00A2701F"/>
    <w:rsid w:val="00A27ED3"/>
    <w:rsid w:val="00A30F75"/>
    <w:rsid w:val="00A33F7D"/>
    <w:rsid w:val="00A35672"/>
    <w:rsid w:val="00A3780F"/>
    <w:rsid w:val="00A37EB0"/>
    <w:rsid w:val="00A41682"/>
    <w:rsid w:val="00A464AA"/>
    <w:rsid w:val="00A602C8"/>
    <w:rsid w:val="00A61249"/>
    <w:rsid w:val="00A624E5"/>
    <w:rsid w:val="00A647DA"/>
    <w:rsid w:val="00A655BC"/>
    <w:rsid w:val="00A66880"/>
    <w:rsid w:val="00A71068"/>
    <w:rsid w:val="00A7428A"/>
    <w:rsid w:val="00A74AE8"/>
    <w:rsid w:val="00A750A6"/>
    <w:rsid w:val="00A753A7"/>
    <w:rsid w:val="00A76B0D"/>
    <w:rsid w:val="00A80494"/>
    <w:rsid w:val="00A81867"/>
    <w:rsid w:val="00A82800"/>
    <w:rsid w:val="00A83F5E"/>
    <w:rsid w:val="00A84946"/>
    <w:rsid w:val="00A84B22"/>
    <w:rsid w:val="00A90722"/>
    <w:rsid w:val="00A939EA"/>
    <w:rsid w:val="00A93C8A"/>
    <w:rsid w:val="00A94818"/>
    <w:rsid w:val="00A952CF"/>
    <w:rsid w:val="00A954E0"/>
    <w:rsid w:val="00A962A0"/>
    <w:rsid w:val="00A96775"/>
    <w:rsid w:val="00AA1CF5"/>
    <w:rsid w:val="00AA31DC"/>
    <w:rsid w:val="00AA3B21"/>
    <w:rsid w:val="00AA6D95"/>
    <w:rsid w:val="00AA7996"/>
    <w:rsid w:val="00AB3808"/>
    <w:rsid w:val="00AB4609"/>
    <w:rsid w:val="00AB4B4D"/>
    <w:rsid w:val="00AC1D9F"/>
    <w:rsid w:val="00AC2C11"/>
    <w:rsid w:val="00AC3251"/>
    <w:rsid w:val="00AC4119"/>
    <w:rsid w:val="00AC4291"/>
    <w:rsid w:val="00AC43D2"/>
    <w:rsid w:val="00AD0A89"/>
    <w:rsid w:val="00AD1E5B"/>
    <w:rsid w:val="00AD3B90"/>
    <w:rsid w:val="00AD5408"/>
    <w:rsid w:val="00AD650E"/>
    <w:rsid w:val="00AE0067"/>
    <w:rsid w:val="00AE3C71"/>
    <w:rsid w:val="00AE70CB"/>
    <w:rsid w:val="00AE7291"/>
    <w:rsid w:val="00AF13BD"/>
    <w:rsid w:val="00AF3199"/>
    <w:rsid w:val="00AF4826"/>
    <w:rsid w:val="00AF49EF"/>
    <w:rsid w:val="00B0571E"/>
    <w:rsid w:val="00B057A4"/>
    <w:rsid w:val="00B05938"/>
    <w:rsid w:val="00B05D52"/>
    <w:rsid w:val="00B06152"/>
    <w:rsid w:val="00B166CF"/>
    <w:rsid w:val="00B17FD6"/>
    <w:rsid w:val="00B2086F"/>
    <w:rsid w:val="00B21733"/>
    <w:rsid w:val="00B2399D"/>
    <w:rsid w:val="00B25F51"/>
    <w:rsid w:val="00B300FA"/>
    <w:rsid w:val="00B30687"/>
    <w:rsid w:val="00B307BB"/>
    <w:rsid w:val="00B32F49"/>
    <w:rsid w:val="00B35BC9"/>
    <w:rsid w:val="00B44FC1"/>
    <w:rsid w:val="00B45B01"/>
    <w:rsid w:val="00B474AD"/>
    <w:rsid w:val="00B4755C"/>
    <w:rsid w:val="00B478F6"/>
    <w:rsid w:val="00B47AF8"/>
    <w:rsid w:val="00B53507"/>
    <w:rsid w:val="00B603D2"/>
    <w:rsid w:val="00B6209C"/>
    <w:rsid w:val="00B64186"/>
    <w:rsid w:val="00B66275"/>
    <w:rsid w:val="00B66D18"/>
    <w:rsid w:val="00B67C18"/>
    <w:rsid w:val="00B74C15"/>
    <w:rsid w:val="00B74F87"/>
    <w:rsid w:val="00B751E1"/>
    <w:rsid w:val="00B75E74"/>
    <w:rsid w:val="00B80A25"/>
    <w:rsid w:val="00B80A6C"/>
    <w:rsid w:val="00B865A2"/>
    <w:rsid w:val="00B943DC"/>
    <w:rsid w:val="00B95D9B"/>
    <w:rsid w:val="00B969D8"/>
    <w:rsid w:val="00BA00C2"/>
    <w:rsid w:val="00BA5459"/>
    <w:rsid w:val="00BA617E"/>
    <w:rsid w:val="00BB0AB9"/>
    <w:rsid w:val="00BB2BAE"/>
    <w:rsid w:val="00BB6FE2"/>
    <w:rsid w:val="00BB7810"/>
    <w:rsid w:val="00BC1F9F"/>
    <w:rsid w:val="00BC45AE"/>
    <w:rsid w:val="00BD09B8"/>
    <w:rsid w:val="00BD0B41"/>
    <w:rsid w:val="00BD1E85"/>
    <w:rsid w:val="00BD2EE6"/>
    <w:rsid w:val="00BD44BB"/>
    <w:rsid w:val="00BD48B4"/>
    <w:rsid w:val="00BF03F3"/>
    <w:rsid w:val="00BF1E3B"/>
    <w:rsid w:val="00BF1FAF"/>
    <w:rsid w:val="00BF3991"/>
    <w:rsid w:val="00BF47F4"/>
    <w:rsid w:val="00BF5207"/>
    <w:rsid w:val="00BF5A02"/>
    <w:rsid w:val="00BF7D9C"/>
    <w:rsid w:val="00C01C0B"/>
    <w:rsid w:val="00C03D99"/>
    <w:rsid w:val="00C044D5"/>
    <w:rsid w:val="00C055C6"/>
    <w:rsid w:val="00C10C74"/>
    <w:rsid w:val="00C14041"/>
    <w:rsid w:val="00C20CED"/>
    <w:rsid w:val="00C23583"/>
    <w:rsid w:val="00C24001"/>
    <w:rsid w:val="00C24EB9"/>
    <w:rsid w:val="00C25FEB"/>
    <w:rsid w:val="00C3651B"/>
    <w:rsid w:val="00C36934"/>
    <w:rsid w:val="00C3791A"/>
    <w:rsid w:val="00C4032C"/>
    <w:rsid w:val="00C40DE4"/>
    <w:rsid w:val="00C44593"/>
    <w:rsid w:val="00C44A8A"/>
    <w:rsid w:val="00C456F0"/>
    <w:rsid w:val="00C47521"/>
    <w:rsid w:val="00C504FE"/>
    <w:rsid w:val="00C52389"/>
    <w:rsid w:val="00C54112"/>
    <w:rsid w:val="00C5692E"/>
    <w:rsid w:val="00C6065E"/>
    <w:rsid w:val="00C62312"/>
    <w:rsid w:val="00C636FE"/>
    <w:rsid w:val="00C6433A"/>
    <w:rsid w:val="00C6596C"/>
    <w:rsid w:val="00C65CA5"/>
    <w:rsid w:val="00C67418"/>
    <w:rsid w:val="00C702FC"/>
    <w:rsid w:val="00C70D83"/>
    <w:rsid w:val="00C75844"/>
    <w:rsid w:val="00C777BC"/>
    <w:rsid w:val="00C84C88"/>
    <w:rsid w:val="00C84E8C"/>
    <w:rsid w:val="00CA1738"/>
    <w:rsid w:val="00CB2F89"/>
    <w:rsid w:val="00CB36AA"/>
    <w:rsid w:val="00CB403C"/>
    <w:rsid w:val="00CB4B30"/>
    <w:rsid w:val="00CB5833"/>
    <w:rsid w:val="00CB6947"/>
    <w:rsid w:val="00CB6A09"/>
    <w:rsid w:val="00CB6A73"/>
    <w:rsid w:val="00CC53B7"/>
    <w:rsid w:val="00CD11DD"/>
    <w:rsid w:val="00CD3EC7"/>
    <w:rsid w:val="00CD450C"/>
    <w:rsid w:val="00CD57A6"/>
    <w:rsid w:val="00CD65D9"/>
    <w:rsid w:val="00CE18E4"/>
    <w:rsid w:val="00CE4403"/>
    <w:rsid w:val="00CE75C7"/>
    <w:rsid w:val="00CF0603"/>
    <w:rsid w:val="00CF105C"/>
    <w:rsid w:val="00CF1880"/>
    <w:rsid w:val="00CF18E6"/>
    <w:rsid w:val="00CF1A46"/>
    <w:rsid w:val="00CF4536"/>
    <w:rsid w:val="00D007A3"/>
    <w:rsid w:val="00D062EF"/>
    <w:rsid w:val="00D07ECE"/>
    <w:rsid w:val="00D1052F"/>
    <w:rsid w:val="00D13231"/>
    <w:rsid w:val="00D15B66"/>
    <w:rsid w:val="00D168F6"/>
    <w:rsid w:val="00D1721B"/>
    <w:rsid w:val="00D1729F"/>
    <w:rsid w:val="00D2200A"/>
    <w:rsid w:val="00D22468"/>
    <w:rsid w:val="00D23F77"/>
    <w:rsid w:val="00D2558D"/>
    <w:rsid w:val="00D256A9"/>
    <w:rsid w:val="00D3066B"/>
    <w:rsid w:val="00D30B46"/>
    <w:rsid w:val="00D31571"/>
    <w:rsid w:val="00D3250C"/>
    <w:rsid w:val="00D32737"/>
    <w:rsid w:val="00D34004"/>
    <w:rsid w:val="00D34701"/>
    <w:rsid w:val="00D354CD"/>
    <w:rsid w:val="00D35E87"/>
    <w:rsid w:val="00D41E8F"/>
    <w:rsid w:val="00D51B7F"/>
    <w:rsid w:val="00D5272B"/>
    <w:rsid w:val="00D530D9"/>
    <w:rsid w:val="00D54EAF"/>
    <w:rsid w:val="00D55DBB"/>
    <w:rsid w:val="00D56C8D"/>
    <w:rsid w:val="00D603DC"/>
    <w:rsid w:val="00D60596"/>
    <w:rsid w:val="00D61A6A"/>
    <w:rsid w:val="00D61C9C"/>
    <w:rsid w:val="00D62DD9"/>
    <w:rsid w:val="00D64007"/>
    <w:rsid w:val="00D65405"/>
    <w:rsid w:val="00D66F80"/>
    <w:rsid w:val="00D71287"/>
    <w:rsid w:val="00D72C26"/>
    <w:rsid w:val="00D751CD"/>
    <w:rsid w:val="00D76332"/>
    <w:rsid w:val="00D80B15"/>
    <w:rsid w:val="00D81E9F"/>
    <w:rsid w:val="00D822B7"/>
    <w:rsid w:val="00D83129"/>
    <w:rsid w:val="00D83330"/>
    <w:rsid w:val="00D85193"/>
    <w:rsid w:val="00D869C0"/>
    <w:rsid w:val="00D86B11"/>
    <w:rsid w:val="00D93D73"/>
    <w:rsid w:val="00D93E99"/>
    <w:rsid w:val="00D951CF"/>
    <w:rsid w:val="00D96735"/>
    <w:rsid w:val="00DA0018"/>
    <w:rsid w:val="00DA0117"/>
    <w:rsid w:val="00DA496A"/>
    <w:rsid w:val="00DA6DD9"/>
    <w:rsid w:val="00DB0A7E"/>
    <w:rsid w:val="00DB1D8F"/>
    <w:rsid w:val="00DB3976"/>
    <w:rsid w:val="00DB43D8"/>
    <w:rsid w:val="00DB4BF5"/>
    <w:rsid w:val="00DB6D64"/>
    <w:rsid w:val="00DB755A"/>
    <w:rsid w:val="00DB7756"/>
    <w:rsid w:val="00DC069F"/>
    <w:rsid w:val="00DC0E69"/>
    <w:rsid w:val="00DC38E2"/>
    <w:rsid w:val="00DC7B9E"/>
    <w:rsid w:val="00DD02FC"/>
    <w:rsid w:val="00DD4014"/>
    <w:rsid w:val="00DD65CC"/>
    <w:rsid w:val="00DE0FBC"/>
    <w:rsid w:val="00DE2374"/>
    <w:rsid w:val="00DE44B5"/>
    <w:rsid w:val="00DE4701"/>
    <w:rsid w:val="00DE4B97"/>
    <w:rsid w:val="00DE53AA"/>
    <w:rsid w:val="00DE55B6"/>
    <w:rsid w:val="00DE5C0D"/>
    <w:rsid w:val="00DE6469"/>
    <w:rsid w:val="00DF108C"/>
    <w:rsid w:val="00DF4020"/>
    <w:rsid w:val="00DF5151"/>
    <w:rsid w:val="00E02D88"/>
    <w:rsid w:val="00E051C4"/>
    <w:rsid w:val="00E0679F"/>
    <w:rsid w:val="00E071BF"/>
    <w:rsid w:val="00E10BA5"/>
    <w:rsid w:val="00E157C4"/>
    <w:rsid w:val="00E22A7F"/>
    <w:rsid w:val="00E22AA5"/>
    <w:rsid w:val="00E255F9"/>
    <w:rsid w:val="00E25A0E"/>
    <w:rsid w:val="00E2615A"/>
    <w:rsid w:val="00E26358"/>
    <w:rsid w:val="00E2687F"/>
    <w:rsid w:val="00E26EAA"/>
    <w:rsid w:val="00E27907"/>
    <w:rsid w:val="00E30850"/>
    <w:rsid w:val="00E30D71"/>
    <w:rsid w:val="00E314F7"/>
    <w:rsid w:val="00E3192C"/>
    <w:rsid w:val="00E3575A"/>
    <w:rsid w:val="00E41152"/>
    <w:rsid w:val="00E50E12"/>
    <w:rsid w:val="00E52C12"/>
    <w:rsid w:val="00E57218"/>
    <w:rsid w:val="00E649F9"/>
    <w:rsid w:val="00E64A94"/>
    <w:rsid w:val="00E667B1"/>
    <w:rsid w:val="00E700F4"/>
    <w:rsid w:val="00E7010B"/>
    <w:rsid w:val="00E719FE"/>
    <w:rsid w:val="00E72560"/>
    <w:rsid w:val="00E74868"/>
    <w:rsid w:val="00E81AA5"/>
    <w:rsid w:val="00E8265D"/>
    <w:rsid w:val="00E82AB2"/>
    <w:rsid w:val="00E82B3C"/>
    <w:rsid w:val="00E83224"/>
    <w:rsid w:val="00E84042"/>
    <w:rsid w:val="00E84B9C"/>
    <w:rsid w:val="00E91DA2"/>
    <w:rsid w:val="00E91FC0"/>
    <w:rsid w:val="00E96E35"/>
    <w:rsid w:val="00E97ACE"/>
    <w:rsid w:val="00EA2606"/>
    <w:rsid w:val="00EA3FA2"/>
    <w:rsid w:val="00EA7AFA"/>
    <w:rsid w:val="00EB16F0"/>
    <w:rsid w:val="00EB4757"/>
    <w:rsid w:val="00EB4AFF"/>
    <w:rsid w:val="00EB65B6"/>
    <w:rsid w:val="00EB6AB3"/>
    <w:rsid w:val="00EB71C1"/>
    <w:rsid w:val="00EB741C"/>
    <w:rsid w:val="00EB7BEB"/>
    <w:rsid w:val="00EC03F8"/>
    <w:rsid w:val="00EC339F"/>
    <w:rsid w:val="00EC3443"/>
    <w:rsid w:val="00EC4030"/>
    <w:rsid w:val="00EC749D"/>
    <w:rsid w:val="00EC77D6"/>
    <w:rsid w:val="00ED00E6"/>
    <w:rsid w:val="00ED064C"/>
    <w:rsid w:val="00ED3B7D"/>
    <w:rsid w:val="00EE109B"/>
    <w:rsid w:val="00EE4C47"/>
    <w:rsid w:val="00EF12B6"/>
    <w:rsid w:val="00F011D7"/>
    <w:rsid w:val="00F01D6F"/>
    <w:rsid w:val="00F029AE"/>
    <w:rsid w:val="00F0343E"/>
    <w:rsid w:val="00F10D11"/>
    <w:rsid w:val="00F143E4"/>
    <w:rsid w:val="00F17185"/>
    <w:rsid w:val="00F202F2"/>
    <w:rsid w:val="00F2214B"/>
    <w:rsid w:val="00F229DB"/>
    <w:rsid w:val="00F27A35"/>
    <w:rsid w:val="00F30E09"/>
    <w:rsid w:val="00F33E3E"/>
    <w:rsid w:val="00F37C3D"/>
    <w:rsid w:val="00F411DD"/>
    <w:rsid w:val="00F4239E"/>
    <w:rsid w:val="00F42D1C"/>
    <w:rsid w:val="00F508AA"/>
    <w:rsid w:val="00F52316"/>
    <w:rsid w:val="00F53470"/>
    <w:rsid w:val="00F569CA"/>
    <w:rsid w:val="00F609F4"/>
    <w:rsid w:val="00F60E54"/>
    <w:rsid w:val="00F63995"/>
    <w:rsid w:val="00F63B88"/>
    <w:rsid w:val="00F655D3"/>
    <w:rsid w:val="00F752F1"/>
    <w:rsid w:val="00F75351"/>
    <w:rsid w:val="00F80D5C"/>
    <w:rsid w:val="00F821CD"/>
    <w:rsid w:val="00F8348C"/>
    <w:rsid w:val="00F83D5C"/>
    <w:rsid w:val="00F84AA5"/>
    <w:rsid w:val="00F86FD9"/>
    <w:rsid w:val="00F87007"/>
    <w:rsid w:val="00F87458"/>
    <w:rsid w:val="00F97EC4"/>
    <w:rsid w:val="00FA0095"/>
    <w:rsid w:val="00FA0B89"/>
    <w:rsid w:val="00FA30AD"/>
    <w:rsid w:val="00FA42FA"/>
    <w:rsid w:val="00FA5438"/>
    <w:rsid w:val="00FA5E45"/>
    <w:rsid w:val="00FA7ED5"/>
    <w:rsid w:val="00FB20FE"/>
    <w:rsid w:val="00FB2A98"/>
    <w:rsid w:val="00FB4C06"/>
    <w:rsid w:val="00FB5F3B"/>
    <w:rsid w:val="00FB7DFB"/>
    <w:rsid w:val="00FC0A4A"/>
    <w:rsid w:val="00FC68F6"/>
    <w:rsid w:val="00FC6EDB"/>
    <w:rsid w:val="00FD0DDD"/>
    <w:rsid w:val="00FD5B74"/>
    <w:rsid w:val="00FD6A71"/>
    <w:rsid w:val="00FD700B"/>
    <w:rsid w:val="00FD7E79"/>
    <w:rsid w:val="00FE28D6"/>
    <w:rsid w:val="00FE5B68"/>
    <w:rsid w:val="00FF0553"/>
    <w:rsid w:val="00FF242A"/>
    <w:rsid w:val="00FF260F"/>
    <w:rsid w:val="00FF2BB6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D464CF"/>
  <w15:chartTrackingRefBased/>
  <w15:docId w15:val="{3AF91AC1-76D5-4974-B540-DA1873BBC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sz w:val="24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sprawie">
    <w:name w:val="w sprawie"/>
    <w:basedOn w:val="Normalny"/>
    <w:pPr>
      <w:numPr>
        <w:ilvl w:val="1"/>
        <w:numId w:val="3"/>
      </w:numPr>
      <w:spacing w:after="160"/>
      <w:jc w:val="center"/>
    </w:pPr>
    <w:rPr>
      <w:b/>
      <w:sz w:val="24"/>
    </w:rPr>
  </w:style>
  <w:style w:type="paragraph" w:customStyle="1" w:styleId="Tytuaktu">
    <w:name w:val="Tytuł aktu"/>
    <w:pPr>
      <w:numPr>
        <w:numId w:val="17"/>
      </w:numPr>
      <w:spacing w:after="120"/>
      <w:jc w:val="center"/>
    </w:pPr>
    <w:rPr>
      <w:b/>
      <w:caps/>
      <w:noProof/>
      <w:sz w:val="24"/>
    </w:rPr>
  </w:style>
  <w:style w:type="paragraph" w:customStyle="1" w:styleId="zdnia">
    <w:name w:val="z dnia"/>
    <w:pPr>
      <w:numPr>
        <w:numId w:val="3"/>
      </w:numPr>
      <w:spacing w:before="80" w:after="160"/>
      <w:jc w:val="center"/>
    </w:pPr>
    <w:rPr>
      <w:noProof/>
      <w:sz w:val="24"/>
    </w:rPr>
  </w:style>
  <w:style w:type="paragraph" w:customStyle="1" w:styleId="podstawa">
    <w:name w:val="podstawa"/>
    <w:pPr>
      <w:numPr>
        <w:ilvl w:val="2"/>
        <w:numId w:val="3"/>
      </w:numPr>
      <w:spacing w:before="80" w:after="240"/>
      <w:jc w:val="both"/>
    </w:pPr>
    <w:rPr>
      <w:noProof/>
      <w:sz w:val="24"/>
    </w:rPr>
  </w:style>
  <w:style w:type="paragraph" w:customStyle="1" w:styleId="paragraf">
    <w:name w:val="paragraf"/>
    <w:basedOn w:val="podstawa"/>
    <w:pPr>
      <w:numPr>
        <w:ilvl w:val="3"/>
        <w:numId w:val="17"/>
      </w:numPr>
    </w:pPr>
  </w:style>
  <w:style w:type="paragraph" w:customStyle="1" w:styleId="ust">
    <w:name w:val="ust."/>
    <w:autoRedefine/>
    <w:pPr>
      <w:numPr>
        <w:ilvl w:val="4"/>
        <w:numId w:val="17"/>
      </w:numPr>
      <w:spacing w:after="160"/>
      <w:jc w:val="both"/>
    </w:pPr>
    <w:rPr>
      <w:noProof/>
      <w:sz w:val="24"/>
    </w:rPr>
  </w:style>
  <w:style w:type="paragraph" w:customStyle="1" w:styleId="pkt">
    <w:name w:val="pkt"/>
    <w:autoRedefine/>
    <w:pPr>
      <w:numPr>
        <w:ilvl w:val="5"/>
        <w:numId w:val="17"/>
      </w:numPr>
      <w:spacing w:after="160"/>
      <w:jc w:val="both"/>
    </w:pPr>
    <w:rPr>
      <w:noProof/>
      <w:sz w:val="24"/>
    </w:rPr>
  </w:style>
  <w:style w:type="paragraph" w:customStyle="1" w:styleId="lit">
    <w:name w:val="lit"/>
    <w:pPr>
      <w:numPr>
        <w:ilvl w:val="6"/>
        <w:numId w:val="17"/>
      </w:numPr>
      <w:spacing w:after="120"/>
      <w:jc w:val="both"/>
    </w:pPr>
    <w:rPr>
      <w:noProof/>
      <w:sz w:val="24"/>
    </w:rPr>
  </w:style>
  <w:style w:type="paragraph" w:customStyle="1" w:styleId="tiret">
    <w:name w:val="tiret"/>
    <w:pPr>
      <w:numPr>
        <w:ilvl w:val="7"/>
        <w:numId w:val="17"/>
      </w:numPr>
      <w:spacing w:after="80"/>
      <w:jc w:val="both"/>
    </w:pPr>
    <w:rPr>
      <w:noProof/>
      <w:sz w:val="24"/>
    </w:rPr>
  </w:style>
  <w:style w:type="paragraph" w:styleId="Podpis">
    <w:name w:val="Signature"/>
    <w:basedOn w:val="Normalny"/>
    <w:pPr>
      <w:numPr>
        <w:numId w:val="16"/>
      </w:numPr>
      <w:spacing w:after="120"/>
      <w:jc w:val="center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4F542A"/>
  </w:style>
  <w:style w:type="paragraph" w:styleId="Tekstpodstawowywcity">
    <w:name w:val="Body Text Indent"/>
    <w:basedOn w:val="Normalny"/>
    <w:pPr>
      <w:ind w:left="1843" w:hanging="425"/>
    </w:pPr>
    <w:rPr>
      <w:sz w:val="24"/>
    </w:rPr>
  </w:style>
  <w:style w:type="paragraph" w:styleId="Tekstpodstawowywcity2">
    <w:name w:val="Body Text Indent 2"/>
    <w:basedOn w:val="Normalny"/>
    <w:pPr>
      <w:ind w:left="2410" w:hanging="142"/>
      <w:jc w:val="both"/>
    </w:pPr>
    <w:rPr>
      <w:sz w:val="24"/>
    </w:rPr>
  </w:style>
  <w:style w:type="paragraph" w:styleId="Tekstpodstawowywcity3">
    <w:name w:val="Body Text Indent 3"/>
    <w:basedOn w:val="Normalny"/>
    <w:pPr>
      <w:ind w:left="1843" w:hanging="709"/>
    </w:pPr>
    <w:rPr>
      <w:sz w:val="24"/>
    </w:rPr>
  </w:style>
  <w:style w:type="character" w:styleId="Uwydatnienie">
    <w:name w:val="Emphasis"/>
    <w:qFormat/>
    <w:rPr>
      <w:i/>
    </w:rPr>
  </w:style>
  <w:style w:type="paragraph" w:customStyle="1" w:styleId="za">
    <w:name w:val="zał"/>
    <w:basedOn w:val="Nagwek1"/>
    <w:autoRedefine/>
    <w:rsid w:val="001C22CE"/>
    <w:pPr>
      <w:numPr>
        <w:ilvl w:val="1"/>
        <w:numId w:val="17"/>
      </w:numPr>
      <w:spacing w:after="120"/>
      <w:ind w:left="5387"/>
    </w:pPr>
    <w:rPr>
      <w:rFonts w:eastAsia="Calibri"/>
      <w:noProof/>
    </w:rPr>
  </w:style>
  <w:style w:type="paragraph" w:customStyle="1" w:styleId="za1">
    <w:name w:val="zał_1"/>
    <w:basedOn w:val="za"/>
    <w:autoRedefine/>
    <w:pPr>
      <w:numPr>
        <w:ilvl w:val="2"/>
      </w:numPr>
    </w:pPr>
    <w:rPr>
      <w:b w:val="0"/>
    </w:rPr>
  </w:style>
  <w:style w:type="paragraph" w:customStyle="1" w:styleId="rozdzia">
    <w:name w:val="rozdział"/>
    <w:basedOn w:val="Normalny"/>
    <w:autoRedefine/>
    <w:pPr>
      <w:numPr>
        <w:ilvl w:val="7"/>
        <w:numId w:val="2"/>
      </w:numPr>
      <w:spacing w:after="120"/>
      <w:jc w:val="center"/>
    </w:pPr>
    <w:rPr>
      <w:b/>
      <w:smallCaps/>
      <w:sz w:val="24"/>
    </w:rPr>
  </w:style>
  <w:style w:type="paragraph" w:customStyle="1" w:styleId="podrozdzia">
    <w:name w:val="podrozdział"/>
    <w:basedOn w:val="rozdzia"/>
    <w:autoRedefine/>
    <w:pPr>
      <w:numPr>
        <w:ilvl w:val="8"/>
      </w:numPr>
    </w:pPr>
    <w:rPr>
      <w:smallCaps w:val="0"/>
    </w:rPr>
  </w:style>
  <w:style w:type="paragraph" w:customStyle="1" w:styleId="zmw">
    <w:name w:val="zm_w_§_§"/>
    <w:basedOn w:val="Normalny"/>
    <w:autoRedefine/>
    <w:pPr>
      <w:numPr>
        <w:numId w:val="4"/>
      </w:numPr>
      <w:spacing w:after="120"/>
      <w:jc w:val="both"/>
    </w:pPr>
    <w:rPr>
      <w:sz w:val="24"/>
    </w:rPr>
  </w:style>
  <w:style w:type="paragraph" w:customStyle="1" w:styleId="zmw1">
    <w:name w:val="zm_w_§_§_1"/>
    <w:basedOn w:val="zmw"/>
    <w:pPr>
      <w:numPr>
        <w:ilvl w:val="1"/>
      </w:numPr>
    </w:pPr>
  </w:style>
  <w:style w:type="paragraph" w:customStyle="1" w:styleId="zmwu">
    <w:name w:val="zm_w_§_§_u"/>
    <w:basedOn w:val="zmw1"/>
    <w:autoRedefine/>
    <w:pPr>
      <w:numPr>
        <w:ilvl w:val="2"/>
      </w:numPr>
    </w:pPr>
  </w:style>
  <w:style w:type="paragraph" w:customStyle="1" w:styleId="zmwp">
    <w:name w:val="zm_w_§_§_p"/>
    <w:basedOn w:val="zmwu"/>
    <w:pPr>
      <w:numPr>
        <w:ilvl w:val="3"/>
      </w:numPr>
    </w:pPr>
  </w:style>
  <w:style w:type="paragraph" w:customStyle="1" w:styleId="zmwl">
    <w:name w:val="zm_w_§_§_l"/>
    <w:basedOn w:val="zmwp"/>
    <w:pPr>
      <w:numPr>
        <w:ilvl w:val="4"/>
      </w:numPr>
    </w:pPr>
  </w:style>
  <w:style w:type="paragraph" w:customStyle="1" w:styleId="zmwt">
    <w:name w:val="zm_w_§_§_t"/>
    <w:basedOn w:val="zmwl"/>
    <w:pPr>
      <w:numPr>
        <w:ilvl w:val="5"/>
      </w:numPr>
    </w:pPr>
  </w:style>
  <w:style w:type="paragraph" w:customStyle="1" w:styleId="zmwust">
    <w:name w:val="zm_w_§_ust"/>
    <w:basedOn w:val="Normalny"/>
    <w:pPr>
      <w:numPr>
        <w:numId w:val="5"/>
      </w:numPr>
      <w:jc w:val="both"/>
    </w:pPr>
    <w:rPr>
      <w:sz w:val="24"/>
    </w:rPr>
  </w:style>
  <w:style w:type="paragraph" w:customStyle="1" w:styleId="zmwust1">
    <w:name w:val="zm_w_§_ust_1"/>
    <w:basedOn w:val="zmwust"/>
    <w:pPr>
      <w:numPr>
        <w:ilvl w:val="1"/>
      </w:numPr>
    </w:pPr>
  </w:style>
  <w:style w:type="paragraph" w:customStyle="1" w:styleId="zmwustp">
    <w:name w:val="zm_w_§_ust_p"/>
    <w:basedOn w:val="zmwust1"/>
    <w:pPr>
      <w:numPr>
        <w:ilvl w:val="2"/>
      </w:numPr>
    </w:pPr>
  </w:style>
  <w:style w:type="paragraph" w:customStyle="1" w:styleId="zmwustl">
    <w:name w:val="zm_w_§_ust_l"/>
    <w:basedOn w:val="zmwustp"/>
    <w:pPr>
      <w:numPr>
        <w:ilvl w:val="3"/>
      </w:numPr>
    </w:pPr>
  </w:style>
  <w:style w:type="paragraph" w:customStyle="1" w:styleId="zmwustt">
    <w:name w:val="zm_w_§_ust_t"/>
    <w:basedOn w:val="zmwustl"/>
    <w:pPr>
      <w:numPr>
        <w:ilvl w:val="4"/>
      </w:numPr>
    </w:pPr>
  </w:style>
  <w:style w:type="paragraph" w:customStyle="1" w:styleId="zmwpktp0">
    <w:name w:val="zm_w_§_pkt_p"/>
    <w:basedOn w:val="Normalny"/>
    <w:pPr>
      <w:numPr>
        <w:numId w:val="6"/>
      </w:numPr>
      <w:jc w:val="both"/>
    </w:pPr>
    <w:rPr>
      <w:sz w:val="24"/>
    </w:rPr>
  </w:style>
  <w:style w:type="paragraph" w:customStyle="1" w:styleId="zmwpktp1">
    <w:name w:val="zm_w_§_pkt_p_1"/>
    <w:basedOn w:val="zmwpktp0"/>
    <w:pPr>
      <w:numPr>
        <w:ilvl w:val="1"/>
      </w:numPr>
    </w:pPr>
  </w:style>
  <w:style w:type="paragraph" w:customStyle="1" w:styleId="zmwpktl0">
    <w:name w:val="zm_w_§_pkt_l"/>
    <w:basedOn w:val="zmwpktp1"/>
    <w:pPr>
      <w:numPr>
        <w:ilvl w:val="2"/>
      </w:numPr>
    </w:pPr>
  </w:style>
  <w:style w:type="paragraph" w:customStyle="1" w:styleId="zmwpktt">
    <w:name w:val="zm_w_§_pkt_t"/>
    <w:basedOn w:val="zmwpktl0"/>
    <w:pPr>
      <w:numPr>
        <w:ilvl w:val="3"/>
      </w:numPr>
    </w:pPr>
  </w:style>
  <w:style w:type="paragraph" w:customStyle="1" w:styleId="zmwlitl0">
    <w:name w:val="zm_w_§_lit_l"/>
    <w:basedOn w:val="Normalny"/>
    <w:autoRedefine/>
    <w:pPr>
      <w:numPr>
        <w:numId w:val="7"/>
      </w:numPr>
      <w:jc w:val="both"/>
    </w:pPr>
    <w:rPr>
      <w:sz w:val="24"/>
    </w:rPr>
  </w:style>
  <w:style w:type="paragraph" w:customStyle="1" w:styleId="zmwlitl1">
    <w:name w:val="zm_w_§_lit_l_1"/>
    <w:basedOn w:val="zmwlitl0"/>
    <w:pPr>
      <w:numPr>
        <w:ilvl w:val="1"/>
      </w:numPr>
    </w:pPr>
  </w:style>
  <w:style w:type="paragraph" w:customStyle="1" w:styleId="zmwlitt">
    <w:name w:val="zm_w_§_lit_t"/>
    <w:basedOn w:val="zmwlitl1"/>
    <w:pPr>
      <w:numPr>
        <w:ilvl w:val="2"/>
      </w:numPr>
    </w:pPr>
  </w:style>
  <w:style w:type="paragraph" w:customStyle="1" w:styleId="zmwpkt">
    <w:name w:val="zm_w_pkt_§"/>
    <w:basedOn w:val="Normalny"/>
    <w:pPr>
      <w:numPr>
        <w:numId w:val="8"/>
      </w:numPr>
      <w:jc w:val="both"/>
    </w:pPr>
    <w:rPr>
      <w:sz w:val="24"/>
    </w:rPr>
  </w:style>
  <w:style w:type="paragraph" w:customStyle="1" w:styleId="zmwpkt1">
    <w:name w:val="zm_w_pkt_§_1"/>
    <w:basedOn w:val="zmwpkt"/>
    <w:pPr>
      <w:numPr>
        <w:ilvl w:val="1"/>
      </w:numPr>
    </w:pPr>
  </w:style>
  <w:style w:type="paragraph" w:customStyle="1" w:styleId="zmwpktu">
    <w:name w:val="zm_w_pkt_§_u"/>
    <w:basedOn w:val="zmwpkt1"/>
    <w:pPr>
      <w:numPr>
        <w:ilvl w:val="2"/>
      </w:numPr>
    </w:pPr>
  </w:style>
  <w:style w:type="paragraph" w:customStyle="1" w:styleId="zmwpktp">
    <w:name w:val="zm_w_pkt_§_p"/>
    <w:basedOn w:val="zmwpktu"/>
    <w:pPr>
      <w:numPr>
        <w:ilvl w:val="3"/>
      </w:numPr>
    </w:pPr>
  </w:style>
  <w:style w:type="paragraph" w:customStyle="1" w:styleId="zmwpktl">
    <w:name w:val="zm_w_pkt_§_l"/>
    <w:basedOn w:val="zmwpktp"/>
    <w:pPr>
      <w:numPr>
        <w:ilvl w:val="4"/>
      </w:numPr>
    </w:pPr>
  </w:style>
  <w:style w:type="paragraph" w:customStyle="1" w:styleId="zmwpktt0">
    <w:name w:val="zm_w_pkt_§_t"/>
    <w:basedOn w:val="zmwpktl"/>
    <w:pPr>
      <w:numPr>
        <w:ilvl w:val="5"/>
      </w:numPr>
    </w:pPr>
  </w:style>
  <w:style w:type="paragraph" w:customStyle="1" w:styleId="zmwpktust">
    <w:name w:val="zm_w_pkt_ust"/>
    <w:basedOn w:val="Normalny"/>
    <w:pPr>
      <w:numPr>
        <w:numId w:val="9"/>
      </w:numPr>
      <w:jc w:val="both"/>
    </w:pPr>
    <w:rPr>
      <w:sz w:val="24"/>
    </w:rPr>
  </w:style>
  <w:style w:type="paragraph" w:customStyle="1" w:styleId="zmwpktust1">
    <w:name w:val="zm_w_pkt_ust_1"/>
    <w:basedOn w:val="zmwpktust"/>
    <w:pPr>
      <w:numPr>
        <w:ilvl w:val="1"/>
      </w:numPr>
    </w:pPr>
  </w:style>
  <w:style w:type="paragraph" w:customStyle="1" w:styleId="zmwpktustp">
    <w:name w:val="zm_w_pkt_ust_p"/>
    <w:basedOn w:val="zmwpktust1"/>
    <w:pPr>
      <w:numPr>
        <w:ilvl w:val="2"/>
      </w:numPr>
    </w:pPr>
  </w:style>
  <w:style w:type="paragraph" w:customStyle="1" w:styleId="zmwpktustl">
    <w:name w:val="zm_w_pkt_ust_l"/>
    <w:basedOn w:val="zmwpktustp"/>
    <w:pPr>
      <w:numPr>
        <w:ilvl w:val="3"/>
      </w:numPr>
    </w:pPr>
  </w:style>
  <w:style w:type="paragraph" w:customStyle="1" w:styleId="zmwpktustt">
    <w:name w:val="zm_w_pkt_ust_t"/>
    <w:basedOn w:val="zmwpktustl"/>
    <w:pPr>
      <w:numPr>
        <w:ilvl w:val="4"/>
      </w:numPr>
    </w:pPr>
  </w:style>
  <w:style w:type="paragraph" w:customStyle="1" w:styleId="zmwpktpkt">
    <w:name w:val="zm_w_pkt_pkt"/>
    <w:basedOn w:val="Normalny"/>
    <w:pPr>
      <w:numPr>
        <w:numId w:val="10"/>
      </w:numPr>
      <w:jc w:val="both"/>
    </w:pPr>
    <w:rPr>
      <w:sz w:val="24"/>
    </w:rPr>
  </w:style>
  <w:style w:type="paragraph" w:customStyle="1" w:styleId="zmwpktpkt1">
    <w:name w:val="zm_w_pkt_pkt_1"/>
    <w:basedOn w:val="zmwpktpkt"/>
    <w:pPr>
      <w:numPr>
        <w:ilvl w:val="1"/>
      </w:numPr>
    </w:pPr>
  </w:style>
  <w:style w:type="paragraph" w:customStyle="1" w:styleId="zmwpktpktl">
    <w:name w:val="zm_w_pkt_pkt_l"/>
    <w:basedOn w:val="zmwpktpkt1"/>
    <w:pPr>
      <w:numPr>
        <w:ilvl w:val="2"/>
      </w:numPr>
    </w:pPr>
  </w:style>
  <w:style w:type="paragraph" w:customStyle="1" w:styleId="zmwpktpktt">
    <w:name w:val="zm_w_pkt_pkt_t"/>
    <w:basedOn w:val="zmwpktpktl"/>
    <w:pPr>
      <w:numPr>
        <w:ilvl w:val="3"/>
      </w:numPr>
    </w:pPr>
  </w:style>
  <w:style w:type="paragraph" w:customStyle="1" w:styleId="zmwpktlit">
    <w:name w:val="zm_w_pkt_lit"/>
    <w:basedOn w:val="Normalny"/>
    <w:pPr>
      <w:numPr>
        <w:numId w:val="11"/>
      </w:numPr>
      <w:jc w:val="both"/>
    </w:pPr>
    <w:rPr>
      <w:sz w:val="24"/>
    </w:rPr>
  </w:style>
  <w:style w:type="paragraph" w:customStyle="1" w:styleId="zmwpktlit1">
    <w:name w:val="zm_w_pkt_lit_1"/>
    <w:basedOn w:val="zmwpktlit"/>
    <w:pPr>
      <w:numPr>
        <w:ilvl w:val="1"/>
      </w:numPr>
    </w:pPr>
  </w:style>
  <w:style w:type="paragraph" w:customStyle="1" w:styleId="zmwpktlitt">
    <w:name w:val="zm_w_pkt_lit_t"/>
    <w:basedOn w:val="zmwpktlit1"/>
    <w:pPr>
      <w:numPr>
        <w:ilvl w:val="2"/>
      </w:numPr>
    </w:pPr>
  </w:style>
  <w:style w:type="paragraph" w:customStyle="1" w:styleId="zmwlit">
    <w:name w:val="zm_w_lit_§"/>
    <w:basedOn w:val="Normalny"/>
    <w:pPr>
      <w:numPr>
        <w:numId w:val="12"/>
      </w:numPr>
      <w:jc w:val="both"/>
    </w:pPr>
    <w:rPr>
      <w:sz w:val="24"/>
    </w:rPr>
  </w:style>
  <w:style w:type="paragraph" w:customStyle="1" w:styleId="zmwlit1">
    <w:name w:val="zm_w_lit_§_1"/>
    <w:basedOn w:val="zmwlit"/>
    <w:pPr>
      <w:numPr>
        <w:ilvl w:val="1"/>
      </w:numPr>
    </w:pPr>
  </w:style>
  <w:style w:type="paragraph" w:customStyle="1" w:styleId="zmwlitu">
    <w:name w:val="zm_w_lit_u"/>
    <w:basedOn w:val="zmwlit1"/>
    <w:pPr>
      <w:numPr>
        <w:ilvl w:val="2"/>
      </w:numPr>
    </w:pPr>
  </w:style>
  <w:style w:type="paragraph" w:customStyle="1" w:styleId="zmwlitp">
    <w:name w:val="zm_w_lit_p"/>
    <w:basedOn w:val="zmwlitu"/>
    <w:pPr>
      <w:numPr>
        <w:ilvl w:val="3"/>
      </w:numPr>
    </w:pPr>
  </w:style>
  <w:style w:type="paragraph" w:customStyle="1" w:styleId="zmwlitl">
    <w:name w:val="zm_w_lit_l"/>
    <w:basedOn w:val="zmwlitp"/>
    <w:pPr>
      <w:numPr>
        <w:ilvl w:val="4"/>
      </w:numPr>
    </w:pPr>
  </w:style>
  <w:style w:type="paragraph" w:customStyle="1" w:styleId="zmwlitt0">
    <w:name w:val="zm_w_lit_t"/>
    <w:basedOn w:val="zmwlitl"/>
    <w:pPr>
      <w:numPr>
        <w:ilvl w:val="5"/>
      </w:numPr>
    </w:pPr>
  </w:style>
  <w:style w:type="paragraph" w:customStyle="1" w:styleId="zmwlitust">
    <w:name w:val="zm_w_lit_ust"/>
    <w:basedOn w:val="Normalny"/>
    <w:pPr>
      <w:numPr>
        <w:numId w:val="13"/>
      </w:numPr>
      <w:jc w:val="both"/>
    </w:pPr>
    <w:rPr>
      <w:sz w:val="24"/>
    </w:rPr>
  </w:style>
  <w:style w:type="paragraph" w:customStyle="1" w:styleId="zmwlitust1">
    <w:name w:val="zm_w_lit_ust_1"/>
    <w:basedOn w:val="zmwlitust"/>
    <w:pPr>
      <w:numPr>
        <w:ilvl w:val="1"/>
      </w:numPr>
    </w:pPr>
  </w:style>
  <w:style w:type="paragraph" w:customStyle="1" w:styleId="zmwlitustp">
    <w:name w:val="zm_w_lit_ust_p"/>
    <w:basedOn w:val="zmwlitust1"/>
    <w:pPr>
      <w:numPr>
        <w:ilvl w:val="2"/>
      </w:numPr>
    </w:pPr>
  </w:style>
  <w:style w:type="paragraph" w:customStyle="1" w:styleId="zmwlitustl">
    <w:name w:val="zm_w_lit_ust_l"/>
    <w:basedOn w:val="zmwlitustp"/>
    <w:pPr>
      <w:numPr>
        <w:ilvl w:val="3"/>
      </w:numPr>
    </w:pPr>
  </w:style>
  <w:style w:type="paragraph" w:customStyle="1" w:styleId="zmwlitustt">
    <w:name w:val="zm_w_lit_ust_t"/>
    <w:basedOn w:val="zmwlitustl"/>
    <w:pPr>
      <w:numPr>
        <w:ilvl w:val="4"/>
      </w:numPr>
    </w:pPr>
  </w:style>
  <w:style w:type="paragraph" w:customStyle="1" w:styleId="zmwlitpkt">
    <w:name w:val="zm_w_lit_pkt"/>
    <w:basedOn w:val="Normalny"/>
    <w:pPr>
      <w:numPr>
        <w:numId w:val="14"/>
      </w:numPr>
      <w:jc w:val="both"/>
    </w:pPr>
    <w:rPr>
      <w:sz w:val="24"/>
    </w:rPr>
  </w:style>
  <w:style w:type="paragraph" w:customStyle="1" w:styleId="zmwlitpkt1">
    <w:name w:val="zm_w_lit_pkt_1"/>
    <w:basedOn w:val="zmwlitpkt"/>
    <w:pPr>
      <w:numPr>
        <w:ilvl w:val="1"/>
      </w:numPr>
    </w:pPr>
  </w:style>
  <w:style w:type="paragraph" w:customStyle="1" w:styleId="zmwlitpktl">
    <w:name w:val="zm_w_lit_pkt_l"/>
    <w:basedOn w:val="zmwlitpkt1"/>
    <w:pPr>
      <w:numPr>
        <w:ilvl w:val="2"/>
      </w:numPr>
    </w:pPr>
  </w:style>
  <w:style w:type="paragraph" w:customStyle="1" w:styleId="zmwlitpktt">
    <w:name w:val="zm_w_lit_pkt_t"/>
    <w:basedOn w:val="zmwlitpktl"/>
    <w:pPr>
      <w:numPr>
        <w:ilvl w:val="3"/>
      </w:numPr>
    </w:pPr>
  </w:style>
  <w:style w:type="paragraph" w:customStyle="1" w:styleId="zmwlitlit">
    <w:name w:val="zm_w_lit_lit"/>
    <w:basedOn w:val="Normalny"/>
    <w:pPr>
      <w:numPr>
        <w:numId w:val="15"/>
      </w:numPr>
      <w:jc w:val="both"/>
    </w:pPr>
    <w:rPr>
      <w:sz w:val="24"/>
    </w:rPr>
  </w:style>
  <w:style w:type="paragraph" w:customStyle="1" w:styleId="zmwlitlit1">
    <w:name w:val="zm_w_lit_lit_1"/>
    <w:basedOn w:val="zmwlitlit"/>
    <w:pPr>
      <w:numPr>
        <w:ilvl w:val="1"/>
      </w:numPr>
    </w:pPr>
  </w:style>
  <w:style w:type="paragraph" w:customStyle="1" w:styleId="zmwlitlitt">
    <w:name w:val="zm_w_lit_lit_t"/>
    <w:basedOn w:val="zmwlitlit1"/>
    <w:pPr>
      <w:numPr>
        <w:ilvl w:val="2"/>
      </w:numPr>
    </w:pPr>
  </w:style>
  <w:style w:type="paragraph" w:customStyle="1" w:styleId="2ust">
    <w:name w:val="2_ust"/>
    <w:basedOn w:val="Normalny"/>
    <w:autoRedefine/>
    <w:pPr>
      <w:numPr>
        <w:numId w:val="18"/>
      </w:numPr>
      <w:spacing w:after="160"/>
      <w:jc w:val="both"/>
    </w:pPr>
    <w:rPr>
      <w:sz w:val="24"/>
    </w:rPr>
  </w:style>
  <w:style w:type="paragraph" w:customStyle="1" w:styleId="1pkt">
    <w:name w:val="1_pkt"/>
    <w:basedOn w:val="pkt"/>
    <w:autoRedefine/>
    <w:pPr>
      <w:numPr>
        <w:ilvl w:val="0"/>
        <w:numId w:val="0"/>
      </w:numPr>
      <w:ind w:left="340" w:hanging="113"/>
    </w:pPr>
  </w:style>
  <w:style w:type="paragraph" w:customStyle="1" w:styleId="alit">
    <w:name w:val="a_lit"/>
    <w:basedOn w:val="lit"/>
    <w:pPr>
      <w:numPr>
        <w:ilvl w:val="0"/>
        <w:numId w:val="0"/>
      </w:numPr>
      <w:ind w:left="567" w:hanging="113"/>
    </w:pPr>
  </w:style>
  <w:style w:type="paragraph" w:styleId="Tekstdymka">
    <w:name w:val="Balloon Text"/>
    <w:basedOn w:val="Normalny"/>
    <w:link w:val="TekstdymkaZnak"/>
    <w:rsid w:val="00A602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A602C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41F11"/>
    <w:pPr>
      <w:ind w:left="720"/>
      <w:contextualSpacing/>
    </w:pPr>
  </w:style>
  <w:style w:type="numbering" w:customStyle="1" w:styleId="Biecalista1">
    <w:name w:val="Bieżąca lista1"/>
    <w:uiPriority w:val="99"/>
    <w:rsid w:val="009475BF"/>
    <w:pPr>
      <w:numPr>
        <w:numId w:val="27"/>
      </w:numPr>
    </w:pPr>
  </w:style>
  <w:style w:type="character" w:styleId="Pogrubienie">
    <w:name w:val="Strong"/>
    <w:basedOn w:val="Domylnaczcionkaakapitu"/>
    <w:uiPriority w:val="22"/>
    <w:qFormat/>
    <w:rsid w:val="00CF4536"/>
    <w:rPr>
      <w:b/>
      <w:bCs/>
    </w:rPr>
  </w:style>
  <w:style w:type="character" w:styleId="Hipercze">
    <w:name w:val="Hyperlink"/>
    <w:basedOn w:val="Domylnaczcionkaakapitu"/>
    <w:uiPriority w:val="99"/>
    <w:unhideWhenUsed/>
    <w:rsid w:val="00816704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unhideWhenUsed/>
    <w:rsid w:val="00816704"/>
    <w:rPr>
      <w:color w:val="800080"/>
      <w:u w:val="single"/>
    </w:rPr>
  </w:style>
  <w:style w:type="paragraph" w:customStyle="1" w:styleId="font5">
    <w:name w:val="font5"/>
    <w:basedOn w:val="Normalny"/>
    <w:rsid w:val="0081670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5">
    <w:name w:val="xl65"/>
    <w:basedOn w:val="Normalny"/>
    <w:rsid w:val="00816704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alny"/>
    <w:rsid w:val="0081670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7">
    <w:name w:val="xl67"/>
    <w:basedOn w:val="Normalny"/>
    <w:rsid w:val="00816704"/>
    <w:pPr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  <w:sz w:val="24"/>
      <w:szCs w:val="24"/>
    </w:rPr>
  </w:style>
  <w:style w:type="paragraph" w:customStyle="1" w:styleId="xl68">
    <w:name w:val="xl68"/>
    <w:basedOn w:val="Normalny"/>
    <w:rsid w:val="00816704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69">
    <w:name w:val="xl69"/>
    <w:basedOn w:val="Normalny"/>
    <w:rsid w:val="00816704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71">
    <w:name w:val="xl71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72">
    <w:name w:val="xl72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73">
    <w:name w:val="xl73"/>
    <w:basedOn w:val="Normalny"/>
    <w:rsid w:val="00816704"/>
    <w:pPr>
      <w:spacing w:before="100" w:beforeAutospacing="1" w:after="100" w:afterAutospacing="1"/>
    </w:pPr>
    <w:rPr>
      <w:rFonts w:ascii="Arial" w:hAnsi="Arial" w:cs="Arial"/>
      <w:color w:val="0070C0"/>
      <w:sz w:val="18"/>
      <w:szCs w:val="18"/>
    </w:rPr>
  </w:style>
  <w:style w:type="paragraph" w:customStyle="1" w:styleId="xl74">
    <w:name w:val="xl74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75">
    <w:name w:val="xl75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76">
    <w:name w:val="xl76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xl77">
    <w:name w:val="xl77"/>
    <w:basedOn w:val="Normalny"/>
    <w:rsid w:val="00816704"/>
    <w:pP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79">
    <w:name w:val="xl79"/>
    <w:basedOn w:val="Normalny"/>
    <w:rsid w:val="00816704"/>
    <w:pPr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xl80">
    <w:name w:val="xl80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81">
    <w:name w:val="xl81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82">
    <w:name w:val="xl82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83">
    <w:name w:val="xl83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84">
    <w:name w:val="xl84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85">
    <w:name w:val="xl85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86">
    <w:name w:val="xl86"/>
    <w:basedOn w:val="Normalny"/>
    <w:rsid w:val="00816704"/>
    <w:pP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87">
    <w:name w:val="xl87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88">
    <w:name w:val="xl88"/>
    <w:basedOn w:val="Normalny"/>
    <w:rsid w:val="00816704"/>
    <w:pP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89">
    <w:name w:val="xl89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90">
    <w:name w:val="xl90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91">
    <w:name w:val="xl91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24"/>
      <w:szCs w:val="24"/>
    </w:rPr>
  </w:style>
  <w:style w:type="paragraph" w:customStyle="1" w:styleId="xl92">
    <w:name w:val="xl92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3">
    <w:name w:val="xl93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4">
    <w:name w:val="xl94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95">
    <w:name w:val="xl95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96">
    <w:name w:val="xl96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97">
    <w:name w:val="xl97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98">
    <w:name w:val="xl98"/>
    <w:basedOn w:val="Normalny"/>
    <w:rsid w:val="00816704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00">
    <w:name w:val="xl100"/>
    <w:basedOn w:val="Normalny"/>
    <w:rsid w:val="00816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01">
    <w:name w:val="xl101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02">
    <w:name w:val="xl102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ahoma" w:hAnsi="Tahoma" w:cs="Tahoma"/>
      <w:sz w:val="18"/>
      <w:szCs w:val="18"/>
    </w:rPr>
  </w:style>
  <w:style w:type="paragraph" w:customStyle="1" w:styleId="xl103">
    <w:name w:val="xl103"/>
    <w:basedOn w:val="Normalny"/>
    <w:rsid w:val="00816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ahoma" w:hAnsi="Tahoma" w:cs="Tahoma"/>
      <w:sz w:val="18"/>
      <w:szCs w:val="18"/>
    </w:rPr>
  </w:style>
  <w:style w:type="paragraph" w:customStyle="1" w:styleId="xl104">
    <w:name w:val="xl104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ahoma" w:hAnsi="Tahoma" w:cs="Tahoma"/>
      <w:sz w:val="18"/>
      <w:szCs w:val="18"/>
    </w:rPr>
  </w:style>
  <w:style w:type="paragraph" w:customStyle="1" w:styleId="xl105">
    <w:name w:val="xl105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06">
    <w:name w:val="xl106"/>
    <w:basedOn w:val="Normalny"/>
    <w:rsid w:val="00816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07">
    <w:name w:val="xl107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08">
    <w:name w:val="xl108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09">
    <w:name w:val="xl109"/>
    <w:basedOn w:val="Normalny"/>
    <w:rsid w:val="00816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10">
    <w:name w:val="xl110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11">
    <w:name w:val="xl111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12">
    <w:name w:val="xl112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13">
    <w:name w:val="xl113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114">
    <w:name w:val="xl114"/>
    <w:basedOn w:val="Normalny"/>
    <w:rsid w:val="0081670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15">
    <w:name w:val="xl115"/>
    <w:basedOn w:val="Normalny"/>
    <w:rsid w:val="00816704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16">
    <w:name w:val="xl116"/>
    <w:basedOn w:val="Normalny"/>
    <w:rsid w:val="0081670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17">
    <w:name w:val="xl117"/>
    <w:basedOn w:val="Normalny"/>
    <w:rsid w:val="00816704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18">
    <w:name w:val="xl118"/>
    <w:basedOn w:val="Normalny"/>
    <w:rsid w:val="00816704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19">
    <w:name w:val="xl119"/>
    <w:basedOn w:val="Normalny"/>
    <w:rsid w:val="00816704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20">
    <w:name w:val="xl120"/>
    <w:basedOn w:val="Normalny"/>
    <w:rsid w:val="0081670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21">
    <w:name w:val="xl121"/>
    <w:basedOn w:val="Normalny"/>
    <w:rsid w:val="0081670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22">
    <w:name w:val="xl122"/>
    <w:basedOn w:val="Normalny"/>
    <w:rsid w:val="0081670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23">
    <w:name w:val="xl123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24">
    <w:name w:val="xl124"/>
    <w:basedOn w:val="Normalny"/>
    <w:rsid w:val="00816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25">
    <w:name w:val="xl125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26">
    <w:name w:val="xl126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27">
    <w:name w:val="xl127"/>
    <w:basedOn w:val="Normalny"/>
    <w:rsid w:val="00816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28">
    <w:name w:val="xl128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29">
    <w:name w:val="xl129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30">
    <w:name w:val="xl130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31">
    <w:name w:val="xl131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32">
    <w:name w:val="xl132"/>
    <w:basedOn w:val="Normalny"/>
    <w:rsid w:val="00816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33">
    <w:name w:val="xl133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34">
    <w:name w:val="xl134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35">
    <w:name w:val="xl135"/>
    <w:basedOn w:val="Normalny"/>
    <w:rsid w:val="00816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36">
    <w:name w:val="xl136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37">
    <w:name w:val="xl137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138">
    <w:name w:val="xl138"/>
    <w:basedOn w:val="Normalny"/>
    <w:rsid w:val="00816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139">
    <w:name w:val="xl139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140">
    <w:name w:val="xl140"/>
    <w:basedOn w:val="Normalny"/>
    <w:rsid w:val="0081670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1">
    <w:name w:val="xl141"/>
    <w:basedOn w:val="Normalny"/>
    <w:rsid w:val="00816704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2">
    <w:name w:val="xl142"/>
    <w:basedOn w:val="Normalny"/>
    <w:rsid w:val="0081670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3">
    <w:name w:val="xl143"/>
    <w:basedOn w:val="Normalny"/>
    <w:rsid w:val="00816704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4">
    <w:name w:val="xl144"/>
    <w:basedOn w:val="Normalny"/>
    <w:rsid w:val="00816704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5">
    <w:name w:val="xl145"/>
    <w:basedOn w:val="Normalny"/>
    <w:rsid w:val="00816704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6">
    <w:name w:val="xl146"/>
    <w:basedOn w:val="Normalny"/>
    <w:rsid w:val="0081670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7">
    <w:name w:val="xl147"/>
    <w:basedOn w:val="Normalny"/>
    <w:rsid w:val="0081670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8">
    <w:name w:val="xl148"/>
    <w:basedOn w:val="Normalny"/>
    <w:rsid w:val="0081670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9">
    <w:name w:val="xl149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150">
    <w:name w:val="xl150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151">
    <w:name w:val="xl151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52">
    <w:name w:val="xl152"/>
    <w:basedOn w:val="Normalny"/>
    <w:rsid w:val="00816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53">
    <w:name w:val="xl153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54">
    <w:name w:val="xl154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155">
    <w:name w:val="xl155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56">
    <w:name w:val="xl156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7">
    <w:name w:val="xl157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8">
    <w:name w:val="xl158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9">
    <w:name w:val="xl159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4"/>
      <w:szCs w:val="24"/>
    </w:rPr>
  </w:style>
  <w:style w:type="paragraph" w:customStyle="1" w:styleId="xl160">
    <w:name w:val="xl160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1">
    <w:name w:val="xl161"/>
    <w:basedOn w:val="Normalny"/>
    <w:rsid w:val="0081670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62">
    <w:name w:val="xl162"/>
    <w:basedOn w:val="Normalny"/>
    <w:rsid w:val="00816704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63">
    <w:name w:val="xl163"/>
    <w:basedOn w:val="Normalny"/>
    <w:rsid w:val="0081670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64">
    <w:name w:val="xl164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65">
    <w:name w:val="xl165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166">
    <w:name w:val="xl166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67">
    <w:name w:val="xl167"/>
    <w:basedOn w:val="Normalny"/>
    <w:rsid w:val="0081670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68">
    <w:name w:val="xl168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69">
    <w:name w:val="xl169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70">
    <w:name w:val="xl170"/>
    <w:basedOn w:val="Normalny"/>
    <w:rsid w:val="0081670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71">
    <w:name w:val="xl171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72">
    <w:name w:val="xl172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73">
    <w:name w:val="xl173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74">
    <w:name w:val="xl174"/>
    <w:basedOn w:val="Normalny"/>
    <w:rsid w:val="0081670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75">
    <w:name w:val="xl175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76">
    <w:name w:val="xl176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77">
    <w:name w:val="xl177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78">
    <w:name w:val="xl178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79">
    <w:name w:val="xl179"/>
    <w:basedOn w:val="Normalny"/>
    <w:rsid w:val="00816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0">
    <w:name w:val="xl180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1">
    <w:name w:val="xl181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2">
    <w:name w:val="xl182"/>
    <w:basedOn w:val="Normalny"/>
    <w:rsid w:val="00816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3">
    <w:name w:val="xl183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4">
    <w:name w:val="xl184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5">
    <w:name w:val="xl185"/>
    <w:basedOn w:val="Normalny"/>
    <w:rsid w:val="0081670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186">
    <w:name w:val="xl186"/>
    <w:basedOn w:val="Normalny"/>
    <w:rsid w:val="00816704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187">
    <w:name w:val="xl187"/>
    <w:basedOn w:val="Normalny"/>
    <w:rsid w:val="0081670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188">
    <w:name w:val="xl188"/>
    <w:basedOn w:val="Normalny"/>
    <w:rsid w:val="00816704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189">
    <w:name w:val="xl189"/>
    <w:basedOn w:val="Normalny"/>
    <w:rsid w:val="00816704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190">
    <w:name w:val="xl190"/>
    <w:basedOn w:val="Normalny"/>
    <w:rsid w:val="00816704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191">
    <w:name w:val="xl191"/>
    <w:basedOn w:val="Normalny"/>
    <w:rsid w:val="0081670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192">
    <w:name w:val="xl192"/>
    <w:basedOn w:val="Normalny"/>
    <w:rsid w:val="0081670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193">
    <w:name w:val="xl193"/>
    <w:basedOn w:val="Normalny"/>
    <w:rsid w:val="0081670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194">
    <w:name w:val="xl194"/>
    <w:basedOn w:val="Normalny"/>
    <w:rsid w:val="00816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95">
    <w:name w:val="xl195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196">
    <w:name w:val="xl196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197">
    <w:name w:val="xl197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198">
    <w:name w:val="xl198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199">
    <w:name w:val="xl199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200">
    <w:name w:val="xl200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22"/>
      <w:szCs w:val="22"/>
    </w:rPr>
  </w:style>
  <w:style w:type="paragraph" w:customStyle="1" w:styleId="xl201">
    <w:name w:val="xl201"/>
    <w:basedOn w:val="Normalny"/>
    <w:rsid w:val="0081670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22"/>
      <w:szCs w:val="22"/>
    </w:rPr>
  </w:style>
  <w:style w:type="paragraph" w:customStyle="1" w:styleId="xl202">
    <w:name w:val="xl202"/>
    <w:basedOn w:val="Normalny"/>
    <w:rsid w:val="0081670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22"/>
      <w:szCs w:val="22"/>
    </w:rPr>
  </w:style>
  <w:style w:type="paragraph" w:customStyle="1" w:styleId="xl203">
    <w:name w:val="xl203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04">
    <w:name w:val="xl204"/>
    <w:basedOn w:val="Normalny"/>
    <w:rsid w:val="00816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05">
    <w:name w:val="xl205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06">
    <w:name w:val="xl206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7">
    <w:name w:val="xl207"/>
    <w:basedOn w:val="Normalny"/>
    <w:rsid w:val="00816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8">
    <w:name w:val="xl208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9">
    <w:name w:val="xl209"/>
    <w:basedOn w:val="Normalny"/>
    <w:rsid w:val="0081670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10">
    <w:name w:val="xl210"/>
    <w:basedOn w:val="Normalny"/>
    <w:rsid w:val="00816704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11">
    <w:name w:val="xl211"/>
    <w:basedOn w:val="Normalny"/>
    <w:rsid w:val="0081670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12">
    <w:name w:val="xl212"/>
    <w:basedOn w:val="Normalny"/>
    <w:rsid w:val="00816704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13">
    <w:name w:val="xl213"/>
    <w:basedOn w:val="Normalny"/>
    <w:rsid w:val="00816704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14">
    <w:name w:val="xl214"/>
    <w:basedOn w:val="Normalny"/>
    <w:rsid w:val="00816704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15">
    <w:name w:val="xl215"/>
    <w:basedOn w:val="Normalny"/>
    <w:rsid w:val="0081670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16">
    <w:name w:val="xl216"/>
    <w:basedOn w:val="Normalny"/>
    <w:rsid w:val="0081670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17">
    <w:name w:val="xl217"/>
    <w:basedOn w:val="Normalny"/>
    <w:rsid w:val="0081670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18">
    <w:name w:val="xl218"/>
    <w:basedOn w:val="Normalny"/>
    <w:rsid w:val="008167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219">
    <w:name w:val="xl219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220">
    <w:name w:val="xl220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21">
    <w:name w:val="xl221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22">
    <w:name w:val="xl222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23">
    <w:name w:val="xl223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24">
    <w:name w:val="xl224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25">
    <w:name w:val="xl225"/>
    <w:basedOn w:val="Normalny"/>
    <w:rsid w:val="0081670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26">
    <w:name w:val="xl226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27">
    <w:name w:val="xl227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28">
    <w:name w:val="xl228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29">
    <w:name w:val="xl229"/>
    <w:basedOn w:val="Normalny"/>
    <w:rsid w:val="00816704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30">
    <w:name w:val="xl230"/>
    <w:basedOn w:val="Normalny"/>
    <w:rsid w:val="00816704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31">
    <w:name w:val="xl231"/>
    <w:basedOn w:val="Normalny"/>
    <w:rsid w:val="00816704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32">
    <w:name w:val="xl232"/>
    <w:basedOn w:val="Normalny"/>
    <w:rsid w:val="00816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33">
    <w:name w:val="xl233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34">
    <w:name w:val="xl234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35">
    <w:name w:val="xl235"/>
    <w:basedOn w:val="Normalny"/>
    <w:rsid w:val="0081670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36">
    <w:name w:val="xl236"/>
    <w:basedOn w:val="Normalny"/>
    <w:rsid w:val="006B0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ahoma" w:hAnsi="Tahoma" w:cs="Tahoma"/>
      <w:b/>
      <w:b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szczuka\Desktop\Szablon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64517-89E2-4B9B-99D5-4B7EC6514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</Template>
  <TotalTime>25</TotalTime>
  <Pages>42</Pages>
  <Words>7590</Words>
  <Characters>45542</Characters>
  <Application>Microsoft Office Word</Application>
  <DocSecurity>0</DocSecurity>
  <Lines>379</Lines>
  <Paragraphs>106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GGSSS SGS</vt:lpstr>
    </vt:vector>
  </TitlesOfParts>
  <Company> </Company>
  <LinksUpToDate>false</LinksUpToDate>
  <CharactersWithSpaces>53026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GGSSS SGS</dc:title>
  <dc:subject/>
  <dc:creator>Marta Szczuka</dc:creator>
  <cp:keywords/>
  <cp:lastModifiedBy>Bożena Pieciul</cp:lastModifiedBy>
  <cp:revision>2</cp:revision>
  <cp:lastPrinted>2025-12-12T07:24:00Z</cp:lastPrinted>
  <dcterms:created xsi:type="dcterms:W3CDTF">2026-02-12T10:11:00Z</dcterms:created>
  <dcterms:modified xsi:type="dcterms:W3CDTF">2026-02-12T10:11:00Z</dcterms:modified>
</cp:coreProperties>
</file>