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D1066">
        <w:t>2</w:t>
      </w:r>
      <w:r w:rsidR="00E73447">
        <w:t>6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9D1066">
        <w:t>4</w:t>
      </w:r>
      <w:r w:rsidR="00E73447">
        <w:t>6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Ważność: od godz. 07:30 dnia 2</w:t>
      </w:r>
      <w:r w:rsidR="00E73447">
        <w:t>6</w:t>
      </w:r>
      <w:r>
        <w:t>.05.2022 do godz. 07:30 dnia 2</w:t>
      </w:r>
      <w:r w:rsidR="00E73447">
        <w:t>7</w:t>
      </w:r>
      <w:r>
        <w:t>.05.2022</w:t>
      </w:r>
    </w:p>
    <w:p w:rsidR="0006075D" w:rsidRDefault="0006075D" w:rsidP="0006075D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="00017354" w:rsidRPr="0006075D">
        <w:rPr>
          <w:b/>
        </w:rPr>
        <w:t>W dzień</w:t>
      </w:r>
      <w:r w:rsidR="00017354">
        <w:t xml:space="preserve"> zachmurzenie małe wzrastające po południu do umiarkowanego i okresami</w:t>
      </w:r>
      <w:r w:rsidR="00017354">
        <w:t xml:space="preserve"> </w:t>
      </w:r>
      <w:r w:rsidR="00017354">
        <w:t>dużego. Przelotne opady deszczu, na północy słabe burze, głównie po południu.</w:t>
      </w:r>
      <w:r w:rsidR="00017354">
        <w:t xml:space="preserve"> </w:t>
      </w:r>
      <w:r w:rsidR="00017354">
        <w:t>Suma opadów w burzach do około 10 mm. Temperatura maksymalna od 18°C do 21°C.</w:t>
      </w:r>
      <w:r w:rsidR="00017354">
        <w:t xml:space="preserve"> </w:t>
      </w:r>
      <w:r w:rsidR="00017354">
        <w:t>Wiatr umiarkowany, chwilami dość silny, w porywach do 65 km/h, zachodni.</w:t>
      </w:r>
    </w:p>
    <w:p w:rsidR="006D1103" w:rsidRDefault="0006075D" w:rsidP="0006075D">
      <w:pPr>
        <w:tabs>
          <w:tab w:val="left" w:pos="567"/>
        </w:tabs>
        <w:spacing w:line="360" w:lineRule="auto"/>
        <w:ind w:right="-2"/>
        <w:jc w:val="both"/>
      </w:pPr>
      <w:r>
        <w:tab/>
      </w:r>
      <w:r w:rsidR="00017354" w:rsidRPr="0006075D">
        <w:rPr>
          <w:b/>
        </w:rPr>
        <w:t>W nocy</w:t>
      </w:r>
      <w:r w:rsidR="00017354">
        <w:t xml:space="preserve"> zachmurzenie umiarkowane i duże. Okresami opady deszczu. Temperatura</w:t>
      </w:r>
      <w:r w:rsidR="00017354">
        <w:t xml:space="preserve"> </w:t>
      </w:r>
      <w:r w:rsidR="00017354">
        <w:t>minimalna od 8°C na północy do 12°C na południu. Wiatr słaby i umiarkowany,</w:t>
      </w:r>
      <w:r w:rsidR="00017354">
        <w:t xml:space="preserve"> </w:t>
      </w:r>
      <w:r w:rsidR="00017354">
        <w:t>początkowo porywisty, południowo-zachodni i zachodni.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center"/>
      </w:pPr>
      <w:r>
        <w:t>PROGNOZA POGODY NA KOLEJNĄ DOBĘ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Ważność: od godz. 07:30 dnia 2</w:t>
      </w:r>
      <w:r w:rsidR="00E73447">
        <w:t>7</w:t>
      </w:r>
      <w:r>
        <w:t>.05.2022 do godz. 07:30 dnia 2</w:t>
      </w:r>
      <w:r w:rsidR="00E73447">
        <w:t>8</w:t>
      </w:r>
      <w:r>
        <w:t>.05.2022</w:t>
      </w:r>
    </w:p>
    <w:p w:rsidR="0006075D" w:rsidRDefault="0006075D" w:rsidP="0006075D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="00017354" w:rsidRPr="0006075D">
        <w:rPr>
          <w:b/>
        </w:rPr>
        <w:t>W dzień</w:t>
      </w:r>
      <w:r w:rsidR="00017354">
        <w:t xml:space="preserve"> zachmurzenie duże z większymi przejaśnieniami. Przelotne opady deszczu</w:t>
      </w:r>
      <w:r w:rsidR="00017354">
        <w:t xml:space="preserve"> </w:t>
      </w:r>
      <w:r w:rsidR="00017354">
        <w:t>i miejscami burze. Suma opadów podczas burz do 15 mm. Temperatura maksymalna od</w:t>
      </w:r>
      <w:r w:rsidR="00017354">
        <w:t xml:space="preserve"> </w:t>
      </w:r>
      <w:r w:rsidR="00017354">
        <w:t>14°C na północy do 18°C na południu regionu. Wiatr umiarkowany i dość silny,</w:t>
      </w:r>
      <w:r w:rsidR="00017354">
        <w:t xml:space="preserve"> </w:t>
      </w:r>
      <w:r w:rsidR="00017354">
        <w:t>w porywach do 70 km/h, z kierunków zachodnich.</w:t>
      </w:r>
      <w:r w:rsidR="00017354">
        <w:t xml:space="preserve"> </w:t>
      </w:r>
    </w:p>
    <w:p w:rsidR="00017354" w:rsidRDefault="0006075D" w:rsidP="0006075D">
      <w:pPr>
        <w:tabs>
          <w:tab w:val="left" w:pos="567"/>
        </w:tabs>
        <w:spacing w:line="360" w:lineRule="auto"/>
        <w:ind w:right="-2"/>
        <w:jc w:val="both"/>
      </w:pPr>
      <w:r>
        <w:tab/>
      </w:r>
      <w:bookmarkStart w:id="0" w:name="_GoBack"/>
      <w:bookmarkEnd w:id="0"/>
      <w:r w:rsidR="00017354" w:rsidRPr="0006075D">
        <w:rPr>
          <w:b/>
        </w:rPr>
        <w:t>W nocy</w:t>
      </w:r>
      <w:r w:rsidR="00017354">
        <w:t xml:space="preserve"> zachmurzenie duże z większymi przejaśnieniami i lokalnymi</w:t>
      </w:r>
      <w:r w:rsidR="00017354">
        <w:t xml:space="preserve"> </w:t>
      </w:r>
      <w:r w:rsidR="00017354">
        <w:t>rozpogodzeniami. Miejscami słabe opady deszczu. Temperatura minimalna od 5°C do</w:t>
      </w:r>
      <w:r w:rsidR="00017354">
        <w:t xml:space="preserve"> </w:t>
      </w:r>
      <w:r w:rsidR="00017354">
        <w:t>7°C. Wiatr na ogół umiarkowany, w porywach do 55 km/h, zachodni.</w:t>
      </w:r>
      <w:r w:rsidR="00017354">
        <w:t xml:space="preserve"> </w:t>
      </w:r>
    </w:p>
    <w:p w:rsidR="00017354" w:rsidRDefault="00017354" w:rsidP="00017354">
      <w:pPr>
        <w:tabs>
          <w:tab w:val="left" w:pos="3055"/>
        </w:tabs>
        <w:spacing w:line="360" w:lineRule="auto"/>
        <w:ind w:right="-2"/>
        <w:jc w:val="both"/>
      </w:pPr>
    </w:p>
    <w:p w:rsidR="00017354" w:rsidRPr="00017354" w:rsidRDefault="006D1103" w:rsidP="00017354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6D1103">
        <w:rPr>
          <w:i/>
          <w:sz w:val="22"/>
        </w:rPr>
        <w:t xml:space="preserve">Dyżurny synoptyk: </w:t>
      </w:r>
      <w:r w:rsidR="00017354" w:rsidRPr="00017354">
        <w:rPr>
          <w:i/>
          <w:sz w:val="22"/>
        </w:rPr>
        <w:t xml:space="preserve">Ilona </w:t>
      </w:r>
      <w:proofErr w:type="spellStart"/>
      <w:r w:rsidR="00017354" w:rsidRPr="00017354">
        <w:rPr>
          <w:i/>
          <w:sz w:val="22"/>
        </w:rPr>
        <w:t>Bazyluk</w:t>
      </w:r>
      <w:proofErr w:type="spellEnd"/>
    </w:p>
    <w:p w:rsidR="00380E0C" w:rsidRDefault="00017354" w:rsidP="00017354">
      <w:pPr>
        <w:tabs>
          <w:tab w:val="left" w:pos="3055"/>
        </w:tabs>
        <w:spacing w:line="360" w:lineRule="auto"/>
        <w:ind w:right="-2"/>
        <w:jc w:val="both"/>
      </w:pPr>
      <w:r w:rsidRPr="00017354">
        <w:rPr>
          <w:i/>
          <w:sz w:val="22"/>
        </w:rPr>
        <w:t>Godzina i data wydania: godz. 06:21 dnia 26.05.2022</w:t>
      </w: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6A7FD3">
        <w:rPr>
          <w:szCs w:val="22"/>
        </w:rPr>
        <w:t xml:space="preserve">  </w:t>
      </w:r>
      <w:r>
        <w:rPr>
          <w:szCs w:val="22"/>
        </w:rPr>
        <w:t xml:space="preserve"> </w:t>
      </w:r>
      <w:r w:rsidR="00E73447">
        <w:rPr>
          <w:szCs w:val="22"/>
        </w:rPr>
        <w:t xml:space="preserve">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CA87F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27DA-8F2A-402C-868C-11F59AFFE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21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2022-05-26T03:43:00Z</dcterms:created>
  <dcterms:modified xsi:type="dcterms:W3CDTF">2022-05-26T04:35:00Z</dcterms:modified>
</cp:coreProperties>
</file>