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1078AD0F" w14:textId="77777777" w:rsidR="007337DE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inwestora o spełnieniu przesłanek, o których mowa w art. 30 ust. 2a pkt 6 i 7 </w:t>
      </w:r>
    </w:p>
    <w:p w14:paraId="61DCFAF0" w14:textId="64F6F207" w:rsidR="00A95238" w:rsidRPr="003419B2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ustawy z dnia 7 lipca 1994 r. – Prawo budowlane</w:t>
      </w:r>
    </w:p>
    <w:p w14:paraId="3525E9DA" w14:textId="021C1316" w:rsidR="00A95238" w:rsidRPr="007337DE" w:rsidRDefault="00A95238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: Art. 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30 ust. 2a pkt 6 i 7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1 r. poz. 2351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7AB03BE6" w:rsidR="00FC73A7" w:rsidRPr="00FC73A7" w:rsidRDefault="00FC73A7" w:rsidP="00FC1B71">
      <w:pPr>
        <w:spacing w:before="12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</w:t>
      </w:r>
      <w:r w:rsidR="003A41E1">
        <w:rPr>
          <w:rFonts w:ascii="Times New Roman" w:hAnsi="Times New Roman"/>
          <w:iCs/>
          <w:sz w:val="22"/>
          <w:szCs w:val="22"/>
        </w:rPr>
        <w:t>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</w:t>
      </w:r>
      <w:r w:rsidR="00C245E1">
        <w:rPr>
          <w:rFonts w:ascii="Times New Roman" w:hAnsi="Times New Roman"/>
          <w:iCs/>
          <w:sz w:val="22"/>
          <w:szCs w:val="22"/>
        </w:rPr>
        <w:t>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 Nr domu: …………. Nr lokalu: ……..…. Miejscowość: …………………………</w:t>
      </w:r>
      <w:r w:rsidR="00C245E1">
        <w:rPr>
          <w:rFonts w:ascii="Times New Roman" w:hAnsi="Times New Roman"/>
          <w:iCs/>
          <w:sz w:val="22"/>
          <w:szCs w:val="22"/>
        </w:rPr>
        <w:t>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 w:rsidR="00C245E1"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1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7E4E8136" w:rsidR="00FC73A7" w:rsidRPr="00FC73A7" w:rsidRDefault="00C245E1" w:rsidP="00FC1B71">
      <w:pPr>
        <w:spacing w:before="6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.…………………</w:t>
      </w:r>
      <w:r>
        <w:rPr>
          <w:rFonts w:ascii="Times New Roman" w:hAnsi="Times New Roman"/>
          <w:iCs/>
          <w:sz w:val="22"/>
          <w:szCs w:val="22"/>
        </w:rPr>
        <w:t xml:space="preserve">… </w:t>
      </w:r>
      <w:r w:rsidRPr="00FC73A7">
        <w:rPr>
          <w:rFonts w:ascii="Times New Roman" w:hAnsi="Times New Roman"/>
          <w:iCs/>
          <w:sz w:val="22"/>
          <w:szCs w:val="22"/>
        </w:rPr>
        <w:t>Ulica: …</w:t>
      </w:r>
      <w:r w:rsidR="00C51FB9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>………………… Nr domu: …………. Nr lokalu: ……..…. Miejscowość: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</w:t>
      </w:r>
      <w:r w:rsidR="00C51FB9">
        <w:rPr>
          <w:rFonts w:ascii="Times New Roman" w:hAnsi="Times New Roman"/>
          <w:iCs/>
          <w:sz w:val="22"/>
          <w:szCs w:val="22"/>
        </w:rPr>
        <w:t>.</w:t>
      </w:r>
      <w:r w:rsidRPr="00FC73A7">
        <w:rPr>
          <w:rFonts w:ascii="Times New Roman" w:hAnsi="Times New Roman"/>
          <w:iCs/>
          <w:sz w:val="22"/>
          <w:szCs w:val="22"/>
        </w:rPr>
        <w:t>……</w:t>
      </w:r>
      <w:r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141D4F45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</w:p>
        </w:tc>
      </w:tr>
    </w:tbl>
    <w:p w14:paraId="1314DF22" w14:textId="690E5A38" w:rsidR="004F7F64" w:rsidRPr="004F7F64" w:rsidRDefault="004F7F64" w:rsidP="00FC1B71">
      <w:pPr>
        <w:widowControl w:val="0"/>
        <w:autoSpaceDE w:val="0"/>
        <w:autoSpaceDN w:val="0"/>
        <w:adjustRightInd w:val="0"/>
        <w:spacing w:before="12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</w:t>
      </w:r>
      <w:r w:rsidR="00FC1B71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…….. Powiat: ……………………… Gmina: .………………..………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36222597" w:rsid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7337DE" w:rsidRPr="008A4EE6" w14:paraId="72189215" w14:textId="77777777" w:rsidTr="007337DE">
        <w:tc>
          <w:tcPr>
            <w:tcW w:w="9356" w:type="dxa"/>
            <w:shd w:val="clear" w:color="auto" w:fill="D9D9D9"/>
          </w:tcPr>
          <w:p w14:paraId="285F7BAE" w14:textId="0E094DE7" w:rsidR="007337DE" w:rsidRPr="007337DE" w:rsidRDefault="007337DE" w:rsidP="00BA1F0C">
            <w:pPr>
              <w:shd w:val="clear" w:color="auto" w:fill="D9D9D9"/>
              <w:spacing w:before="0"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OŚWIADCZENIE INWESTORA O SPEŁNIENIU PRZESŁANEK, O KTÓRYCH MOWA W</w:t>
            </w:r>
            <w:r w:rsidR="00BA1F0C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ART. 30 UST. 2A PKT 6 I 7 USTAWY Z DNIA 7 LIPCA 1994 R. – PRAWO BUDOWLANE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F1306">
              <w:rPr>
                <w:rFonts w:ascii="Times New Roman" w:hAnsi="Times New Roman"/>
                <w:b/>
                <w:sz w:val="24"/>
              </w:rPr>
              <w:t>– pole obowiązkowe</w:t>
            </w:r>
          </w:p>
        </w:tc>
      </w:tr>
    </w:tbl>
    <w:p w14:paraId="1344A502" w14:textId="42383A67" w:rsidR="00C84636" w:rsidRPr="007337DE" w:rsidRDefault="007337DE" w:rsidP="00FC1B71">
      <w:pPr>
        <w:spacing w:before="120" w:after="60" w:line="240" w:lineRule="auto"/>
        <w:jc w:val="both"/>
        <w:rPr>
          <w:rFonts w:ascii="Times New Roman" w:hAnsi="Times New Roman"/>
          <w:iCs/>
          <w:sz w:val="22"/>
          <w:szCs w:val="6"/>
        </w:rPr>
      </w:pPr>
      <w:r w:rsidRPr="007337DE">
        <w:rPr>
          <w:rFonts w:ascii="Times New Roman" w:hAnsi="Times New Roman"/>
          <w:iCs/>
          <w:sz w:val="22"/>
          <w:szCs w:val="6"/>
        </w:rPr>
        <w:t>Oświadczam, że:</w:t>
      </w:r>
    </w:p>
    <w:tbl>
      <w:tblPr>
        <w:tblpPr w:leftFromText="141" w:rightFromText="141" w:vertAnchor="text" w:horzAnchor="margin" w:tblpY="384"/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E3CE5" w:rsidRPr="00FC73A7" w14:paraId="07AF600F" w14:textId="77777777" w:rsidTr="008E3CE5">
        <w:tc>
          <w:tcPr>
            <w:tcW w:w="9356" w:type="dxa"/>
            <w:shd w:val="clear" w:color="auto" w:fill="D9D9D9"/>
          </w:tcPr>
          <w:p w14:paraId="369EDDCA" w14:textId="2DF3D109" w:rsidR="008E3CE5" w:rsidRPr="00FC73A7" w:rsidRDefault="008E3CE5" w:rsidP="009E3996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D73233">
              <w:rPr>
                <w:rFonts w:ascii="Times New Roman" w:hAnsi="Times New Roman"/>
                <w:bCs/>
                <w:sz w:val="20"/>
              </w:rPr>
              <w:t>Jestem świadomy(-ma) odpowiedzialności karnej za zł</w:t>
            </w:r>
            <w:r w:rsidR="009E3996">
              <w:rPr>
                <w:rFonts w:ascii="Times New Roman" w:hAnsi="Times New Roman"/>
                <w:bCs/>
                <w:sz w:val="20"/>
              </w:rPr>
              <w:t>ożenie fałszywego oświadczenia</w:t>
            </w:r>
            <w:r>
              <w:rPr>
                <w:rFonts w:ascii="Times New Roman" w:hAnsi="Times New Roman"/>
                <w:bCs/>
                <w:sz w:val="20"/>
              </w:rPr>
              <w:t xml:space="preserve">, </w:t>
            </w:r>
            <w:r w:rsidRPr="00FC73A7">
              <w:rPr>
                <w:rFonts w:ascii="Times New Roman" w:hAnsi="Times New Roman"/>
                <w:bCs/>
                <w:sz w:val="20"/>
              </w:rPr>
              <w:t xml:space="preserve">zgodnie z art. 233 </w:t>
            </w:r>
            <w:r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>
              <w:rPr>
                <w:rFonts w:ascii="Times New Roman" w:hAnsi="Times New Roman"/>
                <w:bCs/>
                <w:sz w:val="20"/>
              </w:rPr>
              <w:t xml:space="preserve"> –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Pr="00823402">
              <w:rPr>
                <w:rFonts w:ascii="Times New Roman" w:hAnsi="Times New Roman"/>
                <w:bCs/>
                <w:sz w:val="20"/>
              </w:rPr>
              <w:t>z 202</w:t>
            </w:r>
            <w:r>
              <w:rPr>
                <w:rFonts w:ascii="Times New Roman" w:hAnsi="Times New Roman"/>
                <w:bCs/>
                <w:sz w:val="20"/>
              </w:rPr>
              <w:t>1</w:t>
            </w:r>
            <w:r w:rsidRPr="00823402">
              <w:rPr>
                <w:rFonts w:ascii="Times New Roman" w:hAnsi="Times New Roman"/>
                <w:bCs/>
                <w:sz w:val="20"/>
              </w:rPr>
              <w:t xml:space="preserve"> r. poz. </w:t>
            </w:r>
            <w:r>
              <w:rPr>
                <w:rFonts w:ascii="Times New Roman" w:hAnsi="Times New Roman"/>
                <w:bCs/>
                <w:sz w:val="20"/>
              </w:rPr>
              <w:t xml:space="preserve">2345, z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późn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>. zm.</w:t>
            </w:r>
            <w:r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</w:tbl>
    <w:p w14:paraId="6A039042" w14:textId="25C3D3F9" w:rsidR="008E3CE5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6"/>
        </w:rPr>
      </w:pPr>
      <w:r>
        <w:rPr>
          <w:rFonts w:ascii="Times New Roman" w:hAnsi="Times New Roman"/>
          <w:iCs/>
          <w:sz w:val="22"/>
          <w:szCs w:val="6"/>
        </w:rPr>
        <w:t>P</w:t>
      </w:r>
      <w:r w:rsidR="007337DE" w:rsidRPr="008E3CE5">
        <w:rPr>
          <w:rFonts w:ascii="Times New Roman" w:hAnsi="Times New Roman"/>
          <w:iCs/>
          <w:sz w:val="22"/>
          <w:szCs w:val="6"/>
        </w:rPr>
        <w:t>lanowana budowa jest prowadzona w celu zaspokojenia własnych potrzeb mieszkaniowych</w:t>
      </w:r>
      <w:r>
        <w:rPr>
          <w:rFonts w:ascii="Times New Roman" w:hAnsi="Times New Roman"/>
          <w:iCs/>
          <w:sz w:val="22"/>
          <w:szCs w:val="6"/>
        </w:rPr>
        <w:t>.</w:t>
      </w:r>
    </w:p>
    <w:p w14:paraId="0CAF50CF" w14:textId="1CD54B90" w:rsidR="001C60CC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D</w:t>
      </w:r>
      <w:r w:rsidR="007337DE" w:rsidRPr="00747378">
        <w:rPr>
          <w:rFonts w:ascii="Times New Roman" w:hAnsi="Times New Roman"/>
          <w:iCs/>
          <w:sz w:val="22"/>
          <w:szCs w:val="22"/>
        </w:rPr>
        <w:t>okumentacja dołączona do zgłoszenia jest kompletna.</w:t>
      </w:r>
      <w:bookmarkEnd w:id="0"/>
    </w:p>
    <w:p w14:paraId="75A7988E" w14:textId="77777777" w:rsidR="00971BD7" w:rsidRPr="00C51FB9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14"/>
          <w:szCs w:val="6"/>
        </w:rPr>
      </w:pPr>
    </w:p>
    <w:p w14:paraId="3DC08969" w14:textId="6077544A" w:rsidR="00971BD7" w:rsidRP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971BD7">
        <w:rPr>
          <w:rFonts w:ascii="Times New Roman" w:hAnsi="Times New Roman"/>
          <w:iCs/>
          <w:sz w:val="22"/>
          <w:szCs w:val="6"/>
        </w:rPr>
        <w:t>Oświadczam, że</w:t>
      </w:r>
      <w:r w:rsidR="00B664A4">
        <w:rPr>
          <w:rFonts w:ascii="Times New Roman" w:hAnsi="Times New Roman"/>
          <w:iCs/>
          <w:sz w:val="22"/>
          <w:szCs w:val="6"/>
          <w:vertAlign w:val="superscript"/>
        </w:rPr>
        <w:t>3</w:t>
      </w:r>
      <w:r w:rsidRPr="00971BD7">
        <w:rPr>
          <w:rFonts w:ascii="Times New Roman" w:hAnsi="Times New Roman"/>
          <w:iCs/>
          <w:sz w:val="22"/>
          <w:szCs w:val="6"/>
        </w:rPr>
        <w:t>:</w:t>
      </w:r>
    </w:p>
    <w:p w14:paraId="12F2D5C2" w14:textId="39D92D3A" w:rsidR="00C94915" w:rsidRPr="00C94915" w:rsidRDefault="00456715" w:rsidP="00C94915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Budowa będzie prowadza przez kierownika budowy zgodnie </w:t>
      </w:r>
      <w:r w:rsidRPr="00747378">
        <w:rPr>
          <w:rFonts w:ascii="Times New Roman" w:hAnsi="Times New Roman"/>
          <w:iCs/>
          <w:sz w:val="22"/>
          <w:szCs w:val="22"/>
        </w:rPr>
        <w:t>z ustaw</w:t>
      </w:r>
      <w:r w:rsidR="00C94915">
        <w:rPr>
          <w:rFonts w:ascii="Times New Roman" w:hAnsi="Times New Roman"/>
          <w:iCs/>
          <w:sz w:val="22"/>
          <w:szCs w:val="22"/>
        </w:rPr>
        <w:t>ą</w:t>
      </w:r>
      <w:r w:rsidRPr="00747378">
        <w:rPr>
          <w:rFonts w:ascii="Times New Roman" w:hAnsi="Times New Roman"/>
          <w:iCs/>
          <w:sz w:val="22"/>
          <w:szCs w:val="22"/>
        </w:rPr>
        <w:t xml:space="preserve">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="00C94915">
        <w:rPr>
          <w:rFonts w:ascii="Times New Roman" w:hAnsi="Times New Roman"/>
          <w:iCs/>
          <w:sz w:val="22"/>
          <w:szCs w:val="22"/>
        </w:rPr>
        <w:t>.</w:t>
      </w:r>
    </w:p>
    <w:p w14:paraId="322AE858" w14:textId="5A0CB3EF" w:rsidR="00747378" w:rsidRDefault="004F1306" w:rsidP="00C245E1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Przyjmuję odpowiedzialność za kierowanie budową.</w:t>
      </w:r>
      <w:r w:rsidR="00747378" w:rsidRPr="00747378">
        <w:rPr>
          <w:rFonts w:ascii="Times New Roman" w:hAnsi="Times New Roman"/>
          <w:iCs/>
          <w:sz w:val="22"/>
          <w:szCs w:val="22"/>
        </w:rPr>
        <w:t xml:space="preserve"> </w:t>
      </w:r>
    </w:p>
    <w:p w14:paraId="68E7104C" w14:textId="6368AABC" w:rsidR="00456715" w:rsidRPr="00456715" w:rsidRDefault="00747378" w:rsidP="00456715">
      <w:pPr>
        <w:pStyle w:val="Akapitzlist"/>
        <w:spacing w:before="60" w:after="120" w:line="240" w:lineRule="auto"/>
        <w:ind w:left="425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 xml:space="preserve">Jednocześnie potwierdzam, że jestem świadomy obowiązków wynikających z ustawy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Pr="00747378">
        <w:rPr>
          <w:rFonts w:ascii="Times New Roman" w:hAnsi="Times New Roman"/>
          <w:iCs/>
          <w:sz w:val="22"/>
          <w:szCs w:val="22"/>
        </w:rPr>
        <w:t xml:space="preserve"> związanych z kierowaniem budową, w szczególności </w:t>
      </w:r>
      <w:r w:rsidR="009F754A">
        <w:rPr>
          <w:rFonts w:ascii="Times New Roman" w:hAnsi="Times New Roman"/>
          <w:iCs/>
          <w:sz w:val="22"/>
          <w:szCs w:val="22"/>
        </w:rPr>
        <w:t xml:space="preserve">poprzez </w:t>
      </w:r>
      <w:r w:rsidR="00360C0B" w:rsidRPr="00360C0B">
        <w:rPr>
          <w:rFonts w:ascii="Times New Roman" w:hAnsi="Times New Roman"/>
          <w:iCs/>
          <w:sz w:val="22"/>
          <w:szCs w:val="22"/>
        </w:rPr>
        <w:t>zapewnienie geodezyjnego wytyczenia obiektu oraz zorganizowanie budowy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i kierowanie budową obiektu budowlanego w sposób zgodny z projektem, przepisami, w tym techniczno-budowlanymi, oraz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przepisami bezpieczeństwa i higieny pracy</w:t>
      </w:r>
      <w:r w:rsidR="00360C0B">
        <w:rPr>
          <w:rFonts w:ascii="Times New Roman" w:hAnsi="Times New Roman"/>
          <w:iCs/>
          <w:sz w:val="22"/>
          <w:szCs w:val="22"/>
        </w:rPr>
        <w:t>,</w:t>
      </w:r>
      <w:r w:rsidR="00360C0B" w:rsidRPr="00747378">
        <w:rPr>
          <w:rFonts w:ascii="Times New Roman" w:hAnsi="Times New Roman"/>
          <w:sz w:val="22"/>
          <w:szCs w:val="22"/>
        </w:rPr>
        <w:t xml:space="preserve"> </w:t>
      </w:r>
      <w:r w:rsidRPr="00747378">
        <w:rPr>
          <w:rFonts w:ascii="Times New Roman" w:hAnsi="Times New Roman"/>
          <w:sz w:val="22"/>
          <w:szCs w:val="22"/>
        </w:rPr>
        <w:t>bezpieczeństwem wykonywania robót budowlanych, organizacją ich przebiegu, zabezpieczeniem terenu budowy, przygotowywaniem odbiorów.</w:t>
      </w:r>
      <w:r>
        <w:rPr>
          <w:rFonts w:ascii="Times New Roman" w:hAnsi="Times New Roman"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0E50DE7A" w:rsidR="008A4EE6" w:rsidRPr="008A4EE6" w:rsidRDefault="004439DB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5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4F100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77777777"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3D364EFB" w14:textId="74847496" w:rsidR="008A4EE6" w:rsidRPr="008A4EE6" w:rsidRDefault="008A4EE6" w:rsidP="00FC1B71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4439DB">
      <w:endnotePr>
        <w:numFmt w:val="decimal"/>
      </w:endnotePr>
      <w:type w:val="continuous"/>
      <w:pgSz w:w="11906" w:h="16838"/>
      <w:pgMar w:top="709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9439D" w14:textId="77777777" w:rsidR="00AA5FA6" w:rsidRDefault="00AA5FA6">
      <w:pPr>
        <w:spacing w:before="0" w:after="0" w:line="240" w:lineRule="auto"/>
      </w:pPr>
      <w:r>
        <w:separator/>
      </w:r>
    </w:p>
  </w:endnote>
  <w:endnote w:type="continuationSeparator" w:id="0">
    <w:p w14:paraId="4CD60164" w14:textId="77777777" w:rsidR="00AA5FA6" w:rsidRDefault="00AA5FA6">
      <w:pPr>
        <w:spacing w:before="0" w:after="0" w:line="240" w:lineRule="auto"/>
      </w:pPr>
      <w:r>
        <w:continuationSeparator/>
      </w:r>
    </w:p>
  </w:endnote>
  <w:endnote w:id="1">
    <w:p w14:paraId="523B0758" w14:textId="41B105A1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1323B93" w14:textId="675DC087" w:rsidR="009459A3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14:paraId="12AFDA5B" w14:textId="343B2F27" w:rsidR="00971BD7" w:rsidRPr="00971BD7" w:rsidRDefault="00971BD7" w:rsidP="00B664A4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971BD7">
        <w:rPr>
          <w:rFonts w:ascii="Times New Roman" w:hAnsi="Times New Roman"/>
          <w:sz w:val="16"/>
          <w:szCs w:val="16"/>
        </w:rPr>
        <w:t xml:space="preserve">3) </w:t>
      </w:r>
      <w:r w:rsidR="00B664A4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Pole obowiązkowe, należy zaznaczyć jedną z </w:t>
      </w:r>
      <w:r w:rsidR="00B664A4">
        <w:rPr>
          <w:rFonts w:ascii="Times New Roman" w:hAnsi="Times New Roman"/>
          <w:sz w:val="16"/>
          <w:szCs w:val="16"/>
        </w:rPr>
        <w:t>opcji.</w:t>
      </w:r>
      <w:bookmarkStart w:id="2" w:name="_GoBack"/>
      <w:bookmarkEnd w:id="2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A2780" w14:textId="77777777" w:rsidR="00AA5FA6" w:rsidRDefault="00AA5FA6">
      <w:pPr>
        <w:spacing w:before="0" w:after="0" w:line="240" w:lineRule="auto"/>
      </w:pPr>
      <w:r>
        <w:separator/>
      </w:r>
    </w:p>
  </w:footnote>
  <w:footnote w:type="continuationSeparator" w:id="0">
    <w:p w14:paraId="106B6B89" w14:textId="77777777" w:rsidR="00AA5FA6" w:rsidRDefault="00AA5FA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B59"/>
    <w:multiLevelType w:val="hybridMultilevel"/>
    <w:tmpl w:val="6D4094AE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6141"/>
    <w:multiLevelType w:val="hybridMultilevel"/>
    <w:tmpl w:val="CF6033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C34EB"/>
    <w:rsid w:val="001C60CC"/>
    <w:rsid w:val="001D7374"/>
    <w:rsid w:val="001E3BA6"/>
    <w:rsid w:val="002363B0"/>
    <w:rsid w:val="00243D84"/>
    <w:rsid w:val="002465C0"/>
    <w:rsid w:val="002742E9"/>
    <w:rsid w:val="00292B35"/>
    <w:rsid w:val="002A2DE7"/>
    <w:rsid w:val="002A689C"/>
    <w:rsid w:val="002C78BD"/>
    <w:rsid w:val="002E5B03"/>
    <w:rsid w:val="00316B17"/>
    <w:rsid w:val="00330989"/>
    <w:rsid w:val="00334216"/>
    <w:rsid w:val="00337021"/>
    <w:rsid w:val="003419B2"/>
    <w:rsid w:val="00360C0B"/>
    <w:rsid w:val="00370EB7"/>
    <w:rsid w:val="00374053"/>
    <w:rsid w:val="00384A77"/>
    <w:rsid w:val="0039222B"/>
    <w:rsid w:val="003A41E1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439DB"/>
    <w:rsid w:val="00452CCE"/>
    <w:rsid w:val="00456715"/>
    <w:rsid w:val="004A6865"/>
    <w:rsid w:val="004D6EE8"/>
    <w:rsid w:val="004E6785"/>
    <w:rsid w:val="004F100F"/>
    <w:rsid w:val="004F1306"/>
    <w:rsid w:val="004F39F9"/>
    <w:rsid w:val="004F7F64"/>
    <w:rsid w:val="00500225"/>
    <w:rsid w:val="005148D4"/>
    <w:rsid w:val="005428E3"/>
    <w:rsid w:val="00560981"/>
    <w:rsid w:val="00596F74"/>
    <w:rsid w:val="005B7C1F"/>
    <w:rsid w:val="005C512F"/>
    <w:rsid w:val="005C68F0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37DE"/>
    <w:rsid w:val="00736CEE"/>
    <w:rsid w:val="00747378"/>
    <w:rsid w:val="007850C0"/>
    <w:rsid w:val="00785FCE"/>
    <w:rsid w:val="007932AA"/>
    <w:rsid w:val="007B5CD9"/>
    <w:rsid w:val="00816C32"/>
    <w:rsid w:val="00823402"/>
    <w:rsid w:val="0083062B"/>
    <w:rsid w:val="0084776C"/>
    <w:rsid w:val="00851188"/>
    <w:rsid w:val="008638D0"/>
    <w:rsid w:val="008A4EE6"/>
    <w:rsid w:val="008E127B"/>
    <w:rsid w:val="008E3CE5"/>
    <w:rsid w:val="00902CE0"/>
    <w:rsid w:val="0091639D"/>
    <w:rsid w:val="009459A3"/>
    <w:rsid w:val="00971BD7"/>
    <w:rsid w:val="009A0389"/>
    <w:rsid w:val="009A63CC"/>
    <w:rsid w:val="009B4EBD"/>
    <w:rsid w:val="009E3996"/>
    <w:rsid w:val="009F754A"/>
    <w:rsid w:val="00A02128"/>
    <w:rsid w:val="00A3317B"/>
    <w:rsid w:val="00A357D6"/>
    <w:rsid w:val="00A52AD5"/>
    <w:rsid w:val="00A67A34"/>
    <w:rsid w:val="00A907C7"/>
    <w:rsid w:val="00A95238"/>
    <w:rsid w:val="00AA4EA7"/>
    <w:rsid w:val="00AA5FA6"/>
    <w:rsid w:val="00AB077B"/>
    <w:rsid w:val="00B34BEF"/>
    <w:rsid w:val="00B664A4"/>
    <w:rsid w:val="00B71EF3"/>
    <w:rsid w:val="00B72E05"/>
    <w:rsid w:val="00B8611D"/>
    <w:rsid w:val="00BA1F0C"/>
    <w:rsid w:val="00BA5303"/>
    <w:rsid w:val="00BB24F4"/>
    <w:rsid w:val="00BE6689"/>
    <w:rsid w:val="00BF16A8"/>
    <w:rsid w:val="00BF3F69"/>
    <w:rsid w:val="00C20D8B"/>
    <w:rsid w:val="00C21880"/>
    <w:rsid w:val="00C22ADC"/>
    <w:rsid w:val="00C245E1"/>
    <w:rsid w:val="00C42407"/>
    <w:rsid w:val="00C51FB9"/>
    <w:rsid w:val="00C52CF3"/>
    <w:rsid w:val="00C74843"/>
    <w:rsid w:val="00C84636"/>
    <w:rsid w:val="00C94915"/>
    <w:rsid w:val="00CD6047"/>
    <w:rsid w:val="00CE019B"/>
    <w:rsid w:val="00CE62AA"/>
    <w:rsid w:val="00CE6D6C"/>
    <w:rsid w:val="00CF60D1"/>
    <w:rsid w:val="00D2007F"/>
    <w:rsid w:val="00D21771"/>
    <w:rsid w:val="00D227DF"/>
    <w:rsid w:val="00D27F7B"/>
    <w:rsid w:val="00D73233"/>
    <w:rsid w:val="00D76182"/>
    <w:rsid w:val="00D7791E"/>
    <w:rsid w:val="00DC4874"/>
    <w:rsid w:val="00DC5046"/>
    <w:rsid w:val="00DD195E"/>
    <w:rsid w:val="00E11E06"/>
    <w:rsid w:val="00E42149"/>
    <w:rsid w:val="00E47BB9"/>
    <w:rsid w:val="00E660F5"/>
    <w:rsid w:val="00E87F0A"/>
    <w:rsid w:val="00E93207"/>
    <w:rsid w:val="00E94C18"/>
    <w:rsid w:val="00E97328"/>
    <w:rsid w:val="00EA2D7C"/>
    <w:rsid w:val="00EB09B3"/>
    <w:rsid w:val="00EC292B"/>
    <w:rsid w:val="00EE1514"/>
    <w:rsid w:val="00EE78D4"/>
    <w:rsid w:val="00F11B01"/>
    <w:rsid w:val="00F27BCA"/>
    <w:rsid w:val="00F32FC3"/>
    <w:rsid w:val="00F36E44"/>
    <w:rsid w:val="00F4132E"/>
    <w:rsid w:val="00F62C29"/>
    <w:rsid w:val="00F67582"/>
    <w:rsid w:val="00F97F47"/>
    <w:rsid w:val="00FA43C7"/>
    <w:rsid w:val="00FB3171"/>
    <w:rsid w:val="00FC1B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337D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60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5788F-45DE-4AC3-BC77-A0B5EFDC8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2B917C9D</Template>
  <TotalTime>4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Anna Głodkiewicz</cp:lastModifiedBy>
  <cp:revision>4</cp:revision>
  <cp:lastPrinted>2022-01-10T13:21:00Z</cp:lastPrinted>
  <dcterms:created xsi:type="dcterms:W3CDTF">2022-01-19T08:59:00Z</dcterms:created>
  <dcterms:modified xsi:type="dcterms:W3CDTF">2022-01-19T09:03:00Z</dcterms:modified>
</cp:coreProperties>
</file>