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B7B" w:rsidRPr="00156964" w:rsidRDefault="00CD3B7B" w:rsidP="00156964">
      <w:pPr>
        <w:pStyle w:val="Nagwek2"/>
        <w:rPr>
          <w:sz w:val="24"/>
          <w:szCs w:val="24"/>
        </w:rPr>
      </w:pPr>
      <w:bookmarkStart w:id="0" w:name="z0"/>
      <w:bookmarkEnd w:id="0"/>
      <w:r w:rsidRPr="00156964">
        <w:rPr>
          <w:sz w:val="24"/>
          <w:szCs w:val="24"/>
        </w:rPr>
        <w:t xml:space="preserve">UCHWAŁA NR </w:t>
      </w:r>
      <w:r w:rsidR="00156964">
        <w:rPr>
          <w:sz w:val="24"/>
          <w:szCs w:val="24"/>
        </w:rPr>
        <w:t>…………………../2017</w:t>
      </w:r>
    </w:p>
    <w:p w:rsidR="00CD3B7B" w:rsidRPr="00156964" w:rsidRDefault="00CD3B7B" w:rsidP="00156964">
      <w:pPr>
        <w:pStyle w:val="Nagwek1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RADY </w:t>
      </w:r>
      <w:r w:rsidR="008D1DEE" w:rsidRPr="00156964">
        <w:rPr>
          <w:b/>
          <w:sz w:val="24"/>
          <w:szCs w:val="24"/>
        </w:rPr>
        <w:t>GMINY POKRZYWNICA</w:t>
      </w:r>
    </w:p>
    <w:p w:rsidR="00CD3B7B" w:rsidRDefault="00CD3B7B" w:rsidP="00156964">
      <w:pPr>
        <w:jc w:val="center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z dnia </w:t>
      </w:r>
      <w:r w:rsidR="00820A67" w:rsidRPr="00156964">
        <w:rPr>
          <w:sz w:val="24"/>
          <w:szCs w:val="24"/>
        </w:rPr>
        <w:fldChar w:fldCharType="begin"/>
      </w:r>
      <w:r w:rsidR="00820A67" w:rsidRPr="00156964">
        <w:rPr>
          <w:sz w:val="24"/>
          <w:szCs w:val="24"/>
        </w:rPr>
        <w:instrText xml:space="preserve"> DOCVARIABLE  AktData  \* MERGEFORMAT </w:instrText>
      </w:r>
      <w:r w:rsidR="00820A67" w:rsidRPr="00156964">
        <w:rPr>
          <w:sz w:val="24"/>
          <w:szCs w:val="24"/>
        </w:rPr>
        <w:fldChar w:fldCharType="separate"/>
      </w:r>
      <w:r w:rsidR="00156964">
        <w:rPr>
          <w:b/>
          <w:sz w:val="24"/>
          <w:szCs w:val="24"/>
        </w:rPr>
        <w:t>30 marca</w:t>
      </w:r>
      <w:r w:rsidR="00F04390" w:rsidRPr="00156964">
        <w:rPr>
          <w:b/>
          <w:sz w:val="24"/>
          <w:szCs w:val="24"/>
        </w:rPr>
        <w:t xml:space="preserve"> </w:t>
      </w:r>
      <w:r w:rsidR="00DC1C37" w:rsidRPr="00156964">
        <w:rPr>
          <w:b/>
          <w:sz w:val="24"/>
          <w:szCs w:val="24"/>
        </w:rPr>
        <w:t>201</w:t>
      </w:r>
      <w:r w:rsidR="00823691" w:rsidRPr="00156964">
        <w:rPr>
          <w:b/>
          <w:sz w:val="24"/>
          <w:szCs w:val="24"/>
        </w:rPr>
        <w:t>7</w:t>
      </w:r>
      <w:r w:rsidR="00156964">
        <w:rPr>
          <w:b/>
          <w:sz w:val="24"/>
          <w:szCs w:val="24"/>
        </w:rPr>
        <w:t xml:space="preserve"> </w:t>
      </w:r>
      <w:r w:rsidR="00DC1C37" w:rsidRPr="00156964">
        <w:rPr>
          <w:b/>
          <w:sz w:val="24"/>
          <w:szCs w:val="24"/>
        </w:rPr>
        <w:t>r.</w:t>
      </w:r>
      <w:r w:rsidR="00820A67" w:rsidRPr="00156964">
        <w:rPr>
          <w:b/>
          <w:sz w:val="24"/>
          <w:szCs w:val="24"/>
        </w:rPr>
        <w:fldChar w:fldCharType="end"/>
      </w:r>
    </w:p>
    <w:p w:rsidR="00156964" w:rsidRPr="00156964" w:rsidRDefault="00156964" w:rsidP="00156964">
      <w:pPr>
        <w:jc w:val="center"/>
        <w:rPr>
          <w:b/>
          <w:sz w:val="24"/>
          <w:szCs w:val="24"/>
        </w:rPr>
      </w:pPr>
    </w:p>
    <w:p w:rsidR="00F539BB" w:rsidRPr="00156964" w:rsidRDefault="00F539BB" w:rsidP="00156964">
      <w:pPr>
        <w:jc w:val="both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w sprawie przystąpienia do sporządzenia miejscowego planu zagospodarowania przestrzennego  obejmującego część miejscowości </w:t>
      </w:r>
      <w:r w:rsidR="00823691" w:rsidRPr="00156964">
        <w:rPr>
          <w:b/>
          <w:sz w:val="24"/>
          <w:szCs w:val="24"/>
        </w:rPr>
        <w:t>Dzierżenin</w:t>
      </w:r>
      <w:r w:rsidR="00156964">
        <w:rPr>
          <w:b/>
          <w:sz w:val="24"/>
          <w:szCs w:val="24"/>
        </w:rPr>
        <w:t>.</w:t>
      </w:r>
    </w:p>
    <w:p w:rsidR="00F539BB" w:rsidRPr="00156964" w:rsidRDefault="00F539BB" w:rsidP="00156964">
      <w:pPr>
        <w:rPr>
          <w:sz w:val="24"/>
          <w:szCs w:val="24"/>
        </w:rPr>
      </w:pPr>
    </w:p>
    <w:p w:rsidR="00E24913" w:rsidRPr="00156964" w:rsidRDefault="00E24913" w:rsidP="00156964">
      <w:pPr>
        <w:rPr>
          <w:sz w:val="24"/>
          <w:szCs w:val="24"/>
        </w:rPr>
      </w:pPr>
    </w:p>
    <w:p w:rsidR="00DC1C37" w:rsidRPr="00156964" w:rsidRDefault="00DC1C37" w:rsidP="00156964">
      <w:pPr>
        <w:ind w:firstLine="709"/>
        <w:jc w:val="both"/>
        <w:rPr>
          <w:color w:val="000000"/>
          <w:sz w:val="24"/>
          <w:szCs w:val="24"/>
        </w:rPr>
      </w:pPr>
      <w:bookmarkStart w:id="1" w:name="p0"/>
      <w:bookmarkEnd w:id="1"/>
      <w:r w:rsidRPr="00156964">
        <w:rPr>
          <w:color w:val="000000"/>
          <w:sz w:val="24"/>
          <w:szCs w:val="24"/>
        </w:rPr>
        <w:t>Na podstawie art. 18 ust. 2 pkt 5 ustawy z dnia 8 marca 1990 r. o samorządzie gminnym (</w:t>
      </w:r>
      <w:r w:rsidR="00156964">
        <w:rPr>
          <w:color w:val="000000"/>
          <w:sz w:val="24"/>
          <w:szCs w:val="24"/>
        </w:rPr>
        <w:t xml:space="preserve">Dz. U. z 2016 r., poz. </w:t>
      </w:r>
      <w:r w:rsidR="00156964" w:rsidRPr="00156964">
        <w:rPr>
          <w:color w:val="000000"/>
          <w:sz w:val="24"/>
          <w:szCs w:val="24"/>
        </w:rPr>
        <w:t>446</w:t>
      </w:r>
      <w:r w:rsidR="00156964">
        <w:rPr>
          <w:color w:val="000000"/>
          <w:sz w:val="24"/>
          <w:szCs w:val="24"/>
        </w:rPr>
        <w:t xml:space="preserve">) </w:t>
      </w:r>
      <w:r w:rsidRPr="00156964">
        <w:rPr>
          <w:color w:val="000000"/>
          <w:sz w:val="24"/>
          <w:szCs w:val="24"/>
        </w:rPr>
        <w:t xml:space="preserve">oraz art. </w:t>
      </w:r>
      <w:r w:rsidR="00907210" w:rsidRPr="00156964">
        <w:rPr>
          <w:color w:val="000000"/>
          <w:sz w:val="24"/>
          <w:szCs w:val="24"/>
        </w:rPr>
        <w:t>14</w:t>
      </w:r>
      <w:r w:rsidRPr="00156964">
        <w:rPr>
          <w:color w:val="000000"/>
          <w:sz w:val="24"/>
          <w:szCs w:val="24"/>
        </w:rPr>
        <w:t xml:space="preserve"> ust. 1 ustawy z dnia 27 marca 2003 r. </w:t>
      </w:r>
      <w:r w:rsidR="00156964">
        <w:rPr>
          <w:color w:val="000000"/>
          <w:sz w:val="24"/>
          <w:szCs w:val="24"/>
        </w:rPr>
        <w:br/>
      </w:r>
      <w:r w:rsidRPr="00156964">
        <w:rPr>
          <w:color w:val="000000"/>
          <w:sz w:val="24"/>
          <w:szCs w:val="24"/>
        </w:rPr>
        <w:t>o planowaniu i zagospodarowaniu przestrzennym (</w:t>
      </w:r>
      <w:r w:rsidR="00156964">
        <w:rPr>
          <w:color w:val="000000"/>
          <w:sz w:val="24"/>
          <w:szCs w:val="24"/>
        </w:rPr>
        <w:t xml:space="preserve">Dz. U. z 2016 r., poz. 778) </w:t>
      </w:r>
      <w:r w:rsidR="000F17EB" w:rsidRPr="00156964">
        <w:rPr>
          <w:color w:val="000000"/>
          <w:sz w:val="24"/>
          <w:szCs w:val="24"/>
        </w:rPr>
        <w:t>uchwala</w:t>
      </w:r>
      <w:r w:rsidR="00F04390" w:rsidRPr="00156964">
        <w:rPr>
          <w:color w:val="000000"/>
          <w:sz w:val="24"/>
          <w:szCs w:val="24"/>
        </w:rPr>
        <w:t xml:space="preserve"> si</w:t>
      </w:r>
      <w:r w:rsidR="00747689" w:rsidRPr="00156964">
        <w:rPr>
          <w:color w:val="000000"/>
          <w:sz w:val="24"/>
          <w:szCs w:val="24"/>
        </w:rPr>
        <w:t>ę</w:t>
      </w:r>
      <w:r w:rsidRPr="00156964">
        <w:rPr>
          <w:color w:val="000000"/>
          <w:sz w:val="24"/>
          <w:szCs w:val="24"/>
        </w:rPr>
        <w:t xml:space="preserve">, </w:t>
      </w:r>
      <w:r w:rsidR="00156964">
        <w:rPr>
          <w:color w:val="000000"/>
          <w:sz w:val="24"/>
          <w:szCs w:val="24"/>
        </w:rPr>
        <w:br/>
      </w:r>
      <w:r w:rsidRPr="00156964">
        <w:rPr>
          <w:color w:val="000000"/>
          <w:sz w:val="24"/>
          <w:szCs w:val="24"/>
        </w:rPr>
        <w:t>co następuje:</w:t>
      </w:r>
    </w:p>
    <w:p w:rsidR="00DC1C37" w:rsidRPr="00156964" w:rsidRDefault="00DC1C37" w:rsidP="00156964">
      <w:pPr>
        <w:rPr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>§ 1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DB5BAB" w:rsidRPr="00156964" w:rsidRDefault="00DC1C37" w:rsidP="00156964">
      <w:pPr>
        <w:jc w:val="both"/>
        <w:rPr>
          <w:color w:val="000000"/>
          <w:sz w:val="24"/>
          <w:szCs w:val="24"/>
        </w:rPr>
      </w:pPr>
      <w:bookmarkStart w:id="2" w:name="z1"/>
      <w:bookmarkEnd w:id="2"/>
      <w:r w:rsidRPr="00156964">
        <w:rPr>
          <w:color w:val="000000"/>
          <w:sz w:val="24"/>
          <w:szCs w:val="24"/>
        </w:rPr>
        <w:t xml:space="preserve">Przystępuje się do sporządzenia </w:t>
      </w:r>
      <w:r w:rsidR="00B5181A" w:rsidRPr="00156964">
        <w:rPr>
          <w:sz w:val="24"/>
          <w:szCs w:val="24"/>
        </w:rPr>
        <w:t xml:space="preserve">miejscowego planu zagospodarowania przestrzennego  obejmującego część miejscowości </w:t>
      </w:r>
      <w:r w:rsidR="00823691" w:rsidRPr="00156964">
        <w:rPr>
          <w:sz w:val="24"/>
          <w:szCs w:val="24"/>
        </w:rPr>
        <w:t>Dzierżenin</w:t>
      </w:r>
      <w:r w:rsidR="00B5181A" w:rsidRPr="00156964">
        <w:rPr>
          <w:sz w:val="24"/>
          <w:szCs w:val="24"/>
        </w:rPr>
        <w:t xml:space="preserve"> </w:t>
      </w:r>
      <w:r w:rsidR="00DA6DE7" w:rsidRPr="00156964">
        <w:rPr>
          <w:sz w:val="24"/>
          <w:szCs w:val="24"/>
        </w:rPr>
        <w:t xml:space="preserve">w </w:t>
      </w:r>
      <w:r w:rsidR="00B900A5" w:rsidRPr="00156964">
        <w:rPr>
          <w:sz w:val="24"/>
          <w:szCs w:val="24"/>
        </w:rPr>
        <w:t>g</w:t>
      </w:r>
      <w:r w:rsidR="00823691" w:rsidRPr="00156964">
        <w:rPr>
          <w:sz w:val="24"/>
          <w:szCs w:val="24"/>
        </w:rPr>
        <w:t>minie Pokrzywnica</w:t>
      </w:r>
      <w:r w:rsidR="007B1004" w:rsidRPr="00156964">
        <w:rPr>
          <w:color w:val="000000"/>
          <w:sz w:val="24"/>
          <w:szCs w:val="24"/>
        </w:rPr>
        <w:t>, którego g</w:t>
      </w:r>
      <w:r w:rsidR="00DB5BAB" w:rsidRPr="00156964">
        <w:rPr>
          <w:color w:val="000000"/>
          <w:sz w:val="24"/>
          <w:szCs w:val="24"/>
        </w:rPr>
        <w:t>ranic</w:t>
      </w:r>
      <w:r w:rsidR="004A1BDB" w:rsidRPr="00156964">
        <w:rPr>
          <w:color w:val="000000"/>
          <w:sz w:val="24"/>
          <w:szCs w:val="24"/>
        </w:rPr>
        <w:t>e okreś</w:t>
      </w:r>
      <w:r w:rsidR="00DB5BAB" w:rsidRPr="00156964">
        <w:rPr>
          <w:color w:val="000000"/>
          <w:sz w:val="24"/>
          <w:szCs w:val="24"/>
        </w:rPr>
        <w:t>l</w:t>
      </w:r>
      <w:r w:rsidR="007B1004" w:rsidRPr="00156964">
        <w:rPr>
          <w:color w:val="000000"/>
          <w:sz w:val="24"/>
          <w:szCs w:val="24"/>
        </w:rPr>
        <w:t>ono</w:t>
      </w:r>
      <w:r w:rsidR="00DB5BAB" w:rsidRPr="00156964">
        <w:rPr>
          <w:color w:val="000000"/>
          <w:sz w:val="24"/>
          <w:szCs w:val="24"/>
        </w:rPr>
        <w:t xml:space="preserve"> </w:t>
      </w:r>
      <w:r w:rsidR="007B1004" w:rsidRPr="00156964">
        <w:rPr>
          <w:color w:val="000000"/>
          <w:sz w:val="24"/>
          <w:szCs w:val="24"/>
        </w:rPr>
        <w:t xml:space="preserve">na </w:t>
      </w:r>
      <w:r w:rsidR="00DB5BAB" w:rsidRPr="00156964">
        <w:rPr>
          <w:color w:val="000000"/>
          <w:sz w:val="24"/>
          <w:szCs w:val="24"/>
        </w:rPr>
        <w:t>załącznik</w:t>
      </w:r>
      <w:r w:rsidR="007B1004" w:rsidRPr="00156964">
        <w:rPr>
          <w:color w:val="000000"/>
          <w:sz w:val="24"/>
          <w:szCs w:val="24"/>
        </w:rPr>
        <w:t>u</w:t>
      </w:r>
      <w:r w:rsidR="00DB5BAB" w:rsidRPr="00156964">
        <w:rPr>
          <w:color w:val="000000"/>
          <w:sz w:val="24"/>
          <w:szCs w:val="24"/>
        </w:rPr>
        <w:t xml:space="preserve"> graficzny</w:t>
      </w:r>
      <w:r w:rsidR="007B1004" w:rsidRPr="00156964">
        <w:rPr>
          <w:color w:val="000000"/>
          <w:sz w:val="24"/>
          <w:szCs w:val="24"/>
        </w:rPr>
        <w:t>m</w:t>
      </w:r>
      <w:r w:rsidR="00DB5BAB" w:rsidRPr="00156964">
        <w:rPr>
          <w:color w:val="000000"/>
          <w:sz w:val="24"/>
          <w:szCs w:val="24"/>
        </w:rPr>
        <w:t xml:space="preserve"> nr 1 do </w:t>
      </w:r>
      <w:r w:rsidR="007B1004" w:rsidRPr="00156964">
        <w:rPr>
          <w:color w:val="000000"/>
          <w:sz w:val="24"/>
          <w:szCs w:val="24"/>
        </w:rPr>
        <w:t xml:space="preserve">niniejszej </w:t>
      </w:r>
      <w:r w:rsidR="00DB5BAB" w:rsidRPr="00156964">
        <w:rPr>
          <w:color w:val="000000"/>
          <w:sz w:val="24"/>
          <w:szCs w:val="24"/>
        </w:rPr>
        <w:t>uchwały.</w:t>
      </w:r>
    </w:p>
    <w:p w:rsidR="00DA6DE7" w:rsidRDefault="00DA6DE7" w:rsidP="00156964">
      <w:pPr>
        <w:keepNext/>
        <w:rPr>
          <w:b/>
          <w:color w:val="000000"/>
          <w:sz w:val="24"/>
          <w:szCs w:val="24"/>
        </w:rPr>
      </w:pPr>
    </w:p>
    <w:p w:rsidR="00156964" w:rsidRPr="00156964" w:rsidRDefault="00156964" w:rsidP="00156964">
      <w:pPr>
        <w:keepNext/>
        <w:rPr>
          <w:b/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>§ 2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DC1C37" w:rsidRPr="00156964" w:rsidRDefault="00DB5BAB" w:rsidP="00156964">
      <w:pPr>
        <w:rPr>
          <w:color w:val="000000"/>
          <w:sz w:val="24"/>
          <w:szCs w:val="24"/>
        </w:rPr>
      </w:pPr>
      <w:bookmarkStart w:id="3" w:name="z2"/>
      <w:bookmarkEnd w:id="3"/>
      <w:r w:rsidRPr="00156964">
        <w:rPr>
          <w:color w:val="000000"/>
          <w:sz w:val="24"/>
          <w:szCs w:val="24"/>
        </w:rPr>
        <w:t>Plan zostanie sporządzony w skali 1: 1000</w:t>
      </w:r>
      <w:r w:rsidR="00DC1C37" w:rsidRPr="00156964">
        <w:rPr>
          <w:color w:val="000000"/>
          <w:sz w:val="24"/>
          <w:szCs w:val="24"/>
        </w:rPr>
        <w:t>.</w:t>
      </w:r>
    </w:p>
    <w:p w:rsidR="004A1BDB" w:rsidRDefault="004A1BDB" w:rsidP="00156964">
      <w:pPr>
        <w:rPr>
          <w:color w:val="000000"/>
          <w:sz w:val="24"/>
          <w:szCs w:val="24"/>
        </w:rPr>
      </w:pPr>
    </w:p>
    <w:p w:rsidR="00156964" w:rsidRPr="00156964" w:rsidRDefault="00156964" w:rsidP="00156964">
      <w:pPr>
        <w:rPr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 xml:space="preserve">§ </w:t>
      </w:r>
      <w:r w:rsidR="009A2890" w:rsidRPr="00156964">
        <w:rPr>
          <w:b/>
          <w:color w:val="000000"/>
          <w:sz w:val="24"/>
          <w:szCs w:val="24"/>
        </w:rPr>
        <w:t>3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DC1C37" w:rsidRPr="00156964" w:rsidRDefault="00DC1C37" w:rsidP="00156964">
      <w:pPr>
        <w:rPr>
          <w:color w:val="000000"/>
          <w:sz w:val="24"/>
          <w:szCs w:val="24"/>
        </w:rPr>
      </w:pPr>
      <w:bookmarkStart w:id="4" w:name="z4"/>
      <w:bookmarkEnd w:id="4"/>
      <w:r w:rsidRPr="00156964">
        <w:rPr>
          <w:color w:val="000000"/>
          <w:sz w:val="24"/>
          <w:szCs w:val="24"/>
        </w:rPr>
        <w:t xml:space="preserve">Wykonanie uchwały powierza się </w:t>
      </w:r>
      <w:r w:rsidR="008D1DEE" w:rsidRPr="00156964">
        <w:rPr>
          <w:color w:val="000000"/>
          <w:sz w:val="24"/>
          <w:szCs w:val="24"/>
        </w:rPr>
        <w:t>Wójtowi</w:t>
      </w:r>
      <w:r w:rsidRPr="00156964">
        <w:rPr>
          <w:color w:val="000000"/>
          <w:sz w:val="24"/>
          <w:szCs w:val="24"/>
        </w:rPr>
        <w:t xml:space="preserve"> </w:t>
      </w:r>
      <w:r w:rsidR="008D1DEE" w:rsidRPr="00156964">
        <w:rPr>
          <w:color w:val="000000"/>
          <w:sz w:val="24"/>
          <w:szCs w:val="24"/>
        </w:rPr>
        <w:t>Gminy Pokrzywnica</w:t>
      </w:r>
      <w:r w:rsidRPr="00156964">
        <w:rPr>
          <w:color w:val="000000"/>
          <w:sz w:val="24"/>
          <w:szCs w:val="24"/>
        </w:rPr>
        <w:t>.</w:t>
      </w:r>
    </w:p>
    <w:p w:rsidR="00DC1C37" w:rsidRDefault="00DC1C37" w:rsidP="00156964">
      <w:pPr>
        <w:rPr>
          <w:color w:val="000000"/>
          <w:sz w:val="24"/>
          <w:szCs w:val="24"/>
        </w:rPr>
      </w:pPr>
    </w:p>
    <w:p w:rsidR="00156964" w:rsidRPr="00156964" w:rsidRDefault="00156964" w:rsidP="00156964">
      <w:pPr>
        <w:rPr>
          <w:color w:val="000000"/>
          <w:sz w:val="24"/>
          <w:szCs w:val="24"/>
        </w:rPr>
      </w:pPr>
    </w:p>
    <w:p w:rsidR="00DC1C37" w:rsidRDefault="00DC1C37" w:rsidP="00156964">
      <w:pPr>
        <w:keepNext/>
        <w:jc w:val="center"/>
        <w:rPr>
          <w:b/>
          <w:color w:val="000000"/>
          <w:sz w:val="24"/>
          <w:szCs w:val="24"/>
        </w:rPr>
      </w:pPr>
      <w:r w:rsidRPr="00156964">
        <w:rPr>
          <w:b/>
          <w:color w:val="000000"/>
          <w:sz w:val="24"/>
          <w:szCs w:val="24"/>
        </w:rPr>
        <w:t xml:space="preserve">§ </w:t>
      </w:r>
      <w:r w:rsidR="009A2890" w:rsidRPr="00156964">
        <w:rPr>
          <w:b/>
          <w:color w:val="000000"/>
          <w:sz w:val="24"/>
          <w:szCs w:val="24"/>
        </w:rPr>
        <w:t>4</w:t>
      </w:r>
    </w:p>
    <w:p w:rsidR="00156964" w:rsidRPr="00156964" w:rsidRDefault="00156964" w:rsidP="00156964">
      <w:pPr>
        <w:keepNext/>
        <w:jc w:val="center"/>
        <w:rPr>
          <w:b/>
          <w:color w:val="000000"/>
          <w:sz w:val="24"/>
          <w:szCs w:val="24"/>
        </w:rPr>
      </w:pPr>
    </w:p>
    <w:p w:rsidR="00654B3F" w:rsidRDefault="00DC1C37" w:rsidP="00156964">
      <w:pPr>
        <w:rPr>
          <w:color w:val="000000"/>
          <w:sz w:val="24"/>
          <w:szCs w:val="24"/>
        </w:rPr>
      </w:pPr>
      <w:bookmarkStart w:id="5" w:name="z5"/>
      <w:bookmarkEnd w:id="5"/>
      <w:r w:rsidRPr="00156964">
        <w:rPr>
          <w:color w:val="000000"/>
          <w:sz w:val="24"/>
          <w:szCs w:val="24"/>
        </w:rPr>
        <w:t>Uchwała wchodzi w życie z dniem podjęcia.</w:t>
      </w:r>
    </w:p>
    <w:p w:rsidR="00654B3F" w:rsidRDefault="00654B3F" w:rsidP="00654B3F">
      <w:r>
        <w:br w:type="page"/>
      </w:r>
    </w:p>
    <w:p w:rsidR="00654B3F" w:rsidRDefault="00654B3F" w:rsidP="00654B3F">
      <w:pPr>
        <w:pStyle w:val="Nagwek2"/>
        <w:rPr>
          <w:sz w:val="24"/>
          <w:szCs w:val="24"/>
        </w:rPr>
      </w:pPr>
      <w:r>
        <w:rPr>
          <w:sz w:val="24"/>
          <w:szCs w:val="24"/>
        </w:rPr>
        <w:t xml:space="preserve">UZASADNIENIE </w:t>
      </w:r>
    </w:p>
    <w:p w:rsidR="00654B3F" w:rsidRPr="00156964" w:rsidRDefault="00654B3F" w:rsidP="00654B3F">
      <w:pPr>
        <w:pStyle w:val="Nagwek2"/>
        <w:rPr>
          <w:sz w:val="24"/>
          <w:szCs w:val="24"/>
        </w:rPr>
      </w:pPr>
      <w:r>
        <w:rPr>
          <w:sz w:val="24"/>
          <w:szCs w:val="24"/>
        </w:rPr>
        <w:t>DO UCHWAŁY</w:t>
      </w:r>
      <w:r w:rsidRPr="00156964">
        <w:rPr>
          <w:sz w:val="24"/>
          <w:szCs w:val="24"/>
        </w:rPr>
        <w:t xml:space="preserve"> NR </w:t>
      </w:r>
      <w:r>
        <w:rPr>
          <w:sz w:val="24"/>
          <w:szCs w:val="24"/>
        </w:rPr>
        <w:t>…………………../2017</w:t>
      </w:r>
    </w:p>
    <w:p w:rsidR="00654B3F" w:rsidRPr="00156964" w:rsidRDefault="00654B3F" w:rsidP="00654B3F">
      <w:pPr>
        <w:pStyle w:val="Nagwek1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>RADY GMINY POKRZYWNICA</w:t>
      </w:r>
    </w:p>
    <w:p w:rsidR="00654B3F" w:rsidRDefault="00654B3F" w:rsidP="00654B3F">
      <w:pPr>
        <w:jc w:val="center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 xml:space="preserve">z dnia </w:t>
      </w:r>
      <w:r w:rsidRPr="00156964">
        <w:rPr>
          <w:sz w:val="24"/>
          <w:szCs w:val="24"/>
        </w:rPr>
        <w:fldChar w:fldCharType="begin"/>
      </w:r>
      <w:r w:rsidRPr="00156964">
        <w:rPr>
          <w:sz w:val="24"/>
          <w:szCs w:val="24"/>
        </w:rPr>
        <w:instrText xml:space="preserve"> DOCVARIABLE  AktData  \* MERGEFORMAT </w:instrText>
      </w:r>
      <w:r w:rsidRPr="00156964">
        <w:rPr>
          <w:sz w:val="24"/>
          <w:szCs w:val="24"/>
        </w:rPr>
        <w:fldChar w:fldCharType="separate"/>
      </w:r>
      <w:r>
        <w:rPr>
          <w:b/>
          <w:sz w:val="24"/>
          <w:szCs w:val="24"/>
        </w:rPr>
        <w:t>30 marca</w:t>
      </w:r>
      <w:r w:rsidRPr="00156964">
        <w:rPr>
          <w:b/>
          <w:sz w:val="24"/>
          <w:szCs w:val="24"/>
        </w:rPr>
        <w:t xml:space="preserve"> 2017</w:t>
      </w:r>
      <w:r>
        <w:rPr>
          <w:b/>
          <w:sz w:val="24"/>
          <w:szCs w:val="24"/>
        </w:rPr>
        <w:t xml:space="preserve"> </w:t>
      </w:r>
      <w:r w:rsidRPr="00156964">
        <w:rPr>
          <w:b/>
          <w:sz w:val="24"/>
          <w:szCs w:val="24"/>
        </w:rPr>
        <w:t>r.</w:t>
      </w:r>
      <w:r w:rsidRPr="00156964">
        <w:rPr>
          <w:b/>
          <w:sz w:val="24"/>
          <w:szCs w:val="24"/>
        </w:rPr>
        <w:fldChar w:fldCharType="end"/>
      </w:r>
    </w:p>
    <w:p w:rsidR="00654B3F" w:rsidRPr="00156964" w:rsidRDefault="00654B3F" w:rsidP="00654B3F">
      <w:pPr>
        <w:jc w:val="center"/>
        <w:rPr>
          <w:b/>
          <w:sz w:val="24"/>
          <w:szCs w:val="24"/>
        </w:rPr>
      </w:pPr>
    </w:p>
    <w:p w:rsidR="00654B3F" w:rsidRPr="00156964" w:rsidRDefault="00654B3F" w:rsidP="00654B3F">
      <w:pPr>
        <w:jc w:val="both"/>
        <w:rPr>
          <w:b/>
          <w:sz w:val="24"/>
          <w:szCs w:val="24"/>
        </w:rPr>
      </w:pPr>
      <w:r w:rsidRPr="00156964">
        <w:rPr>
          <w:b/>
          <w:sz w:val="24"/>
          <w:szCs w:val="24"/>
        </w:rPr>
        <w:t>w sprawie przystąpienia do sporządzenia miejscowego planu zagospodarowania przestrzennego  obejmującego część miejscowości Dzierżenin</w:t>
      </w:r>
      <w:r>
        <w:rPr>
          <w:b/>
          <w:sz w:val="24"/>
          <w:szCs w:val="24"/>
        </w:rPr>
        <w:t>.</w:t>
      </w:r>
    </w:p>
    <w:p w:rsidR="00654B3F" w:rsidRPr="00E61199" w:rsidRDefault="00654B3F" w:rsidP="00654B3F">
      <w:pPr>
        <w:rPr>
          <w:sz w:val="24"/>
          <w:szCs w:val="24"/>
        </w:rPr>
      </w:pPr>
    </w:p>
    <w:p w:rsidR="00654B3F" w:rsidRPr="00E61199" w:rsidRDefault="00654B3F" w:rsidP="00654B3F">
      <w:pPr>
        <w:jc w:val="center"/>
        <w:rPr>
          <w:sz w:val="24"/>
          <w:szCs w:val="24"/>
        </w:rPr>
      </w:pPr>
    </w:p>
    <w:p w:rsidR="00654B3F" w:rsidRPr="00E61199" w:rsidRDefault="00654B3F" w:rsidP="00654B3F">
      <w:pPr>
        <w:jc w:val="center"/>
        <w:rPr>
          <w:sz w:val="24"/>
          <w:szCs w:val="24"/>
        </w:rPr>
      </w:pPr>
    </w:p>
    <w:p w:rsidR="00654B3F" w:rsidRPr="00FF3DF8" w:rsidRDefault="00654B3F" w:rsidP="00654B3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1199">
        <w:rPr>
          <w:sz w:val="24"/>
          <w:szCs w:val="24"/>
        </w:rPr>
        <w:t>Obszar wnioskowany do objęcia miejscowym planem zagospodarowania położony je</w:t>
      </w:r>
      <w:r>
        <w:rPr>
          <w:sz w:val="24"/>
          <w:szCs w:val="24"/>
        </w:rPr>
        <w:t>st w obrębie e</w:t>
      </w:r>
      <w:r w:rsidRPr="00E61199">
        <w:rPr>
          <w:sz w:val="24"/>
          <w:szCs w:val="24"/>
        </w:rPr>
        <w:t>w</w:t>
      </w:r>
      <w:r>
        <w:rPr>
          <w:sz w:val="24"/>
          <w:szCs w:val="24"/>
        </w:rPr>
        <w:t>i</w:t>
      </w:r>
      <w:r w:rsidRPr="00E61199">
        <w:rPr>
          <w:sz w:val="24"/>
          <w:szCs w:val="24"/>
        </w:rPr>
        <w:t>dencyjnym Dzierżenin w gminie Pokrzywnica</w:t>
      </w:r>
      <w:r>
        <w:rPr>
          <w:sz w:val="24"/>
          <w:szCs w:val="24"/>
        </w:rPr>
        <w:t>.</w:t>
      </w:r>
      <w:r w:rsidRPr="00E61199">
        <w:rPr>
          <w:sz w:val="24"/>
          <w:szCs w:val="24"/>
        </w:rPr>
        <w:t xml:space="preserve"> </w:t>
      </w:r>
      <w:r>
        <w:rPr>
          <w:sz w:val="24"/>
          <w:szCs w:val="24"/>
        </w:rPr>
        <w:t>Na dzień dzisiejszy</w:t>
      </w:r>
      <w:r w:rsidRPr="00E6119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obowiazują</w:t>
      </w:r>
      <w:proofErr w:type="spellEnd"/>
      <w:r>
        <w:rPr>
          <w:sz w:val="24"/>
          <w:szCs w:val="24"/>
        </w:rPr>
        <w:t xml:space="preserve"> na nim </w:t>
      </w:r>
      <w:r w:rsidRPr="00E61199">
        <w:rPr>
          <w:sz w:val="24"/>
          <w:szCs w:val="24"/>
        </w:rPr>
        <w:t>ustalenia Miejscowego planu zagospodarowania przestrzennego zatwierdzonego Uchwałą Nr XX/15/98 Rady Gminy Pokrzywnica z dnia 16 czerwca 1998 r. /</w:t>
      </w:r>
      <w:proofErr w:type="spellStart"/>
      <w:r w:rsidRPr="00E61199">
        <w:rPr>
          <w:sz w:val="24"/>
          <w:szCs w:val="24"/>
        </w:rPr>
        <w:t>Dz.Urz.Woj</w:t>
      </w:r>
      <w:proofErr w:type="spellEnd"/>
      <w:r w:rsidRPr="00E61199">
        <w:rPr>
          <w:sz w:val="24"/>
          <w:szCs w:val="24"/>
        </w:rPr>
        <w:t>. Ciechanowskiego</w:t>
      </w:r>
      <w:r>
        <w:rPr>
          <w:sz w:val="24"/>
          <w:szCs w:val="24"/>
        </w:rPr>
        <w:t xml:space="preserve"> Nr 23 poz. 118/. Przedmiotowy obszar usytuowany jest </w:t>
      </w:r>
      <w:r>
        <w:rPr>
          <w:sz w:val="24"/>
          <w:szCs w:val="24"/>
        </w:rPr>
        <w:br/>
      </w:r>
      <w:r w:rsidRPr="00E61199">
        <w:rPr>
          <w:sz w:val="24"/>
          <w:szCs w:val="24"/>
        </w:rPr>
        <w:t>w kompleksie urbanistycznym oznaczonym symbolem 86DL jako "</w:t>
      </w:r>
      <w:r w:rsidRPr="00E61199">
        <w:rPr>
          <w:b/>
          <w:sz w:val="24"/>
          <w:szCs w:val="24"/>
        </w:rPr>
        <w:t xml:space="preserve">tereny zabudowy </w:t>
      </w:r>
      <w:r w:rsidRPr="00FF3DF8">
        <w:rPr>
          <w:b/>
          <w:sz w:val="24"/>
          <w:szCs w:val="24"/>
        </w:rPr>
        <w:t>letniskowej</w:t>
      </w:r>
      <w:r w:rsidRPr="00FF3DF8">
        <w:rPr>
          <w:sz w:val="24"/>
          <w:szCs w:val="24"/>
        </w:rPr>
        <w:t>".</w:t>
      </w:r>
    </w:p>
    <w:p w:rsidR="00654B3F" w:rsidRPr="00FF3DF8" w:rsidRDefault="00654B3F" w:rsidP="00654B3F">
      <w:pPr>
        <w:spacing w:line="360" w:lineRule="auto"/>
        <w:jc w:val="both"/>
        <w:rPr>
          <w:sz w:val="24"/>
          <w:szCs w:val="24"/>
        </w:rPr>
      </w:pPr>
      <w:r w:rsidRPr="00FF3DF8">
        <w:rPr>
          <w:sz w:val="24"/>
          <w:szCs w:val="24"/>
        </w:rPr>
        <w:tab/>
        <w:t>Umożliwienie wykorzystania tego obszaru pod działalność budowlano-usługowo-handlową z funkcją mieszkalną, byłoby zgodne z intencją wniosków złożonych przez zainteresowanych właścicieli poszczególnych nieruchomości.</w:t>
      </w: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 w:rsidP="00654B3F">
      <w:pPr>
        <w:jc w:val="center"/>
      </w:pPr>
    </w:p>
    <w:p w:rsidR="00654B3F" w:rsidRDefault="00654B3F">
      <w:pPr>
        <w:rPr>
          <w:color w:val="000000"/>
          <w:sz w:val="24"/>
          <w:szCs w:val="24"/>
        </w:rPr>
      </w:pPr>
    </w:p>
    <w:p w:rsidR="00021687" w:rsidRDefault="00021687" w:rsidP="00021687">
      <w:pPr>
        <w:spacing w:line="360" w:lineRule="auto"/>
        <w:jc w:val="both"/>
        <w:rPr>
          <w:color w:val="000000"/>
          <w:sz w:val="24"/>
          <w:szCs w:val="24"/>
        </w:rPr>
        <w:sectPr w:rsidR="00021687" w:rsidSect="00DC1C37">
          <w:headerReference w:type="default" r:id="rId7"/>
          <w:footerReference w:type="even" r:id="rId8"/>
          <w:pgSz w:w="11906" w:h="16838"/>
          <w:pgMar w:top="1417" w:right="1417" w:bottom="1417" w:left="1417" w:header="709" w:footer="709" w:gutter="0"/>
          <w:pgNumType w:start="1"/>
          <w:cols w:space="708"/>
          <w:docGrid w:linePitch="272"/>
        </w:sectPr>
      </w:pPr>
    </w:p>
    <w:p w:rsidR="00F04390" w:rsidRDefault="00F04390">
      <w:pPr>
        <w:jc w:val="center"/>
      </w:pPr>
    </w:p>
    <w:p w:rsidR="00F04390" w:rsidRDefault="00F0439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F04390" w:rsidTr="00654B3F">
        <w:tc>
          <w:tcPr>
            <w:tcW w:w="13992" w:type="dxa"/>
          </w:tcPr>
          <w:p w:rsidR="00F04390" w:rsidRPr="00AB34B7" w:rsidRDefault="00F04390" w:rsidP="00F04390">
            <w:pPr>
              <w:pStyle w:val="Nagwek"/>
              <w:rPr>
                <w:sz w:val="18"/>
                <w:szCs w:val="18"/>
              </w:rPr>
            </w:pPr>
            <w:r w:rsidRPr="00AB34B7">
              <w:rPr>
                <w:sz w:val="18"/>
                <w:szCs w:val="18"/>
              </w:rPr>
              <w:t>Załącznik nr 1 do Uchwały Nr</w:t>
            </w:r>
            <w:r w:rsidR="00FF757E">
              <w:rPr>
                <w:sz w:val="18"/>
                <w:szCs w:val="18"/>
              </w:rPr>
              <w:t xml:space="preserve"> ………………..</w:t>
            </w:r>
          </w:p>
          <w:p w:rsidR="00F04390" w:rsidRPr="00AB34B7" w:rsidRDefault="00F04390" w:rsidP="00F04390">
            <w:pPr>
              <w:pStyle w:val="Nagwek"/>
              <w:rPr>
                <w:sz w:val="18"/>
                <w:szCs w:val="18"/>
              </w:rPr>
            </w:pPr>
            <w:r w:rsidRPr="00AB34B7">
              <w:rPr>
                <w:sz w:val="18"/>
                <w:szCs w:val="18"/>
              </w:rPr>
              <w:t xml:space="preserve">Rady Gminy Pokrzywnica z dnia </w:t>
            </w:r>
            <w:r w:rsidR="00FF757E">
              <w:rPr>
                <w:sz w:val="18"/>
                <w:szCs w:val="18"/>
              </w:rPr>
              <w:t xml:space="preserve">30 marca </w:t>
            </w:r>
            <w:r w:rsidRPr="00AB34B7">
              <w:rPr>
                <w:sz w:val="18"/>
                <w:szCs w:val="18"/>
              </w:rPr>
              <w:t xml:space="preserve"> 2017 r.</w:t>
            </w:r>
          </w:p>
          <w:p w:rsidR="00F04390" w:rsidRDefault="00F04390" w:rsidP="00AB34B7">
            <w:pPr>
              <w:pStyle w:val="Nagwek"/>
              <w:rPr>
                <w:sz w:val="18"/>
                <w:szCs w:val="18"/>
              </w:rPr>
            </w:pPr>
            <w:r w:rsidRPr="00AB34B7">
              <w:rPr>
                <w:sz w:val="18"/>
                <w:szCs w:val="18"/>
              </w:rPr>
              <w:t>w sprawie przystąpienia do sporządzenia miejscowego planu zagospodarowania przestrzennego obejmującego część miejscowości Dzierżenin</w:t>
            </w:r>
          </w:p>
          <w:p w:rsidR="00FF3DF8" w:rsidRDefault="00FF757E" w:rsidP="00FF3DF8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5267325</wp:posOffset>
                      </wp:positionH>
                      <wp:positionV relativeFrom="paragraph">
                        <wp:posOffset>3326765</wp:posOffset>
                      </wp:positionV>
                      <wp:extent cx="428625" cy="161925"/>
                      <wp:effectExtent l="0" t="0" r="0" b="0"/>
                      <wp:wrapNone/>
                      <wp:docPr id="13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5439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3" o:spid="_x0000_s1026" type="#_x0000_t32" style="position:absolute;margin-left:414.75pt;margin-top:261.95pt;width:33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" strokecolor="red" strokeweight="1.5pt">
                      <v:shadow on="t" color="#622423 [1605]" opacity=".5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4681220</wp:posOffset>
                      </wp:positionH>
                      <wp:positionV relativeFrom="paragraph">
                        <wp:posOffset>2345055</wp:posOffset>
                      </wp:positionV>
                      <wp:extent cx="201295" cy="559435"/>
                      <wp:effectExtent l="0" t="0" r="0" b="0"/>
                      <wp:wrapNone/>
                      <wp:docPr id="12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1295" cy="5594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CBEAD" id="AutoShape 42" o:spid="_x0000_s1026" type="#_x0000_t32" style="position:absolute;margin-left:368.6pt;margin-top:184.65pt;width:15.85pt;height:44.0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" strokecolor="red" strokeweight="1.5pt">
                      <v:shadow on="t" color="#622423 [1605]" opacity=".5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4681220</wp:posOffset>
                      </wp:positionH>
                      <wp:positionV relativeFrom="paragraph">
                        <wp:posOffset>2873375</wp:posOffset>
                      </wp:positionV>
                      <wp:extent cx="644525" cy="232410"/>
                      <wp:effectExtent l="0" t="0" r="0" b="0"/>
                      <wp:wrapNone/>
                      <wp:docPr id="11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44525" cy="232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FF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F23D2" id="AutoShape 41" o:spid="_x0000_s1026" type="#_x0000_t32" style="position:absolute;margin-left:368.6pt;margin-top:226.25pt;width:50.75pt;height:18.3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" strokecolor="red" strokeweight="1.5pt">
                      <v:shadow on="t" color="#622423 [1605]" opacity=".5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4848860</wp:posOffset>
                      </wp:positionH>
                      <wp:positionV relativeFrom="paragraph">
                        <wp:posOffset>3105785</wp:posOffset>
                      </wp:positionV>
                      <wp:extent cx="476885" cy="1257300"/>
                      <wp:effectExtent l="0" t="0" r="18415" b="19050"/>
                      <wp:wrapNone/>
                      <wp:docPr id="10" name="Łącznik prosty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476885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51E98" id="Łącznik prosty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8pt,244.55pt" to="419.35pt,3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" strokecolor="red" strokeweight="1.5pt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1310005</wp:posOffset>
                      </wp:positionV>
                      <wp:extent cx="2800985" cy="1035050"/>
                      <wp:effectExtent l="0" t="0" r="37465" b="31750"/>
                      <wp:wrapNone/>
                      <wp:docPr id="9" name="Łącznik prosty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800985" cy="103505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05F95C" id="Łącznik prost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9pt,103.15pt" to="384.45pt,1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" strokecolor="red" strokeweight="1.5pt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5996940</wp:posOffset>
                      </wp:positionH>
                      <wp:positionV relativeFrom="paragraph">
                        <wp:posOffset>3977640</wp:posOffset>
                      </wp:positionV>
                      <wp:extent cx="549910" cy="0"/>
                      <wp:effectExtent l="0" t="0" r="0" b="0"/>
                      <wp:wrapNone/>
                      <wp:docPr id="8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49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41E3BC" id="AutoShape 40" o:spid="_x0000_s1026" type="#_x0000_t32" style="position:absolute;margin-left:472.2pt;margin-top:313.2pt;width:43.3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" strokecolor="red" strokeweight="3pt">
                      <v:shadow on="t" color="#622423 [1605]" opacity=".5" offset="1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3029585</wp:posOffset>
                      </wp:positionV>
                      <wp:extent cx="3590925" cy="1333500"/>
                      <wp:effectExtent l="0" t="0" r="28575" b="19050"/>
                      <wp:wrapNone/>
                      <wp:docPr id="7" name="Łącznik prosty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90925" cy="13335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589CA" id="Łącznik prosty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05pt,238.55pt" to="381.8pt,3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" strokecolor="red" strokeweight="1.5pt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1310005</wp:posOffset>
                      </wp:positionV>
                      <wp:extent cx="823595" cy="1719580"/>
                      <wp:effectExtent l="0" t="0" r="33655" b="33020"/>
                      <wp:wrapNone/>
                      <wp:docPr id="2" name="Łącznik prosty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823595" cy="171958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44043" id="Łącznik prosty 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05pt,103.15pt" to="163.9pt,2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" strokecolor="red" strokeweight="1.5pt">
                      <o:lock v:ext="edit" shapetype="f"/>
                    </v:line>
                  </w:pict>
                </mc:Fallback>
              </mc:AlternateContent>
            </w:r>
            <w:r w:rsidRPr="00241E0D">
              <w:rPr>
                <w:noProof/>
              </w:rPr>
              <w:drawing>
                <wp:inline distT="0" distB="0" distL="0" distR="0">
                  <wp:extent cx="5691505" cy="3990975"/>
                  <wp:effectExtent l="0" t="0" r="4445" b="9525"/>
                  <wp:docPr id="26" name="Obraz 1" descr="Dzierzenin - Dzialka 179-19 Mapa Ewidencyj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Dzierzenin - Dzialka 179-19 Mapa Ewidencyj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1505" cy="399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3DF8">
              <w:t xml:space="preserve">                            granica obszaru objętego planem</w:t>
            </w:r>
          </w:p>
          <w:p w:rsidR="00FF3DF8" w:rsidRDefault="00FF3DF8" w:rsidP="00FF3DF8">
            <w:pPr>
              <w:rPr>
                <w:noProof/>
              </w:rPr>
            </w:pPr>
          </w:p>
          <w:p w:rsidR="00FF3DF8" w:rsidRDefault="00FF3DF8" w:rsidP="00FF3DF8">
            <w:pPr>
              <w:rPr>
                <w:noProof/>
              </w:rPr>
            </w:pPr>
          </w:p>
          <w:p w:rsidR="00FF3DF8" w:rsidRDefault="00FF3DF8" w:rsidP="00FF3DF8">
            <w:r w:rsidRPr="00AB34B7">
              <w:rPr>
                <w:b/>
              </w:rPr>
              <w:t>Obręb</w:t>
            </w:r>
            <w:r>
              <w:t xml:space="preserve">: </w:t>
            </w:r>
            <w:proofErr w:type="spellStart"/>
            <w:r>
              <w:t>Dzierzenin</w:t>
            </w:r>
            <w:proofErr w:type="spellEnd"/>
          </w:p>
          <w:p w:rsidR="00FF3DF8" w:rsidRDefault="00FF3DF8" w:rsidP="00FF3DF8">
            <w:r w:rsidRPr="00AB34B7">
              <w:rPr>
                <w:b/>
              </w:rPr>
              <w:t>Jednostka</w:t>
            </w:r>
            <w:r>
              <w:t>: Pokrzywnica</w:t>
            </w:r>
          </w:p>
          <w:p w:rsidR="00654B3F" w:rsidRDefault="00FF3DF8" w:rsidP="00654B3F">
            <w:r w:rsidRPr="00AB34B7">
              <w:rPr>
                <w:b/>
              </w:rPr>
              <w:t>Działki o nr ewid.</w:t>
            </w:r>
            <w:r>
              <w:t xml:space="preserve">: </w:t>
            </w:r>
            <w:r w:rsidRPr="00AB34B7">
              <w:rPr>
                <w:b/>
              </w:rPr>
              <w:t>179/10</w:t>
            </w:r>
            <w:r>
              <w:t xml:space="preserve">, </w:t>
            </w:r>
            <w:r w:rsidRPr="00AB34B7">
              <w:rPr>
                <w:b/>
              </w:rPr>
              <w:t>179/16</w:t>
            </w:r>
            <w:r>
              <w:t xml:space="preserve">, </w:t>
            </w:r>
            <w:r w:rsidRPr="00AB34B7">
              <w:rPr>
                <w:b/>
              </w:rPr>
              <w:t>179/17</w:t>
            </w:r>
            <w:r>
              <w:t xml:space="preserve">, </w:t>
            </w:r>
            <w:r w:rsidRPr="00AB34B7">
              <w:rPr>
                <w:b/>
              </w:rPr>
              <w:t>179/18</w:t>
            </w:r>
            <w:r>
              <w:t xml:space="preserve">, </w:t>
            </w:r>
            <w:r w:rsidRPr="00AB34B7">
              <w:rPr>
                <w:b/>
              </w:rPr>
              <w:t>179/19</w:t>
            </w:r>
            <w:r>
              <w:t xml:space="preserve">, </w:t>
            </w:r>
            <w:r w:rsidRPr="00AB34B7">
              <w:rPr>
                <w:b/>
              </w:rPr>
              <w:t>179/20</w:t>
            </w:r>
            <w:r>
              <w:t xml:space="preserve"> objęte są miejscowym planem zagospodarowania przestrzennego zatwierdzonym Uchwałą Nr XX/15/98 Rady Gminy Pokrzywnica z dnia 16 czerwca 1998 r. /</w:t>
            </w:r>
            <w:proofErr w:type="spellStart"/>
            <w:r>
              <w:t>Dz.Urz.Woj</w:t>
            </w:r>
            <w:proofErr w:type="spellEnd"/>
            <w:r>
              <w:t>. Ciechanowskiego Nr 23 poz. 118/ i usytuowane są w kompleksie urbanistycznym oznaczonym symbolem 86DL jako "</w:t>
            </w:r>
            <w:r w:rsidRPr="00AB34B7">
              <w:rPr>
                <w:b/>
              </w:rPr>
              <w:t>tereny zabudowy letniskowej</w:t>
            </w:r>
            <w:r>
              <w:t>"</w:t>
            </w:r>
          </w:p>
        </w:tc>
      </w:tr>
    </w:tbl>
    <w:p w:rsidR="00F04390" w:rsidRDefault="00F04390" w:rsidP="00654B3F">
      <w:pPr>
        <w:sectPr w:rsidR="00F04390" w:rsidSect="00654B3F">
          <w:pgSz w:w="16838" w:h="11906" w:orient="landscape"/>
          <w:pgMar w:top="426" w:right="1418" w:bottom="426" w:left="1418" w:header="709" w:footer="709" w:gutter="0"/>
          <w:pgNumType w:start="1"/>
          <w:cols w:space="708"/>
          <w:docGrid w:linePitch="272"/>
        </w:sectPr>
      </w:pPr>
    </w:p>
    <w:p w:rsidR="007B1004" w:rsidRPr="00AE55B8" w:rsidRDefault="007B1004" w:rsidP="00654B3F">
      <w:bookmarkStart w:id="6" w:name="_GoBack"/>
      <w:bookmarkEnd w:id="6"/>
    </w:p>
    <w:sectPr w:rsidR="007B1004" w:rsidRPr="00AE55B8" w:rsidSect="00F04390">
      <w:pgSz w:w="11906" w:h="16838"/>
      <w:pgMar w:top="1418" w:right="1418" w:bottom="1418" w:left="1418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4B7" w:rsidRDefault="00AB34B7">
      <w:r>
        <w:separator/>
      </w:r>
    </w:p>
  </w:endnote>
  <w:endnote w:type="continuationSeparator" w:id="0">
    <w:p w:rsidR="00AB34B7" w:rsidRDefault="00AB3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81A" w:rsidRDefault="00D3421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9681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9681A" w:rsidRDefault="0089681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4B7" w:rsidRDefault="00AB34B7">
      <w:r>
        <w:separator/>
      </w:r>
    </w:p>
  </w:footnote>
  <w:footnote w:type="continuationSeparator" w:id="0">
    <w:p w:rsidR="00AB34B7" w:rsidRDefault="00AB3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390" w:rsidRDefault="00F04390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55834"/>
    <w:multiLevelType w:val="singleLevel"/>
    <w:tmpl w:val="09B4B6E6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ktData" w:val="20 listopada 2012r."/>
    <w:docVar w:name="AktNr" w:val="XLI/612/VI/2012"/>
    <w:docVar w:name="Sprawa" w:val="przystąpienia do sporządzenia Studium uwarunkowań i kierunków zagospodarowania przestrzennego miasta Poznania."/>
  </w:docVars>
  <w:rsids>
    <w:rsidRoot w:val="00CD3B7B"/>
    <w:rsid w:val="00021687"/>
    <w:rsid w:val="00021F69"/>
    <w:rsid w:val="000309E6"/>
    <w:rsid w:val="00072485"/>
    <w:rsid w:val="000A0836"/>
    <w:rsid w:val="000E2E12"/>
    <w:rsid w:val="000F17EB"/>
    <w:rsid w:val="001348FC"/>
    <w:rsid w:val="00156964"/>
    <w:rsid w:val="00167A3B"/>
    <w:rsid w:val="001E2138"/>
    <w:rsid w:val="002B6586"/>
    <w:rsid w:val="002C3BF0"/>
    <w:rsid w:val="002E2370"/>
    <w:rsid w:val="002F23BC"/>
    <w:rsid w:val="00351C46"/>
    <w:rsid w:val="00374B44"/>
    <w:rsid w:val="0039598D"/>
    <w:rsid w:val="003C4C27"/>
    <w:rsid w:val="003D73E8"/>
    <w:rsid w:val="003F57A3"/>
    <w:rsid w:val="00433C77"/>
    <w:rsid w:val="00463EFB"/>
    <w:rsid w:val="00471879"/>
    <w:rsid w:val="004A0D93"/>
    <w:rsid w:val="004A1BDB"/>
    <w:rsid w:val="004B315C"/>
    <w:rsid w:val="004C5AE8"/>
    <w:rsid w:val="004D119F"/>
    <w:rsid w:val="004D2ED0"/>
    <w:rsid w:val="00565809"/>
    <w:rsid w:val="005738F7"/>
    <w:rsid w:val="005B6DD0"/>
    <w:rsid w:val="005C6BB7"/>
    <w:rsid w:val="005C7D9D"/>
    <w:rsid w:val="005D4BA3"/>
    <w:rsid w:val="005E453F"/>
    <w:rsid w:val="00600BC2"/>
    <w:rsid w:val="00611B2F"/>
    <w:rsid w:val="00616493"/>
    <w:rsid w:val="006363AD"/>
    <w:rsid w:val="0065477E"/>
    <w:rsid w:val="00654B3F"/>
    <w:rsid w:val="006F5C31"/>
    <w:rsid w:val="00701C48"/>
    <w:rsid w:val="00747689"/>
    <w:rsid w:val="00757A79"/>
    <w:rsid w:val="007B1004"/>
    <w:rsid w:val="007D663F"/>
    <w:rsid w:val="007D6A39"/>
    <w:rsid w:val="00803B4B"/>
    <w:rsid w:val="00820A67"/>
    <w:rsid w:val="00823691"/>
    <w:rsid w:val="00853287"/>
    <w:rsid w:val="0085585B"/>
    <w:rsid w:val="00860838"/>
    <w:rsid w:val="008932D0"/>
    <w:rsid w:val="00896475"/>
    <w:rsid w:val="0089681A"/>
    <w:rsid w:val="008D0610"/>
    <w:rsid w:val="008D1DEE"/>
    <w:rsid w:val="00907210"/>
    <w:rsid w:val="00922423"/>
    <w:rsid w:val="009632D1"/>
    <w:rsid w:val="009773E3"/>
    <w:rsid w:val="0098522C"/>
    <w:rsid w:val="009946B4"/>
    <w:rsid w:val="009A2890"/>
    <w:rsid w:val="009B27D2"/>
    <w:rsid w:val="00A0381A"/>
    <w:rsid w:val="00A209FF"/>
    <w:rsid w:val="00A745FF"/>
    <w:rsid w:val="00A8008C"/>
    <w:rsid w:val="00A946D2"/>
    <w:rsid w:val="00AA184A"/>
    <w:rsid w:val="00AB34B7"/>
    <w:rsid w:val="00AB70BF"/>
    <w:rsid w:val="00B020FA"/>
    <w:rsid w:val="00B5181A"/>
    <w:rsid w:val="00B617BB"/>
    <w:rsid w:val="00B900A5"/>
    <w:rsid w:val="00BA113A"/>
    <w:rsid w:val="00BB3401"/>
    <w:rsid w:val="00BC2907"/>
    <w:rsid w:val="00BD249F"/>
    <w:rsid w:val="00BF281F"/>
    <w:rsid w:val="00C0551A"/>
    <w:rsid w:val="00C5423F"/>
    <w:rsid w:val="00C63EB0"/>
    <w:rsid w:val="00CB075A"/>
    <w:rsid w:val="00CC3767"/>
    <w:rsid w:val="00CD3B7B"/>
    <w:rsid w:val="00CE5304"/>
    <w:rsid w:val="00D22089"/>
    <w:rsid w:val="00D34217"/>
    <w:rsid w:val="00D42DE7"/>
    <w:rsid w:val="00D54289"/>
    <w:rsid w:val="00D672EE"/>
    <w:rsid w:val="00D71658"/>
    <w:rsid w:val="00D96054"/>
    <w:rsid w:val="00DA6DE7"/>
    <w:rsid w:val="00DB5BAB"/>
    <w:rsid w:val="00DC1C37"/>
    <w:rsid w:val="00DE1D61"/>
    <w:rsid w:val="00E24913"/>
    <w:rsid w:val="00E30060"/>
    <w:rsid w:val="00E30F27"/>
    <w:rsid w:val="00E33454"/>
    <w:rsid w:val="00E541B0"/>
    <w:rsid w:val="00E61199"/>
    <w:rsid w:val="00E643A2"/>
    <w:rsid w:val="00E72BC5"/>
    <w:rsid w:val="00EA02B1"/>
    <w:rsid w:val="00ED0AD3"/>
    <w:rsid w:val="00ED0BD3"/>
    <w:rsid w:val="00F04390"/>
    <w:rsid w:val="00F539BB"/>
    <w:rsid w:val="00F61F3F"/>
    <w:rsid w:val="00F71744"/>
    <w:rsid w:val="00F73F66"/>
    <w:rsid w:val="00FF3DF8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none [3205]" strokecolor="red">
      <v:fill color="none [3205]" on="f"/>
      <v:stroke color="red" weight="3pt"/>
      <v:shadow on="t" type="perspective" color="none [1605]" opacity=".5" offset="1pt" offset2="-1pt"/>
      <o:colormenu v:ext="edit" fillcolor="none" strokecolor="red" shadowcolor="none"/>
    </o:shapedefaults>
    <o:shapelayout v:ext="edit">
      <o:idmap v:ext="edit" data="1"/>
    </o:shapelayout>
  </w:shapeDefaults>
  <w:decimalSymbol w:val=","/>
  <w:listSeparator w:val=";"/>
  <w15:docId w15:val="{B78E5024-8568-482C-8E71-9BF94B93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249F"/>
  </w:style>
  <w:style w:type="paragraph" w:styleId="Nagwek1">
    <w:name w:val="heading 1"/>
    <w:basedOn w:val="Normalny"/>
    <w:next w:val="Normalny"/>
    <w:qFormat/>
    <w:rsid w:val="00BD249F"/>
    <w:pPr>
      <w:keepNext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BD249F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696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D249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D249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D249F"/>
    <w:rPr>
      <w:sz w:val="16"/>
    </w:rPr>
  </w:style>
  <w:style w:type="character" w:styleId="Numerstrony">
    <w:name w:val="page number"/>
    <w:basedOn w:val="Domylnaczcionkaakapitu"/>
    <w:rsid w:val="00BD249F"/>
  </w:style>
  <w:style w:type="paragraph" w:styleId="Tytu">
    <w:name w:val="Title"/>
    <w:basedOn w:val="Normalny"/>
    <w:qFormat/>
    <w:rsid w:val="00BD249F"/>
    <w:pPr>
      <w:ind w:left="4820"/>
      <w:jc w:val="center"/>
    </w:pPr>
    <w:rPr>
      <w:b/>
    </w:rPr>
  </w:style>
  <w:style w:type="table" w:styleId="Tabela-Siatka">
    <w:name w:val="Table Grid"/>
    <w:basedOn w:val="Standardowy"/>
    <w:rsid w:val="00565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10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004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6964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0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ser\USTAWI~1\Temp\Projekt_PUR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Projekt_PURM.dot</Template>
  <TotalTime>2</TotalTime>
  <Pages>4</Pages>
  <Words>326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zarządzenia Nr</vt:lpstr>
    </vt:vector>
  </TitlesOfParts>
  <Company>UM</Company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zarządzenia Nr</dc:title>
  <dc:subject/>
  <dc:creator>user</dc:creator>
  <cp:keywords/>
  <cp:lastModifiedBy>Anna Tolak</cp:lastModifiedBy>
  <cp:revision>3</cp:revision>
  <cp:lastPrinted>2017-03-20T10:07:00Z</cp:lastPrinted>
  <dcterms:created xsi:type="dcterms:W3CDTF">2017-03-20T09:28:00Z</dcterms:created>
  <dcterms:modified xsi:type="dcterms:W3CDTF">2017-03-20T10:07:00Z</dcterms:modified>
</cp:coreProperties>
</file>