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3D2" w:rsidRPr="006965C7" w:rsidRDefault="00D843D2" w:rsidP="00223DD8">
      <w:pPr>
        <w:keepNext/>
        <w:numPr>
          <w:ilvl w:val="0"/>
          <w:numId w:val="2"/>
        </w:numPr>
        <w:tabs>
          <w:tab w:val="num" w:pos="0"/>
        </w:tabs>
        <w:suppressAutoHyphens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6965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WNIOSEK </w:t>
      </w:r>
    </w:p>
    <w:p w:rsidR="00D843D2" w:rsidRDefault="00D843D2" w:rsidP="00223DD8">
      <w:pPr>
        <w:keepNext/>
        <w:numPr>
          <w:ilvl w:val="1"/>
          <w:numId w:val="2"/>
        </w:numPr>
        <w:tabs>
          <w:tab w:val="num" w:pos="0"/>
        </w:tabs>
        <w:suppressAutoHyphens/>
        <w:ind w:left="0"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6965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O PRZYZNANIE STYPENDIUM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STAROSTY TURECKIEGO</w:t>
      </w:r>
    </w:p>
    <w:p w:rsidR="00D843D2" w:rsidRPr="006965C7" w:rsidRDefault="00D843D2" w:rsidP="00223DD8">
      <w:pPr>
        <w:keepNext/>
        <w:numPr>
          <w:ilvl w:val="1"/>
          <w:numId w:val="2"/>
        </w:numPr>
        <w:tabs>
          <w:tab w:val="num" w:pos="0"/>
        </w:tabs>
        <w:suppressAutoHyphens/>
        <w:ind w:left="0"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D843D2" w:rsidRDefault="00D843D2" w:rsidP="004D3354">
      <w:pPr>
        <w:rPr>
          <w:rFonts w:ascii="Times New Roman" w:hAnsi="Times New Roman" w:cs="Times New Roman"/>
          <w:sz w:val="24"/>
          <w:szCs w:val="24"/>
        </w:rPr>
      </w:pPr>
    </w:p>
    <w:p w:rsidR="00D843D2" w:rsidRPr="00821DEA" w:rsidRDefault="00D843D2" w:rsidP="005D67B4">
      <w:pPr>
        <w:ind w:left="5664" w:firstLine="0"/>
        <w:rPr>
          <w:rFonts w:ascii="Times New Roman" w:hAnsi="Times New Roman" w:cs="Times New Roman"/>
          <w:i/>
          <w:iCs/>
          <w:sz w:val="18"/>
          <w:szCs w:val="18"/>
        </w:rPr>
      </w:pPr>
      <w:r w:rsidRPr="00821DEA">
        <w:rPr>
          <w:rFonts w:ascii="Times New Roman" w:hAnsi="Times New Roman" w:cs="Times New Roman"/>
          <w:bCs/>
          <w:sz w:val="24"/>
          <w:szCs w:val="24"/>
          <w:lang w:eastAsia="pl-PL"/>
        </w:rPr>
        <w:t>……………..……………………</w:t>
      </w:r>
      <w:r w:rsidRPr="00821DE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</w:t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t xml:space="preserve"> data wpływu wniosku </w:t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br/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</w:t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t>do Starostwa Powiatowego w Turku</w:t>
      </w:r>
    </w:p>
    <w:p w:rsidR="00D843D2" w:rsidRPr="004D3354" w:rsidRDefault="00D843D2" w:rsidP="00FB4A7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Kategoria S</w:t>
      </w:r>
      <w:r w:rsidRPr="004D3354">
        <w:rPr>
          <w:rFonts w:ascii="Times New Roman" w:hAnsi="Times New Roman" w:cs="Times New Roman"/>
          <w:bCs/>
          <w:sz w:val="24"/>
          <w:szCs w:val="24"/>
        </w:rPr>
        <w:t>typendium*:</w:t>
      </w:r>
    </w:p>
    <w:p w:rsidR="00D843D2" w:rsidRDefault="00D843D2" w:rsidP="004D3354">
      <w:pPr>
        <w:suppressAutoHyphens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4D3354">
        <w:rPr>
          <w:rFonts w:ascii="Times New Roman" w:hAnsi="Times New Roman" w:cs="Times New Roman"/>
          <w:bCs/>
          <w:iCs/>
          <w:sz w:val="24"/>
          <w:szCs w:val="24"/>
        </w:rPr>
        <w:t xml:space="preserve">typendium naukowe / </w:t>
      </w:r>
      <w:r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4D3354">
        <w:rPr>
          <w:rFonts w:ascii="Times New Roman" w:hAnsi="Times New Roman" w:cs="Times New Roman"/>
          <w:bCs/>
          <w:iCs/>
          <w:sz w:val="24"/>
          <w:szCs w:val="24"/>
        </w:rPr>
        <w:t>typendium sportowe</w:t>
      </w:r>
    </w:p>
    <w:p w:rsidR="00D843D2" w:rsidRDefault="00D843D2" w:rsidP="004D3354">
      <w:pPr>
        <w:suppressAutoHyphens/>
        <w:rPr>
          <w:rFonts w:ascii="Times New Roman" w:hAnsi="Times New Roman" w:cs="Times New Roman"/>
          <w:bCs/>
          <w:iCs/>
          <w:sz w:val="24"/>
          <w:szCs w:val="24"/>
        </w:rPr>
      </w:pPr>
    </w:p>
    <w:p w:rsidR="00D843D2" w:rsidRPr="004D3354" w:rsidRDefault="00D843D2" w:rsidP="00B60D28">
      <w:pPr>
        <w:pStyle w:val="ListParagraph"/>
        <w:numPr>
          <w:ilvl w:val="0"/>
          <w:numId w:val="17"/>
        </w:numPr>
        <w:suppressAutoHyphens/>
        <w:spacing w:after="120"/>
        <w:ind w:left="425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4D3354">
        <w:rPr>
          <w:rFonts w:ascii="Times New Roman" w:hAnsi="Times New Roman" w:cs="Times New Roman"/>
          <w:sz w:val="24"/>
          <w:szCs w:val="24"/>
        </w:rPr>
        <w:t xml:space="preserve">Imię i nazwisko </w:t>
      </w:r>
    </w:p>
    <w:p w:rsidR="00D843D2" w:rsidRDefault="00D843D2" w:rsidP="00B60D28">
      <w:pPr>
        <w:suppressAutoHyphens/>
        <w:spacing w:after="120" w:line="360" w:lineRule="auto"/>
        <w:ind w:left="0" w:firstLine="425"/>
        <w:rPr>
          <w:rFonts w:ascii="Times New Roman" w:hAnsi="Times New Roman" w:cs="Times New Roman"/>
          <w:sz w:val="24"/>
          <w:szCs w:val="24"/>
        </w:rPr>
      </w:pPr>
      <w:r w:rsidRPr="004D335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D843D2" w:rsidRPr="00D53348" w:rsidRDefault="00D843D2" w:rsidP="009731AD">
      <w:pPr>
        <w:pStyle w:val="ListParagraph"/>
        <w:numPr>
          <w:ilvl w:val="0"/>
          <w:numId w:val="17"/>
        </w:numPr>
        <w:suppressAutoHyphens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53348">
        <w:rPr>
          <w:rFonts w:ascii="Times New Roman" w:hAnsi="Times New Roman" w:cs="Times New Roman"/>
          <w:sz w:val="24"/>
          <w:szCs w:val="24"/>
        </w:rPr>
        <w:t>Adres zamieszkania ..............................................................................................................................................</w:t>
      </w:r>
    </w:p>
    <w:p w:rsidR="00D843D2" w:rsidRPr="00D53348" w:rsidRDefault="00D843D2" w:rsidP="009731AD">
      <w:pPr>
        <w:pStyle w:val="ListParagraph"/>
        <w:numPr>
          <w:ilvl w:val="0"/>
          <w:numId w:val="17"/>
        </w:numPr>
        <w:suppressAutoHyphens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53348">
        <w:rPr>
          <w:rFonts w:ascii="Times New Roman" w:hAnsi="Times New Roman" w:cs="Times New Roman"/>
          <w:sz w:val="24"/>
          <w:szCs w:val="24"/>
        </w:rPr>
        <w:t>Data urodzenia ………..................................................................................................................................</w:t>
      </w:r>
    </w:p>
    <w:p w:rsidR="00D843D2" w:rsidRDefault="00D843D2" w:rsidP="00B60D28">
      <w:pPr>
        <w:pStyle w:val="ListParagraph"/>
        <w:numPr>
          <w:ilvl w:val="0"/>
          <w:numId w:val="17"/>
        </w:numPr>
        <w:suppressAutoHyphens/>
        <w:spacing w:after="120" w:line="360" w:lineRule="auto"/>
        <w:ind w:left="425" w:hanging="357"/>
        <w:rPr>
          <w:rFonts w:ascii="Times New Roman" w:hAnsi="Times New Roman" w:cs="Times New Roman"/>
          <w:sz w:val="24"/>
          <w:szCs w:val="24"/>
        </w:rPr>
      </w:pPr>
      <w:r w:rsidRPr="00D53348">
        <w:rPr>
          <w:rFonts w:ascii="Times New Roman" w:hAnsi="Times New Roman" w:cs="Times New Roman"/>
          <w:sz w:val="24"/>
          <w:szCs w:val="24"/>
        </w:rPr>
        <w:t>Nazwa i adres szkoły</w:t>
      </w:r>
    </w:p>
    <w:p w:rsidR="00D843D2" w:rsidRDefault="00D843D2" w:rsidP="003635EA">
      <w:pPr>
        <w:pStyle w:val="ListParagraph"/>
        <w:suppressAutoHyphens/>
        <w:ind w:left="68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Liceum Ogólnokształcące im. T. Kościuszki w Turku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ul. T. Kościuszki 4, 62-700 Turek </w:t>
      </w:r>
    </w:p>
    <w:p w:rsidR="00D843D2" w:rsidRDefault="00D843D2" w:rsidP="00B60D28">
      <w:pPr>
        <w:pStyle w:val="ListParagraph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Typ szkoły*:</w:t>
      </w:r>
    </w:p>
    <w:p w:rsidR="00D843D2" w:rsidRPr="00B60D28" w:rsidRDefault="00D843D2" w:rsidP="00B60D28">
      <w:pPr>
        <w:spacing w:line="360" w:lineRule="auto"/>
        <w:ind w:hanging="73"/>
        <w:rPr>
          <w:rFonts w:ascii="Times New Roman" w:hAnsi="Times New Roman" w:cs="Times New Roman"/>
          <w:sz w:val="24"/>
          <w:szCs w:val="24"/>
        </w:rPr>
      </w:pPr>
      <w:r w:rsidRPr="003635EA">
        <w:rPr>
          <w:rFonts w:ascii="Times New Roman" w:hAnsi="Times New Roman" w:cs="Times New Roman"/>
          <w:b/>
          <w:sz w:val="24"/>
          <w:szCs w:val="24"/>
        </w:rPr>
        <w:t>liceum ogólnokształcące</w:t>
      </w:r>
      <w:r w:rsidRPr="00B60D28">
        <w:rPr>
          <w:rFonts w:ascii="Times New Roman" w:hAnsi="Times New Roman" w:cs="Times New Roman"/>
          <w:sz w:val="24"/>
          <w:szCs w:val="24"/>
        </w:rPr>
        <w:t xml:space="preserve"> / technikum / branżowa szkoła I stopnia / </w:t>
      </w:r>
    </w:p>
    <w:p w:rsidR="00D843D2" w:rsidRPr="00B60D28" w:rsidRDefault="00D843D2" w:rsidP="00B60D28">
      <w:pPr>
        <w:spacing w:line="360" w:lineRule="auto"/>
        <w:ind w:hanging="73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branżowa szkoła I stopnia specjalna</w:t>
      </w:r>
    </w:p>
    <w:p w:rsidR="00D843D2" w:rsidRPr="00B60D28" w:rsidRDefault="00D843D2" w:rsidP="00B60D28">
      <w:pPr>
        <w:pStyle w:val="ListParagraph"/>
        <w:numPr>
          <w:ilvl w:val="0"/>
          <w:numId w:val="17"/>
        </w:numPr>
        <w:spacing w:after="120"/>
        <w:ind w:left="425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 xml:space="preserve">Ukończona klasa …………….………………………….. </w:t>
      </w:r>
    </w:p>
    <w:p w:rsidR="00D843D2" w:rsidRPr="00B60D28" w:rsidRDefault="00D843D2" w:rsidP="00B60D28">
      <w:pPr>
        <w:pStyle w:val="ListParagraph"/>
        <w:numPr>
          <w:ilvl w:val="0"/>
          <w:numId w:val="17"/>
        </w:numPr>
        <w:spacing w:after="120"/>
        <w:ind w:left="425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Średnia ocen** ………..…………………….. za rok szkolny ……………….………..</w:t>
      </w:r>
    </w:p>
    <w:p w:rsidR="00D843D2" w:rsidRPr="00B60D28" w:rsidRDefault="00D843D2" w:rsidP="00B60D28">
      <w:pPr>
        <w:pStyle w:val="ListParagraph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Wskazany do przelewu rachunek bankowy</w:t>
      </w:r>
    </w:p>
    <w:p w:rsidR="00D843D2" w:rsidRPr="00B60D28" w:rsidRDefault="00D843D2" w:rsidP="00B60D28">
      <w:pPr>
        <w:pStyle w:val="ListParagraph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D843D2" w:rsidRPr="00B60D28" w:rsidRDefault="00D843D2" w:rsidP="00B60D28">
      <w:pPr>
        <w:pStyle w:val="ListParagraph"/>
        <w:numPr>
          <w:ilvl w:val="0"/>
          <w:numId w:val="17"/>
        </w:numPr>
        <w:ind w:left="425" w:hanging="357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Osiągnięcia ucznia:</w:t>
      </w:r>
    </w:p>
    <w:p w:rsidR="00D843D2" w:rsidRPr="00B60D28" w:rsidRDefault="00D843D2" w:rsidP="00B60D28">
      <w:pPr>
        <w:pStyle w:val="ListParagraph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B60D28">
        <w:rPr>
          <w:rFonts w:ascii="Times New Roman" w:hAnsi="Times New Roman" w:cs="Times New Roman"/>
          <w:sz w:val="24"/>
          <w:szCs w:val="24"/>
        </w:rPr>
        <w:t>…………….…………………………</w:t>
      </w:r>
    </w:p>
    <w:p w:rsidR="00D843D2" w:rsidRDefault="00D843D2" w:rsidP="00B60D28">
      <w:pPr>
        <w:pStyle w:val="ListParagraph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……………………………..………</w:t>
      </w:r>
    </w:p>
    <w:p w:rsidR="00D843D2" w:rsidRPr="00B60D28" w:rsidRDefault="00D843D2" w:rsidP="00B60D28">
      <w:pPr>
        <w:pStyle w:val="ListParagraph"/>
        <w:numPr>
          <w:ilvl w:val="0"/>
          <w:numId w:val="17"/>
        </w:numPr>
        <w:ind w:left="425" w:hanging="357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Dokumenty potwierdzające osiągnięcia ucznia (dyplomy lub zaświadczenia o zdobytym miejscu)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843D2" w:rsidRDefault="00D843D2" w:rsidP="00B60D28">
      <w:pPr>
        <w:pStyle w:val="ListParagraph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…………………………….………………………………………………….…………………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B60D28">
        <w:rPr>
          <w:rFonts w:ascii="Times New Roman" w:hAnsi="Times New Roman" w:cs="Times New Roman"/>
          <w:sz w:val="24"/>
          <w:szCs w:val="24"/>
        </w:rPr>
        <w:t>…..………</w:t>
      </w:r>
    </w:p>
    <w:p w:rsidR="00D843D2" w:rsidRPr="00B60D28" w:rsidRDefault="00D843D2" w:rsidP="005D67B4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B60D2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</w:p>
    <w:p w:rsidR="00D843D2" w:rsidRPr="00821DEA" w:rsidRDefault="00D843D2" w:rsidP="005D67B4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firstLine="0"/>
        <w:rPr>
          <w:rFonts w:ascii="Times New Roman" w:hAnsi="Times New Roman" w:cs="Times New Roman"/>
          <w:i/>
          <w:sz w:val="18"/>
          <w:szCs w:val="18"/>
        </w:rPr>
      </w:pPr>
      <w:r w:rsidRPr="00B60D28">
        <w:rPr>
          <w:rFonts w:ascii="Times New Roman" w:hAnsi="Times New Roman" w:cs="Times New Roman"/>
          <w:sz w:val="24"/>
          <w:szCs w:val="24"/>
        </w:rPr>
        <w:tab/>
      </w:r>
      <w:r w:rsidRPr="00B60D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821DEA">
        <w:rPr>
          <w:rFonts w:ascii="Times New Roman" w:hAnsi="Times New Roman" w:cs="Times New Roman"/>
          <w:i/>
          <w:sz w:val="18"/>
          <w:szCs w:val="18"/>
        </w:rPr>
        <w:t>data i podpis rodzica/opiekuna prawnego/pełnoletniego ucznia*</w:t>
      </w:r>
      <w:r w:rsidRPr="00821DEA">
        <w:rPr>
          <w:rFonts w:ascii="Times New Roman" w:hAnsi="Times New Roman" w:cs="Times New Roman"/>
          <w:i/>
          <w:sz w:val="18"/>
          <w:szCs w:val="18"/>
        </w:rPr>
        <w:tab/>
      </w:r>
    </w:p>
    <w:p w:rsidR="00D843D2" w:rsidRDefault="00D843D2" w:rsidP="00821DEA">
      <w:pPr>
        <w:pStyle w:val="ListParagraph"/>
        <w:ind w:left="0" w:firstLine="0"/>
        <w:rPr>
          <w:rFonts w:ascii="Times New Roman" w:hAnsi="Times New Roman" w:cs="Times New Roman"/>
          <w:i/>
          <w:sz w:val="18"/>
          <w:szCs w:val="18"/>
        </w:rPr>
      </w:pPr>
    </w:p>
    <w:p w:rsidR="00D843D2" w:rsidRPr="00821DEA" w:rsidRDefault="00D843D2" w:rsidP="00821DEA">
      <w:pPr>
        <w:pStyle w:val="ListParagraph"/>
        <w:ind w:left="0" w:firstLine="0"/>
        <w:rPr>
          <w:rFonts w:ascii="Times New Roman" w:hAnsi="Times New Roman" w:cs="Times New Roman"/>
          <w:i/>
          <w:sz w:val="18"/>
          <w:szCs w:val="18"/>
        </w:rPr>
      </w:pPr>
      <w:r w:rsidRPr="00821DEA">
        <w:rPr>
          <w:rFonts w:ascii="Times New Roman" w:hAnsi="Times New Roman" w:cs="Times New Roman"/>
          <w:i/>
          <w:sz w:val="18"/>
          <w:szCs w:val="18"/>
        </w:rPr>
        <w:t>*niewłaściwe skreślić</w:t>
      </w:r>
    </w:p>
    <w:p w:rsidR="00D843D2" w:rsidRPr="00821DEA" w:rsidRDefault="00D843D2" w:rsidP="00821DEA">
      <w:pPr>
        <w:pStyle w:val="ListParagraph"/>
        <w:ind w:left="0" w:firstLine="0"/>
        <w:rPr>
          <w:rFonts w:ascii="Times New Roman" w:hAnsi="Times New Roman" w:cs="Times New Roman"/>
          <w:i/>
          <w:sz w:val="18"/>
          <w:szCs w:val="18"/>
        </w:rPr>
      </w:pPr>
      <w:r w:rsidRPr="00821DEA">
        <w:rPr>
          <w:rFonts w:ascii="Times New Roman" w:hAnsi="Times New Roman" w:cs="Times New Roman"/>
          <w:i/>
          <w:sz w:val="18"/>
          <w:szCs w:val="18"/>
        </w:rPr>
        <w:t>** z dokładnością do dwóch miejsc po przecinku</w:t>
      </w:r>
    </w:p>
    <w:p w:rsidR="00D843D2" w:rsidRDefault="00D843D2" w:rsidP="00022E2C">
      <w:pPr>
        <w:spacing w:after="120" w:line="160" w:lineRule="atLeast"/>
        <w:ind w:left="0" w:firstLine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Oświadczenie o wyrażeniu zgody n</w:t>
      </w:r>
      <w:r w:rsidRPr="00523F18">
        <w:rPr>
          <w:rFonts w:ascii="Times New Roman" w:hAnsi="Times New Roman" w:cs="Times New Roman"/>
          <w:iCs/>
          <w:sz w:val="24"/>
          <w:szCs w:val="24"/>
          <w:u w:val="single"/>
        </w:rPr>
        <w:t>a przetwarzanie danych osobowych</w:t>
      </w:r>
    </w:p>
    <w:p w:rsidR="00D843D2" w:rsidRDefault="00D843D2" w:rsidP="00523F1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W przypadku przyznania Stypendium wyrażam zgodę/nie wyrażam zgody* na podanie do publicznej wiadomości informacji z imieniem, nazwiskiem, wysokością stypendium, nazwą szkoły, do której uczęszcza uczeń, poprzez zamieszczenie tych informacji na stronie internetowej Powiatu Tureckiego, stronie internetowej szkoły, publikację w lokalnej prasie.</w:t>
      </w:r>
    </w:p>
    <w:p w:rsidR="00D843D2" w:rsidRPr="00821DEA" w:rsidRDefault="00D843D2" w:rsidP="00523F1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D843D2" w:rsidRPr="006965C7" w:rsidRDefault="00D843D2" w:rsidP="005D67B4">
      <w:pPr>
        <w:spacing w:line="160" w:lineRule="atLeast"/>
        <w:ind w:left="4395" w:firstLine="0"/>
        <w:rPr>
          <w:rFonts w:ascii="Times New Roman" w:hAnsi="Times New Roman" w:cs="Times New Roman"/>
          <w:sz w:val="24"/>
          <w:szCs w:val="24"/>
        </w:rPr>
      </w:pPr>
      <w:r w:rsidRPr="006965C7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Pr="006965C7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D843D2" w:rsidRPr="00E14D31" w:rsidRDefault="00D843D2" w:rsidP="005D67B4">
      <w:pPr>
        <w:spacing w:after="120" w:line="160" w:lineRule="atLeast"/>
        <w:ind w:left="467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</w:t>
      </w:r>
      <w:r w:rsidRPr="00E14D31">
        <w:rPr>
          <w:rFonts w:ascii="Times New Roman" w:hAnsi="Times New Roman" w:cs="Times New Roman"/>
          <w:i/>
          <w:iCs/>
          <w:sz w:val="18"/>
          <w:szCs w:val="18"/>
        </w:rPr>
        <w:t>podpis rodzica/opiekuna prawnego/pełnoletniego ucznia*</w:t>
      </w:r>
    </w:p>
    <w:p w:rsidR="00D843D2" w:rsidRDefault="00D843D2" w:rsidP="00523F1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:rsidR="00D843D2" w:rsidRPr="00523F18" w:rsidRDefault="00D843D2" w:rsidP="00022E2C">
      <w:pPr>
        <w:spacing w:after="120" w:line="160" w:lineRule="atLeast"/>
        <w:ind w:left="0" w:firstLine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 xml:space="preserve">Zgoda na </w:t>
      </w:r>
      <w:r w:rsidRPr="00523F18">
        <w:rPr>
          <w:rFonts w:ascii="Times New Roman" w:hAnsi="Times New Roman" w:cs="Times New Roman"/>
          <w:iCs/>
          <w:sz w:val="24"/>
          <w:szCs w:val="24"/>
          <w:u w:val="single"/>
        </w:rPr>
        <w:t>wykorzystanie wizerunku</w:t>
      </w:r>
    </w:p>
    <w:p w:rsidR="00D843D2" w:rsidRDefault="00D843D2" w:rsidP="00022E2C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W przypadku przyznania Stypendium wyrażam zgodę/nie wyrażam zgody* na utrwalanie, wykorzystanie i rozpowszechnianie mojego wizerunku/mojego dziecka/podopiecznego </w:t>
      </w:r>
      <w:r>
        <w:rPr>
          <w:rFonts w:ascii="Times New Roman" w:hAnsi="Times New Roman" w:cs="Times New Roman"/>
          <w:iCs/>
          <w:sz w:val="24"/>
          <w:szCs w:val="24"/>
        </w:rPr>
        <w:br/>
        <w:t>w ramach działań informacyjno-promocyjnych Powiatu Tureckiego.</w:t>
      </w:r>
    </w:p>
    <w:p w:rsidR="00D843D2" w:rsidRPr="003635EA" w:rsidRDefault="00D843D2" w:rsidP="00022E2C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D843D2" w:rsidRPr="006965C7" w:rsidRDefault="00D843D2" w:rsidP="00E14D31">
      <w:pPr>
        <w:spacing w:line="160" w:lineRule="atLeast"/>
        <w:ind w:left="4395" w:firstLine="0"/>
        <w:rPr>
          <w:rFonts w:ascii="Times New Roman" w:hAnsi="Times New Roman" w:cs="Times New Roman"/>
          <w:sz w:val="24"/>
          <w:szCs w:val="24"/>
        </w:rPr>
      </w:pPr>
      <w:r w:rsidRPr="006965C7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Pr="006965C7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D843D2" w:rsidRPr="00E14D31" w:rsidRDefault="00D843D2" w:rsidP="00AD40EE">
      <w:pPr>
        <w:spacing w:after="120" w:line="160" w:lineRule="atLeast"/>
        <w:ind w:left="467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</w:t>
      </w:r>
      <w:r w:rsidRPr="00E14D31">
        <w:rPr>
          <w:rFonts w:ascii="Times New Roman" w:hAnsi="Times New Roman" w:cs="Times New Roman"/>
          <w:i/>
          <w:iCs/>
          <w:sz w:val="18"/>
          <w:szCs w:val="18"/>
        </w:rPr>
        <w:t>podpis rodzica/opiekuna prawnego/pełnoletniego ucznia*</w:t>
      </w:r>
    </w:p>
    <w:p w:rsidR="00D843D2" w:rsidRDefault="00D843D2" w:rsidP="00821DEA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  <w:r w:rsidRPr="00573065">
        <w:rPr>
          <w:rFonts w:ascii="Times New Roman" w:hAnsi="Times New Roman" w:cs="Times New Roman"/>
          <w:bCs/>
          <w:i/>
          <w:sz w:val="18"/>
          <w:szCs w:val="18"/>
        </w:rPr>
        <w:t>*niewłaściwe skreślić</w:t>
      </w:r>
    </w:p>
    <w:p w:rsidR="00D843D2" w:rsidRDefault="00D843D2" w:rsidP="00E23517">
      <w:pPr>
        <w:shd w:val="clear" w:color="auto" w:fill="FFFFFF"/>
        <w:ind w:left="0" w:firstLine="0"/>
        <w:jc w:val="center"/>
        <w:rPr>
          <w:rFonts w:ascii="Times New Roman" w:hAnsi="Times New Roman" w:cs="Times New Roman"/>
          <w:bCs/>
          <w:sz w:val="20"/>
          <w:szCs w:val="20"/>
          <w:u w:val="single"/>
          <w:lang w:eastAsia="pl-PL"/>
        </w:rPr>
      </w:pPr>
      <w:bookmarkStart w:id="0" w:name="_GoBack"/>
      <w:bookmarkEnd w:id="0"/>
    </w:p>
    <w:p w:rsidR="00D843D2" w:rsidRPr="00821DEA" w:rsidRDefault="00D843D2" w:rsidP="00E23517">
      <w:pPr>
        <w:shd w:val="clear" w:color="auto" w:fill="FFFFFF"/>
        <w:ind w:left="0" w:firstLine="0"/>
        <w:jc w:val="center"/>
        <w:rPr>
          <w:rFonts w:ascii="Times New Roman" w:hAnsi="Times New Roman" w:cs="Times New Roman"/>
          <w:sz w:val="20"/>
          <w:szCs w:val="20"/>
          <w:u w:val="single"/>
          <w:lang w:eastAsia="pl-PL"/>
        </w:rPr>
      </w:pPr>
      <w:r w:rsidRPr="00821DEA">
        <w:rPr>
          <w:rFonts w:ascii="Times New Roman" w:hAnsi="Times New Roman" w:cs="Times New Roman"/>
          <w:bCs/>
          <w:sz w:val="20"/>
          <w:szCs w:val="20"/>
          <w:u w:val="single"/>
          <w:lang w:eastAsia="pl-PL"/>
        </w:rPr>
        <w:t>Informacja o przetwarzaniu danych osobowych</w:t>
      </w:r>
    </w:p>
    <w:p w:rsidR="00D843D2" w:rsidRPr="00821DEA" w:rsidRDefault="00D843D2" w:rsidP="00E23517">
      <w:pPr>
        <w:shd w:val="clear" w:color="auto" w:fill="FFFFFF"/>
        <w:ind w:left="0" w:firstLine="0"/>
        <w:rPr>
          <w:rFonts w:ascii="Times New Roman" w:hAnsi="Times New Roman" w:cs="Times New Roman"/>
          <w:color w:val="333333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333333"/>
          <w:sz w:val="20"/>
          <w:szCs w:val="20"/>
          <w:lang w:eastAsia="pl-PL"/>
        </w:rPr>
        <w:t> </w:t>
      </w:r>
    </w:p>
    <w:p w:rsidR="00D843D2" w:rsidRPr="00821DEA" w:rsidRDefault="00D843D2" w:rsidP="00E23517">
      <w:pPr>
        <w:shd w:val="clear" w:color="auto" w:fill="FFFFFF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 xml:space="preserve">Zgodnie z art. 13 ust. 1 i ust. 2 </w:t>
      </w:r>
      <w:r w:rsidRPr="00821DEA">
        <w:rPr>
          <w:rFonts w:ascii="Times New Roman" w:hAnsi="Times New Roman" w:cs="Times New Roman"/>
          <w:iCs/>
          <w:color w:val="000000"/>
          <w:sz w:val="20"/>
          <w:szCs w:val="20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UE.L Nr 119, str. 1) (RODO) </w:t>
      </w: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informuję, iż:</w:t>
      </w:r>
    </w:p>
    <w:p w:rsidR="00D843D2" w:rsidRPr="00821DEA" w:rsidRDefault="00D843D2" w:rsidP="00E23517">
      <w:pPr>
        <w:shd w:val="clear" w:color="auto" w:fill="FFFFFF"/>
        <w:ind w:left="0" w:firstLine="0"/>
        <w:jc w:val="both"/>
        <w:rPr>
          <w:rFonts w:ascii="Times New Roman" w:hAnsi="Times New Roman" w:cs="Times New Roman"/>
          <w:color w:val="333333"/>
          <w:sz w:val="20"/>
          <w:szCs w:val="20"/>
          <w:lang w:eastAsia="pl-PL"/>
        </w:rPr>
      </w:pPr>
    </w:p>
    <w:p w:rsidR="00D843D2" w:rsidRPr="00821DEA" w:rsidRDefault="00D843D2" w:rsidP="00E23517">
      <w:pPr>
        <w:pStyle w:val="ListParagraph"/>
        <w:numPr>
          <w:ilvl w:val="0"/>
          <w:numId w:val="18"/>
        </w:numPr>
        <w:shd w:val="clear" w:color="auto" w:fill="FFFFFF"/>
        <w:ind w:left="426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Administratorem Pani/Pana danych osobowych jest Starosta Turecki z siedzibą przy ulicy Kaliskiej 59, 62 - 700 Turek.</w:t>
      </w:r>
    </w:p>
    <w:p w:rsidR="00D843D2" w:rsidRPr="00821DEA" w:rsidRDefault="00D843D2" w:rsidP="00E23517">
      <w:pPr>
        <w:pStyle w:val="ListParagraph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 xml:space="preserve">Wyznaczono inspektora ochrony danych, z którym można się kontaktować poprzez </w:t>
      </w: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br/>
        <w:t>e-mail:</w:t>
      </w:r>
      <w:r w:rsidRPr="00821DEA">
        <w:rPr>
          <w:rFonts w:ascii="Times New Roman" w:hAnsi="Times New Roman" w:cs="Times New Roman"/>
          <w:color w:val="000080"/>
          <w:sz w:val="20"/>
          <w:szCs w:val="20"/>
          <w:lang w:eastAsia="pl-PL"/>
        </w:rPr>
        <w:t> </w:t>
      </w:r>
      <w:hyperlink r:id="rId7" w:history="1">
        <w:r w:rsidRPr="00821DEA">
          <w:rPr>
            <w:rFonts w:ascii="Times New Roman" w:hAnsi="Times New Roman" w:cs="Times New Roman"/>
            <w:color w:val="000080"/>
            <w:sz w:val="20"/>
            <w:szCs w:val="20"/>
            <w:u w:val="single"/>
            <w:lang w:eastAsia="pl-PL"/>
          </w:rPr>
          <w:t>iod@powiat.turek.pl </w:t>
        </w:r>
      </w:hyperlink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 xml:space="preserve">lub pisemnie na adres: Starostwo Powiatowe w Turku </w:t>
      </w: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br/>
        <w:t>ul. Kaliska 59, 62 - 700 Turek.</w:t>
      </w:r>
    </w:p>
    <w:p w:rsidR="00D843D2" w:rsidRPr="00821DEA" w:rsidRDefault="00D843D2" w:rsidP="00E23517">
      <w:pPr>
        <w:pStyle w:val="ListParagraph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 xml:space="preserve">Pani/Pana dane są przetwarzane w celu przeprowadzenia procedury przyznania Stypendium Starosty Tureckiego.  </w:t>
      </w:r>
    </w:p>
    <w:p w:rsidR="00D843D2" w:rsidRPr="00821DEA" w:rsidRDefault="00D843D2" w:rsidP="00E23517">
      <w:pPr>
        <w:pStyle w:val="ListParagraph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Dane po zrealizowaniu celu, dla którego zostały zebrane, będą przet</w:t>
      </w:r>
      <w:r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warzane do celów archiwalnych i </w:t>
      </w: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przechowywane przez okres niezbędny do zrealizowania przepisów dotyczących archiwizowania danych przez Administratora.</w:t>
      </w:r>
    </w:p>
    <w:p w:rsidR="00D843D2" w:rsidRPr="00821DEA" w:rsidRDefault="00D843D2" w:rsidP="00E23517">
      <w:pPr>
        <w:pStyle w:val="ListParagraph"/>
        <w:numPr>
          <w:ilvl w:val="0"/>
          <w:numId w:val="18"/>
        </w:numPr>
        <w:shd w:val="clear" w:color="auto" w:fill="FFFFFF"/>
        <w:ind w:left="426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Pani/Pan, których dane dotyczą, mają prawo do:</w:t>
      </w:r>
    </w:p>
    <w:p w:rsidR="00D843D2" w:rsidRPr="00821DEA" w:rsidRDefault="00D843D2" w:rsidP="00E23517">
      <w:pPr>
        <w:pStyle w:val="ListParagraph"/>
        <w:numPr>
          <w:ilvl w:val="0"/>
          <w:numId w:val="19"/>
        </w:numPr>
        <w:shd w:val="clear" w:color="auto" w:fill="FFFFFF"/>
        <w:ind w:left="709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dostępu do swoich danych osobowych,</w:t>
      </w:r>
    </w:p>
    <w:p w:rsidR="00D843D2" w:rsidRPr="00821DEA" w:rsidRDefault="00D843D2" w:rsidP="00E23517">
      <w:pPr>
        <w:pStyle w:val="ListParagraph"/>
        <w:numPr>
          <w:ilvl w:val="0"/>
          <w:numId w:val="19"/>
        </w:numPr>
        <w:shd w:val="clear" w:color="auto" w:fill="FFFFFF"/>
        <w:ind w:left="709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żądania sprostowania danych, które są nieprawidłowe,</w:t>
      </w:r>
    </w:p>
    <w:p w:rsidR="00D843D2" w:rsidRPr="00821DEA" w:rsidRDefault="00D843D2" w:rsidP="00E23517">
      <w:pPr>
        <w:pStyle w:val="ListParagraph"/>
        <w:numPr>
          <w:ilvl w:val="0"/>
          <w:numId w:val="19"/>
        </w:numPr>
        <w:shd w:val="clear" w:color="auto" w:fill="FFFFFF"/>
        <w:ind w:left="709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żądania usunięcia danych, gdy:</w:t>
      </w:r>
    </w:p>
    <w:p w:rsidR="00D843D2" w:rsidRPr="00821DEA" w:rsidRDefault="00D843D2" w:rsidP="00E23517">
      <w:pPr>
        <w:pStyle w:val="ListParagraph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dane nie są już niezbędne do celów, dla których zostały zebrane,</w:t>
      </w:r>
    </w:p>
    <w:p w:rsidR="00D843D2" w:rsidRPr="00821DEA" w:rsidRDefault="00D843D2" w:rsidP="00E23517">
      <w:pPr>
        <w:shd w:val="clear" w:color="auto" w:fill="FFFFFF"/>
        <w:ind w:left="0" w:firstLine="0"/>
        <w:rPr>
          <w:rFonts w:ascii="Times New Roman" w:hAnsi="Times New Roman" w:cs="Times New Roman"/>
          <w:color w:val="333333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        b) dane przetwarzane są niezgodnie z prawem,</w:t>
      </w:r>
    </w:p>
    <w:p w:rsidR="00D843D2" w:rsidRPr="00821DEA" w:rsidRDefault="00D843D2" w:rsidP="00E23517">
      <w:pPr>
        <w:pStyle w:val="ListParagraph"/>
        <w:numPr>
          <w:ilvl w:val="0"/>
          <w:numId w:val="19"/>
        </w:numPr>
        <w:shd w:val="clear" w:color="auto" w:fill="FFFFFF"/>
        <w:ind w:left="709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żądania ograniczenia przetwarzania, gdy:</w:t>
      </w:r>
    </w:p>
    <w:p w:rsidR="00D843D2" w:rsidRPr="00821DEA" w:rsidRDefault="00D843D2" w:rsidP="00E23517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osoby te kwestionują prawidłowość danych,</w:t>
      </w:r>
    </w:p>
    <w:p w:rsidR="00D843D2" w:rsidRPr="00821DEA" w:rsidRDefault="00D843D2" w:rsidP="00E23517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przetwarzanie jest niezgodne z prawem a osoby te sprzeciwiają się usunięciu danych,</w:t>
      </w:r>
    </w:p>
    <w:p w:rsidR="00D843D2" w:rsidRPr="00821DEA" w:rsidRDefault="00D843D2" w:rsidP="00E23517">
      <w:pPr>
        <w:pStyle w:val="ListParagraph"/>
        <w:numPr>
          <w:ilvl w:val="0"/>
          <w:numId w:val="2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osobom, których dane dotyczą, do ustalenia, dochodzenia lub ochrony roszczeń.</w:t>
      </w:r>
    </w:p>
    <w:p w:rsidR="00D843D2" w:rsidRPr="00821DEA" w:rsidRDefault="00D843D2" w:rsidP="00E23517">
      <w:pPr>
        <w:pStyle w:val="ListParagraph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Ma Pani/Pan prawo do wniesienia skargi do organu nadzorczego, którym  jest Prezes Urzędu Ochrony Danych Osobowych.</w:t>
      </w:r>
    </w:p>
    <w:p w:rsidR="00D843D2" w:rsidRPr="00821DEA" w:rsidRDefault="00D843D2" w:rsidP="00E23517">
      <w:pPr>
        <w:pStyle w:val="ListParagraph"/>
        <w:numPr>
          <w:ilvl w:val="0"/>
          <w:numId w:val="18"/>
        </w:numPr>
        <w:shd w:val="clear" w:color="auto" w:fill="FFFFFF"/>
        <w:ind w:left="426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Podanie danych osobowych jest wymogiem ustawowym.</w:t>
      </w:r>
    </w:p>
    <w:p w:rsidR="00D843D2" w:rsidRPr="00821DEA" w:rsidRDefault="00D843D2" w:rsidP="00E23517">
      <w:pPr>
        <w:pStyle w:val="ListParagraph"/>
        <w:numPr>
          <w:ilvl w:val="0"/>
          <w:numId w:val="18"/>
        </w:numPr>
        <w:shd w:val="clear" w:color="auto" w:fill="FFFFFF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21DEA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Dane osobowe nie będą przetwarzane w sposób opierający się wyłącznie na zautomatyzowanym przetwarzaniu, w tym profilowaniu.</w:t>
      </w:r>
    </w:p>
    <w:p w:rsidR="00D843D2" w:rsidRPr="005D7074" w:rsidRDefault="00D843D2" w:rsidP="00782C8F">
      <w:pPr>
        <w:pStyle w:val="ListParagraph"/>
        <w:numPr>
          <w:ilvl w:val="0"/>
          <w:numId w:val="18"/>
        </w:numPr>
        <w:shd w:val="clear" w:color="auto" w:fill="FFFFFF"/>
        <w:ind w:left="426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5D7074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Odbiorcami danych są podmioty określone w przepisach prawa.</w:t>
      </w:r>
    </w:p>
    <w:sectPr w:rsidR="00D843D2" w:rsidRPr="005D7074" w:rsidSect="00E42B40">
      <w:footerReference w:type="default" r:id="rId8"/>
      <w:pgSz w:w="11906" w:h="16838"/>
      <w:pgMar w:top="1417" w:right="1417" w:bottom="1417" w:left="1417" w:header="708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3D2" w:rsidRDefault="00D843D2" w:rsidP="009D3920">
      <w:r>
        <w:separator/>
      </w:r>
    </w:p>
  </w:endnote>
  <w:endnote w:type="continuationSeparator" w:id="0">
    <w:p w:rsidR="00D843D2" w:rsidRDefault="00D843D2" w:rsidP="009D3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D2" w:rsidRPr="00C552D5" w:rsidRDefault="00D843D2">
    <w:pPr>
      <w:pStyle w:val="Footer"/>
      <w:jc w:val="right"/>
      <w:rPr>
        <w:rFonts w:ascii="Times New Roman" w:hAnsi="Times New Roman"/>
        <w:sz w:val="18"/>
        <w:szCs w:val="18"/>
      </w:rPr>
    </w:pPr>
  </w:p>
  <w:p w:rsidR="00D843D2" w:rsidRDefault="00D843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3D2" w:rsidRDefault="00D843D2" w:rsidP="009D3920">
      <w:r>
        <w:separator/>
      </w:r>
    </w:p>
  </w:footnote>
  <w:footnote w:type="continuationSeparator" w:id="0">
    <w:p w:rsidR="00D843D2" w:rsidRDefault="00D843D2" w:rsidP="009D39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C060078"/>
    <w:multiLevelType w:val="hybridMultilevel"/>
    <w:tmpl w:val="595694CA"/>
    <w:lvl w:ilvl="0" w:tplc="90825ADE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2">
    <w:nsid w:val="0C53060F"/>
    <w:multiLevelType w:val="hybridMultilevel"/>
    <w:tmpl w:val="11623F3C"/>
    <w:lvl w:ilvl="0" w:tplc="AD88EFBE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>
    <w:nsid w:val="176D6D6F"/>
    <w:multiLevelType w:val="hybridMultilevel"/>
    <w:tmpl w:val="991E7C40"/>
    <w:lvl w:ilvl="0" w:tplc="6C82588E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1A27057A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1DAF0481"/>
    <w:multiLevelType w:val="hybridMultilevel"/>
    <w:tmpl w:val="09E25CB2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>
    <w:nsid w:val="1E7472E9"/>
    <w:multiLevelType w:val="hybridMultilevel"/>
    <w:tmpl w:val="893C3414"/>
    <w:lvl w:ilvl="0" w:tplc="F15A9B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>
    <w:nsid w:val="1F216972"/>
    <w:multiLevelType w:val="hybridMultilevel"/>
    <w:tmpl w:val="304C38D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F441CA6"/>
    <w:multiLevelType w:val="hybridMultilevel"/>
    <w:tmpl w:val="9F7CE8B2"/>
    <w:lvl w:ilvl="0" w:tplc="F15A9B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3721FE"/>
    <w:multiLevelType w:val="hybridMultilevel"/>
    <w:tmpl w:val="56D45568"/>
    <w:lvl w:ilvl="0" w:tplc="0415000F">
      <w:start w:val="1"/>
      <w:numFmt w:val="decimal"/>
      <w:lvlText w:val="%1."/>
      <w:lvlJc w:val="left"/>
      <w:pPr>
        <w:ind w:left="51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2234451"/>
    <w:multiLevelType w:val="hybridMultilevel"/>
    <w:tmpl w:val="33C689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cs="Times New Roman"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3F15AD"/>
    <w:multiLevelType w:val="hybridMultilevel"/>
    <w:tmpl w:val="A88EFA78"/>
    <w:lvl w:ilvl="0" w:tplc="04150011">
      <w:start w:val="1"/>
      <w:numFmt w:val="decimal"/>
      <w:lvlText w:val="%1)"/>
      <w:lvlJc w:val="left"/>
      <w:pPr>
        <w:ind w:left="22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12">
    <w:nsid w:val="25863E53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26427572"/>
    <w:multiLevelType w:val="hybridMultilevel"/>
    <w:tmpl w:val="C1A44552"/>
    <w:lvl w:ilvl="0" w:tplc="CC10007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A204D0C"/>
    <w:multiLevelType w:val="hybridMultilevel"/>
    <w:tmpl w:val="D6364D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C7D7A2C"/>
    <w:multiLevelType w:val="hybridMultilevel"/>
    <w:tmpl w:val="5CF2198A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D7772C0"/>
    <w:multiLevelType w:val="hybridMultilevel"/>
    <w:tmpl w:val="0B5AB8E6"/>
    <w:lvl w:ilvl="0" w:tplc="A000AF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68302D3"/>
    <w:multiLevelType w:val="hybridMultilevel"/>
    <w:tmpl w:val="98FEECB6"/>
    <w:lvl w:ilvl="0" w:tplc="DE0032F6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8">
    <w:nsid w:val="37364385"/>
    <w:multiLevelType w:val="hybridMultilevel"/>
    <w:tmpl w:val="7C203B72"/>
    <w:lvl w:ilvl="0" w:tplc="9EF2137A">
      <w:start w:val="2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381250AD"/>
    <w:multiLevelType w:val="hybridMultilevel"/>
    <w:tmpl w:val="9A24E2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B7C42E1"/>
    <w:multiLevelType w:val="hybridMultilevel"/>
    <w:tmpl w:val="B588BC98"/>
    <w:lvl w:ilvl="0" w:tplc="571894A6">
      <w:start w:val="1"/>
      <w:numFmt w:val="decimal"/>
      <w:lvlText w:val="%1."/>
      <w:lvlJc w:val="left"/>
      <w:pPr>
        <w:ind w:left="786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1">
    <w:nsid w:val="3C4A1521"/>
    <w:multiLevelType w:val="hybridMultilevel"/>
    <w:tmpl w:val="AA6095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907EEA"/>
    <w:multiLevelType w:val="hybridMultilevel"/>
    <w:tmpl w:val="BEC2BA30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5935C75"/>
    <w:multiLevelType w:val="hybridMultilevel"/>
    <w:tmpl w:val="8E1C5A88"/>
    <w:lvl w:ilvl="0" w:tplc="842AA66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513708"/>
    <w:multiLevelType w:val="hybridMultilevel"/>
    <w:tmpl w:val="C3BCA728"/>
    <w:lvl w:ilvl="0" w:tplc="691E2ED8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 w:val="0"/>
        <w:b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>
    <w:nsid w:val="47623905"/>
    <w:multiLevelType w:val="hybridMultilevel"/>
    <w:tmpl w:val="57C496A0"/>
    <w:lvl w:ilvl="0" w:tplc="04150017">
      <w:start w:val="1"/>
      <w:numFmt w:val="lowerLetter"/>
      <w:lvlText w:val="%1)"/>
      <w:lvlJc w:val="left"/>
      <w:pPr>
        <w:ind w:left="78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  <w:rPr>
        <w:rFonts w:cs="Times New Roman"/>
      </w:rPr>
    </w:lvl>
  </w:abstractNum>
  <w:abstractNum w:abstractNumId="26">
    <w:nsid w:val="49B9764E"/>
    <w:multiLevelType w:val="hybridMultilevel"/>
    <w:tmpl w:val="22626D8E"/>
    <w:lvl w:ilvl="0" w:tplc="E8361F10">
      <w:start w:val="1"/>
      <w:numFmt w:val="decimal"/>
      <w:lvlText w:val="%1)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27">
    <w:nsid w:val="4C2269A4"/>
    <w:multiLevelType w:val="hybridMultilevel"/>
    <w:tmpl w:val="0862F74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E513692"/>
    <w:multiLevelType w:val="hybridMultilevel"/>
    <w:tmpl w:val="7AE2C8CA"/>
    <w:lvl w:ilvl="0" w:tplc="04150017">
      <w:start w:val="1"/>
      <w:numFmt w:val="lowerLetter"/>
      <w:lvlText w:val="%1)"/>
      <w:lvlJc w:val="left"/>
      <w:pPr>
        <w:ind w:left="122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94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  <w:rPr>
        <w:rFonts w:cs="Times New Roman"/>
      </w:rPr>
    </w:lvl>
  </w:abstractNum>
  <w:abstractNum w:abstractNumId="29">
    <w:nsid w:val="4FC159B6"/>
    <w:multiLevelType w:val="hybridMultilevel"/>
    <w:tmpl w:val="A88472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0D1590"/>
    <w:multiLevelType w:val="hybridMultilevel"/>
    <w:tmpl w:val="EA403F34"/>
    <w:lvl w:ilvl="0" w:tplc="0415000F">
      <w:start w:val="1"/>
      <w:numFmt w:val="decimal"/>
      <w:lvlText w:val="%1."/>
      <w:lvlJc w:val="left"/>
      <w:pPr>
        <w:ind w:left="78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  <w:rPr>
        <w:rFonts w:cs="Times New Roman"/>
      </w:rPr>
    </w:lvl>
  </w:abstractNum>
  <w:abstractNum w:abstractNumId="31">
    <w:nsid w:val="53250AA4"/>
    <w:multiLevelType w:val="hybridMultilevel"/>
    <w:tmpl w:val="39A6DDD8"/>
    <w:lvl w:ilvl="0" w:tplc="CC10007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43959E4"/>
    <w:multiLevelType w:val="hybridMultilevel"/>
    <w:tmpl w:val="2E9A4302"/>
    <w:lvl w:ilvl="0" w:tplc="2B62BA94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3">
    <w:nsid w:val="556B3350"/>
    <w:multiLevelType w:val="hybridMultilevel"/>
    <w:tmpl w:val="F83493B0"/>
    <w:lvl w:ilvl="0" w:tplc="3612E0BA">
      <w:start w:val="2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4">
    <w:nsid w:val="5D985CB4"/>
    <w:multiLevelType w:val="hybridMultilevel"/>
    <w:tmpl w:val="2318A8A6"/>
    <w:lvl w:ilvl="0" w:tplc="F9D8833C">
      <w:start w:val="1"/>
      <w:numFmt w:val="lowerLetter"/>
      <w:lvlText w:val="%1)"/>
      <w:lvlJc w:val="left"/>
      <w:pPr>
        <w:ind w:left="8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5">
    <w:nsid w:val="5DB24D13"/>
    <w:multiLevelType w:val="hybridMultilevel"/>
    <w:tmpl w:val="451CCF50"/>
    <w:lvl w:ilvl="0" w:tplc="F15A9B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0E63413"/>
    <w:multiLevelType w:val="hybridMultilevel"/>
    <w:tmpl w:val="A68272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0E73C10"/>
    <w:multiLevelType w:val="hybridMultilevel"/>
    <w:tmpl w:val="ACBE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37B25F8"/>
    <w:multiLevelType w:val="hybridMultilevel"/>
    <w:tmpl w:val="EDA097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4C244F4"/>
    <w:multiLevelType w:val="hybridMultilevel"/>
    <w:tmpl w:val="F974A14A"/>
    <w:lvl w:ilvl="0" w:tplc="A000AF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65400257"/>
    <w:multiLevelType w:val="hybridMultilevel"/>
    <w:tmpl w:val="FFB20D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cs="Times New Roman"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8F248B0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2">
    <w:nsid w:val="69291E35"/>
    <w:multiLevelType w:val="hybridMultilevel"/>
    <w:tmpl w:val="6888A8F4"/>
    <w:lvl w:ilvl="0" w:tplc="03CCF02C">
      <w:start w:val="1"/>
      <w:numFmt w:val="decimal"/>
      <w:lvlText w:val="%1)"/>
      <w:lvlJc w:val="left"/>
      <w:pPr>
        <w:ind w:left="846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>
    <w:nsid w:val="7300257F"/>
    <w:multiLevelType w:val="hybridMultilevel"/>
    <w:tmpl w:val="6BEA709E"/>
    <w:lvl w:ilvl="0" w:tplc="8938A1D8">
      <w:start w:val="1"/>
      <w:numFmt w:val="lowerLetter"/>
      <w:lvlText w:val="%1)"/>
      <w:lvlJc w:val="left"/>
      <w:pPr>
        <w:ind w:left="8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>
    <w:nsid w:val="7459596A"/>
    <w:multiLevelType w:val="multilevel"/>
    <w:tmpl w:val="39CE11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4" w:hanging="564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C37250D"/>
    <w:multiLevelType w:val="hybridMultilevel"/>
    <w:tmpl w:val="5B006598"/>
    <w:lvl w:ilvl="0" w:tplc="04150011">
      <w:start w:val="1"/>
      <w:numFmt w:val="decimal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6">
    <w:nsid w:val="7C8D0929"/>
    <w:multiLevelType w:val="hybridMultilevel"/>
    <w:tmpl w:val="774059F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cs="Times New Roman"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0"/>
  </w:num>
  <w:num w:numId="3">
    <w:abstractNumId w:val="24"/>
  </w:num>
  <w:num w:numId="4">
    <w:abstractNumId w:val="40"/>
  </w:num>
  <w:num w:numId="5">
    <w:abstractNumId w:val="45"/>
  </w:num>
  <w:num w:numId="6">
    <w:abstractNumId w:val="1"/>
  </w:num>
  <w:num w:numId="7">
    <w:abstractNumId w:val="25"/>
  </w:num>
  <w:num w:numId="8">
    <w:abstractNumId w:val="41"/>
  </w:num>
  <w:num w:numId="9">
    <w:abstractNumId w:val="5"/>
  </w:num>
  <w:num w:numId="10">
    <w:abstractNumId w:val="4"/>
  </w:num>
  <w:num w:numId="11">
    <w:abstractNumId w:val="46"/>
  </w:num>
  <w:num w:numId="12">
    <w:abstractNumId w:val="28"/>
  </w:num>
  <w:num w:numId="13">
    <w:abstractNumId w:val="39"/>
  </w:num>
  <w:num w:numId="14">
    <w:abstractNumId w:val="15"/>
  </w:num>
  <w:num w:numId="15">
    <w:abstractNumId w:val="6"/>
  </w:num>
  <w:num w:numId="16">
    <w:abstractNumId w:val="3"/>
  </w:num>
  <w:num w:numId="17">
    <w:abstractNumId w:val="9"/>
  </w:num>
  <w:num w:numId="18">
    <w:abstractNumId w:val="36"/>
  </w:num>
  <w:num w:numId="19">
    <w:abstractNumId w:val="26"/>
  </w:num>
  <w:num w:numId="20">
    <w:abstractNumId w:val="43"/>
  </w:num>
  <w:num w:numId="21">
    <w:abstractNumId w:val="34"/>
  </w:num>
  <w:num w:numId="22">
    <w:abstractNumId w:val="12"/>
  </w:num>
  <w:num w:numId="23">
    <w:abstractNumId w:val="27"/>
  </w:num>
  <w:num w:numId="24">
    <w:abstractNumId w:val="14"/>
  </w:num>
  <w:num w:numId="25">
    <w:abstractNumId w:val="21"/>
  </w:num>
  <w:num w:numId="26">
    <w:abstractNumId w:val="42"/>
  </w:num>
  <w:num w:numId="27">
    <w:abstractNumId w:val="38"/>
  </w:num>
  <w:num w:numId="28">
    <w:abstractNumId w:val="17"/>
  </w:num>
  <w:num w:numId="29">
    <w:abstractNumId w:val="32"/>
  </w:num>
  <w:num w:numId="30">
    <w:abstractNumId w:val="18"/>
  </w:num>
  <w:num w:numId="31">
    <w:abstractNumId w:val="11"/>
  </w:num>
  <w:num w:numId="32">
    <w:abstractNumId w:val="30"/>
  </w:num>
  <w:num w:numId="33">
    <w:abstractNumId w:val="20"/>
  </w:num>
  <w:num w:numId="34">
    <w:abstractNumId w:val="44"/>
  </w:num>
  <w:num w:numId="35">
    <w:abstractNumId w:val="31"/>
  </w:num>
  <w:num w:numId="36">
    <w:abstractNumId w:val="13"/>
  </w:num>
  <w:num w:numId="37">
    <w:abstractNumId w:val="19"/>
  </w:num>
  <w:num w:numId="38">
    <w:abstractNumId w:val="8"/>
  </w:num>
  <w:num w:numId="39">
    <w:abstractNumId w:val="35"/>
  </w:num>
  <w:num w:numId="40">
    <w:abstractNumId w:val="37"/>
  </w:num>
  <w:num w:numId="41">
    <w:abstractNumId w:val="29"/>
  </w:num>
  <w:num w:numId="42">
    <w:abstractNumId w:val="16"/>
  </w:num>
  <w:num w:numId="43">
    <w:abstractNumId w:val="7"/>
  </w:num>
  <w:num w:numId="44">
    <w:abstractNumId w:val="10"/>
  </w:num>
  <w:num w:numId="45">
    <w:abstractNumId w:val="33"/>
  </w:num>
  <w:num w:numId="46">
    <w:abstractNumId w:val="22"/>
  </w:num>
  <w:num w:numId="47">
    <w:abstractNumId w:val="2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3920"/>
    <w:rsid w:val="00004C31"/>
    <w:rsid w:val="000161E1"/>
    <w:rsid w:val="000172A8"/>
    <w:rsid w:val="00017CCB"/>
    <w:rsid w:val="00020913"/>
    <w:rsid w:val="00022E2C"/>
    <w:rsid w:val="00030758"/>
    <w:rsid w:val="00036DBB"/>
    <w:rsid w:val="00053328"/>
    <w:rsid w:val="00062FD0"/>
    <w:rsid w:val="0006644A"/>
    <w:rsid w:val="00074D76"/>
    <w:rsid w:val="00075C39"/>
    <w:rsid w:val="00082A8F"/>
    <w:rsid w:val="00086AF0"/>
    <w:rsid w:val="0009641E"/>
    <w:rsid w:val="000A0CDF"/>
    <w:rsid w:val="000A15E7"/>
    <w:rsid w:val="000B23F8"/>
    <w:rsid w:val="000B5F9A"/>
    <w:rsid w:val="000B775D"/>
    <w:rsid w:val="000C08DD"/>
    <w:rsid w:val="000D125F"/>
    <w:rsid w:val="000D5C1B"/>
    <w:rsid w:val="000E40A9"/>
    <w:rsid w:val="000F2252"/>
    <w:rsid w:val="000F5847"/>
    <w:rsid w:val="00102330"/>
    <w:rsid w:val="00102AAC"/>
    <w:rsid w:val="0011328A"/>
    <w:rsid w:val="001147DD"/>
    <w:rsid w:val="001178D5"/>
    <w:rsid w:val="001326F2"/>
    <w:rsid w:val="00134C69"/>
    <w:rsid w:val="00137E8C"/>
    <w:rsid w:val="00141E76"/>
    <w:rsid w:val="001537CD"/>
    <w:rsid w:val="00162BCE"/>
    <w:rsid w:val="00180280"/>
    <w:rsid w:val="00182B55"/>
    <w:rsid w:val="00186F23"/>
    <w:rsid w:val="00190230"/>
    <w:rsid w:val="001979E2"/>
    <w:rsid w:val="001A23AB"/>
    <w:rsid w:val="001B3CE7"/>
    <w:rsid w:val="001C57ED"/>
    <w:rsid w:val="001D3E31"/>
    <w:rsid w:val="00212A0C"/>
    <w:rsid w:val="002205D5"/>
    <w:rsid w:val="00221A6A"/>
    <w:rsid w:val="00223DD8"/>
    <w:rsid w:val="0022592F"/>
    <w:rsid w:val="002317BC"/>
    <w:rsid w:val="00232FD2"/>
    <w:rsid w:val="00235CC3"/>
    <w:rsid w:val="00236916"/>
    <w:rsid w:val="00247BA6"/>
    <w:rsid w:val="00253A44"/>
    <w:rsid w:val="002666AF"/>
    <w:rsid w:val="00276CDA"/>
    <w:rsid w:val="00282497"/>
    <w:rsid w:val="00283C86"/>
    <w:rsid w:val="00284633"/>
    <w:rsid w:val="002A2563"/>
    <w:rsid w:val="002A36E4"/>
    <w:rsid w:val="002A504F"/>
    <w:rsid w:val="002B225B"/>
    <w:rsid w:val="002C2F76"/>
    <w:rsid w:val="002C2FE4"/>
    <w:rsid w:val="002C3198"/>
    <w:rsid w:val="002D086C"/>
    <w:rsid w:val="002D5781"/>
    <w:rsid w:val="002E1F6A"/>
    <w:rsid w:val="002E3DDA"/>
    <w:rsid w:val="002E5D86"/>
    <w:rsid w:val="00314399"/>
    <w:rsid w:val="00321463"/>
    <w:rsid w:val="00321B5D"/>
    <w:rsid w:val="003223BB"/>
    <w:rsid w:val="003317AA"/>
    <w:rsid w:val="00334437"/>
    <w:rsid w:val="0033508C"/>
    <w:rsid w:val="003635EA"/>
    <w:rsid w:val="0037167E"/>
    <w:rsid w:val="00372B8F"/>
    <w:rsid w:val="00380F9B"/>
    <w:rsid w:val="00383B71"/>
    <w:rsid w:val="00383E96"/>
    <w:rsid w:val="00384EFC"/>
    <w:rsid w:val="0038510A"/>
    <w:rsid w:val="00394306"/>
    <w:rsid w:val="003A2D5B"/>
    <w:rsid w:val="003A6C3F"/>
    <w:rsid w:val="003D55B0"/>
    <w:rsid w:val="003D6229"/>
    <w:rsid w:val="003E45C4"/>
    <w:rsid w:val="003E5BAE"/>
    <w:rsid w:val="003E6CB2"/>
    <w:rsid w:val="003F3771"/>
    <w:rsid w:val="004048B4"/>
    <w:rsid w:val="0040685A"/>
    <w:rsid w:val="004110A3"/>
    <w:rsid w:val="0041706A"/>
    <w:rsid w:val="004232D3"/>
    <w:rsid w:val="004267F3"/>
    <w:rsid w:val="00430B25"/>
    <w:rsid w:val="00431A69"/>
    <w:rsid w:val="00442DD3"/>
    <w:rsid w:val="00452E06"/>
    <w:rsid w:val="00456271"/>
    <w:rsid w:val="00462F66"/>
    <w:rsid w:val="00466D29"/>
    <w:rsid w:val="00466E4E"/>
    <w:rsid w:val="004740DE"/>
    <w:rsid w:val="00474A8D"/>
    <w:rsid w:val="00475250"/>
    <w:rsid w:val="0048226F"/>
    <w:rsid w:val="004B0814"/>
    <w:rsid w:val="004B385A"/>
    <w:rsid w:val="004B55EF"/>
    <w:rsid w:val="004C090A"/>
    <w:rsid w:val="004C408A"/>
    <w:rsid w:val="004C462E"/>
    <w:rsid w:val="004C73BE"/>
    <w:rsid w:val="004D0E67"/>
    <w:rsid w:val="004D29D1"/>
    <w:rsid w:val="004D3354"/>
    <w:rsid w:val="004F5C08"/>
    <w:rsid w:val="00503BB4"/>
    <w:rsid w:val="005114F3"/>
    <w:rsid w:val="005171F2"/>
    <w:rsid w:val="00517CDF"/>
    <w:rsid w:val="00523F18"/>
    <w:rsid w:val="00523F74"/>
    <w:rsid w:val="00525109"/>
    <w:rsid w:val="00525529"/>
    <w:rsid w:val="005261AE"/>
    <w:rsid w:val="00540314"/>
    <w:rsid w:val="0054047D"/>
    <w:rsid w:val="00542395"/>
    <w:rsid w:val="00560E01"/>
    <w:rsid w:val="005629F7"/>
    <w:rsid w:val="00564866"/>
    <w:rsid w:val="00566D74"/>
    <w:rsid w:val="00567728"/>
    <w:rsid w:val="00570B0F"/>
    <w:rsid w:val="00573065"/>
    <w:rsid w:val="0057411C"/>
    <w:rsid w:val="00574314"/>
    <w:rsid w:val="005A05B2"/>
    <w:rsid w:val="005A2010"/>
    <w:rsid w:val="005A4EE9"/>
    <w:rsid w:val="005B548E"/>
    <w:rsid w:val="005B54E6"/>
    <w:rsid w:val="005C44E9"/>
    <w:rsid w:val="005D5C7A"/>
    <w:rsid w:val="005D67B4"/>
    <w:rsid w:val="005D7074"/>
    <w:rsid w:val="005E4BE0"/>
    <w:rsid w:val="005E6209"/>
    <w:rsid w:val="005F3B8F"/>
    <w:rsid w:val="005F5DB4"/>
    <w:rsid w:val="0060091B"/>
    <w:rsid w:val="00606249"/>
    <w:rsid w:val="00610452"/>
    <w:rsid w:val="006210CA"/>
    <w:rsid w:val="006572CF"/>
    <w:rsid w:val="00665ED2"/>
    <w:rsid w:val="0066656B"/>
    <w:rsid w:val="00671D46"/>
    <w:rsid w:val="0067593C"/>
    <w:rsid w:val="00681614"/>
    <w:rsid w:val="006902F9"/>
    <w:rsid w:val="006965C7"/>
    <w:rsid w:val="006A46DB"/>
    <w:rsid w:val="006A6205"/>
    <w:rsid w:val="006A6BE2"/>
    <w:rsid w:val="006A76F3"/>
    <w:rsid w:val="006C21B2"/>
    <w:rsid w:val="006C552E"/>
    <w:rsid w:val="006D19C2"/>
    <w:rsid w:val="006D74DB"/>
    <w:rsid w:val="006E2E93"/>
    <w:rsid w:val="0070408E"/>
    <w:rsid w:val="00707F59"/>
    <w:rsid w:val="00711ED3"/>
    <w:rsid w:val="00720D42"/>
    <w:rsid w:val="00731616"/>
    <w:rsid w:val="00735CCF"/>
    <w:rsid w:val="00744E42"/>
    <w:rsid w:val="007450AC"/>
    <w:rsid w:val="007457E2"/>
    <w:rsid w:val="00747608"/>
    <w:rsid w:val="00752AF1"/>
    <w:rsid w:val="0075573A"/>
    <w:rsid w:val="00774FC4"/>
    <w:rsid w:val="00775A66"/>
    <w:rsid w:val="00782C8F"/>
    <w:rsid w:val="00783131"/>
    <w:rsid w:val="00786186"/>
    <w:rsid w:val="00797870"/>
    <w:rsid w:val="007A0D96"/>
    <w:rsid w:val="007B1553"/>
    <w:rsid w:val="007D0119"/>
    <w:rsid w:val="007D6157"/>
    <w:rsid w:val="007E6F98"/>
    <w:rsid w:val="007F1BE2"/>
    <w:rsid w:val="007F3306"/>
    <w:rsid w:val="007F36D0"/>
    <w:rsid w:val="007F4A33"/>
    <w:rsid w:val="007F577C"/>
    <w:rsid w:val="007F5968"/>
    <w:rsid w:val="00801B5E"/>
    <w:rsid w:val="00802082"/>
    <w:rsid w:val="00811F22"/>
    <w:rsid w:val="00814460"/>
    <w:rsid w:val="008177B5"/>
    <w:rsid w:val="00821DEA"/>
    <w:rsid w:val="008229F9"/>
    <w:rsid w:val="0082707D"/>
    <w:rsid w:val="00832A0C"/>
    <w:rsid w:val="00832F32"/>
    <w:rsid w:val="00835EF3"/>
    <w:rsid w:val="008409D5"/>
    <w:rsid w:val="0085151C"/>
    <w:rsid w:val="00853258"/>
    <w:rsid w:val="00856878"/>
    <w:rsid w:val="00862690"/>
    <w:rsid w:val="0086532C"/>
    <w:rsid w:val="00871DF7"/>
    <w:rsid w:val="00885CC2"/>
    <w:rsid w:val="00891F59"/>
    <w:rsid w:val="0089415C"/>
    <w:rsid w:val="00896ACA"/>
    <w:rsid w:val="008A2D14"/>
    <w:rsid w:val="008A4DBB"/>
    <w:rsid w:val="008A7993"/>
    <w:rsid w:val="008B1C4E"/>
    <w:rsid w:val="008B4204"/>
    <w:rsid w:val="008D0B4E"/>
    <w:rsid w:val="008D1B2D"/>
    <w:rsid w:val="008D4CD1"/>
    <w:rsid w:val="008D61D1"/>
    <w:rsid w:val="008F2F4B"/>
    <w:rsid w:val="008F5A24"/>
    <w:rsid w:val="008F6A78"/>
    <w:rsid w:val="009122E7"/>
    <w:rsid w:val="0091488B"/>
    <w:rsid w:val="00916E92"/>
    <w:rsid w:val="00922846"/>
    <w:rsid w:val="00925143"/>
    <w:rsid w:val="00926CA9"/>
    <w:rsid w:val="00933BF8"/>
    <w:rsid w:val="00943C69"/>
    <w:rsid w:val="00947D82"/>
    <w:rsid w:val="00951D74"/>
    <w:rsid w:val="0095408B"/>
    <w:rsid w:val="0096405A"/>
    <w:rsid w:val="00966193"/>
    <w:rsid w:val="009728F3"/>
    <w:rsid w:val="009731AD"/>
    <w:rsid w:val="00975D8F"/>
    <w:rsid w:val="009A6888"/>
    <w:rsid w:val="009C04E9"/>
    <w:rsid w:val="009C2A5A"/>
    <w:rsid w:val="009C4F42"/>
    <w:rsid w:val="009C52C6"/>
    <w:rsid w:val="009C68DF"/>
    <w:rsid w:val="009D1548"/>
    <w:rsid w:val="009D3920"/>
    <w:rsid w:val="009E5BDD"/>
    <w:rsid w:val="009F04A4"/>
    <w:rsid w:val="009F0EDC"/>
    <w:rsid w:val="009F6570"/>
    <w:rsid w:val="00A01BA1"/>
    <w:rsid w:val="00A02F33"/>
    <w:rsid w:val="00A05DA1"/>
    <w:rsid w:val="00A07DEB"/>
    <w:rsid w:val="00A16CD3"/>
    <w:rsid w:val="00A2647D"/>
    <w:rsid w:val="00A26E39"/>
    <w:rsid w:val="00A430B5"/>
    <w:rsid w:val="00A523F2"/>
    <w:rsid w:val="00A54289"/>
    <w:rsid w:val="00A544FD"/>
    <w:rsid w:val="00A563AB"/>
    <w:rsid w:val="00A603AE"/>
    <w:rsid w:val="00A74EAD"/>
    <w:rsid w:val="00A835C8"/>
    <w:rsid w:val="00A86EF0"/>
    <w:rsid w:val="00A94940"/>
    <w:rsid w:val="00AA0462"/>
    <w:rsid w:val="00AA7F91"/>
    <w:rsid w:val="00AB0B05"/>
    <w:rsid w:val="00AB0E92"/>
    <w:rsid w:val="00AB25BF"/>
    <w:rsid w:val="00AB5E34"/>
    <w:rsid w:val="00AB7FDF"/>
    <w:rsid w:val="00AC3386"/>
    <w:rsid w:val="00AD40EE"/>
    <w:rsid w:val="00AD6F0F"/>
    <w:rsid w:val="00AE5BFB"/>
    <w:rsid w:val="00AF3A95"/>
    <w:rsid w:val="00AF7682"/>
    <w:rsid w:val="00B13359"/>
    <w:rsid w:val="00B362D7"/>
    <w:rsid w:val="00B40073"/>
    <w:rsid w:val="00B52F4B"/>
    <w:rsid w:val="00B56C39"/>
    <w:rsid w:val="00B57740"/>
    <w:rsid w:val="00B60D28"/>
    <w:rsid w:val="00B638EF"/>
    <w:rsid w:val="00B66F13"/>
    <w:rsid w:val="00B725C0"/>
    <w:rsid w:val="00B7742F"/>
    <w:rsid w:val="00B80DB4"/>
    <w:rsid w:val="00B82636"/>
    <w:rsid w:val="00B873CF"/>
    <w:rsid w:val="00B903C7"/>
    <w:rsid w:val="00B965C1"/>
    <w:rsid w:val="00BA254B"/>
    <w:rsid w:val="00BA6686"/>
    <w:rsid w:val="00BB08AD"/>
    <w:rsid w:val="00BD3600"/>
    <w:rsid w:val="00BD5D69"/>
    <w:rsid w:val="00BE0799"/>
    <w:rsid w:val="00BE3D2E"/>
    <w:rsid w:val="00BE4863"/>
    <w:rsid w:val="00BF0AFF"/>
    <w:rsid w:val="00BF1A41"/>
    <w:rsid w:val="00BF64E3"/>
    <w:rsid w:val="00C02569"/>
    <w:rsid w:val="00C03DF4"/>
    <w:rsid w:val="00C06217"/>
    <w:rsid w:val="00C10C31"/>
    <w:rsid w:val="00C23CC6"/>
    <w:rsid w:val="00C26D9D"/>
    <w:rsid w:val="00C30F3F"/>
    <w:rsid w:val="00C30F61"/>
    <w:rsid w:val="00C3359F"/>
    <w:rsid w:val="00C47014"/>
    <w:rsid w:val="00C55131"/>
    <w:rsid w:val="00C552D5"/>
    <w:rsid w:val="00C57D31"/>
    <w:rsid w:val="00C6190C"/>
    <w:rsid w:val="00C74150"/>
    <w:rsid w:val="00C771DF"/>
    <w:rsid w:val="00C820D7"/>
    <w:rsid w:val="00C84DDD"/>
    <w:rsid w:val="00C930A5"/>
    <w:rsid w:val="00CA449F"/>
    <w:rsid w:val="00CA4E92"/>
    <w:rsid w:val="00CD33BE"/>
    <w:rsid w:val="00CD57BF"/>
    <w:rsid w:val="00CD7411"/>
    <w:rsid w:val="00CF2337"/>
    <w:rsid w:val="00D00039"/>
    <w:rsid w:val="00D10F49"/>
    <w:rsid w:val="00D11D1D"/>
    <w:rsid w:val="00D13D3F"/>
    <w:rsid w:val="00D23987"/>
    <w:rsid w:val="00D33364"/>
    <w:rsid w:val="00D35D62"/>
    <w:rsid w:val="00D405C2"/>
    <w:rsid w:val="00D41E39"/>
    <w:rsid w:val="00D42E91"/>
    <w:rsid w:val="00D45510"/>
    <w:rsid w:val="00D458AC"/>
    <w:rsid w:val="00D53348"/>
    <w:rsid w:val="00D56F22"/>
    <w:rsid w:val="00D6358B"/>
    <w:rsid w:val="00D71B5D"/>
    <w:rsid w:val="00D723CB"/>
    <w:rsid w:val="00D77E2D"/>
    <w:rsid w:val="00D843D2"/>
    <w:rsid w:val="00D911DF"/>
    <w:rsid w:val="00D976DA"/>
    <w:rsid w:val="00DC06C5"/>
    <w:rsid w:val="00DC3753"/>
    <w:rsid w:val="00DD2F16"/>
    <w:rsid w:val="00DD3047"/>
    <w:rsid w:val="00DE611F"/>
    <w:rsid w:val="00DF385E"/>
    <w:rsid w:val="00DF58B2"/>
    <w:rsid w:val="00DF5B7D"/>
    <w:rsid w:val="00E14D31"/>
    <w:rsid w:val="00E23517"/>
    <w:rsid w:val="00E42B40"/>
    <w:rsid w:val="00E44A60"/>
    <w:rsid w:val="00E46B63"/>
    <w:rsid w:val="00E5367E"/>
    <w:rsid w:val="00E548AA"/>
    <w:rsid w:val="00E577A7"/>
    <w:rsid w:val="00E63BE3"/>
    <w:rsid w:val="00E65DB3"/>
    <w:rsid w:val="00E67477"/>
    <w:rsid w:val="00E7227B"/>
    <w:rsid w:val="00E977F6"/>
    <w:rsid w:val="00EA4C79"/>
    <w:rsid w:val="00EA70EE"/>
    <w:rsid w:val="00EB3114"/>
    <w:rsid w:val="00EC7C02"/>
    <w:rsid w:val="00EE0EBB"/>
    <w:rsid w:val="00EE312D"/>
    <w:rsid w:val="00EE7ABE"/>
    <w:rsid w:val="00EF2244"/>
    <w:rsid w:val="00F07A1F"/>
    <w:rsid w:val="00F132D1"/>
    <w:rsid w:val="00F13501"/>
    <w:rsid w:val="00F22669"/>
    <w:rsid w:val="00F25B88"/>
    <w:rsid w:val="00F314E2"/>
    <w:rsid w:val="00F327F4"/>
    <w:rsid w:val="00F37F3F"/>
    <w:rsid w:val="00F451CA"/>
    <w:rsid w:val="00F47AEB"/>
    <w:rsid w:val="00F6766A"/>
    <w:rsid w:val="00F67BC9"/>
    <w:rsid w:val="00F92BDB"/>
    <w:rsid w:val="00FA26F2"/>
    <w:rsid w:val="00FA383F"/>
    <w:rsid w:val="00FB06BE"/>
    <w:rsid w:val="00FB300F"/>
    <w:rsid w:val="00FB3C6D"/>
    <w:rsid w:val="00FB4A79"/>
    <w:rsid w:val="00FB52AC"/>
    <w:rsid w:val="00FC46F5"/>
    <w:rsid w:val="00FC64A5"/>
    <w:rsid w:val="00FD78AF"/>
    <w:rsid w:val="00FE216B"/>
    <w:rsid w:val="00FE347A"/>
    <w:rsid w:val="00FF15B9"/>
    <w:rsid w:val="00FF485B"/>
    <w:rsid w:val="00FF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78"/>
    <w:pPr>
      <w:ind w:left="499" w:hanging="357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9D392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st">
    <w:name w:val="st"/>
    <w:basedOn w:val="DefaultParagraphFont"/>
    <w:uiPriority w:val="99"/>
    <w:rsid w:val="009D3920"/>
    <w:rPr>
      <w:rFonts w:cs="Times New Roman"/>
    </w:rPr>
  </w:style>
  <w:style w:type="paragraph" w:styleId="Header">
    <w:name w:val="header"/>
    <w:basedOn w:val="Normal"/>
    <w:link w:val="HeaderChar"/>
    <w:uiPriority w:val="99"/>
    <w:rsid w:val="009D3920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pl-P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D3920"/>
    <w:rPr>
      <w:rFonts w:ascii="Calibri" w:hAnsi="Calibri"/>
    </w:rPr>
  </w:style>
  <w:style w:type="paragraph" w:styleId="Footer">
    <w:name w:val="footer"/>
    <w:basedOn w:val="Normal"/>
    <w:link w:val="FooterChar"/>
    <w:uiPriority w:val="99"/>
    <w:rsid w:val="009D3920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pl-PL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D3920"/>
    <w:rPr>
      <w:rFonts w:ascii="Calibri" w:hAnsi="Calibri"/>
    </w:rPr>
  </w:style>
  <w:style w:type="paragraph" w:styleId="BalloonText">
    <w:name w:val="Balloon Text"/>
    <w:basedOn w:val="Normal"/>
    <w:link w:val="BalloonTextChar"/>
    <w:uiPriority w:val="99"/>
    <w:semiHidden/>
    <w:rsid w:val="006902F9"/>
    <w:rPr>
      <w:rFonts w:ascii="Segoe UI" w:hAnsi="Segoe UI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02F9"/>
    <w:rPr>
      <w:rFonts w:ascii="Segoe UI" w:hAnsi="Segoe UI"/>
      <w:sz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C3359F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3359F"/>
    <w:rPr>
      <w:sz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C3359F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976D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D976DA"/>
    <w:rPr>
      <w:rFonts w:cs="Calibri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D976DA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B638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4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powiat.ture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2472</TotalTime>
  <Pages>2</Pages>
  <Words>676</Words>
  <Characters>4058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LO</cp:lastModifiedBy>
  <cp:revision>151</cp:revision>
  <cp:lastPrinted>2022-06-29T11:37:00Z</cp:lastPrinted>
  <dcterms:created xsi:type="dcterms:W3CDTF">2014-03-24T09:30:00Z</dcterms:created>
  <dcterms:modified xsi:type="dcterms:W3CDTF">2023-06-19T08:13:00Z</dcterms:modified>
</cp:coreProperties>
</file>