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E8184" w14:textId="50B303D5" w:rsidR="005562DE" w:rsidRPr="005D7F24" w:rsidRDefault="005562DE" w:rsidP="001A5E4B">
      <w:pPr>
        <w:spacing w:line="276" w:lineRule="auto"/>
        <w:jc w:val="right"/>
        <w:rPr>
          <w:sz w:val="24"/>
          <w:szCs w:val="24"/>
        </w:rPr>
      </w:pPr>
      <w:r w:rsidRPr="005D7F24">
        <w:rPr>
          <w:sz w:val="24"/>
          <w:szCs w:val="24"/>
        </w:rPr>
        <w:t xml:space="preserve">                                                                                               Wołomin</w:t>
      </w:r>
      <w:r w:rsidR="00056ECD" w:rsidRPr="005D7F24">
        <w:rPr>
          <w:sz w:val="24"/>
          <w:szCs w:val="24"/>
        </w:rPr>
        <w:t>,</w:t>
      </w:r>
      <w:r w:rsidR="00D56D9A">
        <w:rPr>
          <w:sz w:val="24"/>
          <w:szCs w:val="24"/>
        </w:rPr>
        <w:t xml:space="preserve"> </w:t>
      </w:r>
      <w:r w:rsidR="00564EAC">
        <w:rPr>
          <w:sz w:val="24"/>
          <w:szCs w:val="24"/>
        </w:rPr>
        <w:t>08</w:t>
      </w:r>
      <w:r w:rsidR="0039031A" w:rsidRPr="005D7F24">
        <w:rPr>
          <w:sz w:val="24"/>
          <w:szCs w:val="24"/>
        </w:rPr>
        <w:t>.</w:t>
      </w:r>
      <w:r w:rsidR="00D56D9A">
        <w:rPr>
          <w:sz w:val="24"/>
          <w:szCs w:val="24"/>
        </w:rPr>
        <w:t>0</w:t>
      </w:r>
      <w:r w:rsidR="00564EAC">
        <w:rPr>
          <w:sz w:val="24"/>
          <w:szCs w:val="24"/>
        </w:rPr>
        <w:t>4</w:t>
      </w:r>
      <w:r w:rsidR="0039031A" w:rsidRPr="005D7F24">
        <w:rPr>
          <w:sz w:val="24"/>
          <w:szCs w:val="24"/>
        </w:rPr>
        <w:t>.</w:t>
      </w:r>
      <w:r w:rsidR="00CB799D" w:rsidRPr="005D7F24">
        <w:rPr>
          <w:sz w:val="24"/>
          <w:szCs w:val="24"/>
        </w:rPr>
        <w:t>202</w:t>
      </w:r>
      <w:r w:rsidR="00D56D9A">
        <w:rPr>
          <w:sz w:val="24"/>
          <w:szCs w:val="24"/>
        </w:rPr>
        <w:t>5</w:t>
      </w:r>
      <w:r w:rsidRPr="005D7F24">
        <w:rPr>
          <w:sz w:val="24"/>
          <w:szCs w:val="24"/>
        </w:rPr>
        <w:t xml:space="preserve"> r.</w:t>
      </w:r>
    </w:p>
    <w:p w14:paraId="4227D1E4" w14:textId="4760E780" w:rsidR="00EB6FC0" w:rsidRDefault="00EB6FC0" w:rsidP="00EB6FC0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WGG.662</w:t>
      </w:r>
      <w:r w:rsidR="000F7564">
        <w:rPr>
          <w:sz w:val="24"/>
          <w:szCs w:val="24"/>
        </w:rPr>
        <w:t>3</w:t>
      </w:r>
      <w:r>
        <w:rPr>
          <w:sz w:val="24"/>
          <w:szCs w:val="24"/>
        </w:rPr>
        <w:t>.1</w:t>
      </w:r>
      <w:r w:rsidR="000F7564">
        <w:rPr>
          <w:sz w:val="24"/>
          <w:szCs w:val="24"/>
        </w:rPr>
        <w:t>.</w:t>
      </w:r>
      <w:r w:rsidR="00564EAC">
        <w:rPr>
          <w:sz w:val="24"/>
          <w:szCs w:val="24"/>
        </w:rPr>
        <w:t>7</w:t>
      </w:r>
      <w:r>
        <w:rPr>
          <w:sz w:val="24"/>
          <w:szCs w:val="24"/>
        </w:rPr>
        <w:t>.202</w:t>
      </w:r>
      <w:r w:rsidR="00564EAC">
        <w:rPr>
          <w:sz w:val="24"/>
          <w:szCs w:val="24"/>
        </w:rPr>
        <w:t>5</w:t>
      </w:r>
    </w:p>
    <w:p w14:paraId="4F67DA33" w14:textId="77777777" w:rsidR="006434F3" w:rsidRDefault="006434F3" w:rsidP="001A5E4B">
      <w:pPr>
        <w:spacing w:line="276" w:lineRule="auto"/>
        <w:jc w:val="right"/>
        <w:rPr>
          <w:sz w:val="24"/>
          <w:szCs w:val="24"/>
        </w:rPr>
      </w:pPr>
    </w:p>
    <w:p w14:paraId="3AFEB665" w14:textId="77777777" w:rsidR="00EB6FC0" w:rsidRDefault="00EB6FC0" w:rsidP="001A5E4B">
      <w:pPr>
        <w:spacing w:line="276" w:lineRule="auto"/>
        <w:jc w:val="right"/>
        <w:rPr>
          <w:sz w:val="24"/>
          <w:szCs w:val="24"/>
        </w:rPr>
      </w:pPr>
    </w:p>
    <w:p w14:paraId="434B2DDF" w14:textId="77777777" w:rsidR="00EB6FC0" w:rsidRDefault="00EB6FC0" w:rsidP="001A5E4B">
      <w:pPr>
        <w:spacing w:line="276" w:lineRule="auto"/>
        <w:jc w:val="right"/>
        <w:rPr>
          <w:sz w:val="24"/>
          <w:szCs w:val="24"/>
        </w:rPr>
      </w:pPr>
    </w:p>
    <w:p w14:paraId="6A9761B7" w14:textId="77777777" w:rsidR="00EB6FC0" w:rsidRPr="00EB6FC0" w:rsidRDefault="00EB6FC0" w:rsidP="00EB6FC0">
      <w:pPr>
        <w:spacing w:line="276" w:lineRule="auto"/>
        <w:rPr>
          <w:b/>
          <w:bCs/>
          <w:sz w:val="24"/>
          <w:szCs w:val="24"/>
        </w:rPr>
      </w:pPr>
      <w:r w:rsidRPr="00EB6FC0">
        <w:rPr>
          <w:b/>
          <w:bCs/>
          <w:sz w:val="24"/>
          <w:szCs w:val="24"/>
        </w:rPr>
        <w:t>Zamawiający:</w:t>
      </w:r>
    </w:p>
    <w:p w14:paraId="4C8C99F3" w14:textId="77777777" w:rsidR="00EB6FC0" w:rsidRPr="00EB6FC0" w:rsidRDefault="00EB6FC0" w:rsidP="00EB6FC0">
      <w:pPr>
        <w:spacing w:line="276" w:lineRule="auto"/>
        <w:rPr>
          <w:sz w:val="24"/>
          <w:szCs w:val="24"/>
        </w:rPr>
      </w:pPr>
      <w:r w:rsidRPr="00EB6FC0">
        <w:rPr>
          <w:sz w:val="24"/>
          <w:szCs w:val="24"/>
        </w:rPr>
        <w:t>Powiat Wołomiński</w:t>
      </w:r>
    </w:p>
    <w:p w14:paraId="48FACB67" w14:textId="77777777" w:rsidR="00EB6FC0" w:rsidRPr="00EB6FC0" w:rsidRDefault="00EB6FC0" w:rsidP="00EB6FC0">
      <w:pPr>
        <w:spacing w:line="276" w:lineRule="auto"/>
        <w:rPr>
          <w:sz w:val="24"/>
          <w:szCs w:val="24"/>
        </w:rPr>
      </w:pPr>
      <w:r w:rsidRPr="00EB6FC0">
        <w:rPr>
          <w:sz w:val="24"/>
          <w:szCs w:val="24"/>
        </w:rPr>
        <w:t>05-200 Wołomin, ul. Prądzyńskiego 3</w:t>
      </w:r>
    </w:p>
    <w:p w14:paraId="585A1D3C" w14:textId="77777777" w:rsidR="00EB6FC0" w:rsidRPr="00EB6FC0" w:rsidRDefault="00EB6FC0" w:rsidP="00EB6FC0">
      <w:pPr>
        <w:spacing w:line="276" w:lineRule="auto"/>
        <w:rPr>
          <w:sz w:val="24"/>
          <w:szCs w:val="24"/>
        </w:rPr>
      </w:pPr>
      <w:r w:rsidRPr="00EB6FC0">
        <w:rPr>
          <w:sz w:val="24"/>
          <w:szCs w:val="24"/>
        </w:rPr>
        <w:t>NIP: 125-09-40-609</w:t>
      </w:r>
    </w:p>
    <w:p w14:paraId="14207971" w14:textId="77777777" w:rsidR="00EB6FC0" w:rsidRPr="00EB6FC0" w:rsidRDefault="00EB6FC0" w:rsidP="00EB6FC0">
      <w:pPr>
        <w:spacing w:line="276" w:lineRule="auto"/>
        <w:rPr>
          <w:sz w:val="24"/>
          <w:szCs w:val="24"/>
        </w:rPr>
      </w:pPr>
      <w:r w:rsidRPr="00EB6FC0">
        <w:rPr>
          <w:sz w:val="24"/>
          <w:szCs w:val="24"/>
        </w:rPr>
        <w:t>REGON: 013269344</w:t>
      </w:r>
    </w:p>
    <w:p w14:paraId="3CDF9415" w14:textId="77777777" w:rsidR="00EB6FC0" w:rsidRPr="00564EAC" w:rsidRDefault="00EB6FC0" w:rsidP="00EB6FC0">
      <w:pPr>
        <w:spacing w:line="276" w:lineRule="auto"/>
        <w:rPr>
          <w:sz w:val="24"/>
          <w:szCs w:val="24"/>
          <w:lang w:val="en-GB"/>
        </w:rPr>
      </w:pPr>
      <w:r w:rsidRPr="00564EAC">
        <w:rPr>
          <w:sz w:val="24"/>
          <w:szCs w:val="24"/>
          <w:lang w:val="en-GB"/>
        </w:rPr>
        <w:t>e-mail: kancelaria@powiat-wolominski.pl</w:t>
      </w:r>
    </w:p>
    <w:p w14:paraId="4402B278" w14:textId="6840ADA9" w:rsidR="00EB6FC0" w:rsidRDefault="00EB6FC0" w:rsidP="00EB6FC0">
      <w:pPr>
        <w:spacing w:line="276" w:lineRule="auto"/>
        <w:rPr>
          <w:sz w:val="24"/>
          <w:szCs w:val="24"/>
        </w:rPr>
      </w:pPr>
      <w:r w:rsidRPr="00EB6FC0">
        <w:rPr>
          <w:sz w:val="24"/>
          <w:szCs w:val="24"/>
        </w:rPr>
        <w:t>tel.: 22 346 11 00, fax: 22 776 50 93</w:t>
      </w:r>
      <w:r w:rsidRPr="00EB6FC0">
        <w:rPr>
          <w:sz w:val="24"/>
          <w:szCs w:val="24"/>
        </w:rPr>
        <w:cr/>
      </w:r>
    </w:p>
    <w:p w14:paraId="39BE9F46" w14:textId="77777777" w:rsidR="00EB6FC0" w:rsidRDefault="00EB6FC0" w:rsidP="001A5E4B">
      <w:pPr>
        <w:spacing w:line="276" w:lineRule="auto"/>
        <w:jc w:val="right"/>
        <w:rPr>
          <w:sz w:val="24"/>
          <w:szCs w:val="24"/>
        </w:rPr>
      </w:pPr>
    </w:p>
    <w:p w14:paraId="1BC063CB" w14:textId="77777777" w:rsidR="00EB6FC0" w:rsidRDefault="00EB6FC0" w:rsidP="001A5E4B">
      <w:pPr>
        <w:spacing w:line="276" w:lineRule="auto"/>
        <w:jc w:val="right"/>
        <w:rPr>
          <w:sz w:val="24"/>
          <w:szCs w:val="24"/>
        </w:rPr>
      </w:pPr>
    </w:p>
    <w:p w14:paraId="1369B8C2" w14:textId="77777777" w:rsidR="00EB6FC0" w:rsidRDefault="00EB6FC0" w:rsidP="001A5E4B">
      <w:pPr>
        <w:spacing w:line="276" w:lineRule="auto"/>
        <w:jc w:val="right"/>
        <w:rPr>
          <w:sz w:val="24"/>
          <w:szCs w:val="24"/>
        </w:rPr>
      </w:pPr>
    </w:p>
    <w:p w14:paraId="3FCBA76F" w14:textId="77777777" w:rsidR="00EB6FC0" w:rsidRPr="004710BB" w:rsidRDefault="00EB6FC0" w:rsidP="001A5E4B">
      <w:pPr>
        <w:spacing w:line="276" w:lineRule="auto"/>
        <w:jc w:val="right"/>
        <w:rPr>
          <w:sz w:val="24"/>
          <w:szCs w:val="24"/>
        </w:rPr>
      </w:pPr>
    </w:p>
    <w:p w14:paraId="2987264F" w14:textId="19364658" w:rsidR="00CB799D" w:rsidRPr="00EB6FC0" w:rsidRDefault="00EB6FC0" w:rsidP="00EB6FC0">
      <w:pPr>
        <w:spacing w:line="276" w:lineRule="auto"/>
        <w:jc w:val="center"/>
        <w:rPr>
          <w:b/>
          <w:bCs/>
          <w:sz w:val="24"/>
          <w:szCs w:val="24"/>
        </w:rPr>
      </w:pPr>
      <w:r w:rsidRPr="00EB6FC0">
        <w:rPr>
          <w:b/>
          <w:bCs/>
          <w:sz w:val="24"/>
          <w:szCs w:val="24"/>
        </w:rPr>
        <w:t>Zaproszenie do złożenia oferty</w:t>
      </w:r>
    </w:p>
    <w:p w14:paraId="5E3A5A26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35C55FFF" w14:textId="600729B7" w:rsidR="00692CEA" w:rsidRDefault="006434F3" w:rsidP="006434F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Proszę o przedstawienie oferty cenowej na </w:t>
      </w:r>
      <w:r w:rsidR="00D56D9A" w:rsidRPr="00D56D9A">
        <w:rPr>
          <w:sz w:val="24"/>
          <w:szCs w:val="24"/>
        </w:rPr>
        <w:t xml:space="preserve">wykonanie stosownych czynności klasyfikacyjnych, o których mowa w §5 ust. 1 pkt 1-3 rozporządzenia Rady Ministrów z dnia 12 września 2012 r. w sprawie gleboznawczej klasyfikacji gruntów (Dz. U. z 2012 r. poz.1246) wraz ze sporządzeniem niezbędnej dokumentacji klasyfikacyjnej i geodezyjno-kartograficznej umożliwiającej przyjęcie prac do państwowego zasobu geodezyjnego i kartograficznego dla gruntów </w:t>
      </w:r>
      <w:r w:rsidR="00D56D9A">
        <w:rPr>
          <w:sz w:val="24"/>
          <w:szCs w:val="24"/>
        </w:rPr>
        <w:t>dział</w:t>
      </w:r>
      <w:r w:rsidR="00926C34">
        <w:rPr>
          <w:sz w:val="24"/>
          <w:szCs w:val="24"/>
        </w:rPr>
        <w:t>ki</w:t>
      </w:r>
      <w:r w:rsidR="00D56D9A">
        <w:rPr>
          <w:sz w:val="24"/>
          <w:szCs w:val="24"/>
        </w:rPr>
        <w:t xml:space="preserve"> ewidencyjn</w:t>
      </w:r>
      <w:r w:rsidR="00926C34">
        <w:rPr>
          <w:sz w:val="24"/>
          <w:szCs w:val="24"/>
        </w:rPr>
        <w:t>ej</w:t>
      </w:r>
      <w:r w:rsidR="00D56D9A">
        <w:rPr>
          <w:sz w:val="24"/>
          <w:szCs w:val="24"/>
        </w:rPr>
        <w:t xml:space="preserve"> nr </w:t>
      </w:r>
      <w:r w:rsidR="00564EAC">
        <w:rPr>
          <w:sz w:val="24"/>
          <w:szCs w:val="24"/>
        </w:rPr>
        <w:t>158/7</w:t>
      </w:r>
      <w:r w:rsidR="00D56D9A">
        <w:rPr>
          <w:sz w:val="24"/>
          <w:szCs w:val="24"/>
        </w:rPr>
        <w:t xml:space="preserve"> położon</w:t>
      </w:r>
      <w:r w:rsidR="00926C34">
        <w:rPr>
          <w:sz w:val="24"/>
          <w:szCs w:val="24"/>
        </w:rPr>
        <w:t>ej</w:t>
      </w:r>
      <w:r w:rsidR="00D56D9A">
        <w:rPr>
          <w:sz w:val="24"/>
          <w:szCs w:val="24"/>
        </w:rPr>
        <w:t xml:space="preserve"> w obrębie </w:t>
      </w:r>
      <w:r w:rsidR="00564EAC">
        <w:rPr>
          <w:sz w:val="24"/>
          <w:szCs w:val="24"/>
        </w:rPr>
        <w:t>Jarzębia Łąka</w:t>
      </w:r>
      <w:r w:rsidR="00D56D9A">
        <w:rPr>
          <w:sz w:val="24"/>
          <w:szCs w:val="24"/>
        </w:rPr>
        <w:t xml:space="preserve"> </w:t>
      </w:r>
      <w:r w:rsidR="00564EAC">
        <w:rPr>
          <w:sz w:val="24"/>
          <w:szCs w:val="24"/>
        </w:rPr>
        <w:t>gmina</w:t>
      </w:r>
      <w:r w:rsidR="00926C34">
        <w:rPr>
          <w:sz w:val="24"/>
          <w:szCs w:val="24"/>
        </w:rPr>
        <w:t xml:space="preserve"> </w:t>
      </w:r>
      <w:r w:rsidR="00564EAC">
        <w:rPr>
          <w:sz w:val="24"/>
          <w:szCs w:val="24"/>
        </w:rPr>
        <w:t>Tłuszcz</w:t>
      </w:r>
      <w:r w:rsidR="00926C34">
        <w:rPr>
          <w:sz w:val="24"/>
          <w:szCs w:val="24"/>
        </w:rPr>
        <w:t>.</w:t>
      </w:r>
    </w:p>
    <w:p w14:paraId="1AB184AA" w14:textId="634A6F8A" w:rsidR="006434F3" w:rsidRDefault="006434F3" w:rsidP="006434F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Termin na złożenie oferty do dnia </w:t>
      </w:r>
      <w:r w:rsidR="00926C34">
        <w:rPr>
          <w:sz w:val="24"/>
          <w:szCs w:val="24"/>
        </w:rPr>
        <w:t>1</w:t>
      </w:r>
      <w:r w:rsidR="00564EAC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564EAC">
        <w:rPr>
          <w:sz w:val="24"/>
          <w:szCs w:val="24"/>
        </w:rPr>
        <w:t>kwietnia</w:t>
      </w:r>
      <w:r>
        <w:rPr>
          <w:sz w:val="24"/>
          <w:szCs w:val="24"/>
        </w:rPr>
        <w:t xml:space="preserve"> 202</w:t>
      </w:r>
      <w:r w:rsidR="00D56D9A">
        <w:rPr>
          <w:sz w:val="24"/>
          <w:szCs w:val="24"/>
        </w:rPr>
        <w:t>5</w:t>
      </w:r>
      <w:r>
        <w:rPr>
          <w:sz w:val="24"/>
          <w:szCs w:val="24"/>
        </w:rPr>
        <w:t xml:space="preserve"> r.</w:t>
      </w:r>
    </w:p>
    <w:p w14:paraId="1AB815C8" w14:textId="1DD827BD" w:rsidR="00C61BF8" w:rsidRPr="000F7564" w:rsidRDefault="00C61BF8" w:rsidP="00C61BF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Oferty należy przesłać na adres mailowy: </w:t>
      </w:r>
      <w:hyperlink r:id="rId8" w:history="1">
        <w:r w:rsidR="000F7564" w:rsidRPr="00035E12">
          <w:rPr>
            <w:rStyle w:val="Hipercze"/>
            <w:sz w:val="24"/>
            <w:szCs w:val="24"/>
          </w:rPr>
          <w:t>zlecenia@powiat-wolominski.pl</w:t>
        </w:r>
      </w:hyperlink>
      <w:r w:rsidR="000F7564">
        <w:rPr>
          <w:sz w:val="24"/>
          <w:szCs w:val="24"/>
          <w:u w:val="single"/>
        </w:rPr>
        <w:t xml:space="preserve"> </w:t>
      </w:r>
      <w:r w:rsidR="000F7564" w:rsidRPr="000F7564">
        <w:rPr>
          <w:sz w:val="24"/>
          <w:szCs w:val="24"/>
        </w:rPr>
        <w:t>w nagłówku wskazując sygn. akt. WGG.6623.1.</w:t>
      </w:r>
      <w:r w:rsidR="00564EAC">
        <w:rPr>
          <w:sz w:val="24"/>
          <w:szCs w:val="24"/>
        </w:rPr>
        <w:t>7</w:t>
      </w:r>
      <w:r w:rsidR="000F7564" w:rsidRPr="000F7564">
        <w:rPr>
          <w:sz w:val="24"/>
          <w:szCs w:val="24"/>
        </w:rPr>
        <w:t>.20</w:t>
      </w:r>
      <w:r w:rsidR="004F458F">
        <w:rPr>
          <w:sz w:val="24"/>
          <w:szCs w:val="24"/>
        </w:rPr>
        <w:t>2</w:t>
      </w:r>
      <w:r w:rsidR="00564EAC">
        <w:rPr>
          <w:sz w:val="24"/>
          <w:szCs w:val="24"/>
        </w:rPr>
        <w:t>5</w:t>
      </w:r>
      <w:r w:rsidR="004F458F">
        <w:rPr>
          <w:sz w:val="24"/>
          <w:szCs w:val="24"/>
        </w:rPr>
        <w:t>.</w:t>
      </w:r>
    </w:p>
    <w:p w14:paraId="61827CDA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28853337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447F125D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71410FC3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634DB061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29CEBEFB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2D5EF220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5D3CEF4F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1FE012AB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719470C4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16612B58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48DDAA9A" w14:textId="77777777" w:rsidR="00692CEA" w:rsidRPr="00666F9C" w:rsidRDefault="00692CEA" w:rsidP="00666F9C">
      <w:pPr>
        <w:jc w:val="both"/>
        <w:rPr>
          <w:sz w:val="24"/>
          <w:szCs w:val="24"/>
        </w:rPr>
      </w:pPr>
    </w:p>
    <w:p w14:paraId="7EAAA6EC" w14:textId="77777777" w:rsidR="00692CEA" w:rsidRDefault="00692CEA" w:rsidP="00053449">
      <w:pPr>
        <w:rPr>
          <w:sz w:val="20"/>
          <w:u w:val="single"/>
        </w:rPr>
      </w:pPr>
    </w:p>
    <w:p w14:paraId="723DBD66" w14:textId="77777777" w:rsidR="00692CEA" w:rsidRDefault="00692CEA" w:rsidP="00053449">
      <w:pPr>
        <w:rPr>
          <w:sz w:val="20"/>
          <w:u w:val="single"/>
        </w:rPr>
      </w:pPr>
    </w:p>
    <w:p w14:paraId="4E1BA618" w14:textId="15BFD7CA" w:rsidR="00AF0D78" w:rsidRDefault="00AF0D78" w:rsidP="00053449">
      <w:pPr>
        <w:rPr>
          <w:sz w:val="20"/>
        </w:rPr>
      </w:pPr>
    </w:p>
    <w:p w14:paraId="1318DED5" w14:textId="1B5C6548" w:rsidR="00D07194" w:rsidRPr="00AF0D78" w:rsidRDefault="00D07194" w:rsidP="00053449">
      <w:pPr>
        <w:rPr>
          <w:sz w:val="20"/>
        </w:rPr>
      </w:pPr>
    </w:p>
    <w:sectPr w:rsidR="00D07194" w:rsidRPr="00AF0D78" w:rsidSect="00230D8B">
      <w:headerReference w:type="first" r:id="rId9"/>
      <w:footerReference w:type="first" r:id="rId10"/>
      <w:pgSz w:w="11907" w:h="16840"/>
      <w:pgMar w:top="679" w:right="1275" w:bottom="851" w:left="1276" w:header="708" w:footer="4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EAADC" w14:textId="77777777" w:rsidR="002B512D" w:rsidRDefault="002B512D">
      <w:r>
        <w:separator/>
      </w:r>
    </w:p>
  </w:endnote>
  <w:endnote w:type="continuationSeparator" w:id="0">
    <w:p w14:paraId="72E506E3" w14:textId="77777777" w:rsidR="002B512D" w:rsidRDefault="002B5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E8C5A" w14:textId="77777777" w:rsidR="00230D8B" w:rsidRDefault="00230D8B" w:rsidP="00230D8B">
    <w:pPr>
      <w:pStyle w:val="Akapitzlist"/>
      <w:tabs>
        <w:tab w:val="center" w:pos="5031"/>
        <w:tab w:val="right" w:pos="9355"/>
      </w:tabs>
      <w:spacing w:line="276" w:lineRule="auto"/>
      <w:ind w:left="0"/>
      <w:jc w:val="center"/>
      <w:rPr>
        <w:b/>
        <w:noProof/>
        <w:sz w:val="18"/>
        <w:szCs w:val="18"/>
      </w:rPr>
    </w:pPr>
    <w:r>
      <w:rPr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A06D7DE" wp14:editId="439415D2">
              <wp:simplePos x="0" y="0"/>
              <wp:positionH relativeFrom="column">
                <wp:posOffset>-1270</wp:posOffset>
              </wp:positionH>
              <wp:positionV relativeFrom="paragraph">
                <wp:posOffset>-43815</wp:posOffset>
              </wp:positionV>
              <wp:extent cx="5939790" cy="0"/>
              <wp:effectExtent l="8255" t="13335" r="5080" b="571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9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E7CD3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.1pt;margin-top:-3.45pt;width:467.7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"/>
          </w:pict>
        </mc:Fallback>
      </mc:AlternateContent>
    </w:r>
    <w:r>
      <w:rPr>
        <w:b/>
        <w:noProof/>
        <w:sz w:val="18"/>
        <w:szCs w:val="18"/>
      </w:rPr>
      <w:t xml:space="preserve">siedziba Starostwa Powiatowego: </w:t>
    </w:r>
    <w:r w:rsidRPr="007C52F2">
      <w:rPr>
        <w:b/>
        <w:noProof/>
        <w:sz w:val="18"/>
        <w:szCs w:val="18"/>
      </w:rPr>
      <w:t xml:space="preserve">ul. Prądzyńskiego 3, 05-200 Wołomin, tel.: </w:t>
    </w:r>
    <w:r>
      <w:rPr>
        <w:b/>
        <w:noProof/>
        <w:sz w:val="18"/>
        <w:szCs w:val="18"/>
      </w:rPr>
      <w:t xml:space="preserve">22 787-43-01, fax: 22 776-50-93 </w:t>
    </w:r>
  </w:p>
  <w:p w14:paraId="4C8B2B57" w14:textId="77777777" w:rsidR="00230D8B" w:rsidRPr="000943D8" w:rsidRDefault="00230D8B" w:rsidP="00230D8B">
    <w:pPr>
      <w:pStyle w:val="Akapitzlist"/>
      <w:tabs>
        <w:tab w:val="center" w:pos="5031"/>
        <w:tab w:val="right" w:pos="9355"/>
      </w:tabs>
      <w:spacing w:line="276" w:lineRule="auto"/>
      <w:jc w:val="center"/>
      <w:rPr>
        <w:b/>
        <w:noProof/>
        <w:sz w:val="18"/>
        <w:szCs w:val="18"/>
        <w:lang w:val="en-GB"/>
      </w:rPr>
    </w:pPr>
    <w:r w:rsidRPr="000943D8">
      <w:rPr>
        <w:b/>
        <w:noProof/>
        <w:sz w:val="18"/>
        <w:szCs w:val="18"/>
        <w:lang w:val="en-GB"/>
      </w:rPr>
      <w:t>e-mail: kancelaria@powiat-wolominski.pl</w:t>
    </w:r>
  </w:p>
  <w:p w14:paraId="120A8FDC" w14:textId="77777777" w:rsidR="00230D8B" w:rsidRPr="008428D2" w:rsidRDefault="00230D8B" w:rsidP="00230D8B">
    <w:pPr>
      <w:pStyle w:val="Akapitzlist"/>
      <w:spacing w:line="276" w:lineRule="auto"/>
      <w:jc w:val="center"/>
      <w:rPr>
        <w:b/>
        <w:noProof/>
        <w:sz w:val="18"/>
        <w:szCs w:val="18"/>
      </w:rPr>
    </w:pPr>
    <w:r>
      <w:rPr>
        <w:b/>
        <w:noProof/>
        <w:sz w:val="18"/>
        <w:szCs w:val="18"/>
      </w:rPr>
      <w:t xml:space="preserve">siedziba </w:t>
    </w:r>
    <w:r w:rsidRPr="007C52F2">
      <w:rPr>
        <w:b/>
        <w:noProof/>
        <w:sz w:val="18"/>
        <w:szCs w:val="18"/>
      </w:rPr>
      <w:t>Wydział</w:t>
    </w:r>
    <w:r>
      <w:rPr>
        <w:b/>
        <w:noProof/>
        <w:sz w:val="18"/>
        <w:szCs w:val="18"/>
      </w:rPr>
      <w:t>u</w:t>
    </w:r>
    <w:r w:rsidRPr="007C52F2">
      <w:rPr>
        <w:b/>
        <w:noProof/>
        <w:sz w:val="18"/>
        <w:szCs w:val="18"/>
      </w:rPr>
      <w:t xml:space="preserve"> Geodezji</w:t>
    </w:r>
    <w:r>
      <w:rPr>
        <w:b/>
        <w:noProof/>
        <w:sz w:val="18"/>
        <w:szCs w:val="18"/>
      </w:rPr>
      <w:t xml:space="preserve"> i Kartografii</w:t>
    </w:r>
    <w:r w:rsidRPr="007C52F2">
      <w:rPr>
        <w:b/>
        <w:noProof/>
        <w:sz w:val="18"/>
        <w:szCs w:val="18"/>
      </w:rPr>
      <w:t>: ul. Powstańców 8/10</w:t>
    </w:r>
    <w:r>
      <w:rPr>
        <w:b/>
        <w:noProof/>
        <w:sz w:val="18"/>
        <w:szCs w:val="18"/>
      </w:rPr>
      <w:t xml:space="preserve">, tel.: </w:t>
    </w:r>
    <w:r w:rsidRPr="007C52F2">
      <w:rPr>
        <w:b/>
        <w:noProof/>
        <w:sz w:val="18"/>
        <w:szCs w:val="18"/>
      </w:rPr>
      <w:t xml:space="preserve">(22) </w:t>
    </w:r>
    <w:r>
      <w:rPr>
        <w:b/>
        <w:noProof/>
        <w:sz w:val="18"/>
        <w:szCs w:val="18"/>
      </w:rPr>
      <w:t>346-12-09, (22) 346-12-01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79BBF" w14:textId="77777777" w:rsidR="002B512D" w:rsidRDefault="002B512D">
      <w:r>
        <w:separator/>
      </w:r>
    </w:p>
  </w:footnote>
  <w:footnote w:type="continuationSeparator" w:id="0">
    <w:p w14:paraId="1FECFA31" w14:textId="77777777" w:rsidR="002B512D" w:rsidRDefault="002B5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9B793" w14:textId="77777777" w:rsidR="00230D8B" w:rsidRDefault="00230D8B" w:rsidP="00230D8B">
    <w:pPr>
      <w:pStyle w:val="Akapitzlist"/>
      <w:spacing w:line="276" w:lineRule="auto"/>
      <w:jc w:val="center"/>
      <w:rPr>
        <w:b/>
        <w:noProof/>
        <w:spacing w:val="24"/>
        <w:szCs w:val="28"/>
      </w:rPr>
    </w:pPr>
    <w:r>
      <w:rPr>
        <w:b/>
        <w:noProof/>
        <w:spacing w:val="24"/>
        <w:sz w:val="32"/>
        <w:szCs w:val="32"/>
      </w:rPr>
      <w:drawing>
        <wp:anchor distT="0" distB="0" distL="114300" distR="114300" simplePos="0" relativeHeight="251660800" behindDoc="1" locked="0" layoutInCell="0" allowOverlap="1" wp14:anchorId="109CEC20" wp14:editId="6F1B42D1">
          <wp:simplePos x="0" y="0"/>
          <wp:positionH relativeFrom="column">
            <wp:posOffset>-1270</wp:posOffset>
          </wp:positionH>
          <wp:positionV relativeFrom="paragraph">
            <wp:posOffset>-106680</wp:posOffset>
          </wp:positionV>
          <wp:extent cx="403860" cy="489585"/>
          <wp:effectExtent l="19050" t="0" r="0" b="0"/>
          <wp:wrapTight wrapText="bothSides">
            <wp:wrapPolygon edited="0">
              <wp:start x="-1019" y="0"/>
              <wp:lineTo x="-1019" y="21012"/>
              <wp:lineTo x="21396" y="21012"/>
              <wp:lineTo x="21396" y="0"/>
              <wp:lineTo x="-1019" y="0"/>
            </wp:wrapPolygon>
          </wp:wrapTight>
          <wp:docPr id="4" name="Obraz 4" descr="herb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rb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860" cy="489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C52F2">
      <w:rPr>
        <w:b/>
        <w:noProof/>
        <w:spacing w:val="24"/>
        <w:sz w:val="32"/>
        <w:szCs w:val="32"/>
      </w:rPr>
      <w:t>S</w:t>
    </w:r>
    <w:r w:rsidRPr="007F3926">
      <w:rPr>
        <w:b/>
        <w:noProof/>
        <w:spacing w:val="24"/>
        <w:szCs w:val="28"/>
      </w:rPr>
      <w:t xml:space="preserve">TAROSTWO </w:t>
    </w:r>
    <w:r w:rsidRPr="007C52F2">
      <w:rPr>
        <w:b/>
        <w:noProof/>
        <w:spacing w:val="24"/>
        <w:sz w:val="32"/>
        <w:szCs w:val="32"/>
      </w:rPr>
      <w:t>P</w:t>
    </w:r>
    <w:r w:rsidRPr="007F3926">
      <w:rPr>
        <w:b/>
        <w:noProof/>
        <w:spacing w:val="24"/>
        <w:szCs w:val="28"/>
      </w:rPr>
      <w:t xml:space="preserve">OWIATOWE W </w:t>
    </w:r>
    <w:r w:rsidRPr="007C52F2">
      <w:rPr>
        <w:b/>
        <w:noProof/>
        <w:spacing w:val="24"/>
        <w:sz w:val="32"/>
        <w:szCs w:val="32"/>
      </w:rPr>
      <w:t>W</w:t>
    </w:r>
    <w:r w:rsidRPr="007F3926">
      <w:rPr>
        <w:b/>
        <w:noProof/>
        <w:spacing w:val="24"/>
        <w:szCs w:val="28"/>
      </w:rPr>
      <w:t>OŁOMINIE</w:t>
    </w:r>
  </w:p>
  <w:p w14:paraId="52F47B1C" w14:textId="77777777" w:rsidR="00230D8B" w:rsidRPr="005A01CD" w:rsidRDefault="00230D8B" w:rsidP="00230D8B">
    <w:pPr>
      <w:pStyle w:val="Akapitzlist"/>
      <w:spacing w:line="276" w:lineRule="auto"/>
      <w:jc w:val="center"/>
      <w:rPr>
        <w:b/>
        <w:noProof/>
        <w:spacing w:val="24"/>
        <w:sz w:val="18"/>
        <w:szCs w:val="28"/>
      </w:rPr>
    </w:pPr>
    <w:r w:rsidRPr="005A01CD">
      <w:rPr>
        <w:b/>
        <w:noProof/>
        <w:spacing w:val="24"/>
        <w:sz w:val="18"/>
        <w:szCs w:val="28"/>
      </w:rPr>
      <w:t xml:space="preserve">WYDZIAŁ </w:t>
    </w:r>
    <w:r>
      <w:rPr>
        <w:b/>
        <w:noProof/>
        <w:spacing w:val="24"/>
        <w:sz w:val="18"/>
        <w:szCs w:val="28"/>
      </w:rPr>
      <w:t>GEODEZJI I KARTOGRAFII</w:t>
    </w:r>
  </w:p>
  <w:p w14:paraId="0823D2EB" w14:textId="77777777" w:rsidR="00230D8B" w:rsidRPr="0009613A" w:rsidRDefault="00230D8B" w:rsidP="00230D8B">
    <w:pPr>
      <w:pStyle w:val="Nagwek2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3DF38CD" wp14:editId="2592C11A">
              <wp:simplePos x="0" y="0"/>
              <wp:positionH relativeFrom="column">
                <wp:posOffset>402590</wp:posOffset>
              </wp:positionH>
              <wp:positionV relativeFrom="paragraph">
                <wp:posOffset>106680</wp:posOffset>
              </wp:positionV>
              <wp:extent cx="5495290" cy="635"/>
              <wp:effectExtent l="12065" t="11430" r="7620" b="6985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952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FD79A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1.7pt;margin-top:8.4pt;width:432.7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6DC44A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98C36C1"/>
    <w:multiLevelType w:val="singleLevel"/>
    <w:tmpl w:val="15D4AD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0551A6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39F3C2F"/>
    <w:multiLevelType w:val="singleLevel"/>
    <w:tmpl w:val="1AF6B4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6D567E6"/>
    <w:multiLevelType w:val="singleLevel"/>
    <w:tmpl w:val="440022DA"/>
    <w:lvl w:ilvl="0">
      <w:start w:val="19"/>
      <w:numFmt w:val="upperLetter"/>
      <w:lvlText w:val="%1-"/>
      <w:lvlJc w:val="left"/>
      <w:pPr>
        <w:tabs>
          <w:tab w:val="num" w:pos="4245"/>
        </w:tabs>
        <w:ind w:left="4245" w:hanging="4245"/>
      </w:pPr>
      <w:rPr>
        <w:rFonts w:hint="default"/>
      </w:rPr>
    </w:lvl>
  </w:abstractNum>
  <w:abstractNum w:abstractNumId="6" w15:restartNumberingAfterBreak="0">
    <w:nsid w:val="2F5E5570"/>
    <w:multiLevelType w:val="multilevel"/>
    <w:tmpl w:val="FF26EC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Nagwek5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40CBC"/>
    <w:multiLevelType w:val="multilevel"/>
    <w:tmpl w:val="699CEC76"/>
    <w:lvl w:ilvl="0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6D1369F"/>
    <w:multiLevelType w:val="singleLevel"/>
    <w:tmpl w:val="A1DE61F0"/>
    <w:lvl w:ilvl="0">
      <w:start w:val="1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9" w15:restartNumberingAfterBreak="0">
    <w:nsid w:val="39B63E55"/>
    <w:multiLevelType w:val="singleLevel"/>
    <w:tmpl w:val="A1DE61F0"/>
    <w:lvl w:ilvl="0">
      <w:start w:val="1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0" w15:restartNumberingAfterBreak="0">
    <w:nsid w:val="3CEF6D49"/>
    <w:multiLevelType w:val="singleLevel"/>
    <w:tmpl w:val="966E96E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 w15:restartNumberingAfterBreak="0">
    <w:nsid w:val="42D93FA3"/>
    <w:multiLevelType w:val="singleLevel"/>
    <w:tmpl w:val="F97EE0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6CB189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2F30E82"/>
    <w:multiLevelType w:val="hybridMultilevel"/>
    <w:tmpl w:val="51C08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44BA2"/>
    <w:multiLevelType w:val="multilevel"/>
    <w:tmpl w:val="3EE8B610"/>
    <w:lvl w:ilvl="0">
      <w:start w:val="16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5" w15:restartNumberingAfterBreak="0">
    <w:nsid w:val="59530D02"/>
    <w:multiLevelType w:val="hybridMultilevel"/>
    <w:tmpl w:val="89BA41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1C8"/>
    <w:multiLevelType w:val="singleLevel"/>
    <w:tmpl w:val="19868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7F3746D"/>
    <w:multiLevelType w:val="hybridMultilevel"/>
    <w:tmpl w:val="3EC8FD3A"/>
    <w:lvl w:ilvl="0" w:tplc="7BDAB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930668">
    <w:abstractNumId w:val="6"/>
  </w:num>
  <w:num w:numId="2" w16cid:durableId="840239579">
    <w:abstractNumId w:val="7"/>
  </w:num>
  <w:num w:numId="3" w16cid:durableId="930352600">
    <w:abstractNumId w:val="0"/>
  </w:num>
  <w:num w:numId="4" w16cid:durableId="712534700">
    <w:abstractNumId w:val="14"/>
  </w:num>
  <w:num w:numId="5" w16cid:durableId="54353351">
    <w:abstractNumId w:val="8"/>
  </w:num>
  <w:num w:numId="6" w16cid:durableId="1104500913">
    <w:abstractNumId w:val="9"/>
  </w:num>
  <w:num w:numId="7" w16cid:durableId="1193347904">
    <w:abstractNumId w:val="1"/>
  </w:num>
  <w:num w:numId="8" w16cid:durableId="2143499569">
    <w:abstractNumId w:val="11"/>
  </w:num>
  <w:num w:numId="9" w16cid:durableId="410661781">
    <w:abstractNumId w:val="3"/>
  </w:num>
  <w:num w:numId="10" w16cid:durableId="754057346">
    <w:abstractNumId w:val="5"/>
  </w:num>
  <w:num w:numId="11" w16cid:durableId="199369004">
    <w:abstractNumId w:val="4"/>
  </w:num>
  <w:num w:numId="12" w16cid:durableId="2008903831">
    <w:abstractNumId w:val="10"/>
  </w:num>
  <w:num w:numId="13" w16cid:durableId="920479965">
    <w:abstractNumId w:val="16"/>
  </w:num>
  <w:num w:numId="14" w16cid:durableId="292949626">
    <w:abstractNumId w:val="12"/>
  </w:num>
  <w:num w:numId="15" w16cid:durableId="1036196555">
    <w:abstractNumId w:val="2"/>
  </w:num>
  <w:num w:numId="16" w16cid:durableId="1071273706">
    <w:abstractNumId w:val="15"/>
  </w:num>
  <w:num w:numId="17" w16cid:durableId="80372874">
    <w:abstractNumId w:val="13"/>
  </w:num>
  <w:num w:numId="18" w16cid:durableId="4366330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5A"/>
    <w:rsid w:val="00004503"/>
    <w:rsid w:val="000116BF"/>
    <w:rsid w:val="000207A2"/>
    <w:rsid w:val="00022CA9"/>
    <w:rsid w:val="00025B34"/>
    <w:rsid w:val="00032F3D"/>
    <w:rsid w:val="00044894"/>
    <w:rsid w:val="000530E9"/>
    <w:rsid w:val="00053449"/>
    <w:rsid w:val="00056ECD"/>
    <w:rsid w:val="00060E4B"/>
    <w:rsid w:val="000632C7"/>
    <w:rsid w:val="000943D8"/>
    <w:rsid w:val="0009613A"/>
    <w:rsid w:val="000B4C33"/>
    <w:rsid w:val="000C5F84"/>
    <w:rsid w:val="000D2B88"/>
    <w:rsid w:val="000D3DF7"/>
    <w:rsid w:val="000D56ED"/>
    <w:rsid w:val="000E44E8"/>
    <w:rsid w:val="000E4B9B"/>
    <w:rsid w:val="000E6911"/>
    <w:rsid w:val="000F4D11"/>
    <w:rsid w:val="000F7564"/>
    <w:rsid w:val="001019D3"/>
    <w:rsid w:val="0010666E"/>
    <w:rsid w:val="0011008F"/>
    <w:rsid w:val="00114C81"/>
    <w:rsid w:val="00120B9A"/>
    <w:rsid w:val="0013750A"/>
    <w:rsid w:val="001401FC"/>
    <w:rsid w:val="001466F5"/>
    <w:rsid w:val="00180E74"/>
    <w:rsid w:val="001856AB"/>
    <w:rsid w:val="00191FC9"/>
    <w:rsid w:val="001A00FB"/>
    <w:rsid w:val="001A1571"/>
    <w:rsid w:val="001A5E4B"/>
    <w:rsid w:val="001B6044"/>
    <w:rsid w:val="001C359D"/>
    <w:rsid w:val="001D394C"/>
    <w:rsid w:val="001D41FA"/>
    <w:rsid w:val="001F0057"/>
    <w:rsid w:val="001F0121"/>
    <w:rsid w:val="002019E8"/>
    <w:rsid w:val="00215B90"/>
    <w:rsid w:val="00221EC1"/>
    <w:rsid w:val="0022680F"/>
    <w:rsid w:val="002268D7"/>
    <w:rsid w:val="00230D8B"/>
    <w:rsid w:val="00231FFD"/>
    <w:rsid w:val="00243C3E"/>
    <w:rsid w:val="00260930"/>
    <w:rsid w:val="00261554"/>
    <w:rsid w:val="00273CBB"/>
    <w:rsid w:val="00281C4E"/>
    <w:rsid w:val="002A4EDB"/>
    <w:rsid w:val="002A502B"/>
    <w:rsid w:val="002B377D"/>
    <w:rsid w:val="002B4D88"/>
    <w:rsid w:val="002B4E5E"/>
    <w:rsid w:val="002B512D"/>
    <w:rsid w:val="002E0E30"/>
    <w:rsid w:val="002E4F37"/>
    <w:rsid w:val="002F0832"/>
    <w:rsid w:val="002F2AD9"/>
    <w:rsid w:val="003316DE"/>
    <w:rsid w:val="003447FA"/>
    <w:rsid w:val="003479A3"/>
    <w:rsid w:val="00357417"/>
    <w:rsid w:val="00362A02"/>
    <w:rsid w:val="00366DAE"/>
    <w:rsid w:val="00370126"/>
    <w:rsid w:val="00376C1E"/>
    <w:rsid w:val="00385923"/>
    <w:rsid w:val="0039031A"/>
    <w:rsid w:val="00391FEC"/>
    <w:rsid w:val="00397BE0"/>
    <w:rsid w:val="003A24F8"/>
    <w:rsid w:val="003B061A"/>
    <w:rsid w:val="003B18E3"/>
    <w:rsid w:val="003C10A7"/>
    <w:rsid w:val="003C5DBE"/>
    <w:rsid w:val="003C73EE"/>
    <w:rsid w:val="003D206A"/>
    <w:rsid w:val="003E05C0"/>
    <w:rsid w:val="003E3601"/>
    <w:rsid w:val="003F6E75"/>
    <w:rsid w:val="004006EA"/>
    <w:rsid w:val="004136B1"/>
    <w:rsid w:val="00431E01"/>
    <w:rsid w:val="00437AFF"/>
    <w:rsid w:val="004527E6"/>
    <w:rsid w:val="00464FB3"/>
    <w:rsid w:val="004710BB"/>
    <w:rsid w:val="00482974"/>
    <w:rsid w:val="004C0ADF"/>
    <w:rsid w:val="004C0F29"/>
    <w:rsid w:val="004D1511"/>
    <w:rsid w:val="004D3E15"/>
    <w:rsid w:val="004E5EF3"/>
    <w:rsid w:val="004E7F7D"/>
    <w:rsid w:val="004F1D54"/>
    <w:rsid w:val="004F458F"/>
    <w:rsid w:val="004F7A10"/>
    <w:rsid w:val="0051034D"/>
    <w:rsid w:val="005140D2"/>
    <w:rsid w:val="005227AB"/>
    <w:rsid w:val="00525C04"/>
    <w:rsid w:val="00546CB3"/>
    <w:rsid w:val="00547C47"/>
    <w:rsid w:val="0055444E"/>
    <w:rsid w:val="005562DE"/>
    <w:rsid w:val="0056130E"/>
    <w:rsid w:val="005635A2"/>
    <w:rsid w:val="00564531"/>
    <w:rsid w:val="00564EAC"/>
    <w:rsid w:val="00570641"/>
    <w:rsid w:val="00591BB4"/>
    <w:rsid w:val="005A01CD"/>
    <w:rsid w:val="005A34E1"/>
    <w:rsid w:val="005B466F"/>
    <w:rsid w:val="005B5438"/>
    <w:rsid w:val="005C067F"/>
    <w:rsid w:val="005C70D7"/>
    <w:rsid w:val="005D7F24"/>
    <w:rsid w:val="005E1BF9"/>
    <w:rsid w:val="0060005B"/>
    <w:rsid w:val="006063CF"/>
    <w:rsid w:val="0061444C"/>
    <w:rsid w:val="00624A44"/>
    <w:rsid w:val="00624D36"/>
    <w:rsid w:val="00627435"/>
    <w:rsid w:val="00630053"/>
    <w:rsid w:val="006434F3"/>
    <w:rsid w:val="00643C6B"/>
    <w:rsid w:val="00651BE1"/>
    <w:rsid w:val="00666F9C"/>
    <w:rsid w:val="00682766"/>
    <w:rsid w:val="00683D27"/>
    <w:rsid w:val="00690A77"/>
    <w:rsid w:val="00692CEA"/>
    <w:rsid w:val="006963EA"/>
    <w:rsid w:val="006A0CED"/>
    <w:rsid w:val="006B1E36"/>
    <w:rsid w:val="006B33CC"/>
    <w:rsid w:val="006B3BD2"/>
    <w:rsid w:val="006B3DBF"/>
    <w:rsid w:val="006D1ADD"/>
    <w:rsid w:val="006E2534"/>
    <w:rsid w:val="006E324E"/>
    <w:rsid w:val="006E502F"/>
    <w:rsid w:val="006E6799"/>
    <w:rsid w:val="006F5928"/>
    <w:rsid w:val="006F5E0E"/>
    <w:rsid w:val="007024F8"/>
    <w:rsid w:val="0072352D"/>
    <w:rsid w:val="00733A37"/>
    <w:rsid w:val="007403DB"/>
    <w:rsid w:val="007472A0"/>
    <w:rsid w:val="00755F7E"/>
    <w:rsid w:val="00761CCA"/>
    <w:rsid w:val="00782A8B"/>
    <w:rsid w:val="007875B9"/>
    <w:rsid w:val="00796E17"/>
    <w:rsid w:val="007A1E56"/>
    <w:rsid w:val="007A683E"/>
    <w:rsid w:val="007B4C19"/>
    <w:rsid w:val="007C52F2"/>
    <w:rsid w:val="007D1FF6"/>
    <w:rsid w:val="007D2804"/>
    <w:rsid w:val="007D2D5A"/>
    <w:rsid w:val="007D6C73"/>
    <w:rsid w:val="007E31FD"/>
    <w:rsid w:val="007F18AE"/>
    <w:rsid w:val="007F3926"/>
    <w:rsid w:val="00807766"/>
    <w:rsid w:val="00827073"/>
    <w:rsid w:val="00841FFB"/>
    <w:rsid w:val="008428D2"/>
    <w:rsid w:val="00857412"/>
    <w:rsid w:val="008618E0"/>
    <w:rsid w:val="008619FC"/>
    <w:rsid w:val="00874FC1"/>
    <w:rsid w:val="008779DC"/>
    <w:rsid w:val="00880801"/>
    <w:rsid w:val="008836B1"/>
    <w:rsid w:val="008879C2"/>
    <w:rsid w:val="008933A5"/>
    <w:rsid w:val="008C1A10"/>
    <w:rsid w:val="008C5405"/>
    <w:rsid w:val="008D2440"/>
    <w:rsid w:val="008D3A2D"/>
    <w:rsid w:val="008E1045"/>
    <w:rsid w:val="008E3A90"/>
    <w:rsid w:val="008E76A6"/>
    <w:rsid w:val="008E7FAB"/>
    <w:rsid w:val="008F00D4"/>
    <w:rsid w:val="008F4A8E"/>
    <w:rsid w:val="00902009"/>
    <w:rsid w:val="00902787"/>
    <w:rsid w:val="0090651B"/>
    <w:rsid w:val="00906C71"/>
    <w:rsid w:val="00920BA0"/>
    <w:rsid w:val="009214ED"/>
    <w:rsid w:val="009242CD"/>
    <w:rsid w:val="009255B0"/>
    <w:rsid w:val="00926C34"/>
    <w:rsid w:val="00941516"/>
    <w:rsid w:val="00954E03"/>
    <w:rsid w:val="00955C6B"/>
    <w:rsid w:val="009560B2"/>
    <w:rsid w:val="00957C63"/>
    <w:rsid w:val="009824C3"/>
    <w:rsid w:val="0098694F"/>
    <w:rsid w:val="009A17FE"/>
    <w:rsid w:val="009A18F8"/>
    <w:rsid w:val="009A7FCA"/>
    <w:rsid w:val="009B23F8"/>
    <w:rsid w:val="009B6276"/>
    <w:rsid w:val="009B7489"/>
    <w:rsid w:val="009E209C"/>
    <w:rsid w:val="009F5185"/>
    <w:rsid w:val="009F5C55"/>
    <w:rsid w:val="00A02E33"/>
    <w:rsid w:val="00A0630F"/>
    <w:rsid w:val="00A07196"/>
    <w:rsid w:val="00A10B6C"/>
    <w:rsid w:val="00A16F38"/>
    <w:rsid w:val="00A206F1"/>
    <w:rsid w:val="00A21014"/>
    <w:rsid w:val="00A41D56"/>
    <w:rsid w:val="00A450DC"/>
    <w:rsid w:val="00A47A9F"/>
    <w:rsid w:val="00A529D9"/>
    <w:rsid w:val="00A61392"/>
    <w:rsid w:val="00A67710"/>
    <w:rsid w:val="00A76BBB"/>
    <w:rsid w:val="00A93119"/>
    <w:rsid w:val="00A9601B"/>
    <w:rsid w:val="00A971F2"/>
    <w:rsid w:val="00A9776B"/>
    <w:rsid w:val="00AA1FDF"/>
    <w:rsid w:val="00AA2C89"/>
    <w:rsid w:val="00AA31EF"/>
    <w:rsid w:val="00AB01BB"/>
    <w:rsid w:val="00AB6B58"/>
    <w:rsid w:val="00AC7989"/>
    <w:rsid w:val="00AE2C08"/>
    <w:rsid w:val="00AE42DF"/>
    <w:rsid w:val="00AF0089"/>
    <w:rsid w:val="00AF0D78"/>
    <w:rsid w:val="00AF3A64"/>
    <w:rsid w:val="00AF7C0D"/>
    <w:rsid w:val="00B02A11"/>
    <w:rsid w:val="00B10E0F"/>
    <w:rsid w:val="00B11FB4"/>
    <w:rsid w:val="00B14094"/>
    <w:rsid w:val="00B232BF"/>
    <w:rsid w:val="00B23B37"/>
    <w:rsid w:val="00B2748B"/>
    <w:rsid w:val="00B3384F"/>
    <w:rsid w:val="00B375DE"/>
    <w:rsid w:val="00B37BF8"/>
    <w:rsid w:val="00B37D60"/>
    <w:rsid w:val="00B55A84"/>
    <w:rsid w:val="00B6160D"/>
    <w:rsid w:val="00B62A89"/>
    <w:rsid w:val="00B776AE"/>
    <w:rsid w:val="00B800F6"/>
    <w:rsid w:val="00B82FAF"/>
    <w:rsid w:val="00B84ED4"/>
    <w:rsid w:val="00B86F5B"/>
    <w:rsid w:val="00B97BA4"/>
    <w:rsid w:val="00BA0462"/>
    <w:rsid w:val="00BA43C9"/>
    <w:rsid w:val="00BA7104"/>
    <w:rsid w:val="00BE1F87"/>
    <w:rsid w:val="00BE2BF9"/>
    <w:rsid w:val="00BF1741"/>
    <w:rsid w:val="00BF41FB"/>
    <w:rsid w:val="00C10E6E"/>
    <w:rsid w:val="00C20B95"/>
    <w:rsid w:val="00C213DE"/>
    <w:rsid w:val="00C26060"/>
    <w:rsid w:val="00C26703"/>
    <w:rsid w:val="00C31919"/>
    <w:rsid w:val="00C4136C"/>
    <w:rsid w:val="00C42E27"/>
    <w:rsid w:val="00C4368B"/>
    <w:rsid w:val="00C54BF1"/>
    <w:rsid w:val="00C61BF8"/>
    <w:rsid w:val="00C67E49"/>
    <w:rsid w:val="00C713BA"/>
    <w:rsid w:val="00C73FBB"/>
    <w:rsid w:val="00C8322D"/>
    <w:rsid w:val="00C9152C"/>
    <w:rsid w:val="00C93F31"/>
    <w:rsid w:val="00CA121B"/>
    <w:rsid w:val="00CB1893"/>
    <w:rsid w:val="00CB1CA7"/>
    <w:rsid w:val="00CB34CB"/>
    <w:rsid w:val="00CB799D"/>
    <w:rsid w:val="00CC2416"/>
    <w:rsid w:val="00CC24B2"/>
    <w:rsid w:val="00CD33FD"/>
    <w:rsid w:val="00CD5B87"/>
    <w:rsid w:val="00CE0A8C"/>
    <w:rsid w:val="00CE0B65"/>
    <w:rsid w:val="00D01CC9"/>
    <w:rsid w:val="00D03CA5"/>
    <w:rsid w:val="00D07194"/>
    <w:rsid w:val="00D22313"/>
    <w:rsid w:val="00D27FDC"/>
    <w:rsid w:val="00D345D6"/>
    <w:rsid w:val="00D421E5"/>
    <w:rsid w:val="00D43DFD"/>
    <w:rsid w:val="00D458E7"/>
    <w:rsid w:val="00D5167D"/>
    <w:rsid w:val="00D51BE5"/>
    <w:rsid w:val="00D56D9A"/>
    <w:rsid w:val="00D61F58"/>
    <w:rsid w:val="00D64A00"/>
    <w:rsid w:val="00D6525D"/>
    <w:rsid w:val="00D66397"/>
    <w:rsid w:val="00D675BD"/>
    <w:rsid w:val="00D75778"/>
    <w:rsid w:val="00D85949"/>
    <w:rsid w:val="00D942D3"/>
    <w:rsid w:val="00D97054"/>
    <w:rsid w:val="00DB07C8"/>
    <w:rsid w:val="00DB61F1"/>
    <w:rsid w:val="00DD1EDF"/>
    <w:rsid w:val="00DE1AF7"/>
    <w:rsid w:val="00E11CD1"/>
    <w:rsid w:val="00E1224D"/>
    <w:rsid w:val="00E247A9"/>
    <w:rsid w:val="00E25344"/>
    <w:rsid w:val="00E3001F"/>
    <w:rsid w:val="00E36493"/>
    <w:rsid w:val="00E377E3"/>
    <w:rsid w:val="00E52100"/>
    <w:rsid w:val="00E56D60"/>
    <w:rsid w:val="00E56E13"/>
    <w:rsid w:val="00E6757A"/>
    <w:rsid w:val="00E704E6"/>
    <w:rsid w:val="00E830FA"/>
    <w:rsid w:val="00E84480"/>
    <w:rsid w:val="00E9184D"/>
    <w:rsid w:val="00E93589"/>
    <w:rsid w:val="00EA018A"/>
    <w:rsid w:val="00EA1B14"/>
    <w:rsid w:val="00EB6FC0"/>
    <w:rsid w:val="00EC1D6B"/>
    <w:rsid w:val="00EC37BF"/>
    <w:rsid w:val="00ED5FA7"/>
    <w:rsid w:val="00F01C04"/>
    <w:rsid w:val="00F0667C"/>
    <w:rsid w:val="00F1116E"/>
    <w:rsid w:val="00F179A9"/>
    <w:rsid w:val="00F23D29"/>
    <w:rsid w:val="00F24B7C"/>
    <w:rsid w:val="00F2671E"/>
    <w:rsid w:val="00F41472"/>
    <w:rsid w:val="00F42AAF"/>
    <w:rsid w:val="00F44425"/>
    <w:rsid w:val="00F5719A"/>
    <w:rsid w:val="00F65919"/>
    <w:rsid w:val="00F65D71"/>
    <w:rsid w:val="00F677CD"/>
    <w:rsid w:val="00F73284"/>
    <w:rsid w:val="00F74D16"/>
    <w:rsid w:val="00F75CC6"/>
    <w:rsid w:val="00F828C1"/>
    <w:rsid w:val="00F92589"/>
    <w:rsid w:val="00F9293D"/>
    <w:rsid w:val="00F95664"/>
    <w:rsid w:val="00FA65CD"/>
    <w:rsid w:val="00FB0A60"/>
    <w:rsid w:val="00FB61BD"/>
    <w:rsid w:val="00FE31C2"/>
    <w:rsid w:val="00FE45EF"/>
    <w:rsid w:val="00FF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D1511"/>
  <w15:docId w15:val="{A8C0546D-8E85-4DCE-93E3-E0A53EF7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0A60"/>
    <w:rPr>
      <w:sz w:val="28"/>
    </w:rPr>
  </w:style>
  <w:style w:type="paragraph" w:styleId="Nagwek1">
    <w:name w:val="heading 1"/>
    <w:basedOn w:val="Normalny"/>
    <w:next w:val="Normalny"/>
    <w:qFormat/>
    <w:rsid w:val="00FB0A60"/>
    <w:pPr>
      <w:keepNext/>
      <w:ind w:left="3540" w:firstLine="708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FB0A60"/>
    <w:pPr>
      <w:keepNext/>
      <w:jc w:val="both"/>
      <w:outlineLvl w:val="1"/>
    </w:pPr>
    <w:rPr>
      <w:u w:val="single"/>
    </w:rPr>
  </w:style>
  <w:style w:type="paragraph" w:styleId="Nagwek3">
    <w:name w:val="heading 3"/>
    <w:basedOn w:val="Normalny"/>
    <w:next w:val="Normalny"/>
    <w:qFormat/>
    <w:rsid w:val="00FB0A60"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FB0A60"/>
    <w:pPr>
      <w:keepNext/>
      <w:jc w:val="center"/>
      <w:outlineLvl w:val="3"/>
    </w:pPr>
    <w:rPr>
      <w:sz w:val="32"/>
    </w:rPr>
  </w:style>
  <w:style w:type="paragraph" w:styleId="Nagwek5">
    <w:name w:val="heading 5"/>
    <w:basedOn w:val="Normalny"/>
    <w:next w:val="Normalny"/>
    <w:qFormat/>
    <w:rsid w:val="00FB0A60"/>
    <w:pPr>
      <w:keepNext/>
      <w:numPr>
        <w:ilvl w:val="4"/>
        <w:numId w:val="1"/>
      </w:numPr>
      <w:suppressAutoHyphens/>
      <w:ind w:left="4395" w:firstLine="1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FB0A60"/>
    <w:pPr>
      <w:keepNext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FB0A6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FB0A6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FB0A60"/>
  </w:style>
  <w:style w:type="paragraph" w:styleId="Tekstpodstawowy">
    <w:name w:val="Body Text"/>
    <w:basedOn w:val="Normalny"/>
    <w:semiHidden/>
    <w:rsid w:val="00FB0A60"/>
    <w:pPr>
      <w:jc w:val="both"/>
    </w:pPr>
  </w:style>
  <w:style w:type="paragraph" w:styleId="Tekstpodstawowywcity">
    <w:name w:val="Body Text Indent"/>
    <w:basedOn w:val="Normalny"/>
    <w:semiHidden/>
    <w:rsid w:val="00FB0A60"/>
    <w:pPr>
      <w:jc w:val="both"/>
    </w:pPr>
    <w:rPr>
      <w:i/>
      <w:sz w:val="36"/>
    </w:rPr>
  </w:style>
  <w:style w:type="paragraph" w:styleId="Tekstpodstawowywcity2">
    <w:name w:val="Body Text Indent 2"/>
    <w:basedOn w:val="Normalny"/>
    <w:semiHidden/>
    <w:rsid w:val="00FB0A60"/>
    <w:pPr>
      <w:spacing w:before="120"/>
      <w:ind w:firstLine="680"/>
      <w:jc w:val="both"/>
    </w:pPr>
    <w:rPr>
      <w:spacing w:val="-4"/>
      <w:sz w:val="24"/>
    </w:rPr>
  </w:style>
  <w:style w:type="paragraph" w:customStyle="1" w:styleId="WW-Tekstpodstawowywcity3">
    <w:name w:val="WW-Tekst podstawowy wci?ty 3"/>
    <w:basedOn w:val="Normalny"/>
    <w:rsid w:val="00FB0A60"/>
    <w:pPr>
      <w:suppressAutoHyphens/>
      <w:ind w:firstLine="708"/>
    </w:pPr>
    <w:rPr>
      <w:sz w:val="24"/>
    </w:rPr>
  </w:style>
  <w:style w:type="paragraph" w:styleId="Tekstpodstawowywcity3">
    <w:name w:val="Body Text Indent 3"/>
    <w:basedOn w:val="Normalny"/>
    <w:semiHidden/>
    <w:rsid w:val="00FB0A60"/>
    <w:pPr>
      <w:ind w:left="3969"/>
    </w:pPr>
    <w:rPr>
      <w:b/>
    </w:rPr>
  </w:style>
  <w:style w:type="paragraph" w:styleId="Tekstpodstawowy2">
    <w:name w:val="Body Text 2"/>
    <w:basedOn w:val="Normalny"/>
    <w:semiHidden/>
    <w:rsid w:val="00FB0A60"/>
    <w:pPr>
      <w:jc w:val="both"/>
    </w:pPr>
    <w:rPr>
      <w:sz w:val="24"/>
    </w:rPr>
  </w:style>
  <w:style w:type="paragraph" w:customStyle="1" w:styleId="Standard">
    <w:name w:val="Standard"/>
    <w:rsid w:val="00FB0A60"/>
    <w:pPr>
      <w:widowControl w:val="0"/>
    </w:pPr>
    <w:rPr>
      <w:snapToGrid w:val="0"/>
    </w:rPr>
  </w:style>
  <w:style w:type="paragraph" w:customStyle="1" w:styleId="NormalnyWeb1">
    <w:name w:val="Normalny (Web)1"/>
    <w:basedOn w:val="Normalny"/>
    <w:rsid w:val="00FB0A60"/>
    <w:pPr>
      <w:spacing w:before="100" w:after="100"/>
      <w:jc w:val="both"/>
    </w:pPr>
    <w:rPr>
      <w:rFonts w:ascii="Arial" w:eastAsia="Arial Unicode MS" w:hAnsi="Arial"/>
      <w:color w:val="000000"/>
      <w:sz w:val="18"/>
    </w:rPr>
  </w:style>
  <w:style w:type="character" w:styleId="Hipercze">
    <w:name w:val="Hyperlink"/>
    <w:basedOn w:val="Domylnaczcionkaakapitu"/>
    <w:semiHidden/>
    <w:rsid w:val="00FB0A6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6B58"/>
    <w:pPr>
      <w:ind w:left="708"/>
    </w:pPr>
  </w:style>
  <w:style w:type="table" w:styleId="Tabela-Siatka">
    <w:name w:val="Table Grid"/>
    <w:basedOn w:val="Standardowy"/>
    <w:uiPriority w:val="59"/>
    <w:rsid w:val="005A01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odstpw">
    <w:name w:val="No Spacing"/>
    <w:uiPriority w:val="1"/>
    <w:qFormat/>
    <w:rsid w:val="005A01CD"/>
    <w:rPr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31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31C2"/>
    <w:rPr>
      <w:rFonts w:ascii="Segoe UI" w:hAnsi="Segoe UI" w:cs="Segoe UI"/>
      <w:sz w:val="18"/>
      <w:szCs w:val="18"/>
    </w:rPr>
  </w:style>
  <w:style w:type="paragraph" w:customStyle="1" w:styleId="WW-Domylnie">
    <w:name w:val="WW-Domyślnie"/>
    <w:rsid w:val="005562DE"/>
    <w:pPr>
      <w:suppressAutoHyphens/>
    </w:pPr>
    <w:rPr>
      <w:sz w:val="24"/>
      <w:lang w:eastAsia="ar-SA"/>
    </w:rPr>
  </w:style>
  <w:style w:type="character" w:customStyle="1" w:styleId="info-list-value-uzasadnienie">
    <w:name w:val="info-list-value-uzasadnienie"/>
    <w:basedOn w:val="Domylnaczcionkaakapitu"/>
    <w:rsid w:val="00D27FDC"/>
  </w:style>
  <w:style w:type="character" w:styleId="Odwoaniedokomentarza">
    <w:name w:val="annotation reference"/>
    <w:basedOn w:val="Domylnaczcionkaakapitu"/>
    <w:uiPriority w:val="99"/>
    <w:semiHidden/>
    <w:unhideWhenUsed/>
    <w:rsid w:val="005B54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543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543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54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543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7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903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657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201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5266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5879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2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986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lecenia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401\Desktop\papier_firmowy2%20wz&#243;r%20pisma%20wychodzaceg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A60B7-4B87-45A3-81C1-4B198170A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papier_firmowy2 wzór pisma wychodzacego</Template>
  <TotalTime>4</TotalTime>
  <Pages>1</Pages>
  <Words>124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Ethan Frome</vt:lpstr>
      <vt:lpstr>Ethan Frome</vt:lpstr>
    </vt:vector>
  </TitlesOfParts>
  <Company>Sekretariat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A0401</dc:creator>
  <cp:keywords>Ethan</cp:keywords>
  <cp:lastModifiedBy>M.Parkot</cp:lastModifiedBy>
  <cp:revision>3</cp:revision>
  <cp:lastPrinted>2024-11-18T09:09:00Z</cp:lastPrinted>
  <dcterms:created xsi:type="dcterms:W3CDTF">2025-04-08T08:40:00Z</dcterms:created>
  <dcterms:modified xsi:type="dcterms:W3CDTF">2025-04-08T08:42:00Z</dcterms:modified>
</cp:coreProperties>
</file>