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B265B" w14:textId="77777777" w:rsidR="00FC67CC" w:rsidRDefault="00FC67CC">
      <w:pPr>
        <w:pStyle w:val="Standard"/>
      </w:pPr>
    </w:p>
    <w:p w14:paraId="68AB5948" w14:textId="77777777" w:rsidR="00ED3E93" w:rsidRDefault="00D04A2F">
      <w:pPr>
        <w:pStyle w:val="Standard"/>
      </w:pPr>
      <w:r>
        <w:t xml:space="preserve">                                              </w:t>
      </w:r>
    </w:p>
    <w:p w14:paraId="108D1266" w14:textId="77777777" w:rsidR="00ED3E93" w:rsidRPr="00D302B6" w:rsidRDefault="00D04A2F">
      <w:pPr>
        <w:pStyle w:val="Standard"/>
        <w:rPr>
          <w:sz w:val="16"/>
          <w:szCs w:val="16"/>
        </w:rPr>
      </w:pPr>
      <w:r w:rsidRPr="00D302B6">
        <w:rPr>
          <w:sz w:val="16"/>
          <w:szCs w:val="16"/>
        </w:rPr>
        <w:t xml:space="preserve">                                                                                                     </w:t>
      </w:r>
      <w:r w:rsidR="00D302B6">
        <w:rPr>
          <w:sz w:val="16"/>
          <w:szCs w:val="16"/>
        </w:rPr>
        <w:t xml:space="preserve">                                                                                            </w:t>
      </w:r>
      <w:r w:rsidRPr="00D302B6">
        <w:rPr>
          <w:sz w:val="16"/>
          <w:szCs w:val="16"/>
        </w:rPr>
        <w:t xml:space="preserve"> </w:t>
      </w:r>
      <w:r w:rsidRPr="00D302B6">
        <w:rPr>
          <w:b/>
          <w:sz w:val="16"/>
          <w:szCs w:val="16"/>
        </w:rPr>
        <w:t xml:space="preserve">ZAŁĄCZNIK NR 2 </w:t>
      </w:r>
    </w:p>
    <w:p w14:paraId="0F079478" w14:textId="77777777" w:rsidR="00ED3E93" w:rsidRPr="00D302B6" w:rsidRDefault="00D04A2F">
      <w:pPr>
        <w:pStyle w:val="Standard"/>
        <w:rPr>
          <w:sz w:val="16"/>
          <w:szCs w:val="16"/>
        </w:rPr>
      </w:pPr>
      <w:r w:rsidRPr="00D302B6">
        <w:rPr>
          <w:sz w:val="16"/>
          <w:szCs w:val="16"/>
        </w:rPr>
        <w:t xml:space="preserve">                                                                                                             </w:t>
      </w:r>
      <w:r w:rsidR="00D302B6">
        <w:rPr>
          <w:sz w:val="16"/>
          <w:szCs w:val="16"/>
        </w:rPr>
        <w:t xml:space="preserve">                                                                        </w:t>
      </w:r>
      <w:r w:rsidRPr="00D302B6">
        <w:rPr>
          <w:sz w:val="16"/>
          <w:szCs w:val="16"/>
        </w:rPr>
        <w:t xml:space="preserve"> DO ZAPYTANIA OFERTOWEGO</w:t>
      </w:r>
    </w:p>
    <w:p w14:paraId="30D78906" w14:textId="77777777" w:rsidR="00D302B6" w:rsidRDefault="00D302B6">
      <w:pPr>
        <w:pStyle w:val="Standard"/>
      </w:pPr>
      <w:r>
        <w:rPr>
          <w:sz w:val="22"/>
          <w:szCs w:val="22"/>
        </w:rPr>
        <w:t>………………………………</w:t>
      </w:r>
    </w:p>
    <w:p w14:paraId="57B08551" w14:textId="77777777" w:rsidR="00D302B6" w:rsidRDefault="00D302B6" w:rsidP="00D302B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  pieczęć oferenta</w:t>
      </w:r>
    </w:p>
    <w:p w14:paraId="29F761F9" w14:textId="77777777" w:rsidR="00ED3E93" w:rsidRDefault="00ED3E93">
      <w:pPr>
        <w:pStyle w:val="Standard"/>
        <w:rPr>
          <w:sz w:val="22"/>
          <w:szCs w:val="22"/>
        </w:rPr>
      </w:pPr>
    </w:p>
    <w:p w14:paraId="1276565E" w14:textId="77777777" w:rsidR="00ED3E93" w:rsidRDefault="00D302B6" w:rsidP="00D302B6">
      <w:pPr>
        <w:pStyle w:val="Standard"/>
        <w:jc w:val="center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</w:t>
      </w:r>
    </w:p>
    <w:p w14:paraId="60DBFD82" w14:textId="77777777" w:rsidR="00D302B6" w:rsidRDefault="00D302B6" w:rsidP="00D302B6">
      <w:pPr>
        <w:pStyle w:val="Standard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……………………………………….</w:t>
      </w:r>
    </w:p>
    <w:p w14:paraId="72994841" w14:textId="77777777" w:rsidR="00D302B6" w:rsidRDefault="00D302B6" w:rsidP="00D302B6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miejscowość, dnia</w:t>
      </w:r>
    </w:p>
    <w:p w14:paraId="7D75D242" w14:textId="77777777" w:rsidR="00D302B6" w:rsidRDefault="00D302B6" w:rsidP="00D302B6">
      <w:pPr>
        <w:pStyle w:val="Standard"/>
        <w:jc w:val="center"/>
        <w:rPr>
          <w:b/>
          <w:bCs/>
          <w:sz w:val="22"/>
          <w:szCs w:val="22"/>
        </w:rPr>
      </w:pPr>
    </w:p>
    <w:p w14:paraId="2C101681" w14:textId="77777777" w:rsidR="00D302B6" w:rsidRDefault="00D302B6" w:rsidP="00D302B6">
      <w:pPr>
        <w:pStyle w:val="Standard"/>
        <w:jc w:val="center"/>
        <w:rPr>
          <w:b/>
          <w:bCs/>
          <w:sz w:val="22"/>
          <w:szCs w:val="22"/>
        </w:rPr>
      </w:pPr>
    </w:p>
    <w:p w14:paraId="003C1554" w14:textId="77777777" w:rsidR="00D302B6" w:rsidRPr="00D302B6" w:rsidRDefault="00D302B6" w:rsidP="00D302B6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OŚWIADCZENIE</w:t>
      </w:r>
    </w:p>
    <w:p w14:paraId="1C0AEF6A" w14:textId="77777777" w:rsidR="00ED3E93" w:rsidRDefault="00ED3E93">
      <w:pPr>
        <w:pStyle w:val="Standard"/>
        <w:rPr>
          <w:sz w:val="22"/>
          <w:szCs w:val="22"/>
        </w:rPr>
      </w:pPr>
    </w:p>
    <w:p w14:paraId="6A8F7C50" w14:textId="77777777" w:rsidR="00ED3E93" w:rsidRDefault="00D04A2F">
      <w:pPr>
        <w:pStyle w:val="Standard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Nawiązując od Zapytania Ofertowego dotyczącego zamówienia</w:t>
      </w:r>
    </w:p>
    <w:p w14:paraId="4612A5B2" w14:textId="265A0144" w:rsidR="00ED3E93" w:rsidRDefault="007E4629">
      <w:pPr>
        <w:pStyle w:val="Standard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Zp.271.OŚ.R12.2025</w:t>
      </w:r>
    </w:p>
    <w:p w14:paraId="546B67D8" w14:textId="5249FA20" w:rsidR="00ED3E93" w:rsidRDefault="00D04A2F">
      <w:pPr>
        <w:pStyle w:val="Standard"/>
        <w:jc w:val="center"/>
        <w:rPr>
          <w:b/>
          <w:bCs/>
        </w:rPr>
      </w:pPr>
      <w:r>
        <w:rPr>
          <w:b/>
          <w:bCs/>
        </w:rPr>
        <w:t>„Usuwanie wyrobów zawierających azb</w:t>
      </w:r>
      <w:r w:rsidR="00DC2AEB">
        <w:rPr>
          <w:b/>
          <w:bCs/>
        </w:rPr>
        <w:t>est z terenu Gminy Smyków w 202</w:t>
      </w:r>
      <w:r w:rsidR="00260EAC">
        <w:rPr>
          <w:b/>
          <w:bCs/>
        </w:rPr>
        <w:t>5</w:t>
      </w:r>
      <w:r w:rsidR="00151264">
        <w:rPr>
          <w:b/>
          <w:bCs/>
        </w:rPr>
        <w:t xml:space="preserve"> roku</w:t>
      </w:r>
      <w:r>
        <w:rPr>
          <w:b/>
          <w:bCs/>
        </w:rPr>
        <w:t>”</w:t>
      </w:r>
    </w:p>
    <w:p w14:paraId="377B9C91" w14:textId="77777777" w:rsidR="00ED3E93" w:rsidRDefault="00ED3E93">
      <w:pPr>
        <w:pStyle w:val="Standard"/>
        <w:jc w:val="center"/>
        <w:rPr>
          <w:sz w:val="22"/>
          <w:szCs w:val="22"/>
        </w:rPr>
      </w:pPr>
    </w:p>
    <w:p w14:paraId="1C322B03" w14:textId="77777777" w:rsidR="00ED3E93" w:rsidRDefault="00ED3E93">
      <w:pPr>
        <w:pStyle w:val="Standard"/>
        <w:jc w:val="center"/>
        <w:rPr>
          <w:sz w:val="22"/>
          <w:szCs w:val="22"/>
        </w:rPr>
      </w:pPr>
    </w:p>
    <w:p w14:paraId="4BA8DEBE" w14:textId="77777777" w:rsidR="00ED3E93" w:rsidRDefault="00D04A2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</w:p>
    <w:p w14:paraId="2875F1E5" w14:textId="77777777" w:rsidR="00ED3E93" w:rsidRDefault="00D04A2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(imię i nazwisko): …...........................................................................................................................</w:t>
      </w:r>
    </w:p>
    <w:p w14:paraId="4FCDB3FC" w14:textId="77777777" w:rsidR="00ED3E93" w:rsidRDefault="00ED3E93">
      <w:pPr>
        <w:pStyle w:val="Standard"/>
        <w:jc w:val="right"/>
        <w:rPr>
          <w:sz w:val="22"/>
          <w:szCs w:val="22"/>
        </w:rPr>
      </w:pPr>
    </w:p>
    <w:p w14:paraId="217EA390" w14:textId="77777777" w:rsidR="00ED3E93" w:rsidRDefault="00D04A2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reprezentując firmę (nazwa firmy): ….................................................................................................</w:t>
      </w:r>
    </w:p>
    <w:p w14:paraId="12559D10" w14:textId="77777777" w:rsidR="00ED3E93" w:rsidRDefault="00ED3E93">
      <w:pPr>
        <w:pStyle w:val="Standard"/>
        <w:rPr>
          <w:sz w:val="22"/>
          <w:szCs w:val="22"/>
        </w:rPr>
      </w:pPr>
    </w:p>
    <w:p w14:paraId="797728CE" w14:textId="77777777" w:rsidR="00ED3E93" w:rsidRDefault="00ED3E93">
      <w:pPr>
        <w:pStyle w:val="Standard"/>
        <w:rPr>
          <w:sz w:val="22"/>
          <w:szCs w:val="22"/>
        </w:rPr>
      </w:pPr>
    </w:p>
    <w:p w14:paraId="6B65574D" w14:textId="77777777" w:rsidR="00ED3E93" w:rsidRDefault="00ED3E93">
      <w:pPr>
        <w:pStyle w:val="Standard"/>
        <w:rPr>
          <w:sz w:val="22"/>
          <w:szCs w:val="22"/>
        </w:rPr>
      </w:pPr>
    </w:p>
    <w:p w14:paraId="29D3178A" w14:textId="77777777" w:rsidR="00ED3E93" w:rsidRDefault="00D04A2F">
      <w:pPr>
        <w:pStyle w:val="Standard"/>
      </w:pPr>
      <w:r>
        <w:rPr>
          <w:sz w:val="22"/>
          <w:szCs w:val="22"/>
        </w:rPr>
        <w:t xml:space="preserve">           </w:t>
      </w:r>
      <w:r>
        <w:rPr>
          <w:b/>
          <w:bCs/>
          <w:sz w:val="22"/>
          <w:szCs w:val="22"/>
          <w:u w:val="single"/>
        </w:rPr>
        <w:t xml:space="preserve"> Oświadczam, że ubiegając się o udzielenie zamówienia spełniam warunki, dotyczące:</w:t>
      </w:r>
    </w:p>
    <w:p w14:paraId="223AD8A2" w14:textId="77777777" w:rsidR="00ED3E93" w:rsidRDefault="00ED3E93">
      <w:pPr>
        <w:pStyle w:val="Standard"/>
        <w:rPr>
          <w:sz w:val="22"/>
          <w:szCs w:val="22"/>
        </w:rPr>
      </w:pPr>
    </w:p>
    <w:p w14:paraId="46958DFA" w14:textId="77777777" w:rsidR="00ED3E93" w:rsidRDefault="00D302B6">
      <w:pPr>
        <w:pStyle w:val="Standar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posiadania</w:t>
      </w:r>
      <w:r w:rsidR="00D04A2F">
        <w:rPr>
          <w:sz w:val="22"/>
          <w:szCs w:val="22"/>
        </w:rPr>
        <w:t xml:space="preserve"> uprawnień do wykonywania określonej działalności lub czynności, jeżeli przepisy prawa nakładają obowiązek ich posiadania</w:t>
      </w:r>
      <w:r>
        <w:rPr>
          <w:sz w:val="22"/>
          <w:szCs w:val="22"/>
        </w:rPr>
        <w:t>;</w:t>
      </w:r>
    </w:p>
    <w:p w14:paraId="72748277" w14:textId="77777777" w:rsidR="00ED3E93" w:rsidRDefault="00D04A2F">
      <w:pPr>
        <w:pStyle w:val="Standar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posiadania wiedzy i doświadczenia</w:t>
      </w:r>
      <w:r w:rsidR="00D302B6">
        <w:rPr>
          <w:sz w:val="22"/>
          <w:szCs w:val="22"/>
        </w:rPr>
        <w:t>;</w:t>
      </w:r>
    </w:p>
    <w:p w14:paraId="7ABDF67A" w14:textId="77777777" w:rsidR="00ED3E93" w:rsidRDefault="00D04A2F">
      <w:pPr>
        <w:pStyle w:val="Standar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dysponowania odpowiednim potencjałem technicznym oraz osobami zdolnymi do wykonania zamówienia</w:t>
      </w:r>
      <w:r w:rsidR="00D302B6">
        <w:rPr>
          <w:sz w:val="22"/>
          <w:szCs w:val="22"/>
        </w:rPr>
        <w:t>;</w:t>
      </w:r>
    </w:p>
    <w:p w14:paraId="64A5B236" w14:textId="77777777" w:rsidR="00ED3E93" w:rsidRDefault="00D04A2F">
      <w:pPr>
        <w:pStyle w:val="Standar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sytuacji ekonomicznej i finansowej zapewniającej wykonanie zamówienia</w:t>
      </w:r>
      <w:r w:rsidR="00D302B6">
        <w:rPr>
          <w:sz w:val="22"/>
          <w:szCs w:val="22"/>
        </w:rPr>
        <w:t>.</w:t>
      </w:r>
      <w:r>
        <w:rPr>
          <w:sz w:val="22"/>
          <w:szCs w:val="22"/>
        </w:rPr>
        <w:t xml:space="preserve">     </w:t>
      </w:r>
    </w:p>
    <w:p w14:paraId="43B2A040" w14:textId="77777777" w:rsidR="00ED3E93" w:rsidRDefault="00ED3E93">
      <w:pPr>
        <w:pStyle w:val="Standard"/>
        <w:rPr>
          <w:sz w:val="22"/>
          <w:szCs w:val="22"/>
        </w:rPr>
      </w:pPr>
    </w:p>
    <w:p w14:paraId="36BAA0E6" w14:textId="77777777" w:rsidR="00ED3E93" w:rsidRDefault="00ED3E93">
      <w:pPr>
        <w:pStyle w:val="Standard"/>
        <w:rPr>
          <w:sz w:val="22"/>
          <w:szCs w:val="22"/>
        </w:rPr>
      </w:pPr>
    </w:p>
    <w:p w14:paraId="30BB75BE" w14:textId="77777777" w:rsidR="00ED3E93" w:rsidRDefault="00ED3E93">
      <w:pPr>
        <w:pStyle w:val="Standard"/>
        <w:rPr>
          <w:sz w:val="22"/>
          <w:szCs w:val="22"/>
        </w:rPr>
      </w:pPr>
    </w:p>
    <w:p w14:paraId="22A0B9DD" w14:textId="77777777" w:rsidR="00ED3E93" w:rsidRDefault="00ED3E93">
      <w:pPr>
        <w:pStyle w:val="Standard"/>
        <w:rPr>
          <w:sz w:val="22"/>
          <w:szCs w:val="22"/>
        </w:rPr>
      </w:pPr>
    </w:p>
    <w:p w14:paraId="0B0723D6" w14:textId="77777777" w:rsidR="00ED3E93" w:rsidRDefault="00ED3E93">
      <w:pPr>
        <w:pStyle w:val="Standard"/>
        <w:rPr>
          <w:sz w:val="22"/>
          <w:szCs w:val="22"/>
        </w:rPr>
      </w:pPr>
    </w:p>
    <w:p w14:paraId="2BF68656" w14:textId="77777777" w:rsidR="00ED3E93" w:rsidRDefault="00ED3E93">
      <w:pPr>
        <w:pStyle w:val="Standard"/>
        <w:rPr>
          <w:sz w:val="22"/>
          <w:szCs w:val="22"/>
        </w:rPr>
      </w:pPr>
    </w:p>
    <w:p w14:paraId="2B8C508F" w14:textId="77777777" w:rsidR="00ED3E93" w:rsidRDefault="00ED3E93">
      <w:pPr>
        <w:pStyle w:val="Standard"/>
        <w:rPr>
          <w:sz w:val="22"/>
          <w:szCs w:val="22"/>
        </w:rPr>
      </w:pPr>
    </w:p>
    <w:p w14:paraId="40FB4415" w14:textId="77777777" w:rsidR="00ED3E93" w:rsidRDefault="00ED3E93">
      <w:pPr>
        <w:pStyle w:val="Standard"/>
        <w:rPr>
          <w:sz w:val="22"/>
          <w:szCs w:val="22"/>
        </w:rPr>
      </w:pPr>
    </w:p>
    <w:p w14:paraId="026FB412" w14:textId="77777777" w:rsidR="00ED3E93" w:rsidRDefault="00ED3E93">
      <w:pPr>
        <w:pStyle w:val="Standard"/>
        <w:rPr>
          <w:sz w:val="22"/>
          <w:szCs w:val="22"/>
        </w:rPr>
      </w:pPr>
    </w:p>
    <w:p w14:paraId="125BD33C" w14:textId="77777777" w:rsidR="00ED3E93" w:rsidRDefault="00ED3E93">
      <w:pPr>
        <w:pStyle w:val="Standard"/>
        <w:rPr>
          <w:sz w:val="22"/>
          <w:szCs w:val="22"/>
        </w:rPr>
      </w:pPr>
    </w:p>
    <w:p w14:paraId="67C35D38" w14:textId="77777777" w:rsidR="00ED3E93" w:rsidRDefault="00D04A2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___________________                                                                   _____________________________</w:t>
      </w:r>
    </w:p>
    <w:p w14:paraId="4CDC1592" w14:textId="77777777" w:rsidR="00ED3E93" w:rsidRDefault="00D04A2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 (miejscowość, data)                                                                          (podpis i pieczątka wykonawcy)</w:t>
      </w:r>
    </w:p>
    <w:p w14:paraId="32344EEB" w14:textId="77777777" w:rsidR="00ED3E93" w:rsidRDefault="00ED3E93">
      <w:pPr>
        <w:pStyle w:val="Standard"/>
        <w:jc w:val="right"/>
        <w:rPr>
          <w:sz w:val="22"/>
          <w:szCs w:val="22"/>
        </w:rPr>
      </w:pPr>
    </w:p>
    <w:sectPr w:rsidR="00ED3E93" w:rsidSect="001A3173">
      <w:head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11575" w14:textId="77777777" w:rsidR="00D04B5C" w:rsidRDefault="00D04B5C" w:rsidP="00ED3E93">
      <w:r>
        <w:separator/>
      </w:r>
    </w:p>
  </w:endnote>
  <w:endnote w:type="continuationSeparator" w:id="0">
    <w:p w14:paraId="0B718996" w14:textId="77777777" w:rsidR="00D04B5C" w:rsidRDefault="00D04B5C" w:rsidP="00ED3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51F63" w14:textId="77777777" w:rsidR="00D04B5C" w:rsidRDefault="00D04B5C" w:rsidP="00ED3E93">
      <w:r w:rsidRPr="00ED3E93">
        <w:rPr>
          <w:color w:val="000000"/>
        </w:rPr>
        <w:separator/>
      </w:r>
    </w:p>
  </w:footnote>
  <w:footnote w:type="continuationSeparator" w:id="0">
    <w:p w14:paraId="5B3C2EAE" w14:textId="77777777" w:rsidR="00D04B5C" w:rsidRDefault="00D04B5C" w:rsidP="00ED3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17B2B" w14:textId="152B5173" w:rsidR="00ED3E93" w:rsidRDefault="00ED3E93">
    <w:pPr>
      <w:pStyle w:val="Standard"/>
      <w:jc w:val="center"/>
      <w:rPr>
        <w:i/>
        <w:sz w:val="20"/>
        <w:szCs w:val="20"/>
      </w:rPr>
    </w:pPr>
    <w:r>
      <w:rPr>
        <w:i/>
        <w:sz w:val="20"/>
        <w:szCs w:val="20"/>
      </w:rPr>
      <w:t>Usuwanie wyrobów zawierających azb</w:t>
    </w:r>
    <w:r w:rsidR="00DC2AEB">
      <w:rPr>
        <w:i/>
        <w:sz w:val="20"/>
        <w:szCs w:val="20"/>
      </w:rPr>
      <w:t>est z terenu Gminy Smyków w 202</w:t>
    </w:r>
    <w:r w:rsidR="00260EAC">
      <w:rPr>
        <w:i/>
        <w:sz w:val="20"/>
        <w:szCs w:val="20"/>
      </w:rPr>
      <w:t>5</w:t>
    </w:r>
    <w:r>
      <w:rPr>
        <w:i/>
        <w:sz w:val="20"/>
        <w:szCs w:val="20"/>
      </w:rPr>
      <w:t>r., której wartość nie przekracza                            kwot</w:t>
    </w:r>
    <w:r w:rsidR="009219F1">
      <w:rPr>
        <w:i/>
        <w:sz w:val="20"/>
        <w:szCs w:val="20"/>
      </w:rPr>
      <w:t xml:space="preserve">y </w:t>
    </w:r>
    <w:r w:rsidR="008A3E52">
      <w:rPr>
        <w:i/>
        <w:sz w:val="20"/>
        <w:szCs w:val="20"/>
      </w:rPr>
      <w:t>1</w:t>
    </w:r>
    <w:r w:rsidR="009219F1">
      <w:rPr>
        <w:i/>
        <w:sz w:val="20"/>
        <w:szCs w:val="20"/>
      </w:rPr>
      <w:t xml:space="preserve">30 000 </w:t>
    </w:r>
    <w:r w:rsidR="008A3E52">
      <w:rPr>
        <w:i/>
        <w:sz w:val="20"/>
        <w:szCs w:val="20"/>
      </w:rPr>
      <w:t>złotych</w:t>
    </w:r>
    <w:r w:rsidR="000F057C">
      <w:rPr>
        <w:i/>
        <w:sz w:val="20"/>
        <w:szCs w:val="20"/>
      </w:rPr>
      <w:t>” Znak: Zp.271.OŚ</w:t>
    </w:r>
    <w:r w:rsidR="007A003C">
      <w:rPr>
        <w:i/>
        <w:sz w:val="20"/>
        <w:szCs w:val="20"/>
      </w:rPr>
      <w:t>1</w:t>
    </w:r>
    <w:r w:rsidR="007E4629">
      <w:rPr>
        <w:i/>
        <w:sz w:val="20"/>
        <w:szCs w:val="20"/>
      </w:rPr>
      <w:t>2</w:t>
    </w:r>
    <w:r w:rsidR="00F42B73">
      <w:rPr>
        <w:i/>
        <w:sz w:val="20"/>
        <w:szCs w:val="20"/>
      </w:rPr>
      <w:t>.</w:t>
    </w:r>
    <w:r w:rsidR="00F84615">
      <w:rPr>
        <w:i/>
        <w:sz w:val="20"/>
        <w:szCs w:val="20"/>
      </w:rPr>
      <w:t>202</w:t>
    </w:r>
    <w:r w:rsidR="00260EAC">
      <w:rPr>
        <w:i/>
        <w:sz w:val="20"/>
        <w:szCs w:val="20"/>
      </w:rPr>
      <w:t>5</w:t>
    </w:r>
  </w:p>
  <w:p w14:paraId="7C7ED0F2" w14:textId="77777777" w:rsidR="00ED3E93" w:rsidRDefault="00ED3E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C112A"/>
    <w:multiLevelType w:val="multilevel"/>
    <w:tmpl w:val="4ABC673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 w16cid:durableId="821195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4A8"/>
    <w:rsid w:val="0004232F"/>
    <w:rsid w:val="00043EDF"/>
    <w:rsid w:val="00050D76"/>
    <w:rsid w:val="00053C82"/>
    <w:rsid w:val="00062355"/>
    <w:rsid w:val="000F057C"/>
    <w:rsid w:val="001474AC"/>
    <w:rsid w:val="00151264"/>
    <w:rsid w:val="00180254"/>
    <w:rsid w:val="001A3173"/>
    <w:rsid w:val="00203F83"/>
    <w:rsid w:val="00260EAC"/>
    <w:rsid w:val="002804DA"/>
    <w:rsid w:val="002A638E"/>
    <w:rsid w:val="0030002A"/>
    <w:rsid w:val="00300D98"/>
    <w:rsid w:val="00335DB3"/>
    <w:rsid w:val="003B217B"/>
    <w:rsid w:val="003C467F"/>
    <w:rsid w:val="00563F96"/>
    <w:rsid w:val="00592C92"/>
    <w:rsid w:val="00643FC4"/>
    <w:rsid w:val="006B46DB"/>
    <w:rsid w:val="007A003C"/>
    <w:rsid w:val="007E4629"/>
    <w:rsid w:val="008A3E52"/>
    <w:rsid w:val="008B64A8"/>
    <w:rsid w:val="00907439"/>
    <w:rsid w:val="00912A18"/>
    <w:rsid w:val="009219F1"/>
    <w:rsid w:val="00946BC7"/>
    <w:rsid w:val="00AA310B"/>
    <w:rsid w:val="00AC2B2B"/>
    <w:rsid w:val="00B13716"/>
    <w:rsid w:val="00B61FE8"/>
    <w:rsid w:val="00C07406"/>
    <w:rsid w:val="00C61869"/>
    <w:rsid w:val="00C84D60"/>
    <w:rsid w:val="00D0302F"/>
    <w:rsid w:val="00D04A2F"/>
    <w:rsid w:val="00D04B5C"/>
    <w:rsid w:val="00D302B6"/>
    <w:rsid w:val="00D54414"/>
    <w:rsid w:val="00DC2AEB"/>
    <w:rsid w:val="00DD1398"/>
    <w:rsid w:val="00DE3132"/>
    <w:rsid w:val="00EC1159"/>
    <w:rsid w:val="00ED3E93"/>
    <w:rsid w:val="00EE1C26"/>
    <w:rsid w:val="00EF0966"/>
    <w:rsid w:val="00F35AE3"/>
    <w:rsid w:val="00F36A73"/>
    <w:rsid w:val="00F42B73"/>
    <w:rsid w:val="00F84615"/>
    <w:rsid w:val="00F871F5"/>
    <w:rsid w:val="00FC4A6B"/>
    <w:rsid w:val="00FC67CC"/>
    <w:rsid w:val="00FE3CCD"/>
    <w:rsid w:val="00FF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DE3C5"/>
  <w15:chartTrackingRefBased/>
  <w15:docId w15:val="{B64A6896-0A3F-4F01-B514-F8A05E7A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Mang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E93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E93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ED3E9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ED3E93"/>
    <w:pPr>
      <w:spacing w:after="120"/>
    </w:pPr>
  </w:style>
  <w:style w:type="paragraph" w:styleId="Lista">
    <w:name w:val="List"/>
    <w:basedOn w:val="Textbody"/>
    <w:rsid w:val="00ED3E93"/>
  </w:style>
  <w:style w:type="paragraph" w:customStyle="1" w:styleId="Legenda1">
    <w:name w:val="Legenda1"/>
    <w:basedOn w:val="Standard"/>
    <w:rsid w:val="00ED3E9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ED3E93"/>
    <w:pPr>
      <w:suppressLineNumbers/>
    </w:pPr>
  </w:style>
  <w:style w:type="character" w:customStyle="1" w:styleId="BulletSymbols">
    <w:name w:val="Bullet Symbols"/>
    <w:rsid w:val="00ED3E93"/>
    <w:rPr>
      <w:rFonts w:ascii="OpenSymbol" w:eastAsia="OpenSymbol" w:hAnsi="OpenSymbol" w:cs="OpenSymbol"/>
    </w:rPr>
  </w:style>
  <w:style w:type="paragraph" w:styleId="Nagwek">
    <w:name w:val="header"/>
    <w:basedOn w:val="Normalny"/>
    <w:rsid w:val="00ED3E93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rsid w:val="00ED3E93"/>
    <w:rPr>
      <w:szCs w:val="21"/>
    </w:rPr>
  </w:style>
  <w:style w:type="paragraph" w:styleId="Stopka">
    <w:name w:val="footer"/>
    <w:basedOn w:val="Normalny"/>
    <w:rsid w:val="00ED3E93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rsid w:val="00ED3E93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puter5\Desktop\azbestr\azbest%202014\ZA&#321;&#260;CZNIK%20NR%202%20DO%20ZAPYTANIA%202015r.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ZAŁĄCZNIK NR 2 DO ZAPYTANIA 2015r.</Template>
  <TotalTime>1</TotalTime>
  <Pages>1</Pages>
  <Words>290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w Smykowie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Komputer5</dc:creator>
  <cp:keywords/>
  <cp:lastModifiedBy>Beata Jarzynska</cp:lastModifiedBy>
  <cp:revision>2</cp:revision>
  <cp:lastPrinted>2024-04-26T10:43:00Z</cp:lastPrinted>
  <dcterms:created xsi:type="dcterms:W3CDTF">2025-10-10T08:04:00Z</dcterms:created>
  <dcterms:modified xsi:type="dcterms:W3CDTF">2025-10-10T08:04:00Z</dcterms:modified>
</cp:coreProperties>
</file>