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40" w:line="240" w:lineRule="auto"/>
        <w:jc w:val="center"/>
      </w:pPr>
      <w:r>
        <w:rPr>
          <w:rFonts w:ascii="Arial" w:hAnsi="Arial" w:eastAsia="Arial"/>
          <w:b w:val="0"/>
          <w:i w:val="0"/>
          <w:sz w:val="16"/>
        </w:rPr>
        <w:t>Załącznik nr 2 do Regulaminu rekrutacji i uczestnictwa</w:t>
      </w:r>
    </w:p>
    <w:p>
      <w:pPr>
        <w:spacing w:before="40" w:after="100" w:line="240" w:lineRule="auto"/>
        <w:jc w:val="center"/>
      </w:pPr>
      <w:r>
        <w:rPr>
          <w:rFonts w:ascii="Arial" w:hAnsi="Arial" w:eastAsia="Arial"/>
          <w:b/>
          <w:i w:val="0"/>
          <w:sz w:val="20"/>
        </w:rPr>
        <w:t>DEKLARACJA UCZESTNICTWA W PROJEKCIE – OSOBA DOROSŁA</w:t>
      </w:r>
    </w:p>
    <w:p>
      <w:pPr>
        <w:spacing w:before="0" w:after="40" w:line="240" w:lineRule="auto"/>
      </w:pPr>
      <w:r>
        <w:rPr>
          <w:rFonts w:ascii="Arial" w:hAnsi="Arial" w:eastAsia="Arial"/>
          <w:b/>
          <w:i w:val="0"/>
          <w:sz w:val="17"/>
        </w:rPr>
        <w:t>Projekt „RAZEM DLA BEZPIECZEŃSTWA”</w:t>
        <w:br/>
        <w:t>Nr FEOP.06.08-IZ.00-0007/25</w:t>
      </w:r>
    </w:p>
    <w:p>
      <w:r>
        <w:rPr>
          <w:b/>
          <w:sz w:val="19"/>
        </w:rPr>
        <w:t>Wypełnij tylko pola dotyczące Ciebie / dziecka. Pola oznaczone „WYPEŁNIA PERSONEL PROJEKTU” pozostaw puste.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Ja, niżej podpisany/a, deklaruję udział w projekcie na warunkach określonych w Regulaminie rekrutacji i uczestnictwa.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I. DANE UCZESTNIKA/UCZESTNICZKI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719"/>
        <w:gridCol w:w="5270"/>
      </w:tblGrid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Imię (imiona) i nazwisko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PESEL / nr dokumentu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Data urodzenia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Adres zamieszkania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Telefon kontaktowy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Adres e-mail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II. OŚWIADCZENIA DOTYCZĄCE UDZIAŁU W PROJEKCIE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zostałem/am zakwalifikowany/a do udziału w projekcie zgodnie z Regulaminem;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należę do grupy docelowej projektu i spełniam warunki udziału;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zapoznałem/am się z Regulaminem i akceptuję jego postanowienia;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zobowiązuję się do udziału w przyznanych mi formach wsparcia oraz do współpracy z personelem projektu;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zobowiązuję się do niezwłocznego informowania o zmianie danych lub okoliczności wpływających na udział lub kwalifikowalność;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przyjmuję do wiadomości, że udział w projekcie jest bezpłatny.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III. INFORMACJA O PRZETWARZANIU DANYCH OSOBOWYCH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Oświadczam, że otrzymałem/am i zapoznałem/am się z Klauzulą informacyjną dotyczącą przetwarzania danych osobowych, stanowiącą Załącznik nr 3 do Regulaminu.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/>
          <w:sz w:val="15"/>
        </w:rPr>
        <w:t>Potwierdzenie zapoznania się z Klauzulą nie jest zgodą na przetwarzanie danych niezbędnych do realizacji projektu.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IV. POTWIERDZENIE PRAWDZIWOŚCI DANYCH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Oświadczam, że dane przekazane w dokumentacji projektu są zgodne z prawdą i zobowiązuję się do przekazywania informacji niezbędnych do monitorowania udziału w projekcie.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494"/>
        <w:gridCol w:w="4495"/>
      </w:tblGrid>
      <w:tr>
        <w:tc>
          <w:tcPr>
            <w:tcW w:type="dxa" w:w="449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449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czytelny podpis uczestnika/uczestniczki</w:t>
            </w:r>
          </w:p>
        </w:tc>
      </w:tr>
    </w:tbl>
    <w:p>
      <w:pPr>
        <w:jc w:val="center"/>
      </w:pPr>
      <w:r>
        <w:rPr>
          <w:b/>
          <w:sz w:val="21"/>
        </w:rPr>
        <w:t>CZĘŚĆ WYPEŁNIANA PRZEZ PERSONEL PROJEKTU</w:t>
      </w:r>
    </w:p>
    <w:p>
      <w:pPr>
        <w:jc w:val="center"/>
      </w:pPr>
      <w:r>
        <w:rPr>
          <w:i/>
          <w:sz w:val="19"/>
        </w:rPr>
        <w:t>Uczestnik / rodzic / opiekun prawny pozostawia poniższe pola puste.</w:t>
      </w:r>
    </w:p>
    <w:tbl>
      <w:tblPr>
        <w:tblStyle w:val="Tabela-Siatka"/>
        <w:tblW w:type="auto" w:w="0"/>
        <w:jc w:val="center"/>
        <w:tblLook w:firstColumn="1" w:firstRow="1" w:lastColumn="0" w:lastRow="0" w:noHBand="0" w:noVBand="1" w:val="04A0"/>
      </w:tblPr>
      <w:tblGrid>
        <w:gridCol w:w="4537"/>
        <w:gridCol w:w="4537"/>
      </w:tblGrid>
      <w:tr>
        <w:tc>
          <w:tcPr>
            <w:tcW w:type="dxa" w:w="4537"/>
            <w:vAlign w:val="center"/>
            <w:shd w:fill="E7E6E6"/>
          </w:tcPr>
          <w:p>
            <w:r>
              <w:rPr>
                <w:b/>
              </w:rPr>
              <w:t>Nr formularza / ID uczestnika (jeżeli nadano)</w:t>
            </w:r>
          </w:p>
        </w:tc>
        <w:tc>
          <w:tcPr>
            <w:tcW w:type="dxa" w:w="4537"/>
            <w:vAlign w:val="center"/>
          </w:tcPr>
          <w:p>
            <w:r/>
          </w:p>
        </w:tc>
      </w:tr>
      <w:tr>
        <w:tc>
          <w:tcPr>
            <w:tcW w:type="dxa" w:w="4537"/>
            <w:vAlign w:val="center"/>
            <w:shd w:fill="E7E6E6"/>
          </w:tcPr>
          <w:p>
            <w:r>
              <w:rPr>
                <w:b/>
              </w:rPr>
              <w:t>Data rozpoczęcia udziału w projekcie</w:t>
            </w:r>
          </w:p>
        </w:tc>
        <w:tc>
          <w:tcPr>
            <w:tcW w:type="dxa" w:w="4537"/>
            <w:vAlign w:val="center"/>
          </w:tcPr>
          <w:p>
            <w:r/>
          </w:p>
        </w:tc>
      </w:tr>
    </w:tbl>
    <w:sectPr w:rsidR="000467DD" w:rsidRPr="00AB7292" w:rsidSect="00496CA0">
      <w:headerReference w:type="default" r:id="rId8"/>
      <w:footerReference w:type="default" r:id="rId9"/>
      <w:pgSz w:w="11906" w:h="16838"/>
      <w:pgMar w:top="567" w:right="1414" w:bottom="766" w:left="1418" w:header="0" w:footer="25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EA14B" w14:textId="77777777" w:rsidR="0000521B" w:rsidRDefault="0000521B">
      <w:pPr>
        <w:spacing w:after="0" w:line="240" w:lineRule="auto"/>
      </w:pPr>
      <w:r>
        <w:separator/>
      </w:r>
    </w:p>
  </w:endnote>
  <w:endnote w:type="continuationSeparator" w:id="0">
    <w:p w14:paraId="575BD522" w14:textId="77777777" w:rsidR="0000521B" w:rsidRDefault="0000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53BC" w14:textId="77777777" w:rsidR="00697196" w:rsidRDefault="00697196">
    <w:pPr>
      <w:pStyle w:val="Stopka"/>
    </w:pPr>
  </w:p>
  <w:p w14:paraId="57284629" w14:textId="77777777" w:rsidR="008A2A2B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>Projekt:</w:t>
    </w:r>
    <w:r w:rsidR="006E425C" w:rsidRPr="006E425C">
      <w:t xml:space="preserve"> </w:t>
    </w:r>
    <w:r w:rsidR="00246A54">
      <w:t>„</w:t>
    </w:r>
    <w:r w:rsidR="004C1EED">
      <w:rPr>
        <w:rFonts w:cs="Arial"/>
        <w:b/>
        <w:bCs/>
        <w:i/>
        <w:iCs/>
        <w:noProof/>
        <w:color w:val="595959"/>
        <w:sz w:val="16"/>
        <w:szCs w:val="16"/>
      </w:rPr>
      <w:t>RAZE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M DLA BEZPIECZEŃSTWA”</w:t>
    </w:r>
  </w:p>
  <w:p w14:paraId="3F187E44" w14:textId="77777777" w:rsidR="004270E5" w:rsidRPr="008633F0" w:rsidRDefault="008A2A2B" w:rsidP="004270E5">
    <w:pPr>
      <w:tabs>
        <w:tab w:val="left" w:pos="4820"/>
      </w:tabs>
      <w:spacing w:after="0" w:line="240" w:lineRule="auto"/>
      <w:jc w:val="center"/>
      <w:rPr>
        <w:rFonts w:cs="Arial"/>
        <w:b/>
        <w:bCs/>
        <w:i/>
        <w:iCs/>
        <w:noProof/>
        <w:color w:val="595959"/>
        <w:sz w:val="16"/>
        <w:szCs w:val="16"/>
      </w:rPr>
    </w:pPr>
    <w:r>
      <w:rPr>
        <w:rFonts w:cs="Arial"/>
        <w:b/>
        <w:bCs/>
        <w:i/>
        <w:iCs/>
        <w:noProof/>
        <w:color w:val="595959"/>
        <w:sz w:val="16"/>
        <w:szCs w:val="16"/>
      </w:rPr>
      <w:t xml:space="preserve">Nr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umowy o dofinansowanie</w:t>
    </w:r>
    <w:r w:rsidR="000467DD">
      <w:rPr>
        <w:rFonts w:cs="Arial"/>
        <w:b/>
        <w:bCs/>
        <w:i/>
        <w:iCs/>
        <w:noProof/>
        <w:color w:val="595959"/>
        <w:sz w:val="16"/>
        <w:szCs w:val="16"/>
      </w:rPr>
      <w:t xml:space="preserve">: 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FEOP.06.0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8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-IZ.00-000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7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/2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5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 xml:space="preserve"> z dnia 23.07.202</w:t>
    </w:r>
    <w:r w:rsidR="003B34B3">
      <w:rPr>
        <w:rFonts w:cs="Arial"/>
        <w:b/>
        <w:bCs/>
        <w:i/>
        <w:iCs/>
        <w:noProof/>
        <w:color w:val="595959"/>
        <w:sz w:val="16"/>
        <w:szCs w:val="16"/>
      </w:rPr>
      <w:t xml:space="preserve">6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r.</w:t>
    </w:r>
  </w:p>
  <w:p w14:paraId="29B0DBB5" w14:textId="77777777" w:rsidR="004F305F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realizowany przez Spółdzielnię Socjalną „Parasol” 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>w par</w:t>
    </w:r>
    <w:r w:rsidR="00A018D5">
      <w:rPr>
        <w:rFonts w:cs="Arial"/>
        <w:i/>
        <w:iCs/>
        <w:noProof/>
        <w:color w:val="595959"/>
        <w:sz w:val="16"/>
        <w:szCs w:val="16"/>
      </w:rPr>
      <w:t>t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nerstwie </w:t>
    </w:r>
    <w:r w:rsidR="00586B26" w:rsidRPr="008633F0">
      <w:rPr>
        <w:rFonts w:cs="Arial"/>
        <w:i/>
        <w:iCs/>
        <w:noProof/>
        <w:color w:val="595959"/>
        <w:sz w:val="16"/>
        <w:szCs w:val="16"/>
      </w:rPr>
      <w:t xml:space="preserve">z </w:t>
    </w:r>
    <w:r w:rsidR="00D001EC">
      <w:rPr>
        <w:rFonts w:cs="Arial"/>
        <w:i/>
        <w:iCs/>
        <w:noProof/>
        <w:color w:val="595959"/>
        <w:sz w:val="16"/>
        <w:szCs w:val="16"/>
      </w:rPr>
      <w:t>Gminą Prudnik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0458DE" w:rsidRPr="000458DE">
      <w:t xml:space="preserve"> </w:t>
    </w:r>
  </w:p>
  <w:p w14:paraId="00E982E7" w14:textId="77777777" w:rsidR="004270E5" w:rsidRPr="008633F0" w:rsidRDefault="008B61CA" w:rsidP="004270E5">
    <w:pPr>
      <w:tabs>
        <w:tab w:val="left" w:pos="4820"/>
      </w:tabs>
      <w:spacing w:after="0" w:line="240" w:lineRule="auto"/>
      <w:jc w:val="center"/>
      <w:rPr>
        <w:rFonts w:cs="Arial"/>
        <w:i/>
        <w:iCs/>
        <w:noProof/>
        <w:color w:val="595959"/>
        <w:sz w:val="16"/>
        <w:szCs w:val="16"/>
      </w:rPr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ze środków Europejskiego Funduszu Społecznego Plus w ramach Funduszy Europejskich 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 xml:space="preserve">dla </w:t>
    </w:r>
    <w:r w:rsidRPr="008633F0">
      <w:rPr>
        <w:rFonts w:cs="Arial"/>
        <w:i/>
        <w:iCs/>
        <w:noProof/>
        <w:color w:val="595959"/>
        <w:sz w:val="16"/>
        <w:szCs w:val="16"/>
      </w:rPr>
      <w:t>Opolskiego 2021-2027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>,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</w:p>
  <w:p w14:paraId="194F8AB9" w14:textId="77777777" w:rsidR="00496CA0" w:rsidRPr="0005336B" w:rsidRDefault="006E651D" w:rsidP="009604DF">
    <w:pPr>
      <w:tabs>
        <w:tab w:val="left" w:pos="4820"/>
      </w:tabs>
      <w:spacing w:after="0" w:line="240" w:lineRule="auto"/>
      <w:jc w:val="center"/>
      <w:rPr>
        <w:i/>
        <w:iCs/>
        <w:sz w:val="18"/>
        <w:szCs w:val="18"/>
      </w:rPr>
    </w:pPr>
    <w:r w:rsidRPr="008633F0">
      <w:rPr>
        <w:rFonts w:cs="Arial"/>
        <w:i/>
        <w:iCs/>
        <w:noProof/>
        <w:color w:val="595959"/>
        <w:sz w:val="16"/>
        <w:szCs w:val="16"/>
      </w:rPr>
      <w:t>w ramach działania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</w:t>
    </w:r>
    <w:r w:rsidR="00AC168E" w:rsidRPr="00AC168E">
      <w:rPr>
        <w:rFonts w:cs="Arial"/>
        <w:i/>
        <w:iCs/>
        <w:noProof/>
        <w:color w:val="595959"/>
        <w:sz w:val="16"/>
        <w:szCs w:val="16"/>
      </w:rPr>
      <w:t>6. Fundusze europejskie wspierające włączenie społeczne w opolskim.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                                                            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6.</w:t>
    </w:r>
    <w:r w:rsidR="009604DF">
      <w:rPr>
        <w:rFonts w:cs="Arial"/>
        <w:i/>
        <w:iCs/>
        <w:noProof/>
        <w:color w:val="595959"/>
        <w:sz w:val="16"/>
        <w:szCs w:val="16"/>
      </w:rPr>
      <w:t>8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9604DF">
      <w:rPr>
        <w:rFonts w:cs="Arial"/>
        <w:i/>
        <w:iCs/>
        <w:noProof/>
        <w:color w:val="595959"/>
        <w:sz w:val="16"/>
        <w:szCs w:val="16"/>
      </w:rPr>
      <w:t xml:space="preserve">Profilaktyka zachowań społecznych dzieci i młodzieży                                                                                     </w:t>
    </w:r>
  </w:p>
  <w:p w14:paraId="1B899488" w14:textId="77777777" w:rsidR="00697196" w:rsidRDefault="006971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05D1" w14:textId="77777777" w:rsidR="0000521B" w:rsidRDefault="0000521B">
      <w:pPr>
        <w:spacing w:after="0" w:line="240" w:lineRule="auto"/>
      </w:pPr>
      <w:r>
        <w:separator/>
      </w:r>
    </w:p>
  </w:footnote>
  <w:footnote w:type="continuationSeparator" w:id="0">
    <w:p w14:paraId="63E50357" w14:textId="77777777" w:rsidR="0000521B" w:rsidRDefault="00005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9476" w14:textId="77777777" w:rsidR="008633F0" w:rsidRDefault="008633F0">
    <w:pPr>
      <w:pStyle w:val="Nagwek"/>
    </w:pPr>
  </w:p>
  <w:p w14:paraId="432E454A" w14:textId="77777777" w:rsidR="008633F0" w:rsidRDefault="008633F0" w:rsidP="008633F0">
    <w:pPr>
      <w:pStyle w:val="Tekstpodstawowy"/>
    </w:pPr>
  </w:p>
  <w:p w14:paraId="6124FA3A" w14:textId="77777777" w:rsidR="008633F0" w:rsidRDefault="008633F0" w:rsidP="008633F0">
    <w:pPr>
      <w:pStyle w:val="Tekstpodstawowy"/>
    </w:pPr>
    <w:r w:rsidRPr="008633F0">
      <w:rPr>
        <w:noProof/>
      </w:rPr>
      <w:drawing>
        <wp:inline distT="0" distB="0" distL="0" distR="0" wp14:anchorId="7DAD5BF8" wp14:editId="1D0A5922">
          <wp:extent cx="6099206" cy="792480"/>
          <wp:effectExtent l="0" t="0" r="0" b="7620"/>
          <wp:docPr id="1412293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3993" cy="793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E1F10" w14:textId="77777777" w:rsidR="008633F0" w:rsidRPr="008633F0" w:rsidRDefault="008633F0" w:rsidP="008633F0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600"/>
    <w:multiLevelType w:val="hybridMultilevel"/>
    <w:tmpl w:val="C2C48B4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6BF3189"/>
    <w:multiLevelType w:val="hybridMultilevel"/>
    <w:tmpl w:val="7500EFC4"/>
    <w:lvl w:ilvl="0" w:tplc="D1565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85CE1"/>
    <w:multiLevelType w:val="hybridMultilevel"/>
    <w:tmpl w:val="BB6A8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6CAE"/>
    <w:multiLevelType w:val="multilevel"/>
    <w:tmpl w:val="3468F8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tabs>
          <w:tab w:val="num" w:pos="576"/>
        </w:tabs>
        <w:ind w:left="576" w:hanging="576"/>
      </w:pPr>
      <w:rPr>
        <w:rFonts w:cs="Tahom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pStyle w:val="Nagwek6"/>
      <w:lvlText w:val="%2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58A5636"/>
    <w:multiLevelType w:val="hybridMultilevel"/>
    <w:tmpl w:val="2DC2B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B3847"/>
    <w:multiLevelType w:val="hybridMultilevel"/>
    <w:tmpl w:val="59520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4324"/>
    <w:multiLevelType w:val="hybridMultilevel"/>
    <w:tmpl w:val="2C38C57A"/>
    <w:lvl w:ilvl="0" w:tplc="A478FA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E4D5D"/>
    <w:multiLevelType w:val="hybridMultilevel"/>
    <w:tmpl w:val="5BE01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C2B0D"/>
    <w:multiLevelType w:val="hybridMultilevel"/>
    <w:tmpl w:val="5A12CE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769442">
    <w:abstractNumId w:val="3"/>
  </w:num>
  <w:num w:numId="2" w16cid:durableId="280694661">
    <w:abstractNumId w:val="1"/>
  </w:num>
  <w:num w:numId="3" w16cid:durableId="1878198838">
    <w:abstractNumId w:val="4"/>
  </w:num>
  <w:num w:numId="4" w16cid:durableId="1768115788">
    <w:abstractNumId w:val="6"/>
  </w:num>
  <w:num w:numId="5" w16cid:durableId="1412046775">
    <w:abstractNumId w:val="2"/>
  </w:num>
  <w:num w:numId="6" w16cid:durableId="1568833088">
    <w:abstractNumId w:val="7"/>
  </w:num>
  <w:num w:numId="7" w16cid:durableId="667248261">
    <w:abstractNumId w:val="0"/>
  </w:num>
  <w:num w:numId="8" w16cid:durableId="591201874">
    <w:abstractNumId w:val="5"/>
  </w:num>
  <w:num w:numId="9" w16cid:durableId="117823464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92"/>
    <w:rsid w:val="00001379"/>
    <w:rsid w:val="00004D7F"/>
    <w:rsid w:val="0000521B"/>
    <w:rsid w:val="0000548F"/>
    <w:rsid w:val="00013685"/>
    <w:rsid w:val="00024410"/>
    <w:rsid w:val="00031450"/>
    <w:rsid w:val="000346B0"/>
    <w:rsid w:val="00036F6D"/>
    <w:rsid w:val="00045537"/>
    <w:rsid w:val="000458DE"/>
    <w:rsid w:val="000467DD"/>
    <w:rsid w:val="0005199C"/>
    <w:rsid w:val="000667E5"/>
    <w:rsid w:val="00076578"/>
    <w:rsid w:val="00077D2F"/>
    <w:rsid w:val="000846F8"/>
    <w:rsid w:val="00094A85"/>
    <w:rsid w:val="000A678D"/>
    <w:rsid w:val="000C7686"/>
    <w:rsid w:val="000D1AD0"/>
    <w:rsid w:val="000E2817"/>
    <w:rsid w:val="000E6936"/>
    <w:rsid w:val="00114C42"/>
    <w:rsid w:val="001207DD"/>
    <w:rsid w:val="00126CCD"/>
    <w:rsid w:val="0016144D"/>
    <w:rsid w:val="00167B3E"/>
    <w:rsid w:val="00192D5F"/>
    <w:rsid w:val="00193D0F"/>
    <w:rsid w:val="00194651"/>
    <w:rsid w:val="00194C9E"/>
    <w:rsid w:val="001A6610"/>
    <w:rsid w:val="001B543E"/>
    <w:rsid w:val="001C4A44"/>
    <w:rsid w:val="001E63B2"/>
    <w:rsid w:val="001F2979"/>
    <w:rsid w:val="0020472D"/>
    <w:rsid w:val="00212831"/>
    <w:rsid w:val="00216889"/>
    <w:rsid w:val="00217551"/>
    <w:rsid w:val="002249F1"/>
    <w:rsid w:val="00226152"/>
    <w:rsid w:val="00245869"/>
    <w:rsid w:val="00246A54"/>
    <w:rsid w:val="00253F5A"/>
    <w:rsid w:val="00257920"/>
    <w:rsid w:val="002A433A"/>
    <w:rsid w:val="002A4952"/>
    <w:rsid w:val="002B0B45"/>
    <w:rsid w:val="002D1AF2"/>
    <w:rsid w:val="002D6690"/>
    <w:rsid w:val="002D6C96"/>
    <w:rsid w:val="002F2D41"/>
    <w:rsid w:val="002F5088"/>
    <w:rsid w:val="00352A12"/>
    <w:rsid w:val="00373E7E"/>
    <w:rsid w:val="00386CC6"/>
    <w:rsid w:val="003B34B3"/>
    <w:rsid w:val="003B64F7"/>
    <w:rsid w:val="003C74B5"/>
    <w:rsid w:val="003D4800"/>
    <w:rsid w:val="003F0D68"/>
    <w:rsid w:val="003F2C2D"/>
    <w:rsid w:val="00401E38"/>
    <w:rsid w:val="0041012B"/>
    <w:rsid w:val="00422045"/>
    <w:rsid w:val="004270E5"/>
    <w:rsid w:val="004343F3"/>
    <w:rsid w:val="00436CE0"/>
    <w:rsid w:val="00441728"/>
    <w:rsid w:val="0044673C"/>
    <w:rsid w:val="00462DCF"/>
    <w:rsid w:val="00470616"/>
    <w:rsid w:val="004769F2"/>
    <w:rsid w:val="00483918"/>
    <w:rsid w:val="00496CA0"/>
    <w:rsid w:val="004A3A61"/>
    <w:rsid w:val="004A7849"/>
    <w:rsid w:val="004B0A96"/>
    <w:rsid w:val="004B16A3"/>
    <w:rsid w:val="004C1EED"/>
    <w:rsid w:val="004C4B2C"/>
    <w:rsid w:val="004E5222"/>
    <w:rsid w:val="004E646C"/>
    <w:rsid w:val="004F004A"/>
    <w:rsid w:val="004F1E29"/>
    <w:rsid w:val="004F2EBB"/>
    <w:rsid w:val="004F305F"/>
    <w:rsid w:val="00506B15"/>
    <w:rsid w:val="00510545"/>
    <w:rsid w:val="005174A7"/>
    <w:rsid w:val="005219D5"/>
    <w:rsid w:val="00523F95"/>
    <w:rsid w:val="00525A8D"/>
    <w:rsid w:val="00565FDD"/>
    <w:rsid w:val="00570274"/>
    <w:rsid w:val="00575A0C"/>
    <w:rsid w:val="005814CC"/>
    <w:rsid w:val="00585D07"/>
    <w:rsid w:val="00586B26"/>
    <w:rsid w:val="005B5EE4"/>
    <w:rsid w:val="005C247B"/>
    <w:rsid w:val="005C3C52"/>
    <w:rsid w:val="005C4B80"/>
    <w:rsid w:val="005D13CD"/>
    <w:rsid w:val="005E0E15"/>
    <w:rsid w:val="005E2190"/>
    <w:rsid w:val="005F26DF"/>
    <w:rsid w:val="005F2CB5"/>
    <w:rsid w:val="00600AF1"/>
    <w:rsid w:val="00607020"/>
    <w:rsid w:val="00612633"/>
    <w:rsid w:val="0062091F"/>
    <w:rsid w:val="00622BA5"/>
    <w:rsid w:val="00627DD7"/>
    <w:rsid w:val="00640BC4"/>
    <w:rsid w:val="00645EE0"/>
    <w:rsid w:val="00675628"/>
    <w:rsid w:val="00680FB9"/>
    <w:rsid w:val="006835FB"/>
    <w:rsid w:val="00697196"/>
    <w:rsid w:val="006B1757"/>
    <w:rsid w:val="006C078E"/>
    <w:rsid w:val="006E387F"/>
    <w:rsid w:val="006E425C"/>
    <w:rsid w:val="006E4A22"/>
    <w:rsid w:val="006E651D"/>
    <w:rsid w:val="00704915"/>
    <w:rsid w:val="0070530F"/>
    <w:rsid w:val="00712214"/>
    <w:rsid w:val="00714B27"/>
    <w:rsid w:val="00720A5E"/>
    <w:rsid w:val="007214FC"/>
    <w:rsid w:val="007224C9"/>
    <w:rsid w:val="007318A9"/>
    <w:rsid w:val="00731BF5"/>
    <w:rsid w:val="00737B63"/>
    <w:rsid w:val="00740F4E"/>
    <w:rsid w:val="0074145A"/>
    <w:rsid w:val="00754557"/>
    <w:rsid w:val="007606CC"/>
    <w:rsid w:val="00761A42"/>
    <w:rsid w:val="00781AB5"/>
    <w:rsid w:val="007A0DF2"/>
    <w:rsid w:val="007B26B3"/>
    <w:rsid w:val="007B3777"/>
    <w:rsid w:val="007B40C8"/>
    <w:rsid w:val="007D6595"/>
    <w:rsid w:val="007E04FF"/>
    <w:rsid w:val="007E431F"/>
    <w:rsid w:val="007E446A"/>
    <w:rsid w:val="00804D6F"/>
    <w:rsid w:val="0081090E"/>
    <w:rsid w:val="00814734"/>
    <w:rsid w:val="008162B2"/>
    <w:rsid w:val="00824DCD"/>
    <w:rsid w:val="008358FF"/>
    <w:rsid w:val="00836FA0"/>
    <w:rsid w:val="0084137A"/>
    <w:rsid w:val="0084391E"/>
    <w:rsid w:val="00846CF4"/>
    <w:rsid w:val="008511B4"/>
    <w:rsid w:val="008633F0"/>
    <w:rsid w:val="008641AF"/>
    <w:rsid w:val="0087395E"/>
    <w:rsid w:val="00874799"/>
    <w:rsid w:val="00877F84"/>
    <w:rsid w:val="008A2A2B"/>
    <w:rsid w:val="008A61AE"/>
    <w:rsid w:val="008B1B70"/>
    <w:rsid w:val="008B61CA"/>
    <w:rsid w:val="008C12CA"/>
    <w:rsid w:val="008C1975"/>
    <w:rsid w:val="008C267C"/>
    <w:rsid w:val="008D5B0E"/>
    <w:rsid w:val="008E5072"/>
    <w:rsid w:val="008F3E2A"/>
    <w:rsid w:val="008F477B"/>
    <w:rsid w:val="00900F1D"/>
    <w:rsid w:val="00905080"/>
    <w:rsid w:val="00926B9E"/>
    <w:rsid w:val="00935AE5"/>
    <w:rsid w:val="00937D75"/>
    <w:rsid w:val="00943767"/>
    <w:rsid w:val="009439F7"/>
    <w:rsid w:val="00960001"/>
    <w:rsid w:val="009604DF"/>
    <w:rsid w:val="00960727"/>
    <w:rsid w:val="00963E6A"/>
    <w:rsid w:val="00970573"/>
    <w:rsid w:val="0097487A"/>
    <w:rsid w:val="00985D7D"/>
    <w:rsid w:val="00997061"/>
    <w:rsid w:val="00997F92"/>
    <w:rsid w:val="009A0C70"/>
    <w:rsid w:val="009A2443"/>
    <w:rsid w:val="009A7F3B"/>
    <w:rsid w:val="009B06C6"/>
    <w:rsid w:val="009B0BBB"/>
    <w:rsid w:val="009B4C4A"/>
    <w:rsid w:val="009C0139"/>
    <w:rsid w:val="009C69F6"/>
    <w:rsid w:val="009D6AB5"/>
    <w:rsid w:val="009E0AEB"/>
    <w:rsid w:val="009E25A8"/>
    <w:rsid w:val="009E6F90"/>
    <w:rsid w:val="00A018D5"/>
    <w:rsid w:val="00A07143"/>
    <w:rsid w:val="00A147B5"/>
    <w:rsid w:val="00A36D98"/>
    <w:rsid w:val="00A401E0"/>
    <w:rsid w:val="00A51CBC"/>
    <w:rsid w:val="00A625DE"/>
    <w:rsid w:val="00A71FDE"/>
    <w:rsid w:val="00AA1D3D"/>
    <w:rsid w:val="00AA1F89"/>
    <w:rsid w:val="00AB6B26"/>
    <w:rsid w:val="00AB6C7D"/>
    <w:rsid w:val="00AB7292"/>
    <w:rsid w:val="00AC168E"/>
    <w:rsid w:val="00AE118F"/>
    <w:rsid w:val="00B02FCE"/>
    <w:rsid w:val="00B05B63"/>
    <w:rsid w:val="00B138EB"/>
    <w:rsid w:val="00B13D96"/>
    <w:rsid w:val="00B220FD"/>
    <w:rsid w:val="00B25886"/>
    <w:rsid w:val="00B26538"/>
    <w:rsid w:val="00B30C0F"/>
    <w:rsid w:val="00B44CA1"/>
    <w:rsid w:val="00B4674F"/>
    <w:rsid w:val="00B667F1"/>
    <w:rsid w:val="00B70849"/>
    <w:rsid w:val="00B72104"/>
    <w:rsid w:val="00B749AE"/>
    <w:rsid w:val="00B764FF"/>
    <w:rsid w:val="00B77791"/>
    <w:rsid w:val="00B80CA0"/>
    <w:rsid w:val="00B851FA"/>
    <w:rsid w:val="00B90640"/>
    <w:rsid w:val="00B92798"/>
    <w:rsid w:val="00BC319A"/>
    <w:rsid w:val="00BD6829"/>
    <w:rsid w:val="00BF4D3E"/>
    <w:rsid w:val="00C01EFB"/>
    <w:rsid w:val="00C04813"/>
    <w:rsid w:val="00C04BE7"/>
    <w:rsid w:val="00C13A3F"/>
    <w:rsid w:val="00C23476"/>
    <w:rsid w:val="00C2731E"/>
    <w:rsid w:val="00C27D11"/>
    <w:rsid w:val="00C3413C"/>
    <w:rsid w:val="00C5172E"/>
    <w:rsid w:val="00C6263E"/>
    <w:rsid w:val="00C64D4E"/>
    <w:rsid w:val="00C65020"/>
    <w:rsid w:val="00C6724C"/>
    <w:rsid w:val="00C718C7"/>
    <w:rsid w:val="00C87B8B"/>
    <w:rsid w:val="00C90836"/>
    <w:rsid w:val="00C909BE"/>
    <w:rsid w:val="00CC16E8"/>
    <w:rsid w:val="00CD52C2"/>
    <w:rsid w:val="00CD64E3"/>
    <w:rsid w:val="00CE41FD"/>
    <w:rsid w:val="00CE5EAD"/>
    <w:rsid w:val="00CF109E"/>
    <w:rsid w:val="00CF2FFF"/>
    <w:rsid w:val="00D001EC"/>
    <w:rsid w:val="00D031F4"/>
    <w:rsid w:val="00D23AA5"/>
    <w:rsid w:val="00D33A93"/>
    <w:rsid w:val="00D51EF2"/>
    <w:rsid w:val="00D54710"/>
    <w:rsid w:val="00D5698B"/>
    <w:rsid w:val="00D83F09"/>
    <w:rsid w:val="00D9078D"/>
    <w:rsid w:val="00DB5EC8"/>
    <w:rsid w:val="00DE0034"/>
    <w:rsid w:val="00DE3DA0"/>
    <w:rsid w:val="00E131DC"/>
    <w:rsid w:val="00E2665A"/>
    <w:rsid w:val="00E26ACF"/>
    <w:rsid w:val="00E5491C"/>
    <w:rsid w:val="00E95BB1"/>
    <w:rsid w:val="00EA1CDD"/>
    <w:rsid w:val="00EB43B0"/>
    <w:rsid w:val="00EC7718"/>
    <w:rsid w:val="00ED4D8C"/>
    <w:rsid w:val="00EF4BEE"/>
    <w:rsid w:val="00F000F9"/>
    <w:rsid w:val="00F00DD9"/>
    <w:rsid w:val="00F179EC"/>
    <w:rsid w:val="00F3086E"/>
    <w:rsid w:val="00F51970"/>
    <w:rsid w:val="00F553E7"/>
    <w:rsid w:val="00F6497D"/>
    <w:rsid w:val="00F7765D"/>
    <w:rsid w:val="00F80855"/>
    <w:rsid w:val="00F84FB5"/>
    <w:rsid w:val="00F933AF"/>
    <w:rsid w:val="00FA587C"/>
    <w:rsid w:val="00FD6B0C"/>
    <w:rsid w:val="00FF185B"/>
    <w:rsid w:val="00FF2EAE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CC818"/>
  <w15:docId w15:val="{2997596F-95E2-4B29-8063-52335CC4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292"/>
    <w:pPr>
      <w:spacing w:after="200" w:line="276" w:lineRule="auto"/>
    </w:pPr>
    <w:rPr>
      <w:rFonts w:ascii="Arial" w:hAnsi="Arial" w:eastAsia="Arial"/>
      <w:sz w:val="18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2B563A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2B563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eastAsia="Times New Roman"/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2B563A"/>
    <w:pPr>
      <w:keepNext/>
      <w:spacing w:before="240" w:after="60" w:line="240" w:lineRule="auto"/>
      <w:outlineLvl w:val="2"/>
    </w:pPr>
    <w:rPr>
      <w:rFonts w:eastAsia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2B563A"/>
    <w:pPr>
      <w:keepNext/>
      <w:spacing w:after="0" w:line="360" w:lineRule="auto"/>
      <w:jc w:val="center"/>
      <w:outlineLvl w:val="3"/>
    </w:pPr>
    <w:rPr>
      <w:rFonts w:eastAsia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2B563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2B563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2B563A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2B563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B563A"/>
    <w:pPr>
      <w:spacing w:before="240" w:after="60" w:line="240" w:lineRule="auto"/>
      <w:outlineLvl w:val="8"/>
    </w:pPr>
    <w:rPr>
      <w:rFonts w:eastAsia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2B56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2B563A"/>
    <w:rPr>
      <w:rFonts w:ascii="Arial" w:eastAsia="Times New Roman" w:hAnsi="Arial"/>
      <w:b/>
      <w:bCs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qFormat/>
    <w:rsid w:val="002B563A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2B563A"/>
    <w:rPr>
      <w:rFonts w:ascii="Arial" w:eastAsia="Times New Roman" w:hAnsi="Arial" w:cs="Times New Roman"/>
      <w:b/>
      <w:bCs/>
      <w:sz w:val="24"/>
    </w:rPr>
  </w:style>
  <w:style w:type="character" w:customStyle="1" w:styleId="Nagwek5Znak">
    <w:name w:val="Nagłówek 5 Znak"/>
    <w:link w:val="Nagwek5"/>
    <w:qFormat/>
    <w:rsid w:val="002B563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2B563A"/>
    <w:rPr>
      <w:rFonts w:ascii="Times New Roman" w:eastAsia="Times New Roman" w:hAnsi="Times New Roman"/>
      <w:b/>
      <w:bCs/>
      <w:sz w:val="22"/>
      <w:szCs w:val="22"/>
      <w:lang w:val="pl-PL" w:eastAsia="en-US"/>
    </w:rPr>
  </w:style>
  <w:style w:type="character" w:customStyle="1" w:styleId="Nagwek7Znak">
    <w:name w:val="Nagłówek 7 Znak"/>
    <w:link w:val="Nagwek7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2B563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2B563A"/>
    <w:rPr>
      <w:rFonts w:ascii="Arial" w:eastAsia="Times New Roman" w:hAnsi="Arial" w:cs="Times New Roman"/>
    </w:rPr>
  </w:style>
  <w:style w:type="character" w:customStyle="1" w:styleId="StopkaZnak">
    <w:name w:val="Stopka Znak"/>
    <w:link w:val="Stopka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qFormat/>
    <w:rsid w:val="002B563A"/>
  </w:style>
  <w:style w:type="character" w:customStyle="1" w:styleId="TekstprzypisudolnegoZnak">
    <w:name w:val="Tekst przypisu dolnego Znak"/>
    <w:link w:val="Tekstprzypisudolnego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sid w:val="002B563A"/>
    <w:rPr>
      <w:vertAlign w:val="superscript"/>
    </w:rPr>
  </w:style>
  <w:style w:type="character" w:customStyle="1" w:styleId="FootnoteCharacters">
    <w:name w:val="Footnote Characters"/>
    <w:qFormat/>
    <w:rsid w:val="002B563A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2B563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qFormat/>
    <w:rsid w:val="002B563A"/>
    <w:rPr>
      <w:rFonts w:ascii="Tahoma" w:eastAsia="Times New Roman" w:hAnsi="Tahoma" w:cs="Times New Roman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2B563A"/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qFormat/>
    <w:rsid w:val="002B563A"/>
    <w:rPr>
      <w:rFonts w:ascii="Arial" w:eastAsia="Times New Roman" w:hAnsi="Arial" w:cs="Times New Roman"/>
    </w:rPr>
  </w:style>
  <w:style w:type="character" w:customStyle="1" w:styleId="Tekstpodstawowywcity3Znak">
    <w:name w:val="Tekst podstawowy wcięty 3 Znak"/>
    <w:link w:val="Tekstpodstawowywcity3"/>
    <w:qFormat/>
    <w:rsid w:val="002B563A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sid w:val="002B563A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2B563A"/>
    <w:rPr>
      <w:rFonts w:ascii="Courier New" w:eastAsia="Times New Roman" w:hAnsi="Courier New" w:cs="Times New Roman"/>
      <w:sz w:val="20"/>
      <w:szCs w:val="20"/>
    </w:rPr>
  </w:style>
  <w:style w:type="character" w:customStyle="1" w:styleId="TytuZnak">
    <w:name w:val="Tytuł Znak"/>
    <w:link w:val="Tytu"/>
    <w:qFormat/>
    <w:rsid w:val="002B563A"/>
    <w:rPr>
      <w:rFonts w:ascii="Times New Roman" w:eastAsia="Times New Roman" w:hAnsi="Times New Roman" w:cs="Times New Roman"/>
      <w:b/>
      <w:sz w:val="28"/>
      <w:szCs w:val="20"/>
    </w:rPr>
  </w:style>
  <w:style w:type="character" w:styleId="UyteHipercze">
    <w:name w:val="FollowedHyperlink"/>
    <w:qFormat/>
    <w:rsid w:val="002B563A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link w:val="Podtytu"/>
    <w:qFormat/>
    <w:rsid w:val="002B563A"/>
    <w:rPr>
      <w:rFonts w:ascii="Tahoma" w:eastAsia="Times New Roman" w:hAnsi="Tahoma" w:cs="Times New Roman"/>
      <w:b/>
      <w:bCs/>
    </w:rPr>
  </w:style>
  <w:style w:type="character" w:customStyle="1" w:styleId="czeinternetowe">
    <w:name w:val="Łącze internetowe"/>
    <w:uiPriority w:val="99"/>
    <w:rsid w:val="002B563A"/>
    <w:rPr>
      <w:color w:val="0000FF"/>
      <w:u w:val="single"/>
    </w:rPr>
  </w:style>
  <w:style w:type="character" w:customStyle="1" w:styleId="TekstpodstawowywcityZnak1">
    <w:name w:val="Tekst podstawowy wcięty Znak1"/>
    <w:link w:val="Tekstpodstawowywcit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uiPriority w:val="99"/>
    <w:qFormat/>
    <w:rsid w:val="002B563A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2B563A"/>
    <w:rPr>
      <w:vertAlign w:val="superscript"/>
    </w:rPr>
  </w:style>
  <w:style w:type="character" w:customStyle="1" w:styleId="h11">
    <w:name w:val="h11"/>
    <w:qFormat/>
    <w:rsid w:val="002B563A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2B563A"/>
    <w:rPr>
      <w:b/>
      <w:bCs/>
    </w:rPr>
  </w:style>
  <w:style w:type="character" w:customStyle="1" w:styleId="Teksttreci2">
    <w:name w:val="Tekst treści (2)_"/>
    <w:link w:val="Teksttreci20"/>
    <w:qFormat/>
    <w:rsid w:val="002B563A"/>
    <w:rPr>
      <w:shd w:val="clear" w:color="auto" w:fill="FFFFFF"/>
    </w:rPr>
  </w:style>
  <w:style w:type="character" w:customStyle="1" w:styleId="Teksttreci">
    <w:name w:val="Tekst treści_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CharacterStyle2">
    <w:name w:val="Character Style 2"/>
    <w:uiPriority w:val="99"/>
    <w:qFormat/>
    <w:rsid w:val="002B563A"/>
    <w:rPr>
      <w:rFonts w:ascii="Tahoma" w:hAnsi="Tahoma"/>
      <w:sz w:val="18"/>
    </w:rPr>
  </w:style>
  <w:style w:type="character" w:customStyle="1" w:styleId="AkapitzlistZnak">
    <w:name w:val="Akapit z listą Znak"/>
    <w:link w:val="Akapitzlist"/>
    <w:uiPriority w:val="34"/>
    <w:qFormat/>
    <w:rsid w:val="002B56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B563A"/>
    <w:rPr>
      <w:sz w:val="22"/>
      <w:szCs w:val="22"/>
      <w:lang w:val="pl-PL" w:eastAsia="en-US" w:bidi="ar-SA"/>
    </w:rPr>
  </w:style>
  <w:style w:type="character" w:customStyle="1" w:styleId="alb">
    <w:name w:val="a_lb"/>
    <w:basedOn w:val="Domylnaczcionkaakapitu"/>
    <w:qFormat/>
    <w:rsid w:val="002B563A"/>
  </w:style>
  <w:style w:type="character" w:customStyle="1" w:styleId="Wyrnienie">
    <w:name w:val="Wyróżnienie"/>
    <w:uiPriority w:val="20"/>
    <w:qFormat/>
    <w:rsid w:val="002B563A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B563A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rsid w:val="002B563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  <w:sz w:val="22"/>
    </w:rPr>
  </w:style>
  <w:style w:type="paragraph" w:customStyle="1" w:styleId="Gwkaistopka">
    <w:name w:val="Główka i stopka"/>
    <w:basedOn w:val="Normalny"/>
    <w:qFormat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2B563A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2B563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2B563A"/>
    <w:pPr>
      <w:spacing w:after="0" w:line="360" w:lineRule="auto"/>
      <w:jc w:val="both"/>
    </w:pPr>
    <w:rPr>
      <w:rFonts w:eastAsia="Times New Roman"/>
      <w:sz w:val="22"/>
      <w:szCs w:val="24"/>
    </w:rPr>
  </w:style>
  <w:style w:type="paragraph" w:styleId="Tekstpodstawowywcity">
    <w:name w:val="Body Text Indent"/>
    <w:basedOn w:val="Tekstpodstawowy"/>
    <w:link w:val="TekstpodstawowywcityZnak1"/>
    <w:qFormat/>
    <w:rsid w:val="002B563A"/>
    <w:pPr>
      <w:tabs>
        <w:tab w:val="clear" w:pos="900"/>
      </w:tabs>
      <w:spacing w:after="120"/>
      <w:ind w:firstLine="210"/>
      <w:jc w:val="left"/>
    </w:pPr>
  </w:style>
  <w:style w:type="paragraph" w:styleId="Tekstpodstawowywcity3">
    <w:name w:val="Body Text Indent 3"/>
    <w:basedOn w:val="Normalny"/>
    <w:link w:val="Tekstpodstawowywcity3Znak"/>
    <w:qFormat/>
    <w:rsid w:val="002B563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2B563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B563A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2B563A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font6">
    <w:name w:val="font6"/>
    <w:basedOn w:val="Normalny"/>
    <w:qFormat/>
    <w:rsid w:val="002B563A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2B563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2B563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B563A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/>
      <w:b/>
      <w:bCs/>
      <w:sz w:val="22"/>
    </w:rPr>
  </w:style>
  <w:style w:type="paragraph" w:customStyle="1" w:styleId="xl33">
    <w:name w:val="xl33"/>
    <w:basedOn w:val="Normalny"/>
    <w:qFormat/>
    <w:rsid w:val="002B563A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2B563A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563A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563A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563A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563A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563A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563A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2B563A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2B563A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2B563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2B563A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2B563A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B563A"/>
    <w:pPr>
      <w:ind w:left="283"/>
    </w:pPr>
  </w:style>
  <w:style w:type="paragraph" w:customStyle="1" w:styleId="xl151">
    <w:name w:val="xl151"/>
    <w:basedOn w:val="Normalny"/>
    <w:qFormat/>
    <w:rsid w:val="002B563A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2B563A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2B563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2B563A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2B563A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2B563A"/>
    <w:pPr>
      <w:widowControl w:val="0"/>
      <w:shd w:val="clear" w:color="auto" w:fill="FFFFFF"/>
      <w:spacing w:after="0" w:line="624" w:lineRule="exact"/>
      <w:jc w:val="center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Poprawka">
    <w:name w:val="Revision"/>
    <w:uiPriority w:val="99"/>
    <w:semiHidden/>
    <w:qFormat/>
    <w:rsid w:val="002B563A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ZnakZnak">
    <w:name w:val="Znak Znak"/>
    <w:basedOn w:val="Normalny"/>
    <w:qFormat/>
    <w:rsid w:val="002B563A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B563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x-none" w:eastAsia="pl-PL"/>
    </w:rPr>
  </w:style>
  <w:style w:type="paragraph" w:customStyle="1" w:styleId="CM1">
    <w:name w:val="CM1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2B563A"/>
    <w:rPr>
      <w:rFonts w:ascii="Arial" w:hAnsi="Arial" w:cs="Arial"/>
      <w:color w:val="000000"/>
      <w:sz w:val="24"/>
      <w:szCs w:val="24"/>
      <w:lang w:val="pl-PL" w:eastAsia="pl-PL"/>
    </w:rPr>
  </w:style>
  <w:style w:type="paragraph" w:customStyle="1" w:styleId="CMSHeadL7">
    <w:name w:val="CMS Head L7"/>
    <w:basedOn w:val="Normalny"/>
    <w:qFormat/>
    <w:rsid w:val="002B563A"/>
    <w:pPr>
      <w:spacing w:after="240" w:line="240" w:lineRule="auto"/>
      <w:outlineLvl w:val="6"/>
    </w:pPr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Subitemnumbered">
    <w:name w:val="Subitem numbered"/>
    <w:basedOn w:val="Normalny"/>
    <w:qFormat/>
    <w:rsid w:val="002B563A"/>
    <w:pPr>
      <w:spacing w:after="0" w:line="360" w:lineRule="auto"/>
      <w:ind w:left="567" w:hanging="283"/>
    </w:pPr>
    <w:rPr>
      <w:rFonts w:eastAsia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2B563A"/>
    <w:rPr>
      <w:sz w:val="22"/>
      <w:szCs w:val="22"/>
      <w:lang w:val="pl-PL" w:eastAsia="en-US"/>
    </w:rPr>
  </w:style>
  <w:style w:type="paragraph" w:customStyle="1" w:styleId="Style4">
    <w:name w:val="Style 4"/>
    <w:uiPriority w:val="99"/>
    <w:qFormat/>
    <w:rsid w:val="002B563A"/>
    <w:pPr>
      <w:widowControl w:val="0"/>
      <w:spacing w:line="290" w:lineRule="auto"/>
      <w:jc w:val="both"/>
    </w:pPr>
    <w:rPr>
      <w:rFonts w:ascii="Tahoma" w:eastAsia="Times New Roman" w:hAnsi="Tahoma" w:cs="Tahoma"/>
      <w:sz w:val="18"/>
      <w:szCs w:val="18"/>
      <w:lang w:val="pl-PL" w:eastAsia="pl-PL"/>
    </w:rPr>
  </w:style>
  <w:style w:type="paragraph" w:customStyle="1" w:styleId="TableParagraph">
    <w:name w:val="Table Paragraph"/>
    <w:basedOn w:val="Normalny"/>
    <w:uiPriority w:val="1"/>
    <w:qFormat/>
    <w:rsid w:val="00AE62D5"/>
    <w:pPr>
      <w:widowControl w:val="0"/>
      <w:spacing w:before="37" w:after="0" w:line="240" w:lineRule="auto"/>
    </w:pPr>
    <w:rPr>
      <w:rFonts w:eastAsia="Arial" w:cs="Arial"/>
      <w:sz w:val="22"/>
      <w:lang w:val="en-US"/>
    </w:rPr>
  </w:style>
  <w:style w:type="paragraph" w:customStyle="1" w:styleId="Zawartoramki">
    <w:name w:val="Zawartość ramki"/>
    <w:basedOn w:val="Normalny"/>
    <w:qFormat/>
    <w:rPr>
      <w:rFonts w:ascii="Calibri" w:hAnsi="Calibri"/>
      <w:sz w:val="22"/>
    </w:rPr>
  </w:style>
  <w:style w:type="paragraph" w:customStyle="1" w:styleId="Zawartotabeli">
    <w:name w:val="Zawartość tabeli"/>
    <w:basedOn w:val="Normalny"/>
    <w:qFormat/>
    <w:pPr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1">
    <w:name w:val="Bez listy1"/>
    <w:uiPriority w:val="99"/>
    <w:semiHidden/>
    <w:unhideWhenUsed/>
    <w:qFormat/>
    <w:rsid w:val="002B563A"/>
  </w:style>
  <w:style w:type="numbering" w:customStyle="1" w:styleId="Bezlisty2">
    <w:name w:val="Bez listy2"/>
    <w:uiPriority w:val="99"/>
    <w:semiHidden/>
    <w:unhideWhenUsed/>
    <w:qFormat/>
    <w:rsid w:val="002B563A"/>
  </w:style>
  <w:style w:type="numbering" w:customStyle="1" w:styleId="Bezlisty11">
    <w:name w:val="Bez listy11"/>
    <w:uiPriority w:val="99"/>
    <w:semiHidden/>
    <w:unhideWhenUsed/>
    <w:qFormat/>
    <w:rsid w:val="002B563A"/>
  </w:style>
  <w:style w:type="table" w:styleId="Tabela-Siatka">
    <w:name w:val="Table Grid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C69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marze\OneDrive\Desktop\dla%20Prudnika%206.8\SZABLON%20-%20Papier%20firmowy%20dla%20projektu%206.8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8BFB-F663-4BB5-8096-F9CBEAE3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Papier firmowy dla projektu 6.8 </Template>
  <TotalTime>17</TotalTime>
  <Pages>3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Głogowska-Szukszto</dc:creator>
  <dc:description/>
  <cp:lastModifiedBy>Pc</cp:lastModifiedBy>
  <cp:revision>10</cp:revision>
  <cp:lastPrinted>2020-01-30T15:46:00Z</cp:lastPrinted>
  <dcterms:created xsi:type="dcterms:W3CDTF">2026-08-23T13:07:00Z</dcterms:created>
  <dcterms:modified xsi:type="dcterms:W3CDTF">2026-08-23T14:08:00Z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