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305A9C">
        <w:t xml:space="preserve">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AA15D9">
        <w:t>21</w:t>
      </w:r>
      <w:r w:rsidR="002055C6">
        <w:t xml:space="preserve"> </w:t>
      </w:r>
      <w:r w:rsidR="00EE3F50">
        <w:t>lipca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86212C" w:rsidRDefault="0086212C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311C5B">
        <w:t>20</w:t>
      </w:r>
      <w:r w:rsidR="00AA15D9">
        <w:t>2</w:t>
      </w:r>
      <w:r w:rsidR="00961771">
        <w:t>.202</w:t>
      </w:r>
      <w:r w:rsidR="004B1BB3">
        <w:t>3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  <w:r>
        <w:rPr>
          <w:b/>
          <w:i/>
          <w:sz w:val="22"/>
          <w:szCs w:val="22"/>
        </w:rPr>
        <w:t>wg rozdzielnika</w:t>
      </w:r>
    </w:p>
    <w:p w:rsidR="008825CD" w:rsidRDefault="008825CD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</w:p>
    <w:p w:rsidR="002B4B5C" w:rsidRDefault="002B4B5C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591BC5" w:rsidRDefault="00591BC5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195472" w:rsidRDefault="00195472" w:rsidP="0019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195472" w:rsidRPr="00392DD1" w:rsidRDefault="00195472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0"/>
          <w:u w:val="single"/>
        </w:rPr>
      </w:pPr>
      <w:r w:rsidRPr="00195472">
        <w:rPr>
          <w:szCs w:val="20"/>
        </w:rPr>
        <w:t xml:space="preserve">Ważność: </w:t>
      </w:r>
      <w:r w:rsidR="00392DD1" w:rsidRPr="00392DD1">
        <w:rPr>
          <w:szCs w:val="20"/>
          <w:u w:val="single"/>
        </w:rPr>
        <w:t>od godz. 07:30 dnia 21.07.2023 do godz. 07:30 dnia 22.07.2023</w:t>
      </w:r>
    </w:p>
    <w:p w:rsidR="00B83053" w:rsidRPr="00392DD1" w:rsidRDefault="00477707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77707">
        <w:rPr>
          <w:b/>
          <w:szCs w:val="20"/>
        </w:rPr>
        <w:t>W dzień</w:t>
      </w:r>
      <w:r w:rsidR="00392DD1">
        <w:rPr>
          <w:b/>
          <w:szCs w:val="20"/>
        </w:rPr>
        <w:t xml:space="preserve"> </w:t>
      </w:r>
      <w:r w:rsidR="00392DD1" w:rsidRPr="00392DD1">
        <w:rPr>
          <w:szCs w:val="20"/>
        </w:rPr>
        <w:t>zachmurzenie małe i umiarkowane, okresami duże. Miejscami przelotne</w:t>
      </w:r>
      <w:r w:rsidR="00392DD1" w:rsidRPr="00392DD1">
        <w:rPr>
          <w:szCs w:val="20"/>
        </w:rPr>
        <w:br/>
        <w:t>opady deszczu, po południu na południu regionu możliwe słabe burze. Temperatura</w:t>
      </w:r>
      <w:r w:rsidR="00392DD1" w:rsidRPr="00392DD1">
        <w:rPr>
          <w:szCs w:val="20"/>
        </w:rPr>
        <w:br/>
        <w:t xml:space="preserve">maksymalna od 22°C do 25°C. Wiatr przeważnie słaby, z kierunków zachodnich, </w:t>
      </w:r>
      <w:r w:rsidR="00392DD1">
        <w:rPr>
          <w:szCs w:val="20"/>
        </w:rPr>
        <w:br/>
        <w:t xml:space="preserve">pod </w:t>
      </w:r>
      <w:r w:rsidR="00392DD1" w:rsidRPr="00392DD1">
        <w:rPr>
          <w:szCs w:val="20"/>
        </w:rPr>
        <w:t>wieczór zmienny. W czasie burz wiatr porywisty.</w:t>
      </w:r>
    </w:p>
    <w:p w:rsidR="00477707" w:rsidRDefault="00477707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77707">
        <w:rPr>
          <w:b/>
          <w:szCs w:val="20"/>
        </w:rPr>
        <w:t>W nocy</w:t>
      </w:r>
      <w:r w:rsidRPr="00477707">
        <w:rPr>
          <w:szCs w:val="20"/>
        </w:rPr>
        <w:t xml:space="preserve"> </w:t>
      </w:r>
      <w:r w:rsidR="00392DD1" w:rsidRPr="00392DD1">
        <w:rPr>
          <w:szCs w:val="20"/>
        </w:rPr>
        <w:t>zachmurzenie umiarkowane i duże. Prz</w:t>
      </w:r>
      <w:r w:rsidR="00392DD1">
        <w:rPr>
          <w:szCs w:val="20"/>
        </w:rPr>
        <w:t xml:space="preserve">elotne opady deszczu, miejscami </w:t>
      </w:r>
      <w:r w:rsidR="00392DD1" w:rsidRPr="00392DD1">
        <w:rPr>
          <w:szCs w:val="20"/>
        </w:rPr>
        <w:t>burze. Prognozowana suma opadów do 15 mm. Temperatura minimalna od 12°C do 15°C.</w:t>
      </w:r>
      <w:r w:rsidR="00392DD1" w:rsidRPr="00392DD1">
        <w:rPr>
          <w:szCs w:val="20"/>
        </w:rPr>
        <w:br/>
        <w:t>Wiatr słaby, na ogół z kierunków zachodnich. W czasie burz wiatr porywisty.</w:t>
      </w:r>
    </w:p>
    <w:p w:rsidR="00392DD1" w:rsidRDefault="00392DD1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195472" w:rsidRPr="00195472" w:rsidRDefault="00195472" w:rsidP="0019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195472">
        <w:rPr>
          <w:b/>
          <w:szCs w:val="20"/>
        </w:rPr>
        <w:t>PROGNOZA POGODY NA KOLEJNĄ DOBĘ</w:t>
      </w:r>
    </w:p>
    <w:p w:rsidR="00195472" w:rsidRDefault="00195472" w:rsidP="0019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195472" w:rsidRPr="00392DD1" w:rsidRDefault="00195472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0"/>
          <w:u w:val="single"/>
        </w:rPr>
      </w:pPr>
      <w:r w:rsidRPr="00195472">
        <w:rPr>
          <w:szCs w:val="20"/>
        </w:rPr>
        <w:t xml:space="preserve">Ważność: </w:t>
      </w:r>
      <w:r w:rsidR="00392DD1" w:rsidRPr="00392DD1">
        <w:rPr>
          <w:szCs w:val="20"/>
          <w:u w:val="single"/>
        </w:rPr>
        <w:t>od godz. 07:30 dnia 22.07.2023 do godz. 07:30 dnia 23.07.2023</w:t>
      </w:r>
    </w:p>
    <w:p w:rsidR="00B83053" w:rsidRPr="00392DD1" w:rsidRDefault="00477707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77707">
        <w:rPr>
          <w:b/>
          <w:szCs w:val="20"/>
        </w:rPr>
        <w:t>W dzień</w:t>
      </w:r>
      <w:r w:rsidR="00392DD1">
        <w:rPr>
          <w:b/>
          <w:szCs w:val="20"/>
        </w:rPr>
        <w:t xml:space="preserve"> </w:t>
      </w:r>
      <w:r w:rsidR="00392DD1" w:rsidRPr="00392DD1">
        <w:rPr>
          <w:szCs w:val="20"/>
        </w:rPr>
        <w:t xml:space="preserve">zachmurzenie małe i umiarkowane, </w:t>
      </w:r>
      <w:r w:rsidR="00392DD1">
        <w:rPr>
          <w:szCs w:val="20"/>
        </w:rPr>
        <w:t xml:space="preserve">okresami wzrastające do dużego. </w:t>
      </w:r>
      <w:r w:rsidR="00392DD1" w:rsidRPr="00392DD1">
        <w:rPr>
          <w:szCs w:val="20"/>
        </w:rPr>
        <w:t>Przelotne opady deszczu, miejscami burze. Te</w:t>
      </w:r>
      <w:r w:rsidR="00392DD1">
        <w:rPr>
          <w:szCs w:val="20"/>
        </w:rPr>
        <w:t xml:space="preserve">mperatura maksymalna od 22°C do </w:t>
      </w:r>
      <w:r w:rsidR="00392DD1" w:rsidRPr="00392DD1">
        <w:rPr>
          <w:szCs w:val="20"/>
        </w:rPr>
        <w:t xml:space="preserve">24°C. Wiatr słaby i umiarkowany, zachodni. W </w:t>
      </w:r>
      <w:r w:rsidR="00392DD1">
        <w:rPr>
          <w:szCs w:val="20"/>
        </w:rPr>
        <w:t xml:space="preserve">czasie burz porywy wiatru do 60 </w:t>
      </w:r>
      <w:r w:rsidR="00392DD1" w:rsidRPr="00392DD1">
        <w:rPr>
          <w:szCs w:val="20"/>
        </w:rPr>
        <w:t>km/h.</w:t>
      </w:r>
    </w:p>
    <w:p w:rsidR="00392DD1" w:rsidRDefault="00477707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477707">
        <w:rPr>
          <w:b/>
          <w:szCs w:val="20"/>
        </w:rPr>
        <w:t>W nocy</w:t>
      </w:r>
      <w:r w:rsidRPr="00477707">
        <w:rPr>
          <w:szCs w:val="20"/>
        </w:rPr>
        <w:t xml:space="preserve"> </w:t>
      </w:r>
      <w:r w:rsidR="00392DD1">
        <w:rPr>
          <w:szCs w:val="20"/>
        </w:rPr>
        <w:t xml:space="preserve"> </w:t>
      </w:r>
      <w:r w:rsidR="00392DD1" w:rsidRPr="00392DD1">
        <w:rPr>
          <w:szCs w:val="20"/>
        </w:rPr>
        <w:t xml:space="preserve">zachmurzenie umiarkowane i duże. Na </w:t>
      </w:r>
      <w:r w:rsidR="00392DD1">
        <w:rPr>
          <w:szCs w:val="20"/>
        </w:rPr>
        <w:t xml:space="preserve">północnym wschodzie województwa </w:t>
      </w:r>
      <w:r w:rsidR="00392DD1" w:rsidRPr="00392DD1">
        <w:rPr>
          <w:szCs w:val="20"/>
        </w:rPr>
        <w:t>zanikające przelotne opady deszczu. Temperatura m</w:t>
      </w:r>
      <w:r w:rsidR="00392DD1">
        <w:rPr>
          <w:szCs w:val="20"/>
        </w:rPr>
        <w:t>inimalna od 12°C do</w:t>
      </w:r>
      <w:bookmarkStart w:id="0" w:name="_GoBack"/>
      <w:bookmarkEnd w:id="0"/>
      <w:r w:rsidR="00392DD1">
        <w:rPr>
          <w:szCs w:val="20"/>
        </w:rPr>
        <w:t xml:space="preserve"> 13°C. Wiatr </w:t>
      </w:r>
      <w:r w:rsidR="00392DD1" w:rsidRPr="00392DD1">
        <w:rPr>
          <w:szCs w:val="20"/>
        </w:rPr>
        <w:t>słaby, z kierunków zachodnich.</w:t>
      </w:r>
      <w:r w:rsidR="00392DD1" w:rsidRPr="00392DD1">
        <w:rPr>
          <w:szCs w:val="20"/>
        </w:rPr>
        <w:br/>
      </w:r>
    </w:p>
    <w:p w:rsidR="00195472" w:rsidRPr="00392DD1" w:rsidRDefault="00392DD1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2"/>
          <w:szCs w:val="22"/>
        </w:rPr>
      </w:pPr>
      <w:r w:rsidRPr="00392DD1">
        <w:rPr>
          <w:szCs w:val="20"/>
        </w:rPr>
        <w:br/>
      </w:r>
      <w:r w:rsidRPr="00392DD1">
        <w:rPr>
          <w:i/>
          <w:sz w:val="22"/>
          <w:szCs w:val="22"/>
        </w:rPr>
        <w:t>Dyżurny synoptyk: Mariusz Cebula</w:t>
      </w:r>
      <w:r w:rsidRPr="00392DD1">
        <w:rPr>
          <w:i/>
          <w:sz w:val="22"/>
          <w:szCs w:val="22"/>
        </w:rPr>
        <w:br/>
        <w:t>Godzina i data wydania: godz. 05:48 dnia 21.07.2023</w:t>
      </w:r>
    </w:p>
    <w:p w:rsidR="00661DB7" w:rsidRPr="00195472" w:rsidRDefault="00661DB7" w:rsidP="00392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0"/>
        </w:rPr>
      </w:pPr>
    </w:p>
    <w:p w:rsidR="006F5C10" w:rsidRPr="00FF095D" w:rsidRDefault="008825CD" w:rsidP="001954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ab/>
      </w:r>
      <w:r>
        <w:tab/>
      </w:r>
      <w:r>
        <w:tab/>
      </w:r>
      <w:r>
        <w:tab/>
      </w:r>
      <w:r w:rsidR="00195472">
        <w:tab/>
      </w:r>
      <w:r w:rsidR="00195472">
        <w:tab/>
      </w:r>
      <w:r w:rsidR="00195472">
        <w:tab/>
      </w:r>
      <w:r w:rsidR="00195472">
        <w:tab/>
        <w:t xml:space="preserve"> 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0542FE">
        <w:rPr>
          <w:szCs w:val="22"/>
        </w:rPr>
        <w:t xml:space="preserve">       </w:t>
      </w:r>
      <w:r w:rsidR="00554C9A">
        <w:rPr>
          <w:szCs w:val="22"/>
        </w:rPr>
        <w:t xml:space="preserve">   </w:t>
      </w:r>
      <w:r w:rsidR="00BE0680">
        <w:rPr>
          <w:szCs w:val="22"/>
        </w:rPr>
        <w:t xml:space="preserve">   </w:t>
      </w:r>
      <w:r w:rsidR="00242EBC">
        <w:rPr>
          <w:szCs w:val="22"/>
        </w:rPr>
        <w:t xml:space="preserve"> </w:t>
      </w:r>
      <w:r w:rsidR="000542FE">
        <w:rPr>
          <w:szCs w:val="22"/>
        </w:rPr>
        <w:t xml:space="preserve"> </w:t>
      </w:r>
      <w:r w:rsidR="007F598F">
        <w:rPr>
          <w:szCs w:val="22"/>
        </w:rPr>
        <w:t xml:space="preserve">  </w:t>
      </w:r>
      <w:r w:rsidR="00477707">
        <w:rPr>
          <w:szCs w:val="22"/>
        </w:rPr>
        <w:t xml:space="preserve">   </w:t>
      </w:r>
      <w:r w:rsidR="00B83053">
        <w:rPr>
          <w:szCs w:val="22"/>
        </w:rPr>
        <w:t>Piotr Kaniuka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5F13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47FBB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2FE"/>
    <w:rsid w:val="00054562"/>
    <w:rsid w:val="00055EB1"/>
    <w:rsid w:val="00055F1B"/>
    <w:rsid w:val="000561AF"/>
    <w:rsid w:val="000569F0"/>
    <w:rsid w:val="00056B29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4A12"/>
    <w:rsid w:val="00195472"/>
    <w:rsid w:val="001955F4"/>
    <w:rsid w:val="00196CAB"/>
    <w:rsid w:val="001A0497"/>
    <w:rsid w:val="001A0640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2A07"/>
    <w:rsid w:val="00213363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CCB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3D0D"/>
    <w:rsid w:val="00274331"/>
    <w:rsid w:val="00274C0E"/>
    <w:rsid w:val="00275E62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87BB7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411F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B62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16C0"/>
    <w:rsid w:val="003823F4"/>
    <w:rsid w:val="00382615"/>
    <w:rsid w:val="00382672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73AD"/>
    <w:rsid w:val="003D7627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6A5D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707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4C9A"/>
    <w:rsid w:val="0055566F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785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A1B8A"/>
    <w:rsid w:val="005A2163"/>
    <w:rsid w:val="005A2718"/>
    <w:rsid w:val="005A297F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2E22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AC3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39E"/>
    <w:rsid w:val="006E0690"/>
    <w:rsid w:val="006E169B"/>
    <w:rsid w:val="006E220E"/>
    <w:rsid w:val="006E2818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6A52"/>
    <w:rsid w:val="007F7426"/>
    <w:rsid w:val="008002A8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5DC8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4FCB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203DC"/>
    <w:rsid w:val="00920634"/>
    <w:rsid w:val="0092072E"/>
    <w:rsid w:val="0092146E"/>
    <w:rsid w:val="00921A75"/>
    <w:rsid w:val="00923C62"/>
    <w:rsid w:val="00923DBC"/>
    <w:rsid w:val="00924DE8"/>
    <w:rsid w:val="00924FCB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3913"/>
    <w:rsid w:val="009544EE"/>
    <w:rsid w:val="0095464D"/>
    <w:rsid w:val="00954A0B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0A76"/>
    <w:rsid w:val="00A018A1"/>
    <w:rsid w:val="00A01BCD"/>
    <w:rsid w:val="00A02309"/>
    <w:rsid w:val="00A0347C"/>
    <w:rsid w:val="00A0415D"/>
    <w:rsid w:val="00A0519A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8D5"/>
    <w:rsid w:val="00A60D4E"/>
    <w:rsid w:val="00A61184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054"/>
    <w:rsid w:val="00A77B3A"/>
    <w:rsid w:val="00A80273"/>
    <w:rsid w:val="00A81F09"/>
    <w:rsid w:val="00A82477"/>
    <w:rsid w:val="00A82B52"/>
    <w:rsid w:val="00A83041"/>
    <w:rsid w:val="00A83445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4B1F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B5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78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311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ABE"/>
    <w:rsid w:val="00CC3B5B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5992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FDD"/>
    <w:rsid w:val="00D13269"/>
    <w:rsid w:val="00D13469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87B1B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E2D91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DE4D4-7229-4DA3-8E09-BEAB847C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65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8</cp:revision>
  <cp:lastPrinted>2022-12-23T19:40:00Z</cp:lastPrinted>
  <dcterms:created xsi:type="dcterms:W3CDTF">2023-07-20T05:10:00Z</dcterms:created>
  <dcterms:modified xsi:type="dcterms:W3CDTF">2023-07-21T04:13:00Z</dcterms:modified>
</cp:coreProperties>
</file>