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40" w:line="240" w:lineRule="auto"/>
        <w:jc w:val="center"/>
      </w:pPr>
      <w:r>
        <w:rPr>
          <w:rFonts w:ascii="Arial" w:hAnsi="Arial" w:eastAsia="Arial"/>
          <w:b w:val="0"/>
          <w:i w:val="0"/>
          <w:sz w:val="16"/>
        </w:rPr>
        <w:t>Załącznik nr 6 do Regulaminu rekrutacji i uczestnictwa</w:t>
      </w:r>
    </w:p>
    <w:p>
      <w:pPr>
        <w:spacing w:before="40" w:after="100" w:line="240" w:lineRule="auto"/>
        <w:jc w:val="center"/>
      </w:pPr>
      <w:r>
        <w:rPr>
          <w:rFonts w:ascii="Arial" w:hAnsi="Arial" w:eastAsia="Arial"/>
          <w:b/>
          <w:i w:val="0"/>
          <w:sz w:val="20"/>
        </w:rPr>
        <w:t>KARTA DIAGNOZY INDYWIDUALNYCH POTRZEB, POTENCJAŁU I PREFERENCJI</w:t>
      </w:r>
    </w:p>
    <w:p>
      <w:pPr>
        <w:spacing w:before="0" w:after="40" w:line="240" w:lineRule="auto"/>
      </w:pPr>
      <w:r>
        <w:rPr>
          <w:rFonts w:ascii="Arial" w:hAnsi="Arial" w:eastAsia="Arial"/>
          <w:b/>
          <w:i w:val="0"/>
          <w:sz w:val="17"/>
        </w:rPr>
        <w:t>Projekt „RAZEM DLA BEZPIECZEŃSTWA” – FEOP.06.08-IZ.00-0007/25</w:t>
      </w:r>
    </w:p>
    <w:p>
      <w:pPr>
        <w:spacing w:before="0" w:after="40" w:line="240" w:lineRule="auto"/>
      </w:pPr>
      <w:r>
        <w:rPr>
          <w:b/>
        </w:rPr>
        <w:t>Kartę wypełnia personel projektu podczas rozmowy z uczestnikiem, a w przypadku osoby małoletniej – z rodzicem/opiekunem prawnym oraz, odpowiednio do wieku i możliwości, z dzieckiem. Uczestnik nie musi samodzielnie wypełniać tej karty. Celem jest dobranie wsparcia do realnych potrzeb, a nie ocena uczestnika.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I. DANE IDENTYFIKACYJNE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874"/>
        <w:gridCol w:w="5115"/>
      </w:tblGrid>
      <w:tr>
        <w:tc>
          <w:tcPr>
            <w:tcW w:type="dxa" w:w="387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r>
              <w:t>Imię i nazwisko uczestnika</w:t>
            </w:r>
          </w:p>
        </w:tc>
        <w:tc>
          <w:tcPr>
            <w:tcW w:type="dxa" w:w="511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87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□ osoba dorosła   □ osoba małoletnia</w:t>
            </w:r>
          </w:p>
        </w:tc>
        <w:tc>
          <w:tcPr>
            <w:tcW w:type="dxa" w:w="511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87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Data diagnozy</w:t>
            </w:r>
          </w:p>
        </w:tc>
        <w:tc>
          <w:tcPr>
            <w:tcW w:type="dxa" w:w="511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87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Osoba sporządzająca diagnozę – imię, nazwisko, funkcja</w:t>
            </w:r>
          </w:p>
        </w:tc>
        <w:tc>
          <w:tcPr>
            <w:tcW w:type="dxa" w:w="511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</w:tbl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II. ROZPOZNANE POTRZEBY I SYTUACJA UCZESTNIKA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616"/>
        <w:gridCol w:w="5373"/>
      </w:tblGrid>
      <w:tr>
        <w:trPr>
          <w:tblHeader w:val="true"/>
        </w:trPr>
        <w:tc>
          <w:tcPr>
            <w:tcW w:type="dxa" w:w="3616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  <w:shd w:fill="D9D9D9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5"/>
              </w:rPr>
              <w:t>Obszar</w:t>
            </w:r>
          </w:p>
        </w:tc>
        <w:tc>
          <w:tcPr>
            <w:tcW w:type="dxa" w:w="5373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  <w:shd w:fill="D9D9D9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5"/>
              </w:rPr>
              <w:t>Czy dotyczy? / opis znaczenia dla wsparcia</w:t>
            </w:r>
          </w:p>
        </w:tc>
      </w:tr>
      <w:tr>
        <w:tc>
          <w:tcPr>
            <w:tcW w:type="dxa" w:w="4494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Potrzeby psychologiczne / emocjonalne</w:t>
            </w:r>
          </w:p>
        </w:tc>
        <w:tc>
          <w:tcPr>
            <w:tcW w:type="dxa" w:w="4495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□ TAK   □ NIE</w:t>
              <w:br/>
              <w:t>Opis: ................................................................................................................</w:t>
            </w:r>
          </w:p>
        </w:tc>
      </w:tr>
      <w:tr>
        <w:tc>
          <w:tcPr>
            <w:tcW w:type="dxa" w:w="4494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Potrzeby pedagogiczne / wychowawcze / edukacyjne</w:t>
            </w:r>
          </w:p>
        </w:tc>
        <w:tc>
          <w:tcPr>
            <w:tcW w:type="dxa" w:w="4495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□ TAK   □ NIE</w:t>
              <w:br/>
              <w:t>Opis: ................................................................................................................</w:t>
            </w:r>
          </w:p>
        </w:tc>
      </w:tr>
      <w:tr>
        <w:tc>
          <w:tcPr>
            <w:tcW w:type="dxa" w:w="4494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Potrzeby społeczne i rodzinne</w:t>
            </w:r>
          </w:p>
        </w:tc>
        <w:tc>
          <w:tcPr>
            <w:tcW w:type="dxa" w:w="4495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□ TAK   □ NIE</w:t>
              <w:br/>
              <w:t>Opis: ................................................................................................................</w:t>
            </w:r>
          </w:p>
        </w:tc>
      </w:tr>
      <w:tr>
        <w:tc>
          <w:tcPr>
            <w:tcW w:type="dxa" w:w="4494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Trudności związane z przemocą, kryzysem lub zachowaniami ryzykownymi – wyłącznie w zakresie niezbędnym do zaplanowania wsparcia</w:t>
            </w:r>
          </w:p>
        </w:tc>
        <w:tc>
          <w:tcPr>
            <w:tcW w:type="dxa" w:w="4495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□ TAK   □ NIE</w:t>
              <w:br/>
              <w:t>Opis: ................................................................................................................</w:t>
            </w:r>
          </w:p>
        </w:tc>
      </w:tr>
      <w:tr>
        <w:tc>
          <w:tcPr>
            <w:tcW w:type="dxa" w:w="4494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Bariery transportowe / wykluczenie komunikacyjne</w:t>
            </w:r>
          </w:p>
        </w:tc>
        <w:tc>
          <w:tcPr>
            <w:tcW w:type="dxa" w:w="4495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□ TAK   □ NIE</w:t>
              <w:br/>
              <w:t>Opis: ................................................................................................................</w:t>
            </w:r>
          </w:p>
        </w:tc>
      </w:tr>
      <w:tr>
        <w:tc>
          <w:tcPr>
            <w:tcW w:type="dxa" w:w="4494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Bariery informacyjno-komunikacyjne</w:t>
            </w:r>
          </w:p>
        </w:tc>
        <w:tc>
          <w:tcPr>
            <w:tcW w:type="dxa" w:w="4495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□ TAK   □ NIE</w:t>
              <w:br/>
              <w:t>Opis: ................................................................................................................</w:t>
            </w:r>
          </w:p>
        </w:tc>
      </w:tr>
      <w:tr>
        <w:tc>
          <w:tcPr>
            <w:tcW w:type="dxa" w:w="4494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Potrzeby wynikające z niepełnosprawności lub szczególnych potrzeb</w:t>
            </w:r>
          </w:p>
        </w:tc>
        <w:tc>
          <w:tcPr>
            <w:tcW w:type="dxa" w:w="4495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□ TAK   □ NIE</w:t>
              <w:br/>
              <w:t>Opis: ................................................................................................................</w:t>
            </w:r>
          </w:p>
        </w:tc>
      </w:tr>
      <w:tr>
        <w:tc>
          <w:tcPr>
            <w:tcW w:type="dxa" w:w="4494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Inne potrzeby mające znaczenie dla udziału w projekcie</w:t>
            </w:r>
          </w:p>
        </w:tc>
        <w:tc>
          <w:tcPr>
            <w:tcW w:type="dxa" w:w="4495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□ TAK   □ NIE</w:t>
              <w:br/>
              <w:t>Opis: ................................................................................................................</w:t>
            </w:r>
          </w:p>
        </w:tc>
      </w:tr>
    </w:tbl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III. POTENCJAŁ I MOCNE STRONY</w:t>
      </w:r>
    </w:p>
    <w:p>
      <w:pPr>
        <w:spacing w:before="0" w:after="0" w:line="240" w:lineRule="auto"/>
      </w:pPr>
      <w:r>
        <w:rPr>
          <w:rFonts w:ascii="Arial" w:hAnsi="Arial" w:eastAsia="Arial"/>
          <w:b/>
          <w:i w:val="0"/>
          <w:sz w:val="16"/>
        </w:rPr>
        <w:t>Zainteresowania, uzdolnienia, mocne strony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 w:eastAsia="Arial"/>
          <w:b/>
          <w:i w:val="0"/>
          <w:sz w:val="16"/>
        </w:rPr>
        <w:t>Zasoby rodzinne / społeczne / środowiskowe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 w:eastAsia="Arial"/>
          <w:b/>
          <w:i w:val="0"/>
          <w:sz w:val="16"/>
        </w:rPr>
        <w:t>Dotychczasowe skuteczne sposoby radzenia sobie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 w:eastAsia="Arial"/>
          <w:b/>
          <w:i w:val="0"/>
          <w:sz w:val="16"/>
        </w:rPr>
        <w:t>Motywacja i gotowość do udziału w proponowanych formach wsparcia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........................................................................................................................................................................................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IV. OSOBISTE PREFERENCJE UCZESTNIKA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6"/>
        </w:rPr>
        <w:t>Preferowana forma kontaktu: □ osobista □ telefoniczna □ e-mail/SMS □ online □ inna: ........................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6"/>
        </w:rPr>
        <w:t>Preferowane terminy / pory wsparcia: ........................................................................................................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6"/>
        </w:rPr>
        <w:t>Preferowane warunki miejsca i organizacji wsparcia: ................................................................................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6"/>
        </w:rPr>
        <w:t>Inne preferencje: ..........................................................................................................................................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V. POTRZEBNE DOSTOSOWANIA / RACJONALNE USPRAWNIENIA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□ dostosowanie przestrzeni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□ materiały w dostępnej formie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□ wsparcie komunikacyjne / PJM / pętla indukcyjna – jeżeli dotyczy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□ wsparcie mobilne do miejsca wskazanego przez uczestnika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□ wsparcie online lub telefoniczne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6"/>
        </w:rPr>
        <w:t>□ inne: ............................................................................................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VI. UZGODNIONA ŚCIEŻKA / REKOMENDOWANE FORMY WSPARCIA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099"/>
        <w:gridCol w:w="1343"/>
        <w:gridCol w:w="2686"/>
        <w:gridCol w:w="1861"/>
      </w:tblGrid>
      <w:tr>
        <w:trPr>
          <w:tblHeader w:val="true"/>
        </w:trPr>
        <w:tc>
          <w:tcPr>
            <w:tcW w:type="dxa" w:w="309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  <w:shd w:fill="D9D9D9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4"/>
              </w:rPr>
              <w:t>Forma wsparcia</w:t>
            </w:r>
          </w:p>
        </w:tc>
        <w:tc>
          <w:tcPr>
            <w:tcW w:type="dxa" w:w="1343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  <w:shd w:fill="D9D9D9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4"/>
              </w:rPr>
              <w:t>Priorytet</w:t>
            </w:r>
          </w:p>
        </w:tc>
        <w:tc>
          <w:tcPr>
            <w:tcW w:type="dxa" w:w="2686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  <w:shd w:fill="D9D9D9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4"/>
              </w:rPr>
              <w:t>Uzasadnienie</w:t>
            </w:r>
          </w:p>
        </w:tc>
        <w:tc>
          <w:tcPr>
            <w:tcW w:type="dxa" w:w="1861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  <w:shd w:fill="D9D9D9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4"/>
              </w:rPr>
              <w:t>Uwagi organizacyjne</w:t>
            </w:r>
          </w:p>
        </w:tc>
      </w:tr>
      <w:tr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8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</w:tr>
      <w:tr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8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</w:tr>
      <w:tr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8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</w:tr>
      <w:tr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8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</w:tr>
      <w:tr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7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  <w:tc>
          <w:tcPr>
            <w:tcW w:type="dxa" w:w="2248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br/>
              <w:br/>
            </w:r>
          </w:p>
        </w:tc>
      </w:tr>
    </w:tbl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VII. POTWIERDZENIE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6"/>
        </w:rPr>
        <w:t>Potwierdzam, że powyższe ustalenia zostały omówione z uczestnikiem / rodzicem lub opiekunem prawnym i stanowią podstawę do organizacji wsparcia zgodnie z zakresem projektu.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494"/>
        <w:gridCol w:w="4495"/>
      </w:tblGrid>
      <w:tr>
        <w:tc>
          <w:tcPr>
            <w:tcW w:type="dxa" w:w="449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........................................................</w:t>
              <w:br/>
              <w:t>data i podpis osoby sporządzającej diagnozę</w:t>
            </w:r>
          </w:p>
        </w:tc>
        <w:tc>
          <w:tcPr>
            <w:tcW w:type="dxa" w:w="449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........................................................</w:t>
              <w:br/>
              <w:t>podpis uczestnika / rodzica lub opiekuna prawnego</w:t>
            </w:r>
          </w:p>
        </w:tc>
      </w:tr>
      <w:tr>
        <w:tc>
          <w:tcPr>
            <w:tcW w:type="dxa" w:w="449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4"/>
              </w:rPr>
              <w:t>Data aktualizacji diagnozy (jeżeli dotyczy):</w:t>
            </w:r>
          </w:p>
        </w:tc>
        <w:tc>
          <w:tcPr>
            <w:tcW w:type="dxa" w:w="449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 w:val="0"/>
                <w:sz w:val="14"/>
              </w:rPr>
              <w:t>........................................................</w:t>
            </w:r>
          </w:p>
        </w:tc>
      </w:tr>
    </w:tbl>
    <w:sectPr w:rsidR="000467DD" w:rsidRPr="00AB7292" w:rsidSect="00496CA0">
      <w:headerReference w:type="default" r:id="rId8"/>
      <w:footerReference w:type="default" r:id="rId9"/>
      <w:pgSz w:w="11906" w:h="16838"/>
      <w:pgMar w:top="567" w:right="1414" w:bottom="766" w:left="1418" w:header="0" w:footer="25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EA14B" w14:textId="77777777" w:rsidR="0000521B" w:rsidRDefault="0000521B">
      <w:pPr>
        <w:spacing w:after="0" w:line="240" w:lineRule="auto"/>
      </w:pPr>
      <w:r>
        <w:separator/>
      </w:r>
    </w:p>
  </w:endnote>
  <w:endnote w:type="continuationSeparator" w:id="0">
    <w:p w14:paraId="575BD522" w14:textId="77777777" w:rsidR="0000521B" w:rsidRDefault="00005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53BC" w14:textId="77777777" w:rsidR="00697196" w:rsidRDefault="00697196">
    <w:pPr>
      <w:pStyle w:val="Stopka"/>
    </w:pPr>
  </w:p>
  <w:p w14:paraId="57284629" w14:textId="77777777" w:rsidR="008A2A2B" w:rsidRDefault="00496CA0" w:rsidP="004270E5">
    <w:pPr>
      <w:tabs>
        <w:tab w:val="left" w:pos="4820"/>
      </w:tabs>
      <w:spacing w:after="0" w:line="240" w:lineRule="auto"/>
      <w:jc w:val="center"/>
    </w:pPr>
    <w:r w:rsidRPr="008633F0">
      <w:rPr>
        <w:rFonts w:cs="Arial"/>
        <w:i/>
        <w:iCs/>
        <w:noProof/>
        <w:color w:val="595959"/>
        <w:sz w:val="16"/>
        <w:szCs w:val="16"/>
      </w:rPr>
      <w:t>Projekt:</w:t>
    </w:r>
    <w:r w:rsidR="006E425C" w:rsidRPr="006E425C">
      <w:t xml:space="preserve"> </w:t>
    </w:r>
    <w:r w:rsidR="00246A54">
      <w:t>„</w:t>
    </w:r>
    <w:r w:rsidR="004C1EED">
      <w:rPr>
        <w:rFonts w:cs="Arial"/>
        <w:b/>
        <w:bCs/>
        <w:i/>
        <w:iCs/>
        <w:noProof/>
        <w:color w:val="595959"/>
        <w:sz w:val="16"/>
        <w:szCs w:val="16"/>
      </w:rPr>
      <w:t>RAZE</w:t>
    </w:r>
    <w:r w:rsidR="00246A54">
      <w:rPr>
        <w:rFonts w:cs="Arial"/>
        <w:b/>
        <w:bCs/>
        <w:i/>
        <w:iCs/>
        <w:noProof/>
        <w:color w:val="595959"/>
        <w:sz w:val="16"/>
        <w:szCs w:val="16"/>
      </w:rPr>
      <w:t>M DLA BEZPIECZEŃSTWA”</w:t>
    </w:r>
  </w:p>
  <w:p w14:paraId="3F187E44" w14:textId="77777777" w:rsidR="004270E5" w:rsidRPr="008633F0" w:rsidRDefault="008A2A2B" w:rsidP="004270E5">
    <w:pPr>
      <w:tabs>
        <w:tab w:val="left" w:pos="4820"/>
      </w:tabs>
      <w:spacing w:after="0" w:line="240" w:lineRule="auto"/>
      <w:jc w:val="center"/>
      <w:rPr>
        <w:rFonts w:cs="Arial"/>
        <w:b/>
        <w:bCs/>
        <w:i/>
        <w:iCs/>
        <w:noProof/>
        <w:color w:val="595959"/>
        <w:sz w:val="16"/>
        <w:szCs w:val="16"/>
      </w:rPr>
    </w:pPr>
    <w:r>
      <w:rPr>
        <w:rFonts w:cs="Arial"/>
        <w:b/>
        <w:bCs/>
        <w:i/>
        <w:iCs/>
        <w:noProof/>
        <w:color w:val="595959"/>
        <w:sz w:val="16"/>
        <w:szCs w:val="16"/>
      </w:rPr>
      <w:t xml:space="preserve">Nr 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>umowy o dofinansowanie</w:t>
    </w:r>
    <w:r w:rsidR="000467DD">
      <w:rPr>
        <w:rFonts w:cs="Arial"/>
        <w:b/>
        <w:bCs/>
        <w:i/>
        <w:iCs/>
        <w:noProof/>
        <w:color w:val="595959"/>
        <w:sz w:val="16"/>
        <w:szCs w:val="16"/>
      </w:rPr>
      <w:t xml:space="preserve">: 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FEOP.06.0</w:t>
    </w:r>
    <w:r w:rsidR="00246A54">
      <w:rPr>
        <w:rFonts w:cs="Arial"/>
        <w:b/>
        <w:bCs/>
        <w:i/>
        <w:iCs/>
        <w:noProof/>
        <w:color w:val="595959"/>
        <w:sz w:val="16"/>
        <w:szCs w:val="16"/>
      </w:rPr>
      <w:t>8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-IZ.00-000</w:t>
    </w:r>
    <w:r w:rsidR="00D83F09">
      <w:rPr>
        <w:rFonts w:cs="Arial"/>
        <w:b/>
        <w:bCs/>
        <w:i/>
        <w:iCs/>
        <w:noProof/>
        <w:color w:val="595959"/>
        <w:sz w:val="16"/>
        <w:szCs w:val="16"/>
      </w:rPr>
      <w:t>7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/2</w:t>
    </w:r>
    <w:r w:rsidR="00D83F09">
      <w:rPr>
        <w:rFonts w:cs="Arial"/>
        <w:b/>
        <w:bCs/>
        <w:i/>
        <w:iCs/>
        <w:noProof/>
        <w:color w:val="595959"/>
        <w:sz w:val="16"/>
        <w:szCs w:val="16"/>
      </w:rPr>
      <w:t>5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 xml:space="preserve"> z dnia 23.07.202</w:t>
    </w:r>
    <w:r w:rsidR="003B34B3">
      <w:rPr>
        <w:rFonts w:cs="Arial"/>
        <w:b/>
        <w:bCs/>
        <w:i/>
        <w:iCs/>
        <w:noProof/>
        <w:color w:val="595959"/>
        <w:sz w:val="16"/>
        <w:szCs w:val="16"/>
      </w:rPr>
      <w:t xml:space="preserve">6 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>r.</w:t>
    </w:r>
  </w:p>
  <w:p w14:paraId="29B0DBB5" w14:textId="77777777" w:rsidR="004F305F" w:rsidRDefault="00496CA0" w:rsidP="004270E5">
    <w:pPr>
      <w:tabs>
        <w:tab w:val="left" w:pos="4820"/>
      </w:tabs>
      <w:spacing w:after="0" w:line="240" w:lineRule="auto"/>
      <w:jc w:val="center"/>
    </w:pPr>
    <w:r w:rsidRPr="008633F0">
      <w:rPr>
        <w:rFonts w:cs="Arial"/>
        <w:i/>
        <w:iCs/>
        <w:noProof/>
        <w:color w:val="595959"/>
        <w:sz w:val="16"/>
        <w:szCs w:val="16"/>
      </w:rPr>
      <w:t xml:space="preserve">realizowany przez Spółdzielnię Socjalną „Parasol” 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>w par</w:t>
    </w:r>
    <w:r w:rsidR="00A018D5">
      <w:rPr>
        <w:rFonts w:cs="Arial"/>
        <w:i/>
        <w:iCs/>
        <w:noProof/>
        <w:color w:val="595959"/>
        <w:sz w:val="16"/>
        <w:szCs w:val="16"/>
      </w:rPr>
      <w:t>t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 xml:space="preserve">nerstwie </w:t>
    </w:r>
    <w:r w:rsidR="00586B26" w:rsidRPr="008633F0">
      <w:rPr>
        <w:rFonts w:cs="Arial"/>
        <w:i/>
        <w:iCs/>
        <w:noProof/>
        <w:color w:val="595959"/>
        <w:sz w:val="16"/>
        <w:szCs w:val="16"/>
      </w:rPr>
      <w:t xml:space="preserve">z </w:t>
    </w:r>
    <w:r w:rsidR="00D001EC">
      <w:rPr>
        <w:rFonts w:cs="Arial"/>
        <w:i/>
        <w:iCs/>
        <w:noProof/>
        <w:color w:val="595959"/>
        <w:sz w:val="16"/>
        <w:szCs w:val="16"/>
      </w:rPr>
      <w:t>Gminą Prudnik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  <w:r w:rsidR="000458DE" w:rsidRPr="000458DE">
      <w:t xml:space="preserve"> </w:t>
    </w:r>
  </w:p>
  <w:p w14:paraId="00E982E7" w14:textId="77777777" w:rsidR="004270E5" w:rsidRPr="008633F0" w:rsidRDefault="008B61CA" w:rsidP="004270E5">
    <w:pPr>
      <w:tabs>
        <w:tab w:val="left" w:pos="4820"/>
      </w:tabs>
      <w:spacing w:after="0" w:line="240" w:lineRule="auto"/>
      <w:jc w:val="center"/>
      <w:rPr>
        <w:rFonts w:cs="Arial"/>
        <w:i/>
        <w:iCs/>
        <w:noProof/>
        <w:color w:val="595959"/>
        <w:sz w:val="16"/>
        <w:szCs w:val="16"/>
      </w:rPr>
    </w:pPr>
    <w:r w:rsidRPr="008633F0">
      <w:rPr>
        <w:rFonts w:cs="Arial"/>
        <w:i/>
        <w:iCs/>
        <w:noProof/>
        <w:color w:val="595959"/>
        <w:sz w:val="16"/>
        <w:szCs w:val="16"/>
      </w:rPr>
      <w:t xml:space="preserve">ze środków Europejskiego Funduszu Społecznego Plus w ramach Funduszy Europejskich </w:t>
    </w:r>
    <w:r w:rsidR="001C4A44" w:rsidRPr="008633F0">
      <w:rPr>
        <w:rFonts w:cs="Arial"/>
        <w:i/>
        <w:iCs/>
        <w:noProof/>
        <w:color w:val="595959"/>
        <w:sz w:val="16"/>
        <w:szCs w:val="16"/>
      </w:rPr>
      <w:t xml:space="preserve">dla </w:t>
    </w:r>
    <w:r w:rsidRPr="008633F0">
      <w:rPr>
        <w:rFonts w:cs="Arial"/>
        <w:i/>
        <w:iCs/>
        <w:noProof/>
        <w:color w:val="595959"/>
        <w:sz w:val="16"/>
        <w:szCs w:val="16"/>
      </w:rPr>
      <w:t>Opolskiego 2021-2027</w:t>
    </w:r>
    <w:r w:rsidR="001C4A44" w:rsidRPr="008633F0">
      <w:rPr>
        <w:rFonts w:cs="Arial"/>
        <w:i/>
        <w:iCs/>
        <w:noProof/>
        <w:color w:val="595959"/>
        <w:sz w:val="16"/>
        <w:szCs w:val="16"/>
      </w:rPr>
      <w:t>,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</w:p>
  <w:p w14:paraId="194F8AB9" w14:textId="77777777" w:rsidR="00496CA0" w:rsidRPr="0005336B" w:rsidRDefault="006E651D" w:rsidP="009604DF">
    <w:pPr>
      <w:tabs>
        <w:tab w:val="left" w:pos="4820"/>
      </w:tabs>
      <w:spacing w:after="0" w:line="240" w:lineRule="auto"/>
      <w:jc w:val="center"/>
      <w:rPr>
        <w:i/>
        <w:iCs/>
        <w:sz w:val="18"/>
        <w:szCs w:val="18"/>
      </w:rPr>
    </w:pPr>
    <w:r w:rsidRPr="008633F0">
      <w:rPr>
        <w:rFonts w:cs="Arial"/>
        <w:i/>
        <w:iCs/>
        <w:noProof/>
        <w:color w:val="595959"/>
        <w:sz w:val="16"/>
        <w:szCs w:val="16"/>
      </w:rPr>
      <w:t>w ramach działania</w:t>
    </w:r>
    <w:r w:rsidR="00AC168E">
      <w:rPr>
        <w:rFonts w:cs="Arial"/>
        <w:i/>
        <w:iCs/>
        <w:noProof/>
        <w:color w:val="595959"/>
        <w:sz w:val="16"/>
        <w:szCs w:val="16"/>
      </w:rPr>
      <w:t xml:space="preserve"> </w:t>
    </w:r>
    <w:r w:rsidR="00AC168E" w:rsidRPr="00AC168E">
      <w:rPr>
        <w:rFonts w:cs="Arial"/>
        <w:i/>
        <w:iCs/>
        <w:noProof/>
        <w:color w:val="595959"/>
        <w:sz w:val="16"/>
        <w:szCs w:val="16"/>
      </w:rPr>
      <w:t>6. Fundusze europejskie wspierające włączenie społeczne w opolskim.</w:t>
    </w:r>
    <w:r w:rsidR="00AC168E">
      <w:rPr>
        <w:rFonts w:cs="Arial"/>
        <w:i/>
        <w:iCs/>
        <w:noProof/>
        <w:color w:val="595959"/>
        <w:sz w:val="16"/>
        <w:szCs w:val="16"/>
      </w:rPr>
      <w:t xml:space="preserve">                                                             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6.</w:t>
    </w:r>
    <w:r w:rsidR="009604DF">
      <w:rPr>
        <w:rFonts w:cs="Arial"/>
        <w:i/>
        <w:iCs/>
        <w:noProof/>
        <w:color w:val="595959"/>
        <w:sz w:val="16"/>
        <w:szCs w:val="16"/>
      </w:rPr>
      <w:t>8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  <w:r w:rsidR="009604DF">
      <w:rPr>
        <w:rFonts w:cs="Arial"/>
        <w:i/>
        <w:iCs/>
        <w:noProof/>
        <w:color w:val="595959"/>
        <w:sz w:val="16"/>
        <w:szCs w:val="16"/>
      </w:rPr>
      <w:t xml:space="preserve">Profilaktyka zachowań społecznych dzieci i młodzieży                                                                                     </w:t>
    </w:r>
  </w:p>
  <w:p w14:paraId="1B899488" w14:textId="77777777" w:rsidR="00697196" w:rsidRDefault="006971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805D1" w14:textId="77777777" w:rsidR="0000521B" w:rsidRDefault="0000521B">
      <w:pPr>
        <w:spacing w:after="0" w:line="240" w:lineRule="auto"/>
      </w:pPr>
      <w:r>
        <w:separator/>
      </w:r>
    </w:p>
  </w:footnote>
  <w:footnote w:type="continuationSeparator" w:id="0">
    <w:p w14:paraId="63E50357" w14:textId="77777777" w:rsidR="0000521B" w:rsidRDefault="00005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9476" w14:textId="77777777" w:rsidR="008633F0" w:rsidRDefault="008633F0">
    <w:pPr>
      <w:pStyle w:val="Nagwek"/>
    </w:pPr>
  </w:p>
  <w:p w14:paraId="432E454A" w14:textId="77777777" w:rsidR="008633F0" w:rsidRDefault="008633F0" w:rsidP="008633F0">
    <w:pPr>
      <w:pStyle w:val="Tekstpodstawowy"/>
    </w:pPr>
  </w:p>
  <w:p w14:paraId="6124FA3A" w14:textId="77777777" w:rsidR="008633F0" w:rsidRDefault="008633F0" w:rsidP="008633F0">
    <w:pPr>
      <w:pStyle w:val="Tekstpodstawowy"/>
    </w:pPr>
    <w:r w:rsidRPr="008633F0">
      <w:rPr>
        <w:noProof/>
      </w:rPr>
      <w:drawing>
        <wp:inline distT="0" distB="0" distL="0" distR="0" wp14:anchorId="7DAD5BF8" wp14:editId="1D0A5922">
          <wp:extent cx="6099206" cy="792480"/>
          <wp:effectExtent l="0" t="0" r="0" b="7620"/>
          <wp:docPr id="14122939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3993" cy="793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AE1F10" w14:textId="77777777" w:rsidR="008633F0" w:rsidRPr="008633F0" w:rsidRDefault="008633F0" w:rsidP="008633F0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0600"/>
    <w:multiLevelType w:val="hybridMultilevel"/>
    <w:tmpl w:val="C2C48B4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6BF3189"/>
    <w:multiLevelType w:val="hybridMultilevel"/>
    <w:tmpl w:val="7500EFC4"/>
    <w:lvl w:ilvl="0" w:tplc="D15651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85CE1"/>
    <w:multiLevelType w:val="hybridMultilevel"/>
    <w:tmpl w:val="BB6A8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66CAE"/>
    <w:multiLevelType w:val="multilevel"/>
    <w:tmpl w:val="3468F8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Nagwek2"/>
      <w:lvlText w:val="%2"/>
      <w:lvlJc w:val="left"/>
      <w:pPr>
        <w:tabs>
          <w:tab w:val="num" w:pos="576"/>
        </w:tabs>
        <w:ind w:left="576" w:hanging="576"/>
      </w:pPr>
      <w:rPr>
        <w:rFonts w:cs="Tahom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decimal"/>
      <w:pStyle w:val="Nagwek6"/>
      <w:lvlText w:val="%2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58A5636"/>
    <w:multiLevelType w:val="hybridMultilevel"/>
    <w:tmpl w:val="2DC2BA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B3847"/>
    <w:multiLevelType w:val="hybridMultilevel"/>
    <w:tmpl w:val="595202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A4324"/>
    <w:multiLevelType w:val="hybridMultilevel"/>
    <w:tmpl w:val="2C38C57A"/>
    <w:lvl w:ilvl="0" w:tplc="A478FA6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E4D5D"/>
    <w:multiLevelType w:val="hybridMultilevel"/>
    <w:tmpl w:val="5BE01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9C2B0D"/>
    <w:multiLevelType w:val="hybridMultilevel"/>
    <w:tmpl w:val="5A12CE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769442">
    <w:abstractNumId w:val="3"/>
  </w:num>
  <w:num w:numId="2" w16cid:durableId="280694661">
    <w:abstractNumId w:val="1"/>
  </w:num>
  <w:num w:numId="3" w16cid:durableId="1878198838">
    <w:abstractNumId w:val="4"/>
  </w:num>
  <w:num w:numId="4" w16cid:durableId="1768115788">
    <w:abstractNumId w:val="6"/>
  </w:num>
  <w:num w:numId="5" w16cid:durableId="1412046775">
    <w:abstractNumId w:val="2"/>
  </w:num>
  <w:num w:numId="6" w16cid:durableId="1568833088">
    <w:abstractNumId w:val="7"/>
  </w:num>
  <w:num w:numId="7" w16cid:durableId="667248261">
    <w:abstractNumId w:val="0"/>
  </w:num>
  <w:num w:numId="8" w16cid:durableId="591201874">
    <w:abstractNumId w:val="5"/>
  </w:num>
  <w:num w:numId="9" w16cid:durableId="1178234642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92"/>
    <w:rsid w:val="00001379"/>
    <w:rsid w:val="00004D7F"/>
    <w:rsid w:val="0000521B"/>
    <w:rsid w:val="0000548F"/>
    <w:rsid w:val="00013685"/>
    <w:rsid w:val="00024410"/>
    <w:rsid w:val="00031450"/>
    <w:rsid w:val="000346B0"/>
    <w:rsid w:val="00036F6D"/>
    <w:rsid w:val="00045537"/>
    <w:rsid w:val="000458DE"/>
    <w:rsid w:val="000467DD"/>
    <w:rsid w:val="0005199C"/>
    <w:rsid w:val="000667E5"/>
    <w:rsid w:val="00076578"/>
    <w:rsid w:val="00077D2F"/>
    <w:rsid w:val="000846F8"/>
    <w:rsid w:val="00094A85"/>
    <w:rsid w:val="000A678D"/>
    <w:rsid w:val="000C7686"/>
    <w:rsid w:val="000D1AD0"/>
    <w:rsid w:val="000E2817"/>
    <w:rsid w:val="000E6936"/>
    <w:rsid w:val="00114C42"/>
    <w:rsid w:val="001207DD"/>
    <w:rsid w:val="00126CCD"/>
    <w:rsid w:val="0016144D"/>
    <w:rsid w:val="00167B3E"/>
    <w:rsid w:val="00192D5F"/>
    <w:rsid w:val="00193D0F"/>
    <w:rsid w:val="00194651"/>
    <w:rsid w:val="00194C9E"/>
    <w:rsid w:val="001A6610"/>
    <w:rsid w:val="001B543E"/>
    <w:rsid w:val="001C4A44"/>
    <w:rsid w:val="001E63B2"/>
    <w:rsid w:val="001F2979"/>
    <w:rsid w:val="0020472D"/>
    <w:rsid w:val="00212831"/>
    <w:rsid w:val="00216889"/>
    <w:rsid w:val="00217551"/>
    <w:rsid w:val="002249F1"/>
    <w:rsid w:val="00226152"/>
    <w:rsid w:val="00245869"/>
    <w:rsid w:val="00246A54"/>
    <w:rsid w:val="00253F5A"/>
    <w:rsid w:val="00257920"/>
    <w:rsid w:val="002A433A"/>
    <w:rsid w:val="002A4952"/>
    <w:rsid w:val="002B0B45"/>
    <w:rsid w:val="002D1AF2"/>
    <w:rsid w:val="002D6690"/>
    <w:rsid w:val="002D6C96"/>
    <w:rsid w:val="002F2D41"/>
    <w:rsid w:val="002F5088"/>
    <w:rsid w:val="00352A12"/>
    <w:rsid w:val="00373E7E"/>
    <w:rsid w:val="00386CC6"/>
    <w:rsid w:val="003B34B3"/>
    <w:rsid w:val="003B64F7"/>
    <w:rsid w:val="003C74B5"/>
    <w:rsid w:val="003D4800"/>
    <w:rsid w:val="003F0D68"/>
    <w:rsid w:val="003F2C2D"/>
    <w:rsid w:val="00401E38"/>
    <w:rsid w:val="0041012B"/>
    <w:rsid w:val="00422045"/>
    <w:rsid w:val="004270E5"/>
    <w:rsid w:val="004343F3"/>
    <w:rsid w:val="00436CE0"/>
    <w:rsid w:val="00441728"/>
    <w:rsid w:val="0044673C"/>
    <w:rsid w:val="00462DCF"/>
    <w:rsid w:val="00470616"/>
    <w:rsid w:val="004769F2"/>
    <w:rsid w:val="00483918"/>
    <w:rsid w:val="00496CA0"/>
    <w:rsid w:val="004A3A61"/>
    <w:rsid w:val="004A7849"/>
    <w:rsid w:val="004B0A96"/>
    <w:rsid w:val="004B16A3"/>
    <w:rsid w:val="004C1EED"/>
    <w:rsid w:val="004C4B2C"/>
    <w:rsid w:val="004E5222"/>
    <w:rsid w:val="004E646C"/>
    <w:rsid w:val="004F004A"/>
    <w:rsid w:val="004F1E29"/>
    <w:rsid w:val="004F2EBB"/>
    <w:rsid w:val="004F305F"/>
    <w:rsid w:val="00506B15"/>
    <w:rsid w:val="00510545"/>
    <w:rsid w:val="005174A7"/>
    <w:rsid w:val="005219D5"/>
    <w:rsid w:val="00523F95"/>
    <w:rsid w:val="00525A8D"/>
    <w:rsid w:val="00565FDD"/>
    <w:rsid w:val="00570274"/>
    <w:rsid w:val="00575A0C"/>
    <w:rsid w:val="005814CC"/>
    <w:rsid w:val="00585D07"/>
    <w:rsid w:val="00586B26"/>
    <w:rsid w:val="005B5EE4"/>
    <w:rsid w:val="005C247B"/>
    <w:rsid w:val="005C3C52"/>
    <w:rsid w:val="005C4B80"/>
    <w:rsid w:val="005D13CD"/>
    <w:rsid w:val="005E0E15"/>
    <w:rsid w:val="005E2190"/>
    <w:rsid w:val="005F26DF"/>
    <w:rsid w:val="005F2CB5"/>
    <w:rsid w:val="00600AF1"/>
    <w:rsid w:val="00607020"/>
    <w:rsid w:val="00612633"/>
    <w:rsid w:val="0062091F"/>
    <w:rsid w:val="00622BA5"/>
    <w:rsid w:val="00627DD7"/>
    <w:rsid w:val="00640BC4"/>
    <w:rsid w:val="00645EE0"/>
    <w:rsid w:val="00675628"/>
    <w:rsid w:val="00680FB9"/>
    <w:rsid w:val="006835FB"/>
    <w:rsid w:val="00697196"/>
    <w:rsid w:val="006B1757"/>
    <w:rsid w:val="006C078E"/>
    <w:rsid w:val="006E387F"/>
    <w:rsid w:val="006E425C"/>
    <w:rsid w:val="006E4A22"/>
    <w:rsid w:val="006E651D"/>
    <w:rsid w:val="00704915"/>
    <w:rsid w:val="0070530F"/>
    <w:rsid w:val="00712214"/>
    <w:rsid w:val="00714B27"/>
    <w:rsid w:val="00720A5E"/>
    <w:rsid w:val="007214FC"/>
    <w:rsid w:val="007224C9"/>
    <w:rsid w:val="007318A9"/>
    <w:rsid w:val="00731BF5"/>
    <w:rsid w:val="00737B63"/>
    <w:rsid w:val="00740F4E"/>
    <w:rsid w:val="0074145A"/>
    <w:rsid w:val="00754557"/>
    <w:rsid w:val="007606CC"/>
    <w:rsid w:val="00761A42"/>
    <w:rsid w:val="00781AB5"/>
    <w:rsid w:val="007A0DF2"/>
    <w:rsid w:val="007B26B3"/>
    <w:rsid w:val="007B3777"/>
    <w:rsid w:val="007B40C8"/>
    <w:rsid w:val="007D6595"/>
    <w:rsid w:val="007E04FF"/>
    <w:rsid w:val="007E431F"/>
    <w:rsid w:val="007E446A"/>
    <w:rsid w:val="00804D6F"/>
    <w:rsid w:val="0081090E"/>
    <w:rsid w:val="00814734"/>
    <w:rsid w:val="008162B2"/>
    <w:rsid w:val="00824DCD"/>
    <w:rsid w:val="008358FF"/>
    <w:rsid w:val="00836FA0"/>
    <w:rsid w:val="0084137A"/>
    <w:rsid w:val="0084391E"/>
    <w:rsid w:val="00846CF4"/>
    <w:rsid w:val="008511B4"/>
    <w:rsid w:val="008633F0"/>
    <w:rsid w:val="008641AF"/>
    <w:rsid w:val="0087395E"/>
    <w:rsid w:val="00874799"/>
    <w:rsid w:val="00877F84"/>
    <w:rsid w:val="008A2A2B"/>
    <w:rsid w:val="008A61AE"/>
    <w:rsid w:val="008B1B70"/>
    <w:rsid w:val="008B61CA"/>
    <w:rsid w:val="008C12CA"/>
    <w:rsid w:val="008C1975"/>
    <w:rsid w:val="008C267C"/>
    <w:rsid w:val="008D5B0E"/>
    <w:rsid w:val="008E5072"/>
    <w:rsid w:val="008F3E2A"/>
    <w:rsid w:val="008F477B"/>
    <w:rsid w:val="00900F1D"/>
    <w:rsid w:val="00905080"/>
    <w:rsid w:val="00926B9E"/>
    <w:rsid w:val="00935AE5"/>
    <w:rsid w:val="00937D75"/>
    <w:rsid w:val="00943767"/>
    <w:rsid w:val="009439F7"/>
    <w:rsid w:val="00960001"/>
    <w:rsid w:val="009604DF"/>
    <w:rsid w:val="00960727"/>
    <w:rsid w:val="00963E6A"/>
    <w:rsid w:val="00970573"/>
    <w:rsid w:val="0097487A"/>
    <w:rsid w:val="00985D7D"/>
    <w:rsid w:val="00997061"/>
    <w:rsid w:val="00997F92"/>
    <w:rsid w:val="009A0C70"/>
    <w:rsid w:val="009A2443"/>
    <w:rsid w:val="009A7F3B"/>
    <w:rsid w:val="009B06C6"/>
    <w:rsid w:val="009B0BBB"/>
    <w:rsid w:val="009B4C4A"/>
    <w:rsid w:val="009C0139"/>
    <w:rsid w:val="009C69F6"/>
    <w:rsid w:val="009D6AB5"/>
    <w:rsid w:val="009E0AEB"/>
    <w:rsid w:val="009E25A8"/>
    <w:rsid w:val="009E6F90"/>
    <w:rsid w:val="00A018D5"/>
    <w:rsid w:val="00A07143"/>
    <w:rsid w:val="00A147B5"/>
    <w:rsid w:val="00A36D98"/>
    <w:rsid w:val="00A401E0"/>
    <w:rsid w:val="00A51CBC"/>
    <w:rsid w:val="00A625DE"/>
    <w:rsid w:val="00A71FDE"/>
    <w:rsid w:val="00AA1D3D"/>
    <w:rsid w:val="00AA1F89"/>
    <w:rsid w:val="00AB6B26"/>
    <w:rsid w:val="00AB6C7D"/>
    <w:rsid w:val="00AB7292"/>
    <w:rsid w:val="00AC168E"/>
    <w:rsid w:val="00AE118F"/>
    <w:rsid w:val="00B02FCE"/>
    <w:rsid w:val="00B05B63"/>
    <w:rsid w:val="00B138EB"/>
    <w:rsid w:val="00B13D96"/>
    <w:rsid w:val="00B220FD"/>
    <w:rsid w:val="00B25886"/>
    <w:rsid w:val="00B26538"/>
    <w:rsid w:val="00B30C0F"/>
    <w:rsid w:val="00B44CA1"/>
    <w:rsid w:val="00B4674F"/>
    <w:rsid w:val="00B667F1"/>
    <w:rsid w:val="00B70849"/>
    <w:rsid w:val="00B72104"/>
    <w:rsid w:val="00B749AE"/>
    <w:rsid w:val="00B764FF"/>
    <w:rsid w:val="00B77791"/>
    <w:rsid w:val="00B80CA0"/>
    <w:rsid w:val="00B851FA"/>
    <w:rsid w:val="00B90640"/>
    <w:rsid w:val="00B92798"/>
    <w:rsid w:val="00BC319A"/>
    <w:rsid w:val="00BD6829"/>
    <w:rsid w:val="00BF4D3E"/>
    <w:rsid w:val="00C01EFB"/>
    <w:rsid w:val="00C04813"/>
    <w:rsid w:val="00C04BE7"/>
    <w:rsid w:val="00C13A3F"/>
    <w:rsid w:val="00C23476"/>
    <w:rsid w:val="00C2731E"/>
    <w:rsid w:val="00C27D11"/>
    <w:rsid w:val="00C3413C"/>
    <w:rsid w:val="00C5172E"/>
    <w:rsid w:val="00C6263E"/>
    <w:rsid w:val="00C64D4E"/>
    <w:rsid w:val="00C65020"/>
    <w:rsid w:val="00C6724C"/>
    <w:rsid w:val="00C718C7"/>
    <w:rsid w:val="00C87B8B"/>
    <w:rsid w:val="00C90836"/>
    <w:rsid w:val="00C909BE"/>
    <w:rsid w:val="00CC16E8"/>
    <w:rsid w:val="00CD52C2"/>
    <w:rsid w:val="00CD64E3"/>
    <w:rsid w:val="00CE41FD"/>
    <w:rsid w:val="00CE5EAD"/>
    <w:rsid w:val="00CF109E"/>
    <w:rsid w:val="00CF2FFF"/>
    <w:rsid w:val="00D001EC"/>
    <w:rsid w:val="00D031F4"/>
    <w:rsid w:val="00D23AA5"/>
    <w:rsid w:val="00D33A93"/>
    <w:rsid w:val="00D51EF2"/>
    <w:rsid w:val="00D54710"/>
    <w:rsid w:val="00D5698B"/>
    <w:rsid w:val="00D83F09"/>
    <w:rsid w:val="00D9078D"/>
    <w:rsid w:val="00DB5EC8"/>
    <w:rsid w:val="00DE0034"/>
    <w:rsid w:val="00DE3DA0"/>
    <w:rsid w:val="00E131DC"/>
    <w:rsid w:val="00E2665A"/>
    <w:rsid w:val="00E26ACF"/>
    <w:rsid w:val="00E5491C"/>
    <w:rsid w:val="00E95BB1"/>
    <w:rsid w:val="00EA1CDD"/>
    <w:rsid w:val="00EB43B0"/>
    <w:rsid w:val="00EC7718"/>
    <w:rsid w:val="00ED4D8C"/>
    <w:rsid w:val="00EF4BEE"/>
    <w:rsid w:val="00F000F9"/>
    <w:rsid w:val="00F00DD9"/>
    <w:rsid w:val="00F179EC"/>
    <w:rsid w:val="00F3086E"/>
    <w:rsid w:val="00F51970"/>
    <w:rsid w:val="00F553E7"/>
    <w:rsid w:val="00F6497D"/>
    <w:rsid w:val="00F7765D"/>
    <w:rsid w:val="00F80855"/>
    <w:rsid w:val="00F84FB5"/>
    <w:rsid w:val="00F933AF"/>
    <w:rsid w:val="00FA587C"/>
    <w:rsid w:val="00FD6B0C"/>
    <w:rsid w:val="00FF185B"/>
    <w:rsid w:val="00FF2EAE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CC818"/>
  <w15:docId w15:val="{2997596F-95E2-4B29-8063-52335CC4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292"/>
    <w:pPr>
      <w:spacing w:after="200" w:line="276" w:lineRule="auto"/>
    </w:pPr>
    <w:rPr>
      <w:rFonts w:ascii="Arial" w:hAnsi="Arial" w:eastAsia="Arial"/>
      <w:sz w:val="18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qFormat/>
    <w:rsid w:val="002B563A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2B563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eastAsia="Times New Roman"/>
      <w:b/>
      <w:bCs/>
      <w:sz w:val="22"/>
    </w:rPr>
  </w:style>
  <w:style w:type="paragraph" w:styleId="Nagwek3">
    <w:name w:val="heading 3"/>
    <w:basedOn w:val="Normalny"/>
    <w:next w:val="Normalny"/>
    <w:link w:val="Nagwek3Znak"/>
    <w:qFormat/>
    <w:rsid w:val="002B563A"/>
    <w:pPr>
      <w:keepNext/>
      <w:spacing w:before="240" w:after="60" w:line="240" w:lineRule="auto"/>
      <w:outlineLvl w:val="2"/>
    </w:pPr>
    <w:rPr>
      <w:rFonts w:eastAsia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2B563A"/>
    <w:pPr>
      <w:keepNext/>
      <w:spacing w:after="0" w:line="360" w:lineRule="auto"/>
      <w:jc w:val="center"/>
      <w:outlineLvl w:val="3"/>
    </w:pPr>
    <w:rPr>
      <w:rFonts w:eastAsia="Times New Roman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2B563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2B563A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2"/>
    </w:rPr>
  </w:style>
  <w:style w:type="paragraph" w:styleId="Nagwek7">
    <w:name w:val="heading 7"/>
    <w:basedOn w:val="Normalny"/>
    <w:next w:val="Normalny"/>
    <w:link w:val="Nagwek7Znak"/>
    <w:qFormat/>
    <w:rsid w:val="002B563A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2B563A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2B563A"/>
    <w:pPr>
      <w:spacing w:before="240" w:after="60" w:line="240" w:lineRule="auto"/>
      <w:outlineLvl w:val="8"/>
    </w:pPr>
    <w:rPr>
      <w:rFonts w:eastAsia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2B563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2B563A"/>
    <w:rPr>
      <w:rFonts w:ascii="Arial" w:eastAsia="Times New Roman" w:hAnsi="Arial"/>
      <w:b/>
      <w:bCs/>
      <w:sz w:val="22"/>
      <w:szCs w:val="22"/>
      <w:lang w:val="pl-PL" w:eastAsia="en-US"/>
    </w:rPr>
  </w:style>
  <w:style w:type="character" w:customStyle="1" w:styleId="Nagwek3Znak">
    <w:name w:val="Nagłówek 3 Znak"/>
    <w:link w:val="Nagwek3"/>
    <w:qFormat/>
    <w:rsid w:val="002B563A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2B563A"/>
    <w:rPr>
      <w:rFonts w:ascii="Arial" w:eastAsia="Times New Roman" w:hAnsi="Arial" w:cs="Times New Roman"/>
      <w:b/>
      <w:bCs/>
      <w:sz w:val="24"/>
    </w:rPr>
  </w:style>
  <w:style w:type="character" w:customStyle="1" w:styleId="Nagwek5Znak">
    <w:name w:val="Nagłówek 5 Znak"/>
    <w:link w:val="Nagwek5"/>
    <w:qFormat/>
    <w:rsid w:val="002B563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2B563A"/>
    <w:rPr>
      <w:rFonts w:ascii="Times New Roman" w:eastAsia="Times New Roman" w:hAnsi="Times New Roman"/>
      <w:b/>
      <w:bCs/>
      <w:sz w:val="22"/>
      <w:szCs w:val="22"/>
      <w:lang w:val="pl-PL" w:eastAsia="en-US"/>
    </w:rPr>
  </w:style>
  <w:style w:type="character" w:customStyle="1" w:styleId="Nagwek7Znak">
    <w:name w:val="Nagłówek 7 Znak"/>
    <w:link w:val="Nagwek7"/>
    <w:qFormat/>
    <w:rsid w:val="002B56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2B563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2B563A"/>
    <w:rPr>
      <w:rFonts w:ascii="Arial" w:eastAsia="Times New Roman" w:hAnsi="Arial" w:cs="Times New Roman"/>
    </w:rPr>
  </w:style>
  <w:style w:type="character" w:customStyle="1" w:styleId="StopkaZnak">
    <w:name w:val="Stopka Znak"/>
    <w:link w:val="Stopka"/>
    <w:uiPriority w:val="99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qFormat/>
    <w:rsid w:val="002B563A"/>
  </w:style>
  <w:style w:type="character" w:customStyle="1" w:styleId="TekstprzypisudolnegoZnak">
    <w:name w:val="Tekst przypisu dolnego Znak"/>
    <w:link w:val="Tekstprzypisudolnego"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Zakotwiczenieprzypisudolnego">
    <w:name w:val="Zakotwiczenie przypisu dolnego"/>
    <w:rsid w:val="002B563A"/>
    <w:rPr>
      <w:vertAlign w:val="superscript"/>
    </w:rPr>
  </w:style>
  <w:style w:type="character" w:customStyle="1" w:styleId="FootnoteCharacters">
    <w:name w:val="Footnote Characters"/>
    <w:qFormat/>
    <w:rsid w:val="002B563A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link w:val="Tematkomentarza"/>
    <w:semiHidden/>
    <w:qFormat/>
    <w:rsid w:val="002B563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qFormat/>
    <w:rsid w:val="002B563A"/>
    <w:rPr>
      <w:rFonts w:ascii="Tahoma" w:eastAsia="Times New Roman" w:hAnsi="Tahoma" w:cs="Times New Roman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2B563A"/>
    <w:rPr>
      <w:rFonts w:ascii="Arial" w:eastAsia="Times New Roman" w:hAnsi="Arial" w:cs="Times New Roman"/>
      <w:szCs w:val="24"/>
    </w:rPr>
  </w:style>
  <w:style w:type="character" w:customStyle="1" w:styleId="TekstpodstawowywcityZnak">
    <w:name w:val="Tekst podstawowy wcięty Znak"/>
    <w:qFormat/>
    <w:rsid w:val="002B563A"/>
    <w:rPr>
      <w:rFonts w:ascii="Arial" w:eastAsia="Times New Roman" w:hAnsi="Arial" w:cs="Times New Roman"/>
    </w:rPr>
  </w:style>
  <w:style w:type="character" w:customStyle="1" w:styleId="Tekstpodstawowywcity3Znak">
    <w:name w:val="Tekst podstawowy wcięty 3 Znak"/>
    <w:link w:val="Tekstpodstawowywcity3"/>
    <w:qFormat/>
    <w:rsid w:val="002B563A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qFormat/>
    <w:rsid w:val="002B563A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2B56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2B563A"/>
    <w:rPr>
      <w:rFonts w:ascii="Courier New" w:eastAsia="Times New Roman" w:hAnsi="Courier New" w:cs="Times New Roman"/>
      <w:sz w:val="20"/>
      <w:szCs w:val="20"/>
    </w:rPr>
  </w:style>
  <w:style w:type="character" w:customStyle="1" w:styleId="TytuZnak">
    <w:name w:val="Tytuł Znak"/>
    <w:link w:val="Tytu"/>
    <w:qFormat/>
    <w:rsid w:val="002B563A"/>
    <w:rPr>
      <w:rFonts w:ascii="Times New Roman" w:eastAsia="Times New Roman" w:hAnsi="Times New Roman" w:cs="Times New Roman"/>
      <w:b/>
      <w:sz w:val="28"/>
      <w:szCs w:val="20"/>
    </w:rPr>
  </w:style>
  <w:style w:type="character" w:styleId="UyteHipercze">
    <w:name w:val="FollowedHyperlink"/>
    <w:qFormat/>
    <w:rsid w:val="002B563A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link w:val="Podtytu"/>
    <w:qFormat/>
    <w:rsid w:val="002B563A"/>
    <w:rPr>
      <w:rFonts w:ascii="Tahoma" w:eastAsia="Times New Roman" w:hAnsi="Tahoma" w:cs="Times New Roman"/>
      <w:b/>
      <w:bCs/>
    </w:rPr>
  </w:style>
  <w:style w:type="character" w:customStyle="1" w:styleId="czeinternetowe">
    <w:name w:val="Łącze internetowe"/>
    <w:uiPriority w:val="99"/>
    <w:rsid w:val="002B563A"/>
    <w:rPr>
      <w:color w:val="0000FF"/>
      <w:u w:val="single"/>
    </w:rPr>
  </w:style>
  <w:style w:type="character" w:customStyle="1" w:styleId="TekstpodstawowywcityZnak1">
    <w:name w:val="Tekst podstawowy wcięty Znak1"/>
    <w:link w:val="Tekstpodstawowywcity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uiPriority w:val="99"/>
    <w:qFormat/>
    <w:rsid w:val="002B563A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2B563A"/>
    <w:rPr>
      <w:vertAlign w:val="superscript"/>
    </w:rPr>
  </w:style>
  <w:style w:type="character" w:customStyle="1" w:styleId="h11">
    <w:name w:val="h11"/>
    <w:qFormat/>
    <w:rsid w:val="002B563A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2B563A"/>
    <w:rPr>
      <w:b/>
      <w:bCs/>
    </w:rPr>
  </w:style>
  <w:style w:type="character" w:customStyle="1" w:styleId="Teksttreci2">
    <w:name w:val="Tekst treści (2)_"/>
    <w:link w:val="Teksttreci20"/>
    <w:qFormat/>
    <w:rsid w:val="002B563A"/>
    <w:rPr>
      <w:shd w:val="clear" w:color="auto" w:fill="FFFFFF"/>
    </w:rPr>
  </w:style>
  <w:style w:type="character" w:customStyle="1" w:styleId="Teksttreci">
    <w:name w:val="Tekst treści_"/>
    <w:qFormat/>
    <w:rsid w:val="002B56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2B56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CharacterStyle2">
    <w:name w:val="Character Style 2"/>
    <w:uiPriority w:val="99"/>
    <w:qFormat/>
    <w:rsid w:val="002B563A"/>
    <w:rPr>
      <w:rFonts w:ascii="Tahoma" w:hAnsi="Tahoma"/>
      <w:sz w:val="18"/>
    </w:rPr>
  </w:style>
  <w:style w:type="character" w:customStyle="1" w:styleId="AkapitzlistZnak">
    <w:name w:val="Akapit z listą Znak"/>
    <w:link w:val="Akapitzlist"/>
    <w:uiPriority w:val="34"/>
    <w:qFormat/>
    <w:rsid w:val="002B563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B563A"/>
    <w:rPr>
      <w:sz w:val="22"/>
      <w:szCs w:val="22"/>
      <w:lang w:val="pl-PL" w:eastAsia="en-US" w:bidi="ar-SA"/>
    </w:rPr>
  </w:style>
  <w:style w:type="character" w:customStyle="1" w:styleId="alb">
    <w:name w:val="a_lb"/>
    <w:basedOn w:val="Domylnaczcionkaakapitu"/>
    <w:qFormat/>
    <w:rsid w:val="002B563A"/>
  </w:style>
  <w:style w:type="character" w:customStyle="1" w:styleId="Wyrnienie">
    <w:name w:val="Wyróżnienie"/>
    <w:uiPriority w:val="20"/>
    <w:qFormat/>
    <w:rsid w:val="002B563A"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2B56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2B563A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Normalny"/>
    <w:rsid w:val="002B563A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Calibri" w:hAnsi="Calibri" w:cs="Lucida Sans"/>
      <w:sz w:val="22"/>
    </w:rPr>
  </w:style>
  <w:style w:type="paragraph" w:customStyle="1" w:styleId="Gwkaistopka">
    <w:name w:val="Główka i stopka"/>
    <w:basedOn w:val="Normalny"/>
    <w:qFormat/>
    <w:rPr>
      <w:rFonts w:ascii="Calibri" w:hAnsi="Calibri"/>
      <w:sz w:val="22"/>
    </w:rPr>
  </w:style>
  <w:style w:type="paragraph" w:styleId="Stopka">
    <w:name w:val="footer"/>
    <w:basedOn w:val="Normalny"/>
    <w:link w:val="StopkaZnak"/>
    <w:uiPriority w:val="99"/>
    <w:rsid w:val="002B56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2B563A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2B563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2B563A"/>
    <w:pPr>
      <w:spacing w:after="0" w:line="360" w:lineRule="auto"/>
      <w:jc w:val="both"/>
    </w:pPr>
    <w:rPr>
      <w:rFonts w:eastAsia="Times New Roman"/>
      <w:sz w:val="22"/>
      <w:szCs w:val="24"/>
    </w:rPr>
  </w:style>
  <w:style w:type="paragraph" w:styleId="Tekstpodstawowywcity">
    <w:name w:val="Body Text Indent"/>
    <w:basedOn w:val="Tekstpodstawowy"/>
    <w:link w:val="TekstpodstawowywcityZnak1"/>
    <w:qFormat/>
    <w:rsid w:val="002B563A"/>
    <w:pPr>
      <w:tabs>
        <w:tab w:val="clear" w:pos="900"/>
      </w:tabs>
      <w:spacing w:after="120"/>
      <w:ind w:firstLine="210"/>
      <w:jc w:val="left"/>
    </w:pPr>
  </w:style>
  <w:style w:type="paragraph" w:styleId="Tekstpodstawowywcity3">
    <w:name w:val="Body Text Indent 3"/>
    <w:basedOn w:val="Normalny"/>
    <w:link w:val="Tekstpodstawowywcity3Znak"/>
    <w:qFormat/>
    <w:rsid w:val="002B563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qFormat/>
    <w:rsid w:val="002B563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qFormat/>
    <w:rsid w:val="002B563A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B563A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qFormat/>
    <w:rsid w:val="002B563A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paragraph" w:customStyle="1" w:styleId="font6">
    <w:name w:val="font6"/>
    <w:basedOn w:val="Normalny"/>
    <w:qFormat/>
    <w:rsid w:val="002B563A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2B563A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2B563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paragraph" w:customStyle="1" w:styleId="BodyText21">
    <w:name w:val="Body Text 21"/>
    <w:basedOn w:val="Normalny"/>
    <w:qFormat/>
    <w:rsid w:val="002B563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2B563A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2B563A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/>
      <w:b/>
      <w:bCs/>
      <w:sz w:val="22"/>
    </w:rPr>
  </w:style>
  <w:style w:type="paragraph" w:customStyle="1" w:styleId="xl33">
    <w:name w:val="xl33"/>
    <w:basedOn w:val="Normalny"/>
    <w:qFormat/>
    <w:rsid w:val="002B563A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2B563A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2B563A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563A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563A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563A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563A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563A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563A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563A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563A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2B563A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2B563A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2B563A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2B563A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2B563A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B563A"/>
    <w:pPr>
      <w:ind w:left="283"/>
    </w:pPr>
  </w:style>
  <w:style w:type="paragraph" w:customStyle="1" w:styleId="xl151">
    <w:name w:val="xl151"/>
    <w:basedOn w:val="Normalny"/>
    <w:qFormat/>
    <w:rsid w:val="002B563A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2B563A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2B563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2B563A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2B563A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2B563A"/>
    <w:pPr>
      <w:widowControl w:val="0"/>
      <w:shd w:val="clear" w:color="auto" w:fill="FFFFFF"/>
      <w:spacing w:after="0" w:line="624" w:lineRule="exact"/>
      <w:jc w:val="center"/>
    </w:pPr>
    <w:rPr>
      <w:rFonts w:ascii="Calibri" w:hAnsi="Calibri"/>
      <w:b/>
      <w:bCs/>
      <w:sz w:val="20"/>
      <w:szCs w:val="20"/>
      <w:lang w:val="x-none" w:eastAsia="x-none"/>
    </w:rPr>
  </w:style>
  <w:style w:type="paragraph" w:styleId="Poprawka">
    <w:name w:val="Revision"/>
    <w:uiPriority w:val="99"/>
    <w:semiHidden/>
    <w:qFormat/>
    <w:rsid w:val="002B563A"/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ZnakZnak">
    <w:name w:val="Znak Znak"/>
    <w:basedOn w:val="Normalny"/>
    <w:qFormat/>
    <w:rsid w:val="002B563A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B563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x-none" w:eastAsia="pl-PL"/>
    </w:rPr>
  </w:style>
  <w:style w:type="paragraph" w:customStyle="1" w:styleId="CM1">
    <w:name w:val="CM1"/>
    <w:basedOn w:val="Normalny"/>
    <w:next w:val="Normalny"/>
    <w:uiPriority w:val="99"/>
    <w:qFormat/>
    <w:rsid w:val="002B563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2B563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2B563A"/>
    <w:rPr>
      <w:rFonts w:ascii="Arial" w:hAnsi="Arial" w:cs="Arial"/>
      <w:color w:val="000000"/>
      <w:sz w:val="24"/>
      <w:szCs w:val="24"/>
      <w:lang w:val="pl-PL" w:eastAsia="pl-PL"/>
    </w:rPr>
  </w:style>
  <w:style w:type="paragraph" w:customStyle="1" w:styleId="CMSHeadL7">
    <w:name w:val="CMS Head L7"/>
    <w:basedOn w:val="Normalny"/>
    <w:qFormat/>
    <w:rsid w:val="002B563A"/>
    <w:pPr>
      <w:spacing w:after="240" w:line="240" w:lineRule="auto"/>
      <w:outlineLvl w:val="6"/>
    </w:pPr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Subitemnumbered">
    <w:name w:val="Subitem numbered"/>
    <w:basedOn w:val="Normalny"/>
    <w:qFormat/>
    <w:rsid w:val="002B563A"/>
    <w:pPr>
      <w:spacing w:after="0" w:line="360" w:lineRule="auto"/>
      <w:ind w:left="567" w:hanging="283"/>
    </w:pPr>
    <w:rPr>
      <w:rFonts w:eastAsia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2B563A"/>
    <w:rPr>
      <w:sz w:val="22"/>
      <w:szCs w:val="22"/>
      <w:lang w:val="pl-PL" w:eastAsia="en-US"/>
    </w:rPr>
  </w:style>
  <w:style w:type="paragraph" w:customStyle="1" w:styleId="Style4">
    <w:name w:val="Style 4"/>
    <w:uiPriority w:val="99"/>
    <w:qFormat/>
    <w:rsid w:val="002B563A"/>
    <w:pPr>
      <w:widowControl w:val="0"/>
      <w:spacing w:line="290" w:lineRule="auto"/>
      <w:jc w:val="both"/>
    </w:pPr>
    <w:rPr>
      <w:rFonts w:ascii="Tahoma" w:eastAsia="Times New Roman" w:hAnsi="Tahoma" w:cs="Tahoma"/>
      <w:sz w:val="18"/>
      <w:szCs w:val="18"/>
      <w:lang w:val="pl-PL" w:eastAsia="pl-PL"/>
    </w:rPr>
  </w:style>
  <w:style w:type="paragraph" w:customStyle="1" w:styleId="TableParagraph">
    <w:name w:val="Table Paragraph"/>
    <w:basedOn w:val="Normalny"/>
    <w:uiPriority w:val="1"/>
    <w:qFormat/>
    <w:rsid w:val="00AE62D5"/>
    <w:pPr>
      <w:widowControl w:val="0"/>
      <w:spacing w:before="37" w:after="0" w:line="240" w:lineRule="auto"/>
    </w:pPr>
    <w:rPr>
      <w:rFonts w:eastAsia="Arial" w:cs="Arial"/>
      <w:sz w:val="22"/>
      <w:lang w:val="en-US"/>
    </w:rPr>
  </w:style>
  <w:style w:type="paragraph" w:customStyle="1" w:styleId="Zawartoramki">
    <w:name w:val="Zawartość ramki"/>
    <w:basedOn w:val="Normalny"/>
    <w:qFormat/>
    <w:rPr>
      <w:rFonts w:ascii="Calibri" w:hAnsi="Calibri"/>
      <w:sz w:val="22"/>
    </w:rPr>
  </w:style>
  <w:style w:type="paragraph" w:customStyle="1" w:styleId="Zawartotabeli">
    <w:name w:val="Zawartość tabeli"/>
    <w:basedOn w:val="Normalny"/>
    <w:qFormat/>
    <w:pPr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1">
    <w:name w:val="Bez listy1"/>
    <w:uiPriority w:val="99"/>
    <w:semiHidden/>
    <w:unhideWhenUsed/>
    <w:qFormat/>
    <w:rsid w:val="002B563A"/>
  </w:style>
  <w:style w:type="numbering" w:customStyle="1" w:styleId="Bezlisty2">
    <w:name w:val="Bez listy2"/>
    <w:uiPriority w:val="99"/>
    <w:semiHidden/>
    <w:unhideWhenUsed/>
    <w:qFormat/>
    <w:rsid w:val="002B563A"/>
  </w:style>
  <w:style w:type="numbering" w:customStyle="1" w:styleId="Bezlisty11">
    <w:name w:val="Bez listy11"/>
    <w:uiPriority w:val="99"/>
    <w:semiHidden/>
    <w:unhideWhenUsed/>
    <w:qFormat/>
    <w:rsid w:val="002B563A"/>
  </w:style>
  <w:style w:type="table" w:styleId="Tabela-Siatka">
    <w:name w:val="Table Grid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C69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6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marze\OneDrive\Desktop\dla%20Prudnika%206.8\SZABLON%20-%20Papier%20firmowy%20dla%20projektu%206.8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B8BFB-F663-4BB5-8096-F9CBEAE3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- Papier firmowy dla projektu 6.8 </Template>
  <TotalTime>17</TotalTime>
  <Pages>3</Pages>
  <Words>502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Głogowska-Szukszto</dc:creator>
  <dc:description/>
  <cp:lastModifiedBy>Pc</cp:lastModifiedBy>
  <cp:revision>10</cp:revision>
  <cp:lastPrinted>2020-01-30T15:46:00Z</cp:lastPrinted>
  <dcterms:created xsi:type="dcterms:W3CDTF">2026-08-23T13:07:00Z</dcterms:created>
  <dcterms:modified xsi:type="dcterms:W3CDTF">2026-08-23T14:08:00Z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Ministrerstwo Edukacji Narodowej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