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905" w:rsidRDefault="003F4905">
      <w:pPr>
        <w:pStyle w:val="Standard"/>
        <w:shd w:val="clear" w:color="auto" w:fill="FFFFFF"/>
        <w:spacing w:after="0"/>
        <w:jc w:val="center"/>
        <w:rPr>
          <w:rFonts w:ascii="Comic Sans MS" w:eastAsia="Times New Roman" w:hAnsi="Comic Sans MS" w:cs="Calibri Light"/>
          <w:b/>
          <w:sz w:val="32"/>
          <w:szCs w:val="32"/>
          <w:lang w:eastAsia="pl-PL"/>
        </w:rPr>
      </w:pPr>
      <w:bookmarkStart w:id="0" w:name="_GoBack"/>
      <w:bookmarkEnd w:id="0"/>
    </w:p>
    <w:p w:rsidR="003F4905" w:rsidRDefault="00D34C34">
      <w:pPr>
        <w:pStyle w:val="Standard"/>
        <w:shd w:val="clear" w:color="auto" w:fill="FFFFFF"/>
        <w:spacing w:after="0"/>
        <w:jc w:val="center"/>
      </w:pPr>
      <w:r>
        <w:rPr>
          <w:rFonts w:ascii="Comic Sans MS" w:eastAsia="Times New Roman" w:hAnsi="Comic Sans MS" w:cs="Calibri Light"/>
          <w:b/>
          <w:sz w:val="32"/>
          <w:szCs w:val="32"/>
          <w:lang w:eastAsia="pl-PL"/>
        </w:rPr>
        <w:t>Program półkolonii w Zespole Oświatowym w Pruszynie</w:t>
      </w:r>
    </w:p>
    <w:p w:rsidR="003F4905" w:rsidRDefault="00D34C34">
      <w:pPr>
        <w:pStyle w:val="Standard"/>
        <w:shd w:val="clear" w:color="auto" w:fill="FFFFFF"/>
        <w:spacing w:after="0"/>
        <w:jc w:val="center"/>
      </w:pPr>
      <w:r>
        <w:rPr>
          <w:rFonts w:ascii="Comic Sans MS" w:eastAsia="Times New Roman" w:hAnsi="Comic Sans MS" w:cs="Calibri Light"/>
          <w:b/>
          <w:color w:val="007826"/>
          <w:sz w:val="32"/>
          <w:szCs w:val="32"/>
          <w:lang w:eastAsia="pl-PL"/>
        </w:rPr>
        <w:t>„Fajne wakacje!”</w:t>
      </w:r>
    </w:p>
    <w:p w:rsidR="003F4905" w:rsidRDefault="003F4905">
      <w:pPr>
        <w:pStyle w:val="Standard"/>
        <w:shd w:val="clear" w:color="auto" w:fill="FFFFFF"/>
        <w:spacing w:after="0"/>
        <w:jc w:val="center"/>
        <w:rPr>
          <w:rFonts w:ascii="Comic Sans MS" w:eastAsia="Times New Roman" w:hAnsi="Comic Sans MS" w:cs="Calibri Light"/>
          <w:b/>
          <w:sz w:val="32"/>
          <w:szCs w:val="32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Półkolonie w Pruszynie to czas pełen zabawy, zajęć sportowych, edukacyjnych i artystycznych promujących zdrowy i </w:t>
      </w:r>
      <w:r>
        <w:rPr>
          <w:rFonts w:ascii="Comic Sans MS" w:eastAsia="Times New Roman" w:hAnsi="Comic Sans MS" w:cs="Calibri Light"/>
          <w:lang w:eastAsia="pl-PL"/>
        </w:rPr>
        <w:t>wolny od uzależnień styl życia.</w:t>
      </w:r>
    </w:p>
    <w:p w:rsidR="003F4905" w:rsidRDefault="003F4905">
      <w:pPr>
        <w:pStyle w:val="Standard"/>
        <w:shd w:val="clear" w:color="auto" w:fill="FFFFFF"/>
        <w:spacing w:after="0"/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Jak wyglądają nasze półkolonie?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Różnorodny program zajęć dla dziewczynek i chłopców w wieku od 8 do 13 lat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Bezpieczny wypoczynek na terenie Zespołu Oświatowego w Pruszynie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Wycieczka krajowa całodniowa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  <w:rPr>
          <w:rFonts w:ascii="Comic Sans MS" w:hAnsi="Comic Sans MS"/>
        </w:rPr>
      </w:pPr>
      <w:r>
        <w:rPr>
          <w:rFonts w:ascii="Comic Sans MS" w:hAnsi="Comic Sans MS"/>
        </w:rPr>
        <w:t>Wyjazdy do kina, na ba</w:t>
      </w:r>
      <w:r>
        <w:rPr>
          <w:rFonts w:ascii="Comic Sans MS" w:hAnsi="Comic Sans MS"/>
        </w:rPr>
        <w:t>sen i do kręgielni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  <w:rPr>
          <w:rFonts w:ascii="Comic Sans MS" w:hAnsi="Comic Sans MS"/>
        </w:rPr>
      </w:pPr>
      <w:r>
        <w:rPr>
          <w:rFonts w:ascii="Comic Sans MS" w:hAnsi="Comic Sans MS"/>
        </w:rPr>
        <w:t>Warsztaty tematyczne: kulinarne, nowoczesnych technologii, profilaktyczne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Turnus 5-cio dniowy, opieka od 8:00 do 16:00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Maksymalnie 15 dzieci w grupie, w podobnym wieku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Sprawdzona kadra wychowawców i kierowników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Zapewniamy wyżywienie (dru</w:t>
      </w:r>
      <w:r>
        <w:rPr>
          <w:rFonts w:ascii="Comic Sans MS" w:eastAsia="Times New Roman" w:hAnsi="Comic Sans MS" w:cs="Calibri Light"/>
          <w:lang w:eastAsia="pl-PL"/>
        </w:rPr>
        <w:t>gie śniadanie, dwudaniowy obiad i podwieczorek)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Aktywny dzień, spędzony głównie na świeżym powietrzu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Półkolonie zgłoszone w Kuratorium Oświaty i nadzorowane przez odpowiednie służby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Bezpieczeństwo sanitarne zgodnie z wytycznymi MEN, GIS i MZ</w:t>
      </w:r>
    </w:p>
    <w:p w:rsidR="003F4905" w:rsidRDefault="00D34C34">
      <w:pPr>
        <w:pStyle w:val="Standard"/>
        <w:numPr>
          <w:ilvl w:val="0"/>
          <w:numId w:val="3"/>
        </w:numPr>
        <w:shd w:val="clear" w:color="auto" w:fill="FFFFFF"/>
        <w:spacing w:after="0"/>
        <w:ind w:left="-426" w:firstLine="284"/>
      </w:pPr>
      <w:r>
        <w:rPr>
          <w:rFonts w:ascii="Comic Sans MS" w:eastAsia="Times New Roman" w:hAnsi="Comic Sans MS" w:cs="Calibri Light"/>
          <w:lang w:eastAsia="pl-PL"/>
        </w:rPr>
        <w:t>Dodatkowe ubez</w:t>
      </w:r>
      <w:r>
        <w:rPr>
          <w:rFonts w:ascii="Comic Sans MS" w:eastAsia="Times New Roman" w:hAnsi="Comic Sans MS" w:cs="Calibri Light"/>
          <w:lang w:eastAsia="pl-PL"/>
        </w:rPr>
        <w:t>pieczenie uczestników półkolonii</w:t>
      </w:r>
    </w:p>
    <w:p w:rsidR="003F4905" w:rsidRDefault="003F4905">
      <w:pPr>
        <w:pStyle w:val="Standard"/>
        <w:shd w:val="clear" w:color="auto" w:fill="FFFFFF"/>
        <w:spacing w:after="0"/>
        <w:ind w:left="495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Termin półkolonii w ZO w Pruszynie: I turnus:10–14 sierpnia, II turnus: 17-21 sierpnia 2026.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/>
          <w:bCs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/>
          <w:bCs/>
          <w:lang w:eastAsia="pl-PL"/>
        </w:rPr>
      </w:pPr>
      <w:r>
        <w:rPr>
          <w:rFonts w:ascii="Comic Sans MS" w:eastAsia="Times New Roman" w:hAnsi="Comic Sans MS" w:cs="Calibri Light"/>
          <w:b/>
          <w:bCs/>
          <w:lang w:eastAsia="pl-PL"/>
        </w:rPr>
        <w:t>Kadra: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Cs/>
          <w:lang w:eastAsia="pl-PL"/>
        </w:rPr>
      </w:pPr>
      <w:r>
        <w:rPr>
          <w:rFonts w:ascii="Comic Sans MS" w:eastAsia="Times New Roman" w:hAnsi="Comic Sans MS" w:cs="Calibri Light"/>
          <w:bCs/>
          <w:lang w:eastAsia="pl-PL"/>
        </w:rPr>
        <w:t>Kierownik – Iwona Chacińska (dyrektor szkoły)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Cs/>
          <w:lang w:eastAsia="pl-PL"/>
        </w:rPr>
      </w:pPr>
      <w:r>
        <w:rPr>
          <w:rFonts w:ascii="Comic Sans MS" w:eastAsia="Times New Roman" w:hAnsi="Comic Sans MS" w:cs="Calibri Light"/>
          <w:bCs/>
          <w:lang w:eastAsia="pl-PL"/>
        </w:rPr>
        <w:t>Wychowawcy – Beata Kondraciuk (czynny nauczyciel)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Cs/>
          <w:lang w:eastAsia="pl-PL"/>
        </w:rPr>
      </w:pPr>
      <w:r>
        <w:rPr>
          <w:rFonts w:ascii="Comic Sans MS" w:eastAsia="Times New Roman" w:hAnsi="Comic Sans MS" w:cs="Calibri Light"/>
          <w:bCs/>
          <w:lang w:eastAsia="pl-PL"/>
        </w:rPr>
        <w:t xml:space="preserve">                        </w:t>
      </w:r>
      <w:r>
        <w:rPr>
          <w:rFonts w:ascii="Comic Sans MS" w:eastAsia="Times New Roman" w:hAnsi="Comic Sans MS" w:cs="Calibri Light"/>
          <w:bCs/>
          <w:lang w:eastAsia="pl-PL"/>
        </w:rPr>
        <w:t>Renata Seroczyńska (czynny nauczyciel)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Cs/>
          <w:lang w:eastAsia="pl-PL"/>
        </w:rPr>
      </w:pPr>
      <w:r>
        <w:rPr>
          <w:rFonts w:ascii="Comic Sans MS" w:eastAsia="Times New Roman" w:hAnsi="Comic Sans MS" w:cs="Calibri Light"/>
          <w:bCs/>
          <w:lang w:eastAsia="pl-PL"/>
        </w:rPr>
        <w:t xml:space="preserve">                        Tomasz Wróblewski (czynny nauczyciel)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Cs/>
          <w:lang w:eastAsia="pl-PL"/>
        </w:rPr>
        <w:t xml:space="preserve">                        </w:t>
      </w:r>
      <w:r>
        <w:rPr>
          <w:rFonts w:ascii="Comic Sans MS" w:eastAsia="Times New Roman" w:hAnsi="Comic Sans MS" w:cs="Calibri Light"/>
          <w:b/>
          <w:bCs/>
          <w:lang w:eastAsia="pl-PL"/>
        </w:rPr>
        <w:t xml:space="preserve">     </w:t>
      </w:r>
    </w:p>
    <w:p w:rsidR="003F4905" w:rsidRDefault="00D34C34">
      <w:pPr>
        <w:pStyle w:val="Standard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Program półkolonii 2026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Aktywne półkolonie, to wyjątkowa oferta zajęć sportowych, artystycznych, edukacyjnych, gier i zabaw, </w:t>
      </w:r>
      <w:r>
        <w:rPr>
          <w:rFonts w:ascii="Comic Sans MS" w:eastAsia="Times New Roman" w:hAnsi="Comic Sans MS" w:cs="Calibri Light"/>
          <w:lang w:eastAsia="pl-PL"/>
        </w:rPr>
        <w:t xml:space="preserve">warsztatów tematycznych oraz wycieczek. Chcemy, żeby spędzony z nami czas dawał dzieciom jak najwięcej radości i rozwijał ich zainteresowania, a także promował zdrowy, wolny od uzależnień styl życia. 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W każdym tygodniu planujemy:</w:t>
      </w:r>
    </w:p>
    <w:p w:rsidR="003F4905" w:rsidRDefault="00D34C34">
      <w:pPr>
        <w:pStyle w:val="Standard"/>
        <w:numPr>
          <w:ilvl w:val="0"/>
          <w:numId w:val="6"/>
        </w:numPr>
        <w:shd w:val="clear" w:color="auto" w:fill="FFFFFF"/>
        <w:spacing w:after="0"/>
        <w:ind w:left="495"/>
      </w:pPr>
      <w:r>
        <w:rPr>
          <w:rFonts w:ascii="Comic Sans MS" w:eastAsia="Times New Roman" w:hAnsi="Comic Sans MS" w:cs="Calibri Light"/>
          <w:lang w:eastAsia="pl-PL"/>
        </w:rPr>
        <w:t>różnorodne zajęcia i anima</w:t>
      </w:r>
      <w:r>
        <w:rPr>
          <w:rFonts w:ascii="Comic Sans MS" w:eastAsia="Times New Roman" w:hAnsi="Comic Sans MS" w:cs="Calibri Light"/>
          <w:lang w:eastAsia="pl-PL"/>
        </w:rPr>
        <w:t>cje, podzielone na bloki tematyczne,</w:t>
      </w:r>
    </w:p>
    <w:p w:rsidR="003F4905" w:rsidRDefault="00D34C34">
      <w:pPr>
        <w:pStyle w:val="Standard"/>
        <w:numPr>
          <w:ilvl w:val="0"/>
          <w:numId w:val="6"/>
        </w:numPr>
        <w:shd w:val="clear" w:color="auto" w:fill="FFFFFF"/>
        <w:spacing w:after="0"/>
        <w:ind w:left="495"/>
      </w:pPr>
      <w:r>
        <w:rPr>
          <w:rFonts w:ascii="Comic Sans MS" w:eastAsia="Times New Roman" w:hAnsi="Comic Sans MS" w:cs="Calibri Light"/>
          <w:lang w:eastAsia="pl-PL"/>
        </w:rPr>
        <w:t>minimum jedną wycieczkę całodniową,</w:t>
      </w:r>
    </w:p>
    <w:p w:rsidR="003F4905" w:rsidRDefault="00D34C34">
      <w:pPr>
        <w:pStyle w:val="Standard"/>
        <w:numPr>
          <w:ilvl w:val="0"/>
          <w:numId w:val="6"/>
        </w:numPr>
        <w:shd w:val="clear" w:color="auto" w:fill="FFFFFF"/>
        <w:spacing w:after="0"/>
        <w:ind w:left="495"/>
      </w:pPr>
      <w:r>
        <w:rPr>
          <w:rFonts w:ascii="Comic Sans MS" w:eastAsia="Times New Roman" w:hAnsi="Comic Sans MS" w:cs="Calibri Light"/>
          <w:lang w:eastAsia="pl-PL"/>
        </w:rPr>
        <w:t>dwa wyjścia do wybranych miejsc: kręgielnia, basen, kino,</w:t>
      </w:r>
    </w:p>
    <w:p w:rsidR="003F4905" w:rsidRDefault="00D34C34">
      <w:pPr>
        <w:pStyle w:val="Standard"/>
        <w:numPr>
          <w:ilvl w:val="0"/>
          <w:numId w:val="6"/>
        </w:numPr>
        <w:shd w:val="clear" w:color="auto" w:fill="FFFFFF"/>
        <w:spacing w:after="0"/>
        <w:ind w:left="495"/>
      </w:pPr>
      <w:r>
        <w:rPr>
          <w:rFonts w:ascii="Comic Sans MS" w:eastAsia="Times New Roman" w:hAnsi="Comic Sans MS" w:cs="Calibri Light"/>
          <w:lang w:eastAsia="pl-PL"/>
        </w:rPr>
        <w:t xml:space="preserve"> warsztaty tematyczne np. leśne, kulinarne, terapeutyczne, nowoczesne technologie.</w:t>
      </w:r>
    </w:p>
    <w:p w:rsidR="003F4905" w:rsidRDefault="003F4905">
      <w:pPr>
        <w:pStyle w:val="Standard"/>
        <w:shd w:val="clear" w:color="auto" w:fill="FFFFFF"/>
        <w:spacing w:after="0"/>
        <w:ind w:left="495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Plan dnia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Zajęcia na półkolonii są </w:t>
      </w:r>
      <w:r>
        <w:rPr>
          <w:rFonts w:ascii="Comic Sans MS" w:eastAsia="Times New Roman" w:hAnsi="Comic Sans MS" w:cs="Calibri Light"/>
          <w:lang w:eastAsia="pl-PL"/>
        </w:rPr>
        <w:t xml:space="preserve">prowadzone w grupach wiekowych, zorganizowane zostaną 3 grupy. Plan dnia dopasowujemy do potrzeb dzieci. 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Ma to być czas spędzony bezpiecznie, radośnie i aktywnie, kształtujący wśród dzieci nawyki zdrowego stylu życia.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lastRenderedPageBreak/>
        <w:t>PRZYKŁADOWY PLAN DNIA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8:00-8:30 Zbió</w:t>
      </w:r>
      <w:r>
        <w:rPr>
          <w:rFonts w:ascii="Comic Sans MS" w:eastAsia="Times New Roman" w:hAnsi="Comic Sans MS" w:cs="Calibri Light"/>
          <w:lang w:eastAsia="pl-PL"/>
        </w:rPr>
        <w:t>rka dzieci (animacje)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8:30 - 8:45 Apel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8:45 - 10:00 Blok zajęć I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10:00 - 10:20 Przerwa śniadaniowa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10:30 - 12:15 Blok zajęć II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12:30 - 13:00 Obiad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13:15 - 14:30 Blok zajęć III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14:30 - 15:00 Podwieczorek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15:00 - 16:00 Blok zajęć IV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16:00 - Odbiór dzieci</w:t>
      </w:r>
    </w:p>
    <w:p w:rsidR="003F4905" w:rsidRDefault="003F4905">
      <w:pPr>
        <w:pStyle w:val="Standard"/>
        <w:spacing w:after="0"/>
        <w:rPr>
          <w:rFonts w:ascii="Comic Sans MS" w:hAnsi="Comic Sans MS" w:cs="Calibri Light"/>
        </w:rPr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CELE OGÓLNE ZAJĘĆ PÓŁKOLONIJNYCH: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Stworzenie dzieciom w wieku szkolnym bezpiecznych warunków do ciekawego i aktywnego 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     spędzania wolnego czasu.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Zapobieganie niewłaściwym </w:t>
      </w:r>
      <w:proofErr w:type="spellStart"/>
      <w:r>
        <w:rPr>
          <w:rFonts w:ascii="Comic Sans MS" w:eastAsia="Times New Roman" w:hAnsi="Comic Sans MS" w:cs="Calibri Light"/>
          <w:lang w:eastAsia="pl-PL"/>
        </w:rPr>
        <w:t>zachowaniom</w:t>
      </w:r>
      <w:proofErr w:type="spellEnd"/>
      <w:r>
        <w:rPr>
          <w:rFonts w:ascii="Comic Sans MS" w:eastAsia="Times New Roman" w:hAnsi="Comic Sans MS" w:cs="Calibri Light"/>
          <w:lang w:eastAsia="pl-PL"/>
        </w:rPr>
        <w:t xml:space="preserve"> i uzależnieniom.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Promowanie zdrowego stylu życia.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hAnsi="Comic Sans MS" w:cs="Arial"/>
        </w:rPr>
        <w:t>Wskazanie alte</w:t>
      </w:r>
      <w:r>
        <w:rPr>
          <w:rFonts w:ascii="Comic Sans MS" w:hAnsi="Comic Sans MS" w:cs="Arial"/>
        </w:rPr>
        <w:t>rnatywnych form spędzania czasu wolnego oraz radzenia sobie z emocjami.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Wypoczynek i rekreacja.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Zwiedzanie najbliższej okolicy 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Poprawa sprawności fizycznej.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Rozbudzanie zdrowej rywalizacji podczas zawodów sportowych i konkursów.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Kształtowanie nawyków </w:t>
      </w:r>
      <w:r>
        <w:rPr>
          <w:rFonts w:ascii="Comic Sans MS" w:eastAsia="Times New Roman" w:hAnsi="Comic Sans MS" w:cs="Calibri Light"/>
          <w:lang w:eastAsia="pl-PL"/>
        </w:rPr>
        <w:t>kulturalnego zachowania się.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Rozwijanie komunikacji i integracji w grupie.</w:t>
      </w:r>
    </w:p>
    <w:p w:rsidR="003F4905" w:rsidRDefault="00D34C34">
      <w:pPr>
        <w:pStyle w:val="Standard"/>
        <w:numPr>
          <w:ilvl w:val="0"/>
          <w:numId w:val="1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Obserwacja przyrody.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hAnsi="Comic Sans MS"/>
        </w:rPr>
      </w:pPr>
    </w:p>
    <w:p w:rsidR="003F4905" w:rsidRDefault="00D34C34">
      <w:pPr>
        <w:pStyle w:val="Standard"/>
        <w:jc w:val="both"/>
      </w:pPr>
      <w:r>
        <w:rPr>
          <w:rFonts w:ascii="Comic Sans MS" w:hAnsi="Comic Sans MS"/>
          <w:b/>
          <w:bCs/>
        </w:rPr>
        <w:t>METODY PRACY:</w:t>
      </w:r>
    </w:p>
    <w:p w:rsidR="003F4905" w:rsidRDefault="00D34C34">
      <w:pPr>
        <w:pStyle w:val="Standard"/>
        <w:spacing w:after="0"/>
        <w:jc w:val="both"/>
      </w:pPr>
      <w:r>
        <w:rPr>
          <w:rFonts w:ascii="Symbol" w:hAnsi="Symbol"/>
        </w:rPr>
        <w:t></w:t>
      </w:r>
      <w:r>
        <w:rPr>
          <w:rFonts w:ascii="Comic Sans MS" w:hAnsi="Comic Sans MS"/>
        </w:rPr>
        <w:t xml:space="preserve">  pogadanki, warsztaty zajęciowe</w:t>
      </w:r>
    </w:p>
    <w:p w:rsidR="003F4905" w:rsidRDefault="00D34C34">
      <w:pPr>
        <w:pStyle w:val="Standard"/>
        <w:spacing w:after="0"/>
        <w:jc w:val="both"/>
      </w:pPr>
      <w:r>
        <w:rPr>
          <w:rFonts w:ascii="Symbol" w:hAnsi="Symbol"/>
        </w:rPr>
        <w:t></w:t>
      </w:r>
      <w:r>
        <w:rPr>
          <w:rFonts w:ascii="Comic Sans MS" w:hAnsi="Comic Sans MS"/>
        </w:rPr>
        <w:t xml:space="preserve">  konkursy, quizy</w:t>
      </w:r>
      <w:r>
        <w:t xml:space="preserve">, </w:t>
      </w:r>
      <w:r>
        <w:rPr>
          <w:rFonts w:ascii="Comic Sans MS" w:hAnsi="Comic Sans MS"/>
        </w:rPr>
        <w:t>gry terenowe,</w:t>
      </w:r>
    </w:p>
    <w:p w:rsidR="003F4905" w:rsidRDefault="00D34C34">
      <w:pPr>
        <w:pStyle w:val="Standard"/>
        <w:spacing w:after="0"/>
        <w:jc w:val="both"/>
      </w:pPr>
      <w:r>
        <w:rPr>
          <w:rFonts w:ascii="Symbol" w:hAnsi="Symbol"/>
        </w:rPr>
        <w:t></w:t>
      </w:r>
      <w:r>
        <w:rPr>
          <w:rFonts w:ascii="Symbol" w:hAnsi="Symbol"/>
        </w:rPr>
        <w:t></w:t>
      </w:r>
      <w:r>
        <w:rPr>
          <w:rFonts w:ascii="Comic Sans MS" w:hAnsi="Comic Sans MS"/>
        </w:rPr>
        <w:t xml:space="preserve"> wycieczki,</w:t>
      </w:r>
    </w:p>
    <w:p w:rsidR="003F4905" w:rsidRDefault="00D34C34">
      <w:pPr>
        <w:pStyle w:val="Standard"/>
        <w:spacing w:after="0"/>
        <w:jc w:val="both"/>
      </w:pPr>
      <w:r>
        <w:rPr>
          <w:rFonts w:ascii="Symbol" w:hAnsi="Symbol"/>
        </w:rPr>
        <w:t></w:t>
      </w:r>
      <w:r>
        <w:rPr>
          <w:rFonts w:ascii="Comic Sans MS" w:hAnsi="Comic Sans MS"/>
        </w:rPr>
        <w:t xml:space="preserve">  filmoteka małego człowieka,</w:t>
      </w:r>
    </w:p>
    <w:p w:rsidR="003F4905" w:rsidRDefault="00D34C34">
      <w:pPr>
        <w:pStyle w:val="Standard"/>
        <w:spacing w:after="0"/>
        <w:jc w:val="both"/>
      </w:pPr>
      <w:r>
        <w:rPr>
          <w:rFonts w:ascii="Symbol" w:hAnsi="Symbol"/>
        </w:rPr>
        <w:t></w:t>
      </w:r>
      <w:r>
        <w:rPr>
          <w:rFonts w:ascii="Comic Sans MS" w:hAnsi="Comic Sans MS"/>
        </w:rPr>
        <w:t xml:space="preserve">  zajęcia sportowo-ruchowe,</w:t>
      </w:r>
    </w:p>
    <w:p w:rsidR="003F4905" w:rsidRDefault="00D34C34">
      <w:pPr>
        <w:pStyle w:val="Standard"/>
        <w:spacing w:after="0"/>
        <w:jc w:val="both"/>
      </w:pPr>
      <w:r>
        <w:rPr>
          <w:rFonts w:ascii="Symbol" w:hAnsi="Symbol"/>
        </w:rPr>
        <w:t></w:t>
      </w:r>
      <w:r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>gry i zabawy integracyjne,</w:t>
      </w:r>
    </w:p>
    <w:p w:rsidR="003F4905" w:rsidRDefault="00D34C34">
      <w:pPr>
        <w:pStyle w:val="Standard"/>
        <w:spacing w:after="0"/>
        <w:jc w:val="both"/>
      </w:pPr>
      <w:r>
        <w:rPr>
          <w:rFonts w:ascii="Symbol" w:hAnsi="Symbol"/>
        </w:rPr>
        <w:t></w:t>
      </w:r>
      <w:r>
        <w:rPr>
          <w:rFonts w:ascii="Comic Sans MS" w:hAnsi="Comic Sans MS"/>
        </w:rPr>
        <w:t xml:space="preserve">  spacery, zajęcia relaksacyjne.</w:t>
      </w:r>
    </w:p>
    <w:p w:rsidR="003F4905" w:rsidRDefault="003F4905">
      <w:pPr>
        <w:pStyle w:val="Standard"/>
        <w:spacing w:after="0"/>
        <w:jc w:val="both"/>
        <w:rPr>
          <w:rFonts w:ascii="Comic Sans MS" w:hAnsi="Comic Sans MS"/>
        </w:rPr>
      </w:pPr>
    </w:p>
    <w:p w:rsidR="003F4905" w:rsidRDefault="00D34C34">
      <w:pPr>
        <w:pStyle w:val="Standard"/>
        <w:jc w:val="both"/>
      </w:pPr>
      <w:r>
        <w:rPr>
          <w:rFonts w:ascii="Comic Sans MS" w:hAnsi="Comic Sans MS"/>
          <w:b/>
          <w:bCs/>
        </w:rPr>
        <w:t xml:space="preserve"> FORMY PRACY:</w:t>
      </w:r>
    </w:p>
    <w:p w:rsidR="003F4905" w:rsidRDefault="00D34C34">
      <w:pPr>
        <w:pStyle w:val="Standard"/>
        <w:spacing w:after="0"/>
        <w:jc w:val="both"/>
      </w:pPr>
      <w:r>
        <w:rPr>
          <w:rFonts w:ascii="Symbol" w:hAnsi="Symbol"/>
        </w:rPr>
        <w:t></w:t>
      </w:r>
      <w:r>
        <w:rPr>
          <w:rFonts w:ascii="Comic Sans MS" w:hAnsi="Comic Sans MS"/>
        </w:rPr>
        <w:t xml:space="preserve"> indywidualna</w:t>
      </w:r>
      <w:r>
        <w:t xml:space="preserve">  </w:t>
      </w:r>
      <w:r>
        <w:rPr>
          <w:rFonts w:ascii="Symbol" w:hAnsi="Symbol"/>
        </w:rPr>
        <w:t></w:t>
      </w:r>
      <w:r>
        <w:rPr>
          <w:rFonts w:ascii="Comic Sans MS" w:hAnsi="Comic Sans MS"/>
        </w:rPr>
        <w:t xml:space="preserve"> zespołowa</w:t>
      </w:r>
      <w:r>
        <w:t xml:space="preserve">  </w:t>
      </w:r>
      <w:r>
        <w:rPr>
          <w:rFonts w:ascii="Symbol" w:eastAsia="Times New Roman" w:hAnsi="Symbol" w:cs="Calibri Light"/>
          <w:lang w:eastAsia="pl-PL"/>
        </w:rPr>
        <w:t></w:t>
      </w:r>
      <w:r>
        <w:rPr>
          <w:rFonts w:ascii="Comic Sans MS" w:eastAsia="Times New Roman" w:hAnsi="Comic Sans MS" w:cs="Calibri Light"/>
          <w:lang w:eastAsia="pl-PL"/>
        </w:rPr>
        <w:t xml:space="preserve"> zbiorowa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  <w:jc w:val="center"/>
      </w:pPr>
      <w:r>
        <w:rPr>
          <w:rFonts w:ascii="Comic Sans MS" w:eastAsia="Times New Roman" w:hAnsi="Comic Sans MS" w:cs="Calibri Light"/>
          <w:b/>
          <w:bCs/>
          <w:lang w:eastAsia="pl-PL"/>
        </w:rPr>
        <w:t>PLAN ZAJĘĆ NA POSZCZEGÓLNE DNI W GODZINACH  8:00 – 16:00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I Turnus</w:t>
      </w:r>
      <w:r>
        <w:rPr>
          <w:rFonts w:ascii="Comic Sans MS" w:eastAsia="Times New Roman" w:hAnsi="Comic Sans MS" w:cs="Calibri Light"/>
          <w:lang w:eastAsia="pl-PL"/>
        </w:rPr>
        <w:br/>
      </w:r>
      <w:r>
        <w:rPr>
          <w:rFonts w:ascii="Comic Sans MS" w:eastAsia="Times New Roman" w:hAnsi="Comic Sans MS" w:cs="Calibri Light"/>
          <w:b/>
          <w:bCs/>
          <w:lang w:eastAsia="pl-PL"/>
        </w:rPr>
        <w:t>10.08.2026r. – poniedziałek „Fajnie być bezpiecznym”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Zbiórka uczestników </w:t>
      </w:r>
      <w:r>
        <w:rPr>
          <w:rFonts w:ascii="Comic Sans MS" w:eastAsia="Times New Roman" w:hAnsi="Comic Sans MS" w:cs="Calibri Light"/>
          <w:lang w:eastAsia="pl-PL"/>
        </w:rPr>
        <w:t>półkolonii.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Spotkania organizacyjne – zapoznanie z regulaminem i programem półkolonii 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      oraz zasadami BHP. 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Śniadanie.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Zajęcia w grupach: </w:t>
      </w:r>
    </w:p>
    <w:p w:rsidR="003F4905" w:rsidRDefault="00D34C34">
      <w:pPr>
        <w:pStyle w:val="Standard"/>
        <w:numPr>
          <w:ilvl w:val="0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Spotkanie z pielęgniarką.</w:t>
      </w:r>
    </w:p>
    <w:p w:rsidR="003F4905" w:rsidRDefault="00D34C34">
      <w:pPr>
        <w:pStyle w:val="Standard"/>
        <w:numPr>
          <w:ilvl w:val="0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Gry i zabawy umożliwiające zapoznanie się dzieci;</w:t>
      </w:r>
    </w:p>
    <w:p w:rsidR="003F4905" w:rsidRDefault="00D34C34">
      <w:pPr>
        <w:pStyle w:val="Standard"/>
        <w:numPr>
          <w:ilvl w:val="0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lastRenderedPageBreak/>
        <w:t xml:space="preserve">Zajęcia integracyjne „Poznajmy </w:t>
      </w:r>
      <w:r>
        <w:rPr>
          <w:rFonts w:ascii="Comic Sans MS" w:eastAsia="Times New Roman" w:hAnsi="Comic Sans MS" w:cs="Calibri Light"/>
          <w:lang w:eastAsia="pl-PL"/>
        </w:rPr>
        <w:t xml:space="preserve">się lepiej”; </w:t>
      </w:r>
    </w:p>
    <w:p w:rsidR="003F4905" w:rsidRDefault="00D34C34">
      <w:pPr>
        <w:pStyle w:val="Standard"/>
        <w:numPr>
          <w:ilvl w:val="0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Zajęcia twórcze w grupach – plakaty, hasła, nazwa grupy.</w:t>
      </w:r>
    </w:p>
    <w:p w:rsidR="003F4905" w:rsidRDefault="00D34C34">
      <w:pPr>
        <w:pStyle w:val="Standard"/>
        <w:numPr>
          <w:ilvl w:val="0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Spotkanie z nowoczesną technologią: AI – sztuczna inteligencja. 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>Obiad.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„Gramy na emocjach – czyli sposoby na dobry nastrój” - </w:t>
      </w:r>
      <w:r>
        <w:rPr>
          <w:rFonts w:ascii="Comic Sans MS" w:hAnsi="Comic Sans MS"/>
        </w:rPr>
        <w:t xml:space="preserve">zabawy na boisku 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Szkolnym. </w:t>
      </w:r>
    </w:p>
    <w:p w:rsidR="003F4905" w:rsidRDefault="00D34C34">
      <w:pPr>
        <w:pStyle w:val="Standard"/>
        <w:numPr>
          <w:ilvl w:val="0"/>
          <w:numId w:val="24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     Podwieczorek</w:t>
      </w:r>
    </w:p>
    <w:p w:rsidR="003F4905" w:rsidRDefault="00D34C34">
      <w:pPr>
        <w:pStyle w:val="Standard"/>
        <w:numPr>
          <w:ilvl w:val="0"/>
          <w:numId w:val="24"/>
        </w:numPr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     Prezentacja prof. Marka Żabki “Pająki - bezpieczne czy nie?”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11.08.2026r. – wtorek „Fajnie być sprawnym”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Zbiórka uczestników półkolonii. 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Poznajemy zasady bezpiecznego zachowania się na basenie i w kręgielni.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>Śniadanie.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Wyjazd do Siedlec na basen i </w:t>
      </w:r>
      <w:r>
        <w:rPr>
          <w:rFonts w:ascii="Comic Sans MS" w:eastAsia="Times New Roman" w:hAnsi="Comic Sans MS" w:cs="Calibri Light"/>
          <w:lang w:eastAsia="pl-PL"/>
        </w:rPr>
        <w:t>kręgielnię oraz do PSP.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Pogadanka na temat bezpieczeństwa podczas wakacji - wizyta w PSP w Siedlcach (wizyta 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           w sali “Ognik”)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Obiad.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Gry i zabawy rekreacyjne na świeżym powietrzu.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Podwieczorek.</w:t>
      </w:r>
    </w:p>
    <w:p w:rsidR="003F4905" w:rsidRDefault="00D34C34">
      <w:pPr>
        <w:pStyle w:val="Standard"/>
        <w:numPr>
          <w:ilvl w:val="0"/>
          <w:numId w:val="16"/>
        </w:numPr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Zajęcia relaksacyjne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/>
          <w:bCs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/>
          <w:bCs/>
          <w:lang w:eastAsia="pl-PL"/>
        </w:rPr>
      </w:pPr>
      <w:r>
        <w:rPr>
          <w:rFonts w:ascii="Comic Sans MS" w:eastAsia="Times New Roman" w:hAnsi="Comic Sans MS" w:cs="Calibri Light"/>
          <w:b/>
          <w:bCs/>
          <w:lang w:eastAsia="pl-PL"/>
        </w:rPr>
        <w:t>12.08.2026r. – środa „Fajna w</w:t>
      </w:r>
      <w:r>
        <w:rPr>
          <w:rFonts w:ascii="Comic Sans MS" w:eastAsia="Times New Roman" w:hAnsi="Comic Sans MS" w:cs="Calibri Light"/>
          <w:b/>
          <w:bCs/>
          <w:lang w:eastAsia="pl-PL"/>
        </w:rPr>
        <w:t>ycieczka”</w:t>
      </w:r>
    </w:p>
    <w:p w:rsidR="003F4905" w:rsidRDefault="00D34C34">
      <w:pPr>
        <w:pStyle w:val="Standard"/>
        <w:shd w:val="clear" w:color="auto" w:fill="FFFFFF"/>
        <w:spacing w:after="0"/>
      </w:pPr>
      <w:r>
        <w:t xml:space="preserve"> </w:t>
      </w:r>
    </w:p>
    <w:p w:rsidR="003F4905" w:rsidRDefault="00D34C34">
      <w:pPr>
        <w:widowControl/>
        <w:numPr>
          <w:ilvl w:val="0"/>
          <w:numId w:val="1"/>
        </w:numPr>
        <w:shd w:val="clear" w:color="auto" w:fill="FFFFFF"/>
        <w:spacing w:after="0"/>
        <w:textAlignment w:val="auto"/>
      </w:pPr>
      <w:r>
        <w:rPr>
          <w:rFonts w:ascii="Comic Sans MS" w:eastAsia="Times New Roman" w:hAnsi="Comic Sans MS" w:cs="Calibri Light"/>
          <w:lang w:eastAsia="pl-PL"/>
        </w:rPr>
        <w:t xml:space="preserve">Godz. 7.00 - Zbiórka uczestników półkolonii i wyjazd całodniowy do </w:t>
      </w:r>
      <w:r>
        <w:rPr>
          <w:rFonts w:ascii="Comic Sans MS" w:eastAsia="Times New Roman" w:hAnsi="Comic Sans MS" w:cs="Calibri Light"/>
          <w:i/>
          <w:iCs/>
          <w:lang w:eastAsia="pl-PL"/>
        </w:rPr>
        <w:t>Krainy Rumianku</w:t>
      </w:r>
      <w:r>
        <w:rPr>
          <w:rFonts w:ascii="Comic Sans MS" w:eastAsia="Times New Roman" w:hAnsi="Comic Sans MS" w:cs="Calibri Light"/>
          <w:lang w:eastAsia="pl-PL"/>
        </w:rPr>
        <w:t>.</w:t>
      </w:r>
    </w:p>
    <w:p w:rsidR="003F4905" w:rsidRDefault="00D34C34">
      <w:pPr>
        <w:pStyle w:val="Akapitzlist"/>
        <w:widowControl/>
        <w:numPr>
          <w:ilvl w:val="0"/>
          <w:numId w:val="24"/>
        </w:numPr>
        <w:shd w:val="clear" w:color="auto" w:fill="FFFFFF"/>
        <w:spacing w:after="0"/>
        <w:textAlignment w:val="auto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      Powrót ok. godz. 19.00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/>
          <w:bCs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13.08.2026r. – czwartek „Fajnie żyć zdrowo”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Zbiórka uczestników półkolonii. Gry i zabawy świetlicowe.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Śniadanie.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Wyjazd do kina w </w:t>
      </w:r>
      <w:r>
        <w:rPr>
          <w:rFonts w:ascii="Comic Sans MS" w:eastAsia="Times New Roman" w:hAnsi="Comic Sans MS" w:cs="Calibri Light"/>
          <w:lang w:eastAsia="pl-PL"/>
        </w:rPr>
        <w:t>Siedlcach oraz na warsztaty w „Kulinarnym poddaszu” (Mały odkrywca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      smaków i zapachów)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Obiad.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Zajęcia relaksacyjne - spotkanie z dr Lucyną Żabką (pogadanka na temat zdrowego 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      stylu życia).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Zawody sportowe – ”Znam gry rekreacyjne”.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Podwieczorek.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Gry i zabawy w grupach: planszówki, zabawy motywujące i integrujące.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/>
          <w:bCs/>
          <w:lang w:eastAsia="pl-PL"/>
        </w:rPr>
      </w:pPr>
      <w:r>
        <w:rPr>
          <w:rFonts w:ascii="Comic Sans MS" w:eastAsia="Times New Roman" w:hAnsi="Comic Sans MS" w:cs="Calibri Light"/>
          <w:b/>
          <w:bCs/>
          <w:lang w:eastAsia="pl-PL"/>
        </w:rPr>
        <w:t>14.08.2026r. piątek „Fajnie być razem”</w:t>
      </w:r>
    </w:p>
    <w:p w:rsidR="003F4905" w:rsidRDefault="00D34C34">
      <w:pPr>
        <w:pStyle w:val="Standard"/>
        <w:numPr>
          <w:ilvl w:val="0"/>
          <w:numId w:val="24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Zbiórka uczestników półkolonii. Integracyjne gry i zabawy świetlicowe.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Śniadanie.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Zajęcia w grupach.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Pogadanka na temat </w:t>
      </w:r>
      <w:r>
        <w:rPr>
          <w:rFonts w:ascii="Comic Sans MS" w:eastAsia="Times New Roman" w:hAnsi="Comic Sans MS" w:cs="Calibri Light"/>
          <w:lang w:eastAsia="pl-PL"/>
        </w:rPr>
        <w:t>bezpieczeństwa podczas wakacji - wizyta w KMP w Siedlcach.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Zabawy ruchowe na świeżym powietrzu, ścieżka sensoryczna, gry zespołowe.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Podwieczorek.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Podsumowanie półkolonii, wręczenie dyplomów i nagród.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           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II Turnus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17.08.2026r.-poniedziałek „Fajni</w:t>
      </w:r>
      <w:r>
        <w:rPr>
          <w:rFonts w:ascii="Comic Sans MS" w:eastAsia="Times New Roman" w:hAnsi="Comic Sans MS" w:cs="Calibri Light"/>
          <w:b/>
          <w:bCs/>
          <w:lang w:eastAsia="pl-PL"/>
        </w:rPr>
        <w:t>e być bezpiecznym”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Zbiórka uczestników półkolonii.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Spotkania organizacyjne – zapoznanie z regulaminem i programem półkolonii 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      oraz zasadami BHP, 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Śniadanie.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Zajęcia w grupach:</w:t>
      </w:r>
    </w:p>
    <w:p w:rsidR="003F4905" w:rsidRDefault="00D34C34">
      <w:pPr>
        <w:pStyle w:val="Standard"/>
        <w:numPr>
          <w:ilvl w:val="3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Spotkanie z pielęgniarką.</w:t>
      </w:r>
    </w:p>
    <w:p w:rsidR="003F4905" w:rsidRDefault="00D34C34">
      <w:pPr>
        <w:pStyle w:val="Standard"/>
        <w:numPr>
          <w:ilvl w:val="3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Gry i zabawy umożliwiające zapoznanie się </w:t>
      </w:r>
      <w:r>
        <w:rPr>
          <w:rFonts w:ascii="Comic Sans MS" w:eastAsia="Times New Roman" w:hAnsi="Comic Sans MS" w:cs="Calibri Light"/>
          <w:lang w:eastAsia="pl-PL"/>
        </w:rPr>
        <w:t>dzieci;</w:t>
      </w:r>
    </w:p>
    <w:p w:rsidR="003F4905" w:rsidRDefault="00D34C34">
      <w:pPr>
        <w:pStyle w:val="Standard"/>
        <w:numPr>
          <w:ilvl w:val="3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Zajęcia integracyjne „Poznajmy się lepiej”; </w:t>
      </w:r>
    </w:p>
    <w:p w:rsidR="003F4905" w:rsidRDefault="00D34C34">
      <w:pPr>
        <w:pStyle w:val="Standard"/>
        <w:numPr>
          <w:ilvl w:val="3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Zajęcia twórcze w grupach – plakaty, hasła, nazwa grupy.</w:t>
      </w:r>
    </w:p>
    <w:p w:rsidR="003F4905" w:rsidRDefault="00D34C34">
      <w:pPr>
        <w:pStyle w:val="Standard"/>
        <w:numPr>
          <w:ilvl w:val="3"/>
          <w:numId w:val="2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Spotkanie z nowoczesną technologią: Warsztaty Skanowanie 3D. 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Obiad.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„Gramy na emocjach – czyli sposoby na dobry nastrój” - </w:t>
      </w:r>
      <w:r>
        <w:rPr>
          <w:rFonts w:ascii="Comic Sans MS" w:hAnsi="Comic Sans MS"/>
        </w:rPr>
        <w:t>zabawy na boisku szkol</w:t>
      </w:r>
      <w:r>
        <w:rPr>
          <w:rFonts w:ascii="Comic Sans MS" w:hAnsi="Comic Sans MS"/>
        </w:rPr>
        <w:t>nym.</w:t>
      </w:r>
    </w:p>
    <w:p w:rsidR="003F4905" w:rsidRDefault="00D34C34">
      <w:pPr>
        <w:pStyle w:val="Standard"/>
        <w:numPr>
          <w:ilvl w:val="0"/>
          <w:numId w:val="24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Podwieczorek.</w:t>
      </w:r>
    </w:p>
    <w:p w:rsidR="003F4905" w:rsidRDefault="00D34C34">
      <w:pPr>
        <w:pStyle w:val="Standard"/>
        <w:numPr>
          <w:ilvl w:val="0"/>
          <w:numId w:val="13"/>
        </w:numPr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Prezentacja prof. Marka Żabki “Pająki- bezpieczne czy nie?”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br/>
      </w:r>
      <w:r>
        <w:rPr>
          <w:rFonts w:ascii="Comic Sans MS" w:eastAsia="Times New Roman" w:hAnsi="Comic Sans MS" w:cs="Calibri Light"/>
          <w:b/>
          <w:bCs/>
          <w:lang w:eastAsia="pl-PL"/>
        </w:rPr>
        <w:t>18.08.2026r. – wtorek „Fajnie być sprawnym”</w:t>
      </w:r>
    </w:p>
    <w:p w:rsidR="003F4905" w:rsidRDefault="00D34C34">
      <w:pPr>
        <w:pStyle w:val="Standard"/>
        <w:numPr>
          <w:ilvl w:val="0"/>
          <w:numId w:val="18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Zbiórka uczestników półkolonii. Jak być bezpiecznym na basenie i w kręgielni?</w:t>
      </w:r>
    </w:p>
    <w:p w:rsidR="003F4905" w:rsidRDefault="00D34C34">
      <w:pPr>
        <w:pStyle w:val="Standard"/>
        <w:numPr>
          <w:ilvl w:val="0"/>
          <w:numId w:val="18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Śniadanie.</w:t>
      </w:r>
    </w:p>
    <w:p w:rsidR="003F4905" w:rsidRDefault="00D34C34">
      <w:pPr>
        <w:pStyle w:val="Standard"/>
        <w:numPr>
          <w:ilvl w:val="0"/>
          <w:numId w:val="18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>Wyjazd do Siedlec na basen i kręgielni</w:t>
      </w:r>
      <w:r>
        <w:rPr>
          <w:rFonts w:ascii="Comic Sans MS" w:eastAsia="Times New Roman" w:hAnsi="Comic Sans MS" w:cs="Calibri Light"/>
          <w:lang w:eastAsia="pl-PL"/>
        </w:rPr>
        <w:t>ę oraz do PSP.</w:t>
      </w:r>
    </w:p>
    <w:p w:rsidR="003F4905" w:rsidRDefault="00D34C34">
      <w:pPr>
        <w:pStyle w:val="Standard"/>
        <w:numPr>
          <w:ilvl w:val="0"/>
          <w:numId w:val="18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Pogadanka na temat bezpieczeństwa podczas wakacji- wizyta w PSP w Siedlcach (wizyta </w:t>
      </w:r>
    </w:p>
    <w:p w:rsidR="003F4905" w:rsidRDefault="00D34C34">
      <w:pPr>
        <w:pStyle w:val="Standard"/>
        <w:numPr>
          <w:ilvl w:val="0"/>
          <w:numId w:val="18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>w sali “Ognik”)</w:t>
      </w:r>
    </w:p>
    <w:p w:rsidR="003F4905" w:rsidRDefault="00D34C34">
      <w:pPr>
        <w:pStyle w:val="Standard"/>
        <w:numPr>
          <w:ilvl w:val="0"/>
          <w:numId w:val="18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Obiad.</w:t>
      </w:r>
    </w:p>
    <w:p w:rsidR="003F4905" w:rsidRDefault="00D34C34">
      <w:pPr>
        <w:pStyle w:val="Standard"/>
        <w:numPr>
          <w:ilvl w:val="0"/>
          <w:numId w:val="14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Zajęcia w grupach: </w:t>
      </w:r>
    </w:p>
    <w:p w:rsidR="003F4905" w:rsidRDefault="00D34C34">
      <w:pPr>
        <w:pStyle w:val="Standard"/>
        <w:numPr>
          <w:ilvl w:val="0"/>
          <w:numId w:val="18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Podwieczorek.</w:t>
      </w:r>
    </w:p>
    <w:p w:rsidR="003F4905" w:rsidRDefault="00D34C34">
      <w:pPr>
        <w:pStyle w:val="Standard"/>
        <w:numPr>
          <w:ilvl w:val="0"/>
          <w:numId w:val="18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Gry i zabawy ruchowe na boisku szkolnym.</w:t>
      </w:r>
    </w:p>
    <w:p w:rsidR="003F4905" w:rsidRDefault="003F4905">
      <w:pPr>
        <w:pStyle w:val="Standard"/>
        <w:shd w:val="clear" w:color="auto" w:fill="FFFFFF"/>
        <w:spacing w:after="0"/>
        <w:ind w:left="72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19.08.2026r. – środa „Fajna wycieczka”</w:t>
      </w:r>
    </w:p>
    <w:p w:rsidR="003F4905" w:rsidRDefault="00D34C34">
      <w:pPr>
        <w:widowControl/>
        <w:numPr>
          <w:ilvl w:val="0"/>
          <w:numId w:val="1"/>
        </w:numPr>
        <w:shd w:val="clear" w:color="auto" w:fill="FFFFFF"/>
        <w:spacing w:after="0"/>
        <w:textAlignment w:val="auto"/>
      </w:pPr>
      <w:r>
        <w:rPr>
          <w:rFonts w:ascii="Comic Sans MS" w:eastAsia="Times New Roman" w:hAnsi="Comic Sans MS" w:cs="Calibri Light"/>
          <w:lang w:eastAsia="pl-PL"/>
        </w:rPr>
        <w:t xml:space="preserve">Godz. 7.00 - </w:t>
      </w:r>
      <w:r>
        <w:rPr>
          <w:rFonts w:ascii="Comic Sans MS" w:eastAsia="Times New Roman" w:hAnsi="Comic Sans MS" w:cs="Calibri Light"/>
          <w:lang w:eastAsia="pl-PL"/>
        </w:rPr>
        <w:t xml:space="preserve">Zbiórka uczestników półkolonii i wyjazd całodniowy do </w:t>
      </w:r>
      <w:r>
        <w:rPr>
          <w:rFonts w:ascii="Comic Sans MS" w:eastAsia="Times New Roman" w:hAnsi="Comic Sans MS" w:cs="Calibri Light"/>
          <w:i/>
          <w:iCs/>
          <w:lang w:eastAsia="pl-PL"/>
        </w:rPr>
        <w:t>Lasu Odkrywców</w:t>
      </w:r>
      <w:r>
        <w:rPr>
          <w:rFonts w:ascii="Comic Sans MS" w:eastAsia="Times New Roman" w:hAnsi="Comic Sans MS" w:cs="Calibri Light"/>
          <w:lang w:eastAsia="pl-PL"/>
        </w:rPr>
        <w:t>.</w:t>
      </w:r>
    </w:p>
    <w:p w:rsidR="003F4905" w:rsidRDefault="00D34C34">
      <w:pPr>
        <w:pStyle w:val="Akapitzlist"/>
        <w:widowControl/>
        <w:numPr>
          <w:ilvl w:val="0"/>
          <w:numId w:val="24"/>
        </w:numPr>
        <w:shd w:val="clear" w:color="auto" w:fill="FFFFFF"/>
        <w:spacing w:after="0"/>
        <w:textAlignment w:val="auto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      Powrót ok. godz. 19.00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b/>
          <w:bCs/>
          <w:lang w:eastAsia="pl-PL"/>
        </w:rPr>
        <w:t>20.08.2026r. – czwartek „Fajnie żyć zdrowo”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Zbiórka uczestników półkolonii. Gry i zabawy świetlicowe.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Śniadanie.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Wyjazd do kina w Siedlcach oraz na warsztat</w:t>
      </w:r>
      <w:r>
        <w:rPr>
          <w:rFonts w:ascii="Comic Sans MS" w:eastAsia="Times New Roman" w:hAnsi="Comic Sans MS" w:cs="Calibri Light"/>
          <w:lang w:eastAsia="pl-PL"/>
        </w:rPr>
        <w:t xml:space="preserve">y w „Kulinarnym poddaszu” </w:t>
      </w:r>
      <w:r>
        <w:rPr>
          <w:rFonts w:ascii="Comic Sans MS" w:eastAsia="Times New Roman" w:hAnsi="Comic Sans MS" w:cs="Calibri Light"/>
          <w:i/>
          <w:iCs/>
          <w:lang w:eastAsia="pl-PL"/>
        </w:rPr>
        <w:t xml:space="preserve">(Na bagnie 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i/>
          <w:iCs/>
          <w:lang w:eastAsia="pl-PL"/>
        </w:rPr>
      </w:pPr>
      <w:r>
        <w:rPr>
          <w:rFonts w:ascii="Comic Sans MS" w:eastAsia="Times New Roman" w:hAnsi="Comic Sans MS" w:cs="Calibri Light"/>
          <w:i/>
          <w:iCs/>
          <w:lang w:eastAsia="pl-PL"/>
        </w:rPr>
        <w:t xml:space="preserve">           z </w:t>
      </w:r>
      <w:proofErr w:type="spellStart"/>
      <w:r>
        <w:rPr>
          <w:rFonts w:ascii="Comic Sans MS" w:eastAsia="Times New Roman" w:hAnsi="Comic Sans MS" w:cs="Calibri Light"/>
          <w:i/>
          <w:iCs/>
          <w:lang w:eastAsia="pl-PL"/>
        </w:rPr>
        <w:t>ogrami</w:t>
      </w:r>
      <w:proofErr w:type="spellEnd"/>
      <w:r>
        <w:rPr>
          <w:rFonts w:ascii="Comic Sans MS" w:eastAsia="Times New Roman" w:hAnsi="Comic Sans MS" w:cs="Calibri Light"/>
          <w:i/>
          <w:iCs/>
          <w:lang w:eastAsia="pl-PL"/>
        </w:rPr>
        <w:t xml:space="preserve">). 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Obiad.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Zajęcia relaksacyjne- spotkanie z dr. Lucyną Żabką (pogadanka na temat zdrowego </w:t>
      </w:r>
    </w:p>
    <w:p w:rsidR="003F4905" w:rsidRDefault="00D34C34">
      <w:pPr>
        <w:pStyle w:val="Standard"/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     stylu życia)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Zawody sportowe – ”Znam gry rekreacyjne”.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Podwieczorek.</w:t>
      </w:r>
    </w:p>
    <w:p w:rsidR="003F4905" w:rsidRDefault="00D34C34">
      <w:pPr>
        <w:pStyle w:val="Standard"/>
        <w:numPr>
          <w:ilvl w:val="0"/>
          <w:numId w:val="22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Gry i zabawy w grupach: </w:t>
      </w:r>
      <w:r>
        <w:rPr>
          <w:rFonts w:ascii="Comic Sans MS" w:eastAsia="Times New Roman" w:hAnsi="Comic Sans MS" w:cs="Calibri Light"/>
          <w:lang w:eastAsia="pl-PL"/>
        </w:rPr>
        <w:t>planszówki, zabawy motywujące i integrujące.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b/>
          <w:bCs/>
          <w:lang w:eastAsia="pl-PL"/>
        </w:rPr>
      </w:pPr>
      <w:r>
        <w:rPr>
          <w:rFonts w:ascii="Comic Sans MS" w:eastAsia="Times New Roman" w:hAnsi="Comic Sans MS" w:cs="Calibri Light"/>
          <w:b/>
          <w:bCs/>
          <w:lang w:eastAsia="pl-PL"/>
        </w:rPr>
        <w:t>21.08.2026r. – piątek „Fajnie być razem”</w:t>
      </w:r>
    </w:p>
    <w:p w:rsidR="003F4905" w:rsidRDefault="00D34C34">
      <w:pPr>
        <w:pStyle w:val="Standard"/>
        <w:numPr>
          <w:ilvl w:val="0"/>
          <w:numId w:val="24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      Zbiórka uczestników półkolonii. Integracyjne gry i zabawy świetlicowe.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Śniadanie.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 xml:space="preserve">Zajęcia w grupach. 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 xml:space="preserve">Pogadanka na temat bezpieczeństwa podczas wakacji - wizyta w </w:t>
      </w:r>
      <w:r>
        <w:rPr>
          <w:rFonts w:ascii="Comic Sans MS" w:eastAsia="Times New Roman" w:hAnsi="Comic Sans MS" w:cs="Calibri Light"/>
          <w:lang w:eastAsia="pl-PL"/>
        </w:rPr>
        <w:t>KMP w Siedlcach.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lastRenderedPageBreak/>
        <w:t>Zabawy ruchowe na świeżym powietrzu, ścieżka sensoryczna, gry zespołowe.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Podwieczorek.</w:t>
      </w:r>
    </w:p>
    <w:p w:rsidR="003F4905" w:rsidRDefault="00D34C34">
      <w:pPr>
        <w:pStyle w:val="Standard"/>
        <w:numPr>
          <w:ilvl w:val="0"/>
          <w:numId w:val="17"/>
        </w:numPr>
        <w:shd w:val="clear" w:color="auto" w:fill="FFFFFF"/>
        <w:spacing w:after="0"/>
      </w:pPr>
      <w:r>
        <w:rPr>
          <w:rFonts w:ascii="Comic Sans MS" w:eastAsia="Times New Roman" w:hAnsi="Comic Sans MS" w:cs="Calibri Light"/>
          <w:lang w:eastAsia="pl-PL"/>
        </w:rPr>
        <w:t>Podsumowanie półkolonii, wręczenie dyplomów i nagród.</w:t>
      </w:r>
    </w:p>
    <w:p w:rsidR="003F4905" w:rsidRDefault="003F4905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>Koszt półkolonii: 400zł/</w:t>
      </w:r>
      <w:proofErr w:type="spellStart"/>
      <w:r>
        <w:rPr>
          <w:rFonts w:ascii="Comic Sans MS" w:eastAsia="Times New Roman" w:hAnsi="Comic Sans MS" w:cs="Calibri Light"/>
          <w:lang w:eastAsia="pl-PL"/>
        </w:rPr>
        <w:t>tydz</w:t>
      </w:r>
      <w:proofErr w:type="spellEnd"/>
      <w:r>
        <w:rPr>
          <w:rFonts w:ascii="Comic Sans MS" w:eastAsia="Times New Roman" w:hAnsi="Comic Sans MS" w:cs="Calibri Light"/>
          <w:lang w:eastAsia="pl-PL"/>
        </w:rPr>
        <w:t>.</w:t>
      </w:r>
    </w:p>
    <w:p w:rsidR="003F4905" w:rsidRDefault="00D34C34">
      <w:pPr>
        <w:pStyle w:val="Standard"/>
        <w:shd w:val="clear" w:color="auto" w:fill="FFFFFF"/>
        <w:spacing w:after="0"/>
        <w:rPr>
          <w:rFonts w:ascii="Comic Sans MS" w:eastAsia="Times New Roman" w:hAnsi="Comic Sans MS" w:cs="Calibri Light"/>
          <w:lang w:eastAsia="pl-PL"/>
        </w:rPr>
      </w:pPr>
      <w:r>
        <w:rPr>
          <w:rFonts w:ascii="Comic Sans MS" w:eastAsia="Times New Roman" w:hAnsi="Comic Sans MS" w:cs="Calibri Light"/>
          <w:lang w:eastAsia="pl-PL"/>
        </w:rPr>
        <w:t>W wyniku rekrutacji na półkolonie letnie zakwalifikowanych zostanie</w:t>
      </w:r>
      <w:r>
        <w:rPr>
          <w:rFonts w:ascii="Comic Sans MS" w:eastAsia="Times New Roman" w:hAnsi="Comic Sans MS" w:cs="Calibri Light"/>
          <w:lang w:eastAsia="pl-PL"/>
        </w:rPr>
        <w:t xml:space="preserve"> 90 osób (po 45 osób na turnus).</w:t>
      </w:r>
    </w:p>
    <w:p w:rsidR="003F4905" w:rsidRDefault="003F4905">
      <w:pPr>
        <w:pStyle w:val="Standard"/>
        <w:shd w:val="clear" w:color="auto" w:fill="FFFFFF"/>
        <w:spacing w:after="0"/>
      </w:pPr>
    </w:p>
    <w:sectPr w:rsidR="003F4905">
      <w:pgSz w:w="11906" w:h="16838"/>
      <w:pgMar w:top="851" w:right="849" w:bottom="709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C34" w:rsidRDefault="00D34C34">
      <w:pPr>
        <w:spacing w:after="0"/>
      </w:pPr>
      <w:r>
        <w:separator/>
      </w:r>
    </w:p>
  </w:endnote>
  <w:endnote w:type="continuationSeparator" w:id="0">
    <w:p w:rsidR="00D34C34" w:rsidRDefault="00D34C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C34" w:rsidRDefault="00D34C34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D34C34" w:rsidRDefault="00D34C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C1"/>
    <w:multiLevelType w:val="multilevel"/>
    <w:tmpl w:val="742E701A"/>
    <w:styleLink w:val="WWNum9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" w15:restartNumberingAfterBreak="0">
    <w:nsid w:val="03686C10"/>
    <w:multiLevelType w:val="multilevel"/>
    <w:tmpl w:val="F0F43F90"/>
    <w:styleLink w:val="WWNum21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" w15:restartNumberingAfterBreak="0">
    <w:nsid w:val="05595F91"/>
    <w:multiLevelType w:val="multilevel"/>
    <w:tmpl w:val="13EE133E"/>
    <w:styleLink w:val="WWNum13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3" w15:restartNumberingAfterBreak="0">
    <w:nsid w:val="05EB447D"/>
    <w:multiLevelType w:val="multilevel"/>
    <w:tmpl w:val="8AA691B6"/>
    <w:styleLink w:val="WWNum10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4" w15:restartNumberingAfterBreak="0">
    <w:nsid w:val="0D4F4E4D"/>
    <w:multiLevelType w:val="multilevel"/>
    <w:tmpl w:val="5268BC60"/>
    <w:styleLink w:val="WWNum19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5" w15:restartNumberingAfterBreak="0">
    <w:nsid w:val="0EB90F78"/>
    <w:multiLevelType w:val="multilevel"/>
    <w:tmpl w:val="647088F2"/>
    <w:styleLink w:val="WWNum6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6" w15:restartNumberingAfterBreak="0">
    <w:nsid w:val="11D9749C"/>
    <w:multiLevelType w:val="multilevel"/>
    <w:tmpl w:val="B31E0026"/>
    <w:styleLink w:val="WWNum7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7" w15:restartNumberingAfterBreak="0">
    <w:nsid w:val="15367CC6"/>
    <w:multiLevelType w:val="multilevel"/>
    <w:tmpl w:val="F3E88B14"/>
    <w:styleLink w:val="WWNum20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8" w15:restartNumberingAfterBreak="0">
    <w:nsid w:val="1541038A"/>
    <w:multiLevelType w:val="multilevel"/>
    <w:tmpl w:val="F4CAB2D4"/>
    <w:styleLink w:val="WWNum8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9" w15:restartNumberingAfterBreak="0">
    <w:nsid w:val="26CC0ED1"/>
    <w:multiLevelType w:val="multilevel"/>
    <w:tmpl w:val="30FEE16C"/>
    <w:styleLink w:val="WWNum1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0" w15:restartNumberingAfterBreak="0">
    <w:nsid w:val="2DDC7FDF"/>
    <w:multiLevelType w:val="multilevel"/>
    <w:tmpl w:val="BA0E5874"/>
    <w:styleLink w:val="WWNum15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1" w15:restartNumberingAfterBreak="0">
    <w:nsid w:val="2F6E460D"/>
    <w:multiLevelType w:val="multilevel"/>
    <w:tmpl w:val="4E64BF44"/>
    <w:styleLink w:val="WWNum5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2" w15:restartNumberingAfterBreak="0">
    <w:nsid w:val="363C6351"/>
    <w:multiLevelType w:val="multilevel"/>
    <w:tmpl w:val="C1686A52"/>
    <w:styleLink w:val="WWNum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3" w15:restartNumberingAfterBreak="0">
    <w:nsid w:val="39424B7B"/>
    <w:multiLevelType w:val="multilevel"/>
    <w:tmpl w:val="FC7250C2"/>
    <w:styleLink w:val="WWNum11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4" w15:restartNumberingAfterBreak="0">
    <w:nsid w:val="3CA72160"/>
    <w:multiLevelType w:val="multilevel"/>
    <w:tmpl w:val="226AB97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42057D4E"/>
    <w:multiLevelType w:val="multilevel"/>
    <w:tmpl w:val="F15855CE"/>
    <w:styleLink w:val="WWNum201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6" w15:restartNumberingAfterBreak="0">
    <w:nsid w:val="45C278C3"/>
    <w:multiLevelType w:val="multilevel"/>
    <w:tmpl w:val="6C08CC7C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 w15:restartNumberingAfterBreak="0">
    <w:nsid w:val="465733B2"/>
    <w:multiLevelType w:val="multilevel"/>
    <w:tmpl w:val="E0D0183E"/>
    <w:styleLink w:val="WWNum2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8" w15:restartNumberingAfterBreak="0">
    <w:nsid w:val="47647C2C"/>
    <w:multiLevelType w:val="multilevel"/>
    <w:tmpl w:val="CA8AA7B2"/>
    <w:styleLink w:val="WWNum12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9" w15:restartNumberingAfterBreak="0">
    <w:nsid w:val="4F3E3136"/>
    <w:multiLevelType w:val="multilevel"/>
    <w:tmpl w:val="242023C0"/>
    <w:lvl w:ilvl="0">
      <w:start w:val="1"/>
      <w:numFmt w:val="decimal"/>
      <w:lvlText w:val="%1."/>
      <w:lvlJc w:val="left"/>
      <w:pPr>
        <w:ind w:left="1080" w:hanging="360"/>
      </w:pPr>
      <w:rPr>
        <w:rFonts w:ascii="Comic Sans MS" w:eastAsia="Times New Roman" w:hAnsi="Comic Sans MS" w:cs="Calibri Ligh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210" w:hanging="360"/>
      </w:pPr>
      <w:rPr>
        <w:rFonts w:ascii="Comic Sans MS" w:hAnsi="Comic Sans MS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723358"/>
    <w:multiLevelType w:val="multilevel"/>
    <w:tmpl w:val="064E528A"/>
    <w:styleLink w:val="WWNum17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1" w15:restartNumberingAfterBreak="0">
    <w:nsid w:val="54F7623F"/>
    <w:multiLevelType w:val="multilevel"/>
    <w:tmpl w:val="A10AA20E"/>
    <w:styleLink w:val="WWNum1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2" w15:restartNumberingAfterBreak="0">
    <w:nsid w:val="66551A58"/>
    <w:multiLevelType w:val="multilevel"/>
    <w:tmpl w:val="CDDE45FA"/>
    <w:styleLink w:val="WWNum18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3" w15:restartNumberingAfterBreak="0">
    <w:nsid w:val="73D63139"/>
    <w:multiLevelType w:val="multilevel"/>
    <w:tmpl w:val="2786B8F8"/>
    <w:styleLink w:val="WWNum16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num w:numId="1">
    <w:abstractNumId w:val="15"/>
  </w:num>
  <w:num w:numId="2">
    <w:abstractNumId w:val="9"/>
  </w:num>
  <w:num w:numId="3">
    <w:abstractNumId w:val="17"/>
  </w:num>
  <w:num w:numId="4">
    <w:abstractNumId w:val="16"/>
  </w:num>
  <w:num w:numId="5">
    <w:abstractNumId w:val="12"/>
  </w:num>
  <w:num w:numId="6">
    <w:abstractNumId w:val="11"/>
  </w:num>
  <w:num w:numId="7">
    <w:abstractNumId w:val="5"/>
  </w:num>
  <w:num w:numId="8">
    <w:abstractNumId w:val="6"/>
  </w:num>
  <w:num w:numId="9">
    <w:abstractNumId w:val="8"/>
  </w:num>
  <w:num w:numId="10">
    <w:abstractNumId w:val="0"/>
  </w:num>
  <w:num w:numId="11">
    <w:abstractNumId w:val="3"/>
  </w:num>
  <w:num w:numId="12">
    <w:abstractNumId w:val="13"/>
  </w:num>
  <w:num w:numId="13">
    <w:abstractNumId w:val="18"/>
  </w:num>
  <w:num w:numId="14">
    <w:abstractNumId w:val="2"/>
  </w:num>
  <w:num w:numId="15">
    <w:abstractNumId w:val="21"/>
  </w:num>
  <w:num w:numId="16">
    <w:abstractNumId w:val="10"/>
  </w:num>
  <w:num w:numId="17">
    <w:abstractNumId w:val="23"/>
  </w:num>
  <w:num w:numId="18">
    <w:abstractNumId w:val="20"/>
  </w:num>
  <w:num w:numId="19">
    <w:abstractNumId w:val="22"/>
  </w:num>
  <w:num w:numId="20">
    <w:abstractNumId w:val="4"/>
  </w:num>
  <w:num w:numId="21">
    <w:abstractNumId w:val="7"/>
  </w:num>
  <w:num w:numId="22">
    <w:abstractNumId w:val="1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F4905"/>
    <w:rsid w:val="003F4905"/>
    <w:rsid w:val="00C163E0"/>
    <w:rsid w:val="00D3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BD6E2-E836-4E0A-A44F-4DE658A8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3">
    <w:name w:val="heading 3"/>
    <w:basedOn w:val="Standard"/>
    <w:next w:val="Textbody"/>
    <w:uiPriority w:val="9"/>
    <w:semiHidden/>
    <w:unhideWhenUsed/>
    <w:qFormat/>
    <w:pPr>
      <w:spacing w:before="100" w:after="10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5">
    <w:name w:val="heading 5"/>
    <w:basedOn w:val="Standard"/>
    <w:next w:val="Textbody"/>
    <w:uiPriority w:val="9"/>
    <w:semiHidden/>
    <w:unhideWhenUsed/>
    <w:qFormat/>
    <w:pPr>
      <w:spacing w:before="100" w:after="100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ny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vctta-title-text">
    <w:name w:val="vc_tta-title-text"/>
    <w:basedOn w:val="Domylnaczcionkaakapitu"/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ListLabel1">
    <w:name w:val="ListLabel 1"/>
    <w:rPr>
      <w:sz w:val="2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customStyle="1" w:styleId="ListParagraph">
    <w:name w:val="List Paragraph*"/>
    <w:basedOn w:val="Normalny"/>
    <w:pPr>
      <w:spacing w:after="0"/>
      <w:ind w:left="720"/>
      <w:textAlignment w:val="auto"/>
    </w:pPr>
    <w:rPr>
      <w:rFonts w:ascii="Times New Roman" w:hAnsi="Times New Roman" w:cs="Mangal"/>
      <w:sz w:val="24"/>
      <w:szCs w:val="24"/>
      <w:lang w:eastAsia="hi-IN" w:bidi="hi-IN"/>
    </w:rPr>
  </w:style>
  <w:style w:type="numbering" w:customStyle="1" w:styleId="WWNum201">
    <w:name w:val="WWNum20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1086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Ewelina</cp:lastModifiedBy>
  <cp:revision>2</cp:revision>
  <cp:lastPrinted>2026-05-19T07:15:00Z</cp:lastPrinted>
  <dcterms:created xsi:type="dcterms:W3CDTF">2026-06-08T08:26:00Z</dcterms:created>
  <dcterms:modified xsi:type="dcterms:W3CDTF">2026-06-08T08:26:00Z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