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BD3493">
        <w:t>7</w:t>
      </w:r>
      <w:r w:rsidR="0030566D">
        <w:t xml:space="preserve"> </w:t>
      </w:r>
      <w:r w:rsidR="00BF77E9">
        <w:t>września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86212C" w:rsidRDefault="0086212C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651861">
        <w:t>2</w:t>
      </w:r>
      <w:r w:rsidR="00BD3493">
        <w:t>50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  <w:r>
        <w:rPr>
          <w:b/>
          <w:i/>
          <w:sz w:val="22"/>
          <w:szCs w:val="22"/>
        </w:rPr>
        <w:t>wg rozdzielnika</w:t>
      </w:r>
    </w:p>
    <w:p w:rsidR="00D00FC8" w:rsidRDefault="00D00FC8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434E24" w:rsidRDefault="00434E24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924DBA" w:rsidRDefault="00924DBA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924DBA" w:rsidRDefault="00924DBA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924DBA" w:rsidRDefault="00924DBA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A324B9" w:rsidRDefault="00591BC5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81635D" w:rsidRPr="0081635D" w:rsidRDefault="00545A9B" w:rsidP="00816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B4B5F">
        <w:rPr>
          <w:i/>
          <w:sz w:val="22"/>
          <w:szCs w:val="22"/>
        </w:rPr>
        <w:tab/>
      </w:r>
      <w:r>
        <w:tab/>
      </w:r>
      <w:r>
        <w:tab/>
        <w:t xml:space="preserve">     </w:t>
      </w:r>
      <w:r w:rsidR="005A4EDA">
        <w:t xml:space="preserve">                                                                         </w:t>
      </w:r>
      <w:r>
        <w:t xml:space="preserve"> </w:t>
      </w:r>
    </w:p>
    <w:p w:rsidR="001D5B3D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</w:rPr>
      </w:pPr>
      <w:r w:rsidRPr="00BD3493">
        <w:t xml:space="preserve">Ważność: </w:t>
      </w:r>
      <w:r w:rsidRPr="00BD3493">
        <w:rPr>
          <w:u w:val="single"/>
        </w:rPr>
        <w:t>od godz. 07:30 dnia 07.09.2023 do godz. 07:30 dnia 08.09.2023</w:t>
      </w:r>
    </w:p>
    <w:p w:rsidR="001D5B3D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BD3493">
        <w:rPr>
          <w:b/>
        </w:rPr>
        <w:t xml:space="preserve">  W dzień</w:t>
      </w:r>
      <w:r w:rsidRPr="00BD3493">
        <w:t xml:space="preserve"> zachmurzenie małe, okresami umiarkowane. Temperatura maksymalna od 25°C</w:t>
      </w:r>
      <w:r w:rsidR="001D5B3D">
        <w:t xml:space="preserve"> </w:t>
      </w:r>
      <w:r w:rsidRPr="00BD3493">
        <w:t>do 27°C. Wiatr słaby, przejściowo umiarkowany, wschodni.</w:t>
      </w:r>
      <w:r>
        <w:t xml:space="preserve"> </w:t>
      </w:r>
      <w:r w:rsidR="001D5B3D">
        <w:t xml:space="preserve"> </w:t>
      </w:r>
    </w:p>
    <w:p w:rsidR="00BD3493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 </w:t>
      </w:r>
      <w:r w:rsidRPr="00BD3493">
        <w:rPr>
          <w:b/>
        </w:rPr>
        <w:t>W nocy</w:t>
      </w:r>
      <w:r w:rsidRPr="00BD3493">
        <w:t xml:space="preserve"> bezchmurnie lub zachmurzenie małe. Temperatura minimalna od 11°C do 14°C.</w:t>
      </w:r>
      <w:r w:rsidR="001D5B3D">
        <w:t xml:space="preserve"> </w:t>
      </w:r>
      <w:r w:rsidR="001D5B3D">
        <w:br/>
      </w:r>
      <w:r w:rsidRPr="00BD3493">
        <w:t>Wiatr słaby, wschodni i południowo-wschodni.</w:t>
      </w:r>
    </w:p>
    <w:p w:rsidR="001D5B3D" w:rsidRDefault="001D5B3D" w:rsidP="00BD3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BD3493" w:rsidRDefault="00BD3493" w:rsidP="00BD3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</w:pPr>
      <w:r w:rsidRPr="00BD3493">
        <w:rPr>
          <w:b/>
        </w:rPr>
        <w:t>PROGNOZA POGODY NA KOLEJNĄ DOBĘ</w:t>
      </w:r>
    </w:p>
    <w:p w:rsidR="001D5B3D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</w:rPr>
      </w:pPr>
      <w:r w:rsidRPr="00BD3493">
        <w:br/>
        <w:t xml:space="preserve">Ważność: </w:t>
      </w:r>
      <w:r w:rsidRPr="00BD3493">
        <w:rPr>
          <w:u w:val="single"/>
        </w:rPr>
        <w:t>od godz. 07:30 dnia 08.09.2023 do godz. 07:30 dnia 09.09.2023</w:t>
      </w:r>
    </w:p>
    <w:p w:rsidR="001D5B3D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BD3493">
        <w:rPr>
          <w:b/>
        </w:rPr>
        <w:t xml:space="preserve">  W dzień</w:t>
      </w:r>
      <w:r w:rsidRPr="00BD3493">
        <w:t xml:space="preserve"> zachmurzenie przeważnie małe. Temperatura maksymalna od 25°C do 28°C.</w:t>
      </w:r>
      <w:r w:rsidR="001D5B3D">
        <w:t xml:space="preserve"> </w:t>
      </w:r>
      <w:r w:rsidRPr="00BD3493">
        <w:t>Wiatr słaby, przejściowo umiarkowany, południowo-wschodni.</w:t>
      </w:r>
    </w:p>
    <w:p w:rsidR="001D5B3D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 </w:t>
      </w:r>
      <w:r w:rsidRPr="00BD3493">
        <w:rPr>
          <w:b/>
        </w:rPr>
        <w:t>W nocy</w:t>
      </w:r>
      <w:r w:rsidRPr="00BD3493">
        <w:t xml:space="preserve"> bezchmurnie lub zachmurzenie małe. Temperatura minimalna od 12°C do 15°C.</w:t>
      </w:r>
      <w:r w:rsidR="001D5B3D">
        <w:br/>
      </w:r>
      <w:bookmarkStart w:id="0" w:name="_GoBack"/>
      <w:bookmarkEnd w:id="0"/>
      <w:r w:rsidRPr="00BD3493">
        <w:t>Wiatr słaby, południowo-wschodni i południowy.</w:t>
      </w:r>
    </w:p>
    <w:p w:rsidR="001D5B3D" w:rsidRDefault="001D5B3D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2B0525" w:rsidRDefault="00BD3493" w:rsidP="001D5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BD3493">
        <w:rPr>
          <w:i/>
          <w:sz w:val="22"/>
          <w:szCs w:val="22"/>
        </w:rPr>
        <w:t>Dyżurny synoptyk: Wiesław Winnicki</w:t>
      </w:r>
      <w:r w:rsidRPr="00BD3493">
        <w:rPr>
          <w:i/>
          <w:sz w:val="22"/>
          <w:szCs w:val="22"/>
        </w:rPr>
        <w:br/>
        <w:t>Godzina i data wydania: godz. 06:02 dnia 07.09.2023</w:t>
      </w:r>
    </w:p>
    <w:p w:rsidR="002B0525" w:rsidRDefault="002B0525" w:rsidP="002B0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6F5C10" w:rsidRPr="00FF095D" w:rsidRDefault="002B0525" w:rsidP="002B0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AE0EB3">
        <w:rPr>
          <w:szCs w:val="22"/>
        </w:rPr>
        <w:t xml:space="preserve">           </w:t>
      </w:r>
      <w:r w:rsidR="0002265C">
        <w:rPr>
          <w:szCs w:val="22"/>
        </w:rPr>
        <w:t xml:space="preserve">   </w:t>
      </w:r>
      <w:r w:rsidR="002A7D6E">
        <w:rPr>
          <w:szCs w:val="22"/>
        </w:rPr>
        <w:t xml:space="preserve"> </w:t>
      </w:r>
      <w:r w:rsidR="00CD6184">
        <w:rPr>
          <w:szCs w:val="22"/>
        </w:rPr>
        <w:t xml:space="preserve">Piotr </w:t>
      </w:r>
      <w:r w:rsidR="00BD3493">
        <w:rPr>
          <w:szCs w:val="22"/>
        </w:rPr>
        <w:t>Staniewski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2E89"/>
    <w:rsid w:val="001B3DEC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363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CCB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F23"/>
    <w:rsid w:val="002850F1"/>
    <w:rsid w:val="00285476"/>
    <w:rsid w:val="00285937"/>
    <w:rsid w:val="002862B8"/>
    <w:rsid w:val="00286B29"/>
    <w:rsid w:val="00287061"/>
    <w:rsid w:val="00287BB7"/>
    <w:rsid w:val="002910EC"/>
    <w:rsid w:val="0029126D"/>
    <w:rsid w:val="002918DF"/>
    <w:rsid w:val="0029272C"/>
    <w:rsid w:val="002928D1"/>
    <w:rsid w:val="002934E4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3A8"/>
    <w:rsid w:val="002D140C"/>
    <w:rsid w:val="002D249A"/>
    <w:rsid w:val="002D3119"/>
    <w:rsid w:val="002D347E"/>
    <w:rsid w:val="002D411F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B62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4E07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77E3E"/>
    <w:rsid w:val="003807E8"/>
    <w:rsid w:val="003809B8"/>
    <w:rsid w:val="00380E0C"/>
    <w:rsid w:val="003816C0"/>
    <w:rsid w:val="003823F4"/>
    <w:rsid w:val="00382615"/>
    <w:rsid w:val="00382672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ECD"/>
    <w:rsid w:val="003972BB"/>
    <w:rsid w:val="003979A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729"/>
    <w:rsid w:val="003F5501"/>
    <w:rsid w:val="003F5D6A"/>
    <w:rsid w:val="003F605E"/>
    <w:rsid w:val="003F6A5D"/>
    <w:rsid w:val="003F6E04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5A4A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707"/>
    <w:rsid w:val="004779C0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19B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60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50C4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4C9A"/>
    <w:rsid w:val="0055566F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088D"/>
    <w:rsid w:val="005A1B8A"/>
    <w:rsid w:val="005A2163"/>
    <w:rsid w:val="005A2718"/>
    <w:rsid w:val="005A297F"/>
    <w:rsid w:val="005A30F4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AC3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1E67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AB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B7A4A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D7E16"/>
    <w:rsid w:val="006E039E"/>
    <w:rsid w:val="006E0690"/>
    <w:rsid w:val="006E169B"/>
    <w:rsid w:val="006E220E"/>
    <w:rsid w:val="006E2818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662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5DC8"/>
    <w:rsid w:val="0081635D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3A5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818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B5F"/>
    <w:rsid w:val="008B4C2A"/>
    <w:rsid w:val="008B4CA8"/>
    <w:rsid w:val="008B6920"/>
    <w:rsid w:val="008B696B"/>
    <w:rsid w:val="008B7BF5"/>
    <w:rsid w:val="008C017C"/>
    <w:rsid w:val="008C0242"/>
    <w:rsid w:val="008C072A"/>
    <w:rsid w:val="008C17CC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1E1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203DC"/>
    <w:rsid w:val="00920634"/>
    <w:rsid w:val="0092072E"/>
    <w:rsid w:val="0092146E"/>
    <w:rsid w:val="00921A75"/>
    <w:rsid w:val="00923C62"/>
    <w:rsid w:val="00923DBC"/>
    <w:rsid w:val="00924DBA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3913"/>
    <w:rsid w:val="009544EE"/>
    <w:rsid w:val="0095464D"/>
    <w:rsid w:val="00954A0B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8D6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86A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7B0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E7A7B"/>
    <w:rsid w:val="009F0122"/>
    <w:rsid w:val="009F0295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15D"/>
    <w:rsid w:val="00A0519A"/>
    <w:rsid w:val="00A062CA"/>
    <w:rsid w:val="00A07CC8"/>
    <w:rsid w:val="00A1262C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8D5"/>
    <w:rsid w:val="00A60D4E"/>
    <w:rsid w:val="00A61184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054"/>
    <w:rsid w:val="00A77B3A"/>
    <w:rsid w:val="00A80273"/>
    <w:rsid w:val="00A81F09"/>
    <w:rsid w:val="00A82477"/>
    <w:rsid w:val="00A82B52"/>
    <w:rsid w:val="00A83041"/>
    <w:rsid w:val="00A83445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93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78"/>
    <w:rsid w:val="00BD17BF"/>
    <w:rsid w:val="00BD1C3F"/>
    <w:rsid w:val="00BD3493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591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5214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5992"/>
    <w:rsid w:val="00CD6184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64EC"/>
    <w:rsid w:val="00CF72CE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FDD"/>
    <w:rsid w:val="00D12524"/>
    <w:rsid w:val="00D12731"/>
    <w:rsid w:val="00D13269"/>
    <w:rsid w:val="00D13469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549E"/>
    <w:rsid w:val="00D26FFE"/>
    <w:rsid w:val="00D30067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87B1B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2133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487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6C60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EF7EF5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93E"/>
    <w:rsid w:val="00F600C0"/>
    <w:rsid w:val="00F604C5"/>
    <w:rsid w:val="00F60F5B"/>
    <w:rsid w:val="00F611AD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39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64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6A31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1A9D77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35C44-00FB-4220-B18F-778AA8DA7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2022-12-23T19:40:00Z</cp:lastPrinted>
  <dcterms:created xsi:type="dcterms:W3CDTF">2023-09-07T04:19:00Z</dcterms:created>
  <dcterms:modified xsi:type="dcterms:W3CDTF">2023-09-07T04:25:00Z</dcterms:modified>
</cp:coreProperties>
</file>