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CB3920">
        <w:t>4</w:t>
      </w:r>
      <w:r w:rsidR="00E31D8A">
        <w:t xml:space="preserve"> </w:t>
      </w:r>
      <w:r w:rsidR="00A51893">
        <w:t xml:space="preserve">kwietnia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FF6F0F">
        <w:t>9</w:t>
      </w:r>
      <w:r w:rsidR="00CB3920">
        <w:t>3</w:t>
      </w:r>
      <w:r w:rsidR="00F71A6A">
        <w:t>.202</w:t>
      </w:r>
      <w:r w:rsidR="009E6DDA">
        <w:t>2</w:t>
      </w:r>
    </w:p>
    <w:p w:rsidR="00355C45" w:rsidRDefault="00355C45">
      <w:pPr>
        <w:tabs>
          <w:tab w:val="left" w:pos="2415"/>
          <w:tab w:val="left" w:pos="4500"/>
        </w:tabs>
        <w:ind w:right="4957"/>
      </w:pPr>
    </w:p>
    <w:p w:rsidR="005854F4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A5C2D" w:rsidRDefault="002A5C2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1145B3" w:rsidRDefault="001145B3" w:rsidP="00A51893">
      <w:pPr>
        <w:tabs>
          <w:tab w:val="left" w:pos="3055"/>
        </w:tabs>
        <w:spacing w:line="360" w:lineRule="auto"/>
        <w:ind w:right="-2"/>
        <w:jc w:val="both"/>
        <w:rPr>
          <w:b/>
        </w:rPr>
      </w:pPr>
    </w:p>
    <w:p w:rsidR="005147E6" w:rsidRDefault="005147E6" w:rsidP="005147E6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ind w:left="6372" w:hanging="6372"/>
      </w:pPr>
    </w:p>
    <w:p w:rsidR="005147E6" w:rsidRDefault="005147E6" w:rsidP="005147E6">
      <w:p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r>
        <w:t xml:space="preserve">Ważność: </w:t>
      </w:r>
      <w:r w:rsidRPr="005147E6">
        <w:rPr>
          <w:u w:val="single"/>
        </w:rPr>
        <w:t>od godz. 07:30 dnia 0</w:t>
      </w:r>
      <w:r w:rsidR="00CB3920">
        <w:rPr>
          <w:u w:val="single"/>
        </w:rPr>
        <w:t>4</w:t>
      </w:r>
      <w:r w:rsidRPr="005147E6">
        <w:rPr>
          <w:u w:val="single"/>
        </w:rPr>
        <w:t>.04.2022 do godz. 07:30 dnia 0</w:t>
      </w:r>
      <w:r w:rsidR="00CB3920">
        <w:rPr>
          <w:u w:val="single"/>
        </w:rPr>
        <w:t>5</w:t>
      </w:r>
      <w:r w:rsidRPr="005147E6">
        <w:rPr>
          <w:u w:val="single"/>
        </w:rPr>
        <w:t>.04.2022</w:t>
      </w:r>
    </w:p>
    <w:p w:rsidR="00A2082C" w:rsidRPr="00A2082C" w:rsidRDefault="005147E6" w:rsidP="00A2082C">
      <w:pPr>
        <w:suppressAutoHyphens w:val="0"/>
        <w:spacing w:line="360" w:lineRule="auto"/>
        <w:jc w:val="both"/>
      </w:pPr>
      <w:r w:rsidRPr="005147E6">
        <w:rPr>
          <w:b/>
        </w:rPr>
        <w:t>W dzień</w:t>
      </w:r>
      <w:r w:rsidR="00A2082C">
        <w:rPr>
          <w:b/>
        </w:rPr>
        <w:t xml:space="preserve"> </w:t>
      </w:r>
      <w:r w:rsidR="00A2082C" w:rsidRPr="00A2082C">
        <w:t>na południu województwa zachmurzenie umiarkowane, na pozostałym</w:t>
      </w:r>
    </w:p>
    <w:p w:rsidR="00A2082C" w:rsidRPr="00A2082C" w:rsidRDefault="00A2082C" w:rsidP="00A2082C">
      <w:p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A2082C">
        <w:t>obszarze duże z większymi przejaśnieniami. Możliwe słabe opady deszczu a na</w:t>
      </w:r>
    </w:p>
    <w:p w:rsidR="00A2082C" w:rsidRPr="00A2082C" w:rsidRDefault="00A2082C" w:rsidP="00A2082C">
      <w:p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A2082C">
        <w:t>wschodzie możliwe słabe opady deszczu ze śniegiem. Temperatura maksymalna od 6°C</w:t>
      </w:r>
    </w:p>
    <w:p w:rsidR="00A2082C" w:rsidRPr="00A2082C" w:rsidRDefault="00A2082C" w:rsidP="00A2082C">
      <w:p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A2082C">
        <w:t>do 8°C. Wiatr umiarkowany i dość silny, w porywach na zachodzie w centrum</w:t>
      </w:r>
    </w:p>
    <w:p w:rsidR="00A2082C" w:rsidRPr="00A2082C" w:rsidRDefault="00A2082C" w:rsidP="00A2082C">
      <w:p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A2082C">
        <w:t>i północy do 90 km/h, na pozostałym obszarze do 60 km/h, południowo-zachodni.</w:t>
      </w:r>
    </w:p>
    <w:p w:rsidR="00A2082C" w:rsidRPr="00A2082C" w:rsidRDefault="00A2082C" w:rsidP="00A2082C">
      <w:p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A2082C">
        <w:t>Najsilniejsze porywy wiatru wystąpią późnym popołudniem i wieczorem.</w:t>
      </w:r>
    </w:p>
    <w:p w:rsidR="00A2082C" w:rsidRPr="00A2082C" w:rsidRDefault="005147E6" w:rsidP="00A2082C">
      <w:pPr>
        <w:suppressAutoHyphens w:val="0"/>
        <w:spacing w:line="360" w:lineRule="auto"/>
        <w:jc w:val="both"/>
      </w:pPr>
      <w:r>
        <w:t xml:space="preserve"> </w:t>
      </w:r>
      <w:r w:rsidRPr="005147E6">
        <w:rPr>
          <w:b/>
        </w:rPr>
        <w:t>W nocy</w:t>
      </w:r>
      <w:r w:rsidR="00A2082C">
        <w:rPr>
          <w:b/>
        </w:rPr>
        <w:t xml:space="preserve"> </w:t>
      </w:r>
      <w:r w:rsidR="00A2082C" w:rsidRPr="00A2082C">
        <w:t>zachmurzenie całkowite z przejaśnieniami. Okresami opady deszczu</w:t>
      </w:r>
    </w:p>
    <w:p w:rsidR="00A2082C" w:rsidRPr="00A2082C" w:rsidRDefault="00A2082C" w:rsidP="00A2082C">
      <w:p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A2082C">
        <w:t>i deszczu ze śniegiem. Temperatura minimalna od 1°C do 2°C. Wiatr umiarkowany</w:t>
      </w:r>
    </w:p>
    <w:p w:rsidR="00A2082C" w:rsidRPr="00A2082C" w:rsidRDefault="00A2082C" w:rsidP="00A2082C">
      <w:p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A2082C">
        <w:t>i dość silny, na północy i zachodzie w porywach do 75 km/h, na pozostałym</w:t>
      </w:r>
    </w:p>
    <w:p w:rsidR="00A2082C" w:rsidRPr="00A2082C" w:rsidRDefault="00A2082C" w:rsidP="00A2082C">
      <w:p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A2082C">
        <w:t>obszarze do 60 km/h, południowo-zachodni.</w:t>
      </w:r>
    </w:p>
    <w:p w:rsidR="005147E6" w:rsidRDefault="005147E6" w:rsidP="005147E6">
      <w:p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 xml:space="preserve"> </w:t>
      </w:r>
    </w:p>
    <w:p w:rsidR="005147E6" w:rsidRDefault="005147E6" w:rsidP="005147E6">
      <w:p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r w:rsidRPr="005147E6">
        <w:rPr>
          <w:b/>
        </w:rPr>
        <w:t>PROGNOZA POGODY NA KOLEJNĄ DOBĘ</w:t>
      </w:r>
    </w:p>
    <w:p w:rsidR="005147E6" w:rsidRPr="005147E6" w:rsidRDefault="005147E6" w:rsidP="005147E6">
      <w:p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:rsidR="005147E6" w:rsidRDefault="005147E6" w:rsidP="005147E6">
      <w:p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 xml:space="preserve">Ważność: </w:t>
      </w:r>
      <w:r w:rsidRPr="005147E6">
        <w:rPr>
          <w:u w:val="single"/>
        </w:rPr>
        <w:t>od godz. 07:30 dnia 0</w:t>
      </w:r>
      <w:r w:rsidR="00CB3920">
        <w:rPr>
          <w:u w:val="single"/>
        </w:rPr>
        <w:t>5</w:t>
      </w:r>
      <w:r w:rsidRPr="005147E6">
        <w:rPr>
          <w:u w:val="single"/>
        </w:rPr>
        <w:t>.04.2022 do godz. 07:30 dnia 0</w:t>
      </w:r>
      <w:r w:rsidR="00CB3920">
        <w:rPr>
          <w:u w:val="single"/>
        </w:rPr>
        <w:t>6</w:t>
      </w:r>
      <w:r w:rsidRPr="005147E6">
        <w:rPr>
          <w:u w:val="single"/>
        </w:rPr>
        <w:t>.04.2022</w:t>
      </w:r>
    </w:p>
    <w:p w:rsidR="00A2082C" w:rsidRPr="00A2082C" w:rsidRDefault="005147E6" w:rsidP="00A2082C">
      <w:pPr>
        <w:suppressAutoHyphens w:val="0"/>
        <w:spacing w:line="360" w:lineRule="auto"/>
        <w:jc w:val="both"/>
      </w:pPr>
      <w:r w:rsidRPr="005147E6">
        <w:rPr>
          <w:b/>
        </w:rPr>
        <w:t>W dzień</w:t>
      </w:r>
      <w:r w:rsidR="00A2082C" w:rsidRPr="00A2082C">
        <w:t xml:space="preserve">  zachmurzenie duże z większymi przejaśnieniami. Przelotne opady</w:t>
      </w:r>
    </w:p>
    <w:p w:rsidR="00A2082C" w:rsidRPr="00A2082C" w:rsidRDefault="00A2082C" w:rsidP="00A2082C">
      <w:p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A2082C">
        <w:t>deszczu. Temperatura maksymalna od 6°C do 8°C. Wiatr umiarkowany i dość silny,</w:t>
      </w:r>
    </w:p>
    <w:p w:rsidR="00A2082C" w:rsidRPr="00A2082C" w:rsidRDefault="00A2082C" w:rsidP="00A2082C">
      <w:p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A2082C">
        <w:t>w porywach do 60 km/h, południowo-zachodni.</w:t>
      </w:r>
    </w:p>
    <w:p w:rsidR="00A2082C" w:rsidRPr="00A2082C" w:rsidRDefault="005147E6" w:rsidP="00A2082C">
      <w:pPr>
        <w:suppressAutoHyphens w:val="0"/>
        <w:spacing w:line="360" w:lineRule="auto"/>
        <w:jc w:val="both"/>
      </w:pPr>
      <w:r w:rsidRPr="005147E6">
        <w:rPr>
          <w:b/>
        </w:rPr>
        <w:t>W nocy</w:t>
      </w:r>
      <w:r>
        <w:t xml:space="preserve"> </w:t>
      </w:r>
      <w:r w:rsidR="00A2082C" w:rsidRPr="00A2082C">
        <w:t>zachmurzenie duże z przejaśnieniami. Okresami opady deszczu i deszczu</w:t>
      </w:r>
    </w:p>
    <w:p w:rsidR="00A2082C" w:rsidRPr="00A2082C" w:rsidRDefault="00A2082C" w:rsidP="00A2082C">
      <w:p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A2082C">
        <w:t>ze śniegiem. Temperatura minimalna od -1°C na północy do 3°C na południu. Wiatr</w:t>
      </w:r>
    </w:p>
    <w:p w:rsidR="00A2082C" w:rsidRPr="00A2082C" w:rsidRDefault="00A2082C" w:rsidP="00A2082C">
      <w:p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A2082C">
        <w:t>na ogół umiarkowany, na północy i zachodzie porywisty, południowo-zachodni.</w:t>
      </w:r>
    </w:p>
    <w:p w:rsidR="005147E6" w:rsidRDefault="005147E6" w:rsidP="005147E6">
      <w:p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5147E6" w:rsidRDefault="005147E6" w:rsidP="005147E6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ind w:left="6372" w:hanging="6372"/>
      </w:pPr>
    </w:p>
    <w:p w:rsidR="00A2082C" w:rsidRPr="00A2082C" w:rsidRDefault="005147E6" w:rsidP="00A2082C">
      <w:pPr>
        <w:tabs>
          <w:tab w:val="left" w:pos="0"/>
          <w:tab w:val="left" w:pos="567"/>
        </w:tabs>
        <w:suppressAutoHyphens w:val="0"/>
        <w:spacing w:line="360" w:lineRule="auto"/>
        <w:ind w:left="6372" w:hanging="6372"/>
        <w:rPr>
          <w:i/>
          <w:sz w:val="18"/>
          <w:szCs w:val="18"/>
        </w:rPr>
      </w:pPr>
      <w:r w:rsidRPr="005147E6">
        <w:rPr>
          <w:i/>
          <w:sz w:val="18"/>
          <w:szCs w:val="18"/>
        </w:rPr>
        <w:t>Dyżurny synoptyk:</w:t>
      </w:r>
      <w:r w:rsidR="00A2082C" w:rsidRPr="00A2082C">
        <w:rPr>
          <w:rFonts w:ascii="Courier New" w:hAnsi="Courier New" w:cs="Courier New"/>
          <w:sz w:val="20"/>
          <w:szCs w:val="20"/>
          <w:lang w:eastAsia="pl-PL"/>
        </w:rPr>
        <w:t xml:space="preserve"> </w:t>
      </w:r>
      <w:r w:rsidR="00A2082C" w:rsidRPr="00A2082C">
        <w:rPr>
          <w:i/>
          <w:sz w:val="18"/>
          <w:szCs w:val="18"/>
        </w:rPr>
        <w:t>Agnieszka Prasek</w:t>
      </w:r>
    </w:p>
    <w:p w:rsidR="00A2082C" w:rsidRPr="00A2082C" w:rsidRDefault="00A2082C" w:rsidP="00A2082C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ind w:left="6372" w:hanging="6372"/>
        <w:rPr>
          <w:i/>
          <w:sz w:val="18"/>
          <w:szCs w:val="18"/>
        </w:rPr>
      </w:pPr>
      <w:r w:rsidRPr="00A2082C">
        <w:rPr>
          <w:i/>
          <w:sz w:val="18"/>
          <w:szCs w:val="18"/>
        </w:rPr>
        <w:t>Godzina i data wydania: godz. 06:12 dnia 04.04.2022</w:t>
      </w:r>
    </w:p>
    <w:p w:rsidR="00CB3920" w:rsidRDefault="00CB3920" w:rsidP="00CB3920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ind w:left="6372" w:hanging="6372"/>
      </w:pPr>
      <w:bookmarkStart w:id="0" w:name="_GoBack"/>
      <w:bookmarkEnd w:id="0"/>
    </w:p>
    <w:p w:rsidR="006F5C10" w:rsidRDefault="005147E6" w:rsidP="005147E6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ind w:left="6372" w:hanging="6372"/>
        <w:rPr>
          <w:szCs w:val="22"/>
        </w:rPr>
      </w:pPr>
      <w:r>
        <w:tab/>
      </w:r>
      <w:r>
        <w:tab/>
      </w:r>
      <w:r>
        <w:tab/>
      </w:r>
      <w:r w:rsidR="00CB3920">
        <w:t xml:space="preserve">                                                         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CB3920" w:rsidP="006F5C10">
      <w:pPr>
        <w:spacing w:line="360" w:lineRule="auto"/>
        <w:ind w:right="-2"/>
        <w:jc w:val="both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Sławomir Zabielski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2377"/>
    <w:rsid w:val="00014D09"/>
    <w:rsid w:val="000150B4"/>
    <w:rsid w:val="00015312"/>
    <w:rsid w:val="00015DE0"/>
    <w:rsid w:val="00016A06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214A"/>
    <w:rsid w:val="00062C6D"/>
    <w:rsid w:val="000638B6"/>
    <w:rsid w:val="00064CB8"/>
    <w:rsid w:val="000656DA"/>
    <w:rsid w:val="00067918"/>
    <w:rsid w:val="00067F7A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5034"/>
    <w:rsid w:val="000A5A35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C97"/>
    <w:rsid w:val="001001C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53F7"/>
    <w:rsid w:val="001C54F1"/>
    <w:rsid w:val="001C5865"/>
    <w:rsid w:val="001C5A44"/>
    <w:rsid w:val="001C66ED"/>
    <w:rsid w:val="001C68A5"/>
    <w:rsid w:val="001C68AA"/>
    <w:rsid w:val="001D0674"/>
    <w:rsid w:val="001D4D3E"/>
    <w:rsid w:val="001D5A83"/>
    <w:rsid w:val="001D6160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7830"/>
    <w:rsid w:val="00247C0B"/>
    <w:rsid w:val="00247C75"/>
    <w:rsid w:val="00251FEF"/>
    <w:rsid w:val="002545E1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5C46"/>
    <w:rsid w:val="00307554"/>
    <w:rsid w:val="003103C0"/>
    <w:rsid w:val="00310AA9"/>
    <w:rsid w:val="00310B3F"/>
    <w:rsid w:val="00313631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37D9"/>
    <w:rsid w:val="003A4DFB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46D"/>
    <w:rsid w:val="003D73AD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1108A"/>
    <w:rsid w:val="00411C09"/>
    <w:rsid w:val="00411FD7"/>
    <w:rsid w:val="00412ABA"/>
    <w:rsid w:val="00414476"/>
    <w:rsid w:val="004169DD"/>
    <w:rsid w:val="00416C9A"/>
    <w:rsid w:val="004218B9"/>
    <w:rsid w:val="00422363"/>
    <w:rsid w:val="00422A91"/>
    <w:rsid w:val="00422EAE"/>
    <w:rsid w:val="00424C34"/>
    <w:rsid w:val="00424E67"/>
    <w:rsid w:val="0043352C"/>
    <w:rsid w:val="00433532"/>
    <w:rsid w:val="00437BBF"/>
    <w:rsid w:val="004404FB"/>
    <w:rsid w:val="00440BB5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341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6358"/>
    <w:rsid w:val="004B7D71"/>
    <w:rsid w:val="004C10F8"/>
    <w:rsid w:val="004C1CF4"/>
    <w:rsid w:val="004C5AFE"/>
    <w:rsid w:val="004D0809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6CD"/>
    <w:rsid w:val="005005E6"/>
    <w:rsid w:val="00500E1E"/>
    <w:rsid w:val="0050347D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7DA"/>
    <w:rsid w:val="00521CD4"/>
    <w:rsid w:val="0052244D"/>
    <w:rsid w:val="0052321E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61"/>
    <w:rsid w:val="005C46F7"/>
    <w:rsid w:val="005C487C"/>
    <w:rsid w:val="005C5680"/>
    <w:rsid w:val="005D021B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730"/>
    <w:rsid w:val="005E3E8F"/>
    <w:rsid w:val="005E58EB"/>
    <w:rsid w:val="005E6743"/>
    <w:rsid w:val="005F223D"/>
    <w:rsid w:val="005F2421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3A2D"/>
    <w:rsid w:val="0066526A"/>
    <w:rsid w:val="00667E29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FD1"/>
    <w:rsid w:val="006A72D4"/>
    <w:rsid w:val="006A7B78"/>
    <w:rsid w:val="006A7F97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79C"/>
    <w:rsid w:val="006D3E3C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DE6"/>
    <w:rsid w:val="007105C9"/>
    <w:rsid w:val="00710A84"/>
    <w:rsid w:val="0071289B"/>
    <w:rsid w:val="007129F8"/>
    <w:rsid w:val="00712E47"/>
    <w:rsid w:val="00712EBF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729"/>
    <w:rsid w:val="00752BEB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4F71"/>
    <w:rsid w:val="007B4F7A"/>
    <w:rsid w:val="007B5081"/>
    <w:rsid w:val="007B528B"/>
    <w:rsid w:val="007B62EC"/>
    <w:rsid w:val="007B7244"/>
    <w:rsid w:val="007C0A7B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7357"/>
    <w:rsid w:val="007E7F29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523B"/>
    <w:rsid w:val="008A5530"/>
    <w:rsid w:val="008A5E22"/>
    <w:rsid w:val="008A6D1C"/>
    <w:rsid w:val="008A71E1"/>
    <w:rsid w:val="008A762A"/>
    <w:rsid w:val="008B0A1B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2F8D"/>
    <w:rsid w:val="008C39C3"/>
    <w:rsid w:val="008C3A52"/>
    <w:rsid w:val="008C51E6"/>
    <w:rsid w:val="008C678D"/>
    <w:rsid w:val="008C7376"/>
    <w:rsid w:val="008D1EB5"/>
    <w:rsid w:val="008D1EE9"/>
    <w:rsid w:val="008D1FA2"/>
    <w:rsid w:val="008D24B1"/>
    <w:rsid w:val="008D44F9"/>
    <w:rsid w:val="008D5776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500"/>
    <w:rsid w:val="00950D14"/>
    <w:rsid w:val="00950EDC"/>
    <w:rsid w:val="009519B9"/>
    <w:rsid w:val="00951AD7"/>
    <w:rsid w:val="00953913"/>
    <w:rsid w:val="0095464D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91D"/>
    <w:rsid w:val="009A6B7D"/>
    <w:rsid w:val="009A78CE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12A6C"/>
    <w:rsid w:val="00A12B2F"/>
    <w:rsid w:val="00A12E2C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70300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CB8"/>
    <w:rsid w:val="00B770DB"/>
    <w:rsid w:val="00B811CC"/>
    <w:rsid w:val="00B81285"/>
    <w:rsid w:val="00B82D59"/>
    <w:rsid w:val="00B8474F"/>
    <w:rsid w:val="00B848CF"/>
    <w:rsid w:val="00B84D44"/>
    <w:rsid w:val="00B86159"/>
    <w:rsid w:val="00B866C6"/>
    <w:rsid w:val="00B9067B"/>
    <w:rsid w:val="00B91A4F"/>
    <w:rsid w:val="00B93A31"/>
    <w:rsid w:val="00B93CF5"/>
    <w:rsid w:val="00B93F42"/>
    <w:rsid w:val="00B9426F"/>
    <w:rsid w:val="00B95387"/>
    <w:rsid w:val="00B95B45"/>
    <w:rsid w:val="00B96D0A"/>
    <w:rsid w:val="00B97AA3"/>
    <w:rsid w:val="00BA045A"/>
    <w:rsid w:val="00BA0951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D69"/>
    <w:rsid w:val="00BB7ABD"/>
    <w:rsid w:val="00BC4293"/>
    <w:rsid w:val="00BC4AD5"/>
    <w:rsid w:val="00BC4CB1"/>
    <w:rsid w:val="00BC68C6"/>
    <w:rsid w:val="00BC71B4"/>
    <w:rsid w:val="00BC78AD"/>
    <w:rsid w:val="00BD091B"/>
    <w:rsid w:val="00BD1C3F"/>
    <w:rsid w:val="00BD3AD9"/>
    <w:rsid w:val="00BD3DB7"/>
    <w:rsid w:val="00BD66EA"/>
    <w:rsid w:val="00BD6FBF"/>
    <w:rsid w:val="00BD7534"/>
    <w:rsid w:val="00BD7E1C"/>
    <w:rsid w:val="00BE0D9F"/>
    <w:rsid w:val="00BE1CE0"/>
    <w:rsid w:val="00BE271B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73F8"/>
    <w:rsid w:val="00C37AAA"/>
    <w:rsid w:val="00C448DB"/>
    <w:rsid w:val="00C456FA"/>
    <w:rsid w:val="00C45CA4"/>
    <w:rsid w:val="00C45F2C"/>
    <w:rsid w:val="00C47394"/>
    <w:rsid w:val="00C47B93"/>
    <w:rsid w:val="00C5114D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70CE0"/>
    <w:rsid w:val="00C71755"/>
    <w:rsid w:val="00C71E5E"/>
    <w:rsid w:val="00C75404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52F"/>
    <w:rsid w:val="00D40F2C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68ED"/>
    <w:rsid w:val="00D66C0C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EE8"/>
    <w:rsid w:val="00D85001"/>
    <w:rsid w:val="00D855E7"/>
    <w:rsid w:val="00D8608D"/>
    <w:rsid w:val="00D86B55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520D"/>
    <w:rsid w:val="00DC695D"/>
    <w:rsid w:val="00DC7365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B0A"/>
    <w:rsid w:val="00DE19BE"/>
    <w:rsid w:val="00DE28C6"/>
    <w:rsid w:val="00DE406C"/>
    <w:rsid w:val="00DE5B3F"/>
    <w:rsid w:val="00DE68B0"/>
    <w:rsid w:val="00DF2CC5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E6A"/>
    <w:rsid w:val="00E77185"/>
    <w:rsid w:val="00E81250"/>
    <w:rsid w:val="00E822DE"/>
    <w:rsid w:val="00E84BA9"/>
    <w:rsid w:val="00E8523F"/>
    <w:rsid w:val="00E856FB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6314"/>
    <w:rsid w:val="00EA6C1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E1A3D"/>
    <w:rsid w:val="00EE21E0"/>
    <w:rsid w:val="00EE35F6"/>
    <w:rsid w:val="00EE4EEF"/>
    <w:rsid w:val="00EE4F4C"/>
    <w:rsid w:val="00EE5530"/>
    <w:rsid w:val="00EE64C2"/>
    <w:rsid w:val="00EE73B9"/>
    <w:rsid w:val="00EE76EE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7A18"/>
    <w:rsid w:val="00F20227"/>
    <w:rsid w:val="00F21EEF"/>
    <w:rsid w:val="00F23980"/>
    <w:rsid w:val="00F23A1F"/>
    <w:rsid w:val="00F25427"/>
    <w:rsid w:val="00F2572C"/>
    <w:rsid w:val="00F257F1"/>
    <w:rsid w:val="00F263D2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7EBC"/>
    <w:rsid w:val="00F80BBE"/>
    <w:rsid w:val="00F81833"/>
    <w:rsid w:val="00F8307B"/>
    <w:rsid w:val="00F86B1E"/>
    <w:rsid w:val="00F91323"/>
    <w:rsid w:val="00F93284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EAA4BDC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4F40E-0618-48A7-99FD-C5C24B3FF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13</TotalTime>
  <Pages>2</Pages>
  <Words>255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5</cp:revision>
  <cp:lastPrinted>2020-10-25T20:39:00Z</cp:lastPrinted>
  <dcterms:created xsi:type="dcterms:W3CDTF">2022-04-04T03:49:00Z</dcterms:created>
  <dcterms:modified xsi:type="dcterms:W3CDTF">2022-04-04T04:16:00Z</dcterms:modified>
</cp:coreProperties>
</file>