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626A1" w14:textId="77777777" w:rsidR="00925AD5" w:rsidRDefault="001F6023">
      <w:pPr>
        <w:pStyle w:val="Standard"/>
      </w:pPr>
      <w:r>
        <w:t xml:space="preserve"> </w:t>
      </w:r>
    </w:p>
    <w:p w14:paraId="6894C7BA" w14:textId="77777777" w:rsidR="00925AD5" w:rsidRDefault="001F6023">
      <w:pPr>
        <w:pStyle w:val="Standard"/>
        <w:jc w:val="center"/>
      </w:pPr>
      <w:r>
        <w:t xml:space="preserve">                                                                </w:t>
      </w:r>
      <w:r>
        <w:rPr>
          <w:b/>
          <w:bCs/>
          <w:i/>
          <w:iCs/>
        </w:rPr>
        <w:t>ZAŁĄCZNIK NR 1 DO ZAPYTANIA</w:t>
      </w:r>
    </w:p>
    <w:p w14:paraId="2EBF1139" w14:textId="77777777" w:rsidR="00925AD5" w:rsidRDefault="001F6023">
      <w:pPr>
        <w:pStyle w:val="Standard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                              OFERTOWEGO</w:t>
      </w:r>
    </w:p>
    <w:p w14:paraId="73048BB3" w14:textId="77777777" w:rsidR="00925AD5" w:rsidRDefault="00925AD5">
      <w:pPr>
        <w:pStyle w:val="Standard"/>
        <w:jc w:val="center"/>
        <w:rPr>
          <w:b/>
          <w:bCs/>
          <w:i/>
          <w:iCs/>
        </w:rPr>
      </w:pPr>
    </w:p>
    <w:p w14:paraId="1070439F" w14:textId="77777777" w:rsidR="00925AD5" w:rsidRDefault="00925AD5">
      <w:pPr>
        <w:pStyle w:val="Standard"/>
        <w:jc w:val="center"/>
        <w:rPr>
          <w:b/>
          <w:bCs/>
          <w:i/>
          <w:iCs/>
        </w:rPr>
      </w:pPr>
    </w:p>
    <w:p w14:paraId="3DDEEC53" w14:textId="77777777" w:rsidR="00925AD5" w:rsidRDefault="001F6023">
      <w:pPr>
        <w:pStyle w:val="Standard"/>
        <w:rPr>
          <w:b/>
          <w:bCs/>
        </w:rPr>
      </w:pPr>
      <w:r>
        <w:rPr>
          <w:b/>
          <w:bCs/>
        </w:rPr>
        <w:t>II. TREŚĆ OFERTY WYKONAWCY</w:t>
      </w:r>
    </w:p>
    <w:p w14:paraId="2C1D0385" w14:textId="77777777" w:rsidR="00925AD5" w:rsidRDefault="001F6023">
      <w:pPr>
        <w:pStyle w:val="Standard"/>
        <w:rPr>
          <w:b/>
          <w:bCs/>
        </w:rPr>
      </w:pPr>
      <w:r>
        <w:rPr>
          <w:b/>
          <w:bCs/>
        </w:rPr>
        <w:t>Dane dotyczące wykonawcy</w:t>
      </w:r>
    </w:p>
    <w:p w14:paraId="701CD736" w14:textId="77777777" w:rsidR="00925AD5" w:rsidRDefault="00925AD5">
      <w:pPr>
        <w:pStyle w:val="Standard"/>
        <w:rPr>
          <w:b/>
          <w:bCs/>
        </w:rPr>
      </w:pPr>
    </w:p>
    <w:p w14:paraId="1D7920EA" w14:textId="77777777" w:rsidR="00925AD5" w:rsidRDefault="001F6023">
      <w:pPr>
        <w:pStyle w:val="Standard"/>
      </w:pPr>
      <w:r>
        <w:t>Nazwa:       …........................................................................................................................................</w:t>
      </w:r>
    </w:p>
    <w:p w14:paraId="4AF072DF" w14:textId="77777777" w:rsidR="00925AD5" w:rsidRDefault="00925AD5">
      <w:pPr>
        <w:pStyle w:val="Standard"/>
      </w:pPr>
    </w:p>
    <w:p w14:paraId="0573A1E4" w14:textId="77777777" w:rsidR="00925AD5" w:rsidRDefault="001F6023">
      <w:pPr>
        <w:pStyle w:val="Standard"/>
      </w:pPr>
      <w:r>
        <w:t>Siedziba:    ….........................................................................................................................................</w:t>
      </w:r>
    </w:p>
    <w:p w14:paraId="4016693E" w14:textId="77777777" w:rsidR="00925AD5" w:rsidRDefault="00925AD5">
      <w:pPr>
        <w:pStyle w:val="Standard"/>
      </w:pPr>
    </w:p>
    <w:p w14:paraId="36D038F4" w14:textId="77777777" w:rsidR="00925AD5" w:rsidRDefault="001F6023">
      <w:pPr>
        <w:pStyle w:val="Standard"/>
      </w:pPr>
      <w:r>
        <w:t>Adres poczty elektronicznej: …......................................................................................</w:t>
      </w:r>
    </w:p>
    <w:p w14:paraId="6D25C2C7" w14:textId="77777777" w:rsidR="00925AD5" w:rsidRDefault="001F6023">
      <w:pPr>
        <w:pStyle w:val="Standard"/>
      </w:pPr>
      <w:r>
        <w:t>Numer telefonu</w:t>
      </w:r>
      <w:r w:rsidR="00A90AA4">
        <w:t>/faks</w:t>
      </w:r>
      <w:r>
        <w:t xml:space="preserve">:                     ….....................................................................................  </w:t>
      </w:r>
    </w:p>
    <w:p w14:paraId="5CAE39D6" w14:textId="77777777" w:rsidR="00925AD5" w:rsidRDefault="001F6023">
      <w:pPr>
        <w:pStyle w:val="Standard"/>
      </w:pPr>
      <w:r>
        <w:t>Ja niżej podpisany ….................................................................................................................</w:t>
      </w:r>
    </w:p>
    <w:p w14:paraId="22EDB62A" w14:textId="77777777" w:rsidR="00925AD5" w:rsidRDefault="00925AD5">
      <w:pPr>
        <w:pStyle w:val="Standard"/>
      </w:pPr>
    </w:p>
    <w:p w14:paraId="1472208F" w14:textId="77777777" w:rsidR="00925AD5" w:rsidRDefault="001F6023">
      <w:pPr>
        <w:pStyle w:val="Standard"/>
      </w:pPr>
      <w:r>
        <w:t>Działając w imieniu i na rzecz …..............................................................................................</w:t>
      </w:r>
    </w:p>
    <w:p w14:paraId="7957C35F" w14:textId="77777777" w:rsidR="00925AD5" w:rsidRDefault="00925AD5">
      <w:pPr>
        <w:pStyle w:val="Standard"/>
      </w:pPr>
    </w:p>
    <w:p w14:paraId="36EF00E8" w14:textId="77777777" w:rsidR="00925AD5" w:rsidRDefault="004E771A" w:rsidP="007C0E1A">
      <w:pPr>
        <w:pStyle w:val="Standard"/>
        <w:jc w:val="both"/>
      </w:pPr>
      <w:r>
        <w:t>Odpowiadając na zapytanie ofertowe Nr ……… dotyczącego zamówienia: ………………………………………………………………………………………….,.o</w:t>
      </w:r>
      <w:r w:rsidR="001F6023">
        <w:t>feruję wykonanie przedmiotu zamówienia w pełnym rzeczowym zakresie określonym w zapytaniu cenowym za kwotę:</w:t>
      </w:r>
    </w:p>
    <w:p w14:paraId="0A02A59E" w14:textId="77777777" w:rsidR="00925AD5" w:rsidRDefault="00925AD5">
      <w:pPr>
        <w:pStyle w:val="Standard"/>
      </w:pPr>
    </w:p>
    <w:tbl>
      <w:tblPr>
        <w:tblStyle w:val="Tabela-Siatka"/>
        <w:tblW w:w="11057" w:type="dxa"/>
        <w:tblInd w:w="-856" w:type="dxa"/>
        <w:tblLook w:val="04A0" w:firstRow="1" w:lastRow="0" w:firstColumn="1" w:lastColumn="0" w:noHBand="0" w:noVBand="1"/>
      </w:tblPr>
      <w:tblGrid>
        <w:gridCol w:w="567"/>
        <w:gridCol w:w="2734"/>
        <w:gridCol w:w="842"/>
        <w:gridCol w:w="833"/>
        <w:gridCol w:w="1294"/>
        <w:gridCol w:w="1294"/>
        <w:gridCol w:w="1128"/>
        <w:gridCol w:w="986"/>
        <w:gridCol w:w="1379"/>
      </w:tblGrid>
      <w:tr w:rsidR="007C0E1A" w14:paraId="4F44572A" w14:textId="77777777" w:rsidTr="00D906F5">
        <w:tc>
          <w:tcPr>
            <w:tcW w:w="567" w:type="dxa"/>
          </w:tcPr>
          <w:p w14:paraId="22985001" w14:textId="77777777" w:rsidR="007C0E1A" w:rsidRPr="00510855" w:rsidRDefault="007C0E1A" w:rsidP="009D2F8D">
            <w:pPr>
              <w:pStyle w:val="Standard"/>
              <w:rPr>
                <w:b/>
                <w:sz w:val="20"/>
                <w:szCs w:val="20"/>
              </w:rPr>
            </w:pPr>
            <w:r w:rsidRPr="00510855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2822" w:type="dxa"/>
          </w:tcPr>
          <w:p w14:paraId="4841F348" w14:textId="77777777" w:rsidR="007C0E1A" w:rsidRPr="00510855" w:rsidRDefault="007C0E1A" w:rsidP="009D2F8D">
            <w:pPr>
              <w:pStyle w:val="Standard"/>
              <w:rPr>
                <w:b/>
                <w:sz w:val="20"/>
                <w:szCs w:val="20"/>
              </w:rPr>
            </w:pPr>
            <w:r w:rsidRPr="00510855">
              <w:rPr>
                <w:b/>
                <w:sz w:val="20"/>
                <w:szCs w:val="20"/>
              </w:rPr>
              <w:t>Nazwa usługi</w:t>
            </w:r>
          </w:p>
        </w:tc>
        <w:tc>
          <w:tcPr>
            <w:tcW w:w="864" w:type="dxa"/>
          </w:tcPr>
          <w:p w14:paraId="251EDE7C" w14:textId="77777777" w:rsidR="007C0E1A" w:rsidRPr="00510855" w:rsidRDefault="007C0E1A" w:rsidP="009D2F8D">
            <w:pPr>
              <w:pStyle w:val="Standard"/>
              <w:rPr>
                <w:b/>
                <w:sz w:val="20"/>
                <w:szCs w:val="20"/>
              </w:rPr>
            </w:pPr>
            <w:r w:rsidRPr="00510855">
              <w:rPr>
                <w:b/>
                <w:sz w:val="20"/>
                <w:szCs w:val="20"/>
              </w:rPr>
              <w:t>J.m.</w:t>
            </w:r>
          </w:p>
        </w:tc>
        <w:tc>
          <w:tcPr>
            <w:tcW w:w="851" w:type="dxa"/>
          </w:tcPr>
          <w:p w14:paraId="2C49FFE8" w14:textId="19DAD12B" w:rsidR="007C0E1A" w:rsidRPr="00510855" w:rsidRDefault="003044E5" w:rsidP="009D2F8D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  <w:r w:rsidR="00B948E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</w:tcPr>
          <w:p w14:paraId="2DEB3E59" w14:textId="77777777" w:rsidR="007C0E1A" w:rsidRPr="00510855" w:rsidRDefault="007C0E1A" w:rsidP="009D2F8D">
            <w:pPr>
              <w:pStyle w:val="Standard"/>
              <w:rPr>
                <w:b/>
                <w:sz w:val="20"/>
                <w:szCs w:val="20"/>
              </w:rPr>
            </w:pPr>
            <w:r w:rsidRPr="00510855">
              <w:rPr>
                <w:b/>
                <w:sz w:val="20"/>
                <w:szCs w:val="20"/>
              </w:rPr>
              <w:t>Cena jednostkowa netto</w:t>
            </w:r>
          </w:p>
        </w:tc>
        <w:tc>
          <w:tcPr>
            <w:tcW w:w="1294" w:type="dxa"/>
          </w:tcPr>
          <w:p w14:paraId="34C3B8B8" w14:textId="77777777" w:rsidR="007C0E1A" w:rsidRPr="00510855" w:rsidRDefault="007C0E1A" w:rsidP="009D2F8D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145" w:type="dxa"/>
          </w:tcPr>
          <w:p w14:paraId="53924342" w14:textId="77777777" w:rsidR="007C0E1A" w:rsidRPr="00510855" w:rsidRDefault="007C0E1A" w:rsidP="009D2F8D">
            <w:pPr>
              <w:pStyle w:val="Standard"/>
              <w:rPr>
                <w:b/>
                <w:sz w:val="20"/>
                <w:szCs w:val="20"/>
              </w:rPr>
            </w:pPr>
            <w:r w:rsidRPr="00510855">
              <w:rPr>
                <w:b/>
                <w:sz w:val="20"/>
                <w:szCs w:val="20"/>
              </w:rPr>
              <w:t>Wartość netto (4x5)</w:t>
            </w:r>
          </w:p>
        </w:tc>
        <w:tc>
          <w:tcPr>
            <w:tcW w:w="992" w:type="dxa"/>
          </w:tcPr>
          <w:p w14:paraId="2D2B21B4" w14:textId="77777777" w:rsidR="007C0E1A" w:rsidRPr="00510855" w:rsidRDefault="007C0E1A" w:rsidP="009D2F8D">
            <w:pPr>
              <w:pStyle w:val="Standard"/>
              <w:rPr>
                <w:b/>
                <w:sz w:val="20"/>
                <w:szCs w:val="20"/>
              </w:rPr>
            </w:pPr>
            <w:r w:rsidRPr="00510855">
              <w:rPr>
                <w:b/>
                <w:sz w:val="20"/>
                <w:szCs w:val="20"/>
              </w:rPr>
              <w:t>Podatek VAT</w:t>
            </w:r>
          </w:p>
        </w:tc>
        <w:tc>
          <w:tcPr>
            <w:tcW w:w="1417" w:type="dxa"/>
          </w:tcPr>
          <w:p w14:paraId="6AB8D15A" w14:textId="77777777" w:rsidR="007C0E1A" w:rsidRPr="00510855" w:rsidRDefault="007C0E1A" w:rsidP="009D2F8D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brutto  (7x 8</w:t>
            </w:r>
            <w:r w:rsidRPr="00510855">
              <w:rPr>
                <w:b/>
                <w:sz w:val="20"/>
                <w:szCs w:val="20"/>
              </w:rPr>
              <w:t>)</w:t>
            </w:r>
          </w:p>
        </w:tc>
      </w:tr>
      <w:tr w:rsidR="007C0E1A" w14:paraId="52A60082" w14:textId="77777777" w:rsidTr="00D906F5">
        <w:tc>
          <w:tcPr>
            <w:tcW w:w="567" w:type="dxa"/>
          </w:tcPr>
          <w:p w14:paraId="0BD0CE90" w14:textId="77777777" w:rsidR="007C0E1A" w:rsidRDefault="007C0E1A" w:rsidP="009D2F8D">
            <w:pPr>
              <w:pStyle w:val="Standard"/>
            </w:pPr>
            <w:r>
              <w:t>1</w:t>
            </w:r>
          </w:p>
        </w:tc>
        <w:tc>
          <w:tcPr>
            <w:tcW w:w="2822" w:type="dxa"/>
          </w:tcPr>
          <w:p w14:paraId="649117CB" w14:textId="77777777" w:rsidR="007C0E1A" w:rsidRDefault="007C0E1A" w:rsidP="009D2F8D">
            <w:pPr>
              <w:pStyle w:val="Standard"/>
            </w:pPr>
            <w:r>
              <w:t>2</w:t>
            </w:r>
          </w:p>
        </w:tc>
        <w:tc>
          <w:tcPr>
            <w:tcW w:w="864" w:type="dxa"/>
          </w:tcPr>
          <w:p w14:paraId="2D4AAA67" w14:textId="77777777" w:rsidR="007C0E1A" w:rsidRDefault="007C0E1A" w:rsidP="009D2F8D">
            <w:pPr>
              <w:pStyle w:val="Standard"/>
            </w:pPr>
            <w:r>
              <w:t>3</w:t>
            </w:r>
          </w:p>
        </w:tc>
        <w:tc>
          <w:tcPr>
            <w:tcW w:w="851" w:type="dxa"/>
          </w:tcPr>
          <w:p w14:paraId="2477FB39" w14:textId="77777777" w:rsidR="007C0E1A" w:rsidRDefault="007C0E1A" w:rsidP="009D2F8D">
            <w:pPr>
              <w:pStyle w:val="Standard"/>
            </w:pPr>
            <w:r>
              <w:t>4</w:t>
            </w:r>
          </w:p>
        </w:tc>
        <w:tc>
          <w:tcPr>
            <w:tcW w:w="1105" w:type="dxa"/>
          </w:tcPr>
          <w:p w14:paraId="29ED9053" w14:textId="77777777" w:rsidR="007C0E1A" w:rsidRDefault="007C0E1A" w:rsidP="009D2F8D">
            <w:pPr>
              <w:pStyle w:val="Standard"/>
            </w:pPr>
            <w:r>
              <w:t>5</w:t>
            </w:r>
          </w:p>
        </w:tc>
        <w:tc>
          <w:tcPr>
            <w:tcW w:w="1294" w:type="dxa"/>
          </w:tcPr>
          <w:p w14:paraId="19C69918" w14:textId="77777777" w:rsidR="007C0E1A" w:rsidRDefault="007C0E1A" w:rsidP="009D2F8D">
            <w:pPr>
              <w:pStyle w:val="Standard"/>
            </w:pPr>
            <w:r>
              <w:t>6</w:t>
            </w:r>
          </w:p>
        </w:tc>
        <w:tc>
          <w:tcPr>
            <w:tcW w:w="1145" w:type="dxa"/>
          </w:tcPr>
          <w:p w14:paraId="72EBF87F" w14:textId="77777777" w:rsidR="007C0E1A" w:rsidRDefault="007C0E1A" w:rsidP="009D2F8D">
            <w:pPr>
              <w:pStyle w:val="Standard"/>
            </w:pPr>
            <w:r>
              <w:t>7</w:t>
            </w:r>
          </w:p>
        </w:tc>
        <w:tc>
          <w:tcPr>
            <w:tcW w:w="992" w:type="dxa"/>
          </w:tcPr>
          <w:p w14:paraId="61A9049D" w14:textId="77777777" w:rsidR="007C0E1A" w:rsidRDefault="007C0E1A" w:rsidP="009D2F8D">
            <w:pPr>
              <w:pStyle w:val="Standard"/>
            </w:pPr>
            <w:r>
              <w:t>8</w:t>
            </w:r>
          </w:p>
        </w:tc>
        <w:tc>
          <w:tcPr>
            <w:tcW w:w="1417" w:type="dxa"/>
          </w:tcPr>
          <w:p w14:paraId="2C22EB34" w14:textId="77777777" w:rsidR="007C0E1A" w:rsidRDefault="007C0E1A" w:rsidP="009D2F8D">
            <w:pPr>
              <w:pStyle w:val="Standard"/>
            </w:pPr>
            <w:r>
              <w:t>9</w:t>
            </w:r>
          </w:p>
        </w:tc>
      </w:tr>
      <w:tr w:rsidR="00C541CD" w14:paraId="19A212BE" w14:textId="77777777" w:rsidTr="00D906F5">
        <w:tc>
          <w:tcPr>
            <w:tcW w:w="567" w:type="dxa"/>
          </w:tcPr>
          <w:p w14:paraId="053E2054" w14:textId="66A3976D" w:rsidR="00C541CD" w:rsidRDefault="001B6AC4" w:rsidP="009D2F8D">
            <w:pPr>
              <w:pStyle w:val="Standard"/>
            </w:pPr>
            <w:r>
              <w:t>1</w:t>
            </w:r>
          </w:p>
        </w:tc>
        <w:tc>
          <w:tcPr>
            <w:tcW w:w="2822" w:type="dxa"/>
          </w:tcPr>
          <w:p w14:paraId="3B6AE366" w14:textId="7F4B8791" w:rsidR="00C541CD" w:rsidRPr="00C541CD" w:rsidRDefault="00C541CD" w:rsidP="00C541CD">
            <w:pPr>
              <w:pStyle w:val="Standard"/>
              <w:jc w:val="both"/>
              <w:rPr>
                <w:sz w:val="20"/>
                <w:szCs w:val="20"/>
              </w:rPr>
            </w:pPr>
            <w:r w:rsidRPr="00C541CD">
              <w:rPr>
                <w:rFonts w:cs="Times New Roman"/>
                <w:sz w:val="20"/>
                <w:szCs w:val="20"/>
              </w:rPr>
              <w:t xml:space="preserve">Usuwanie wyrobów zawierających azbest zalegających na posesjach, transport, zdeponowanie </w:t>
            </w:r>
            <w:r>
              <w:rPr>
                <w:rFonts w:cs="Times New Roman"/>
                <w:sz w:val="20"/>
                <w:szCs w:val="20"/>
              </w:rPr>
              <w:t xml:space="preserve">                         </w:t>
            </w:r>
            <w:r w:rsidRPr="00C541CD">
              <w:rPr>
                <w:rFonts w:cs="Times New Roman"/>
                <w:sz w:val="20"/>
                <w:szCs w:val="20"/>
              </w:rPr>
              <w:t>i unieszkodliwienie na składowisku</w:t>
            </w:r>
          </w:p>
        </w:tc>
        <w:tc>
          <w:tcPr>
            <w:tcW w:w="864" w:type="dxa"/>
          </w:tcPr>
          <w:p w14:paraId="0EA29254" w14:textId="111D7872" w:rsidR="00C541CD" w:rsidRDefault="001B6AC4" w:rsidP="009D2F8D">
            <w:pPr>
              <w:pStyle w:val="Standard"/>
            </w:pPr>
            <w:r>
              <w:t>m</w:t>
            </w:r>
            <w:r>
              <w:rPr>
                <w:rFonts w:cs="Times New Roman"/>
              </w:rPr>
              <w:t>²</w:t>
            </w:r>
          </w:p>
        </w:tc>
        <w:tc>
          <w:tcPr>
            <w:tcW w:w="851" w:type="dxa"/>
          </w:tcPr>
          <w:p w14:paraId="0DD464EE" w14:textId="5FE73D34" w:rsidR="00C541CD" w:rsidRPr="00C541CD" w:rsidRDefault="00D906F5" w:rsidP="009D2F8D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2 281 </w:t>
            </w:r>
          </w:p>
        </w:tc>
        <w:tc>
          <w:tcPr>
            <w:tcW w:w="1105" w:type="dxa"/>
          </w:tcPr>
          <w:p w14:paraId="2830ABB8" w14:textId="77777777" w:rsidR="00C541CD" w:rsidRDefault="00C541CD" w:rsidP="009D2F8D">
            <w:pPr>
              <w:pStyle w:val="Standard"/>
            </w:pPr>
          </w:p>
        </w:tc>
        <w:tc>
          <w:tcPr>
            <w:tcW w:w="1294" w:type="dxa"/>
          </w:tcPr>
          <w:p w14:paraId="6E388097" w14:textId="77777777" w:rsidR="00C541CD" w:rsidRDefault="00C541CD" w:rsidP="009D2F8D">
            <w:pPr>
              <w:pStyle w:val="Standard"/>
            </w:pPr>
          </w:p>
        </w:tc>
        <w:tc>
          <w:tcPr>
            <w:tcW w:w="1145" w:type="dxa"/>
          </w:tcPr>
          <w:p w14:paraId="08AA1D64" w14:textId="77777777" w:rsidR="00C541CD" w:rsidRDefault="00C541CD" w:rsidP="009D2F8D">
            <w:pPr>
              <w:pStyle w:val="Standard"/>
            </w:pPr>
          </w:p>
        </w:tc>
        <w:tc>
          <w:tcPr>
            <w:tcW w:w="992" w:type="dxa"/>
          </w:tcPr>
          <w:p w14:paraId="0136349D" w14:textId="77777777" w:rsidR="00C541CD" w:rsidRDefault="00C541CD" w:rsidP="009D2F8D">
            <w:pPr>
              <w:pStyle w:val="Standard"/>
            </w:pPr>
          </w:p>
        </w:tc>
        <w:tc>
          <w:tcPr>
            <w:tcW w:w="1417" w:type="dxa"/>
          </w:tcPr>
          <w:p w14:paraId="178D0FC1" w14:textId="77777777" w:rsidR="00C541CD" w:rsidRDefault="00C541CD" w:rsidP="009D2F8D">
            <w:pPr>
              <w:pStyle w:val="Standard"/>
            </w:pPr>
          </w:p>
        </w:tc>
      </w:tr>
      <w:tr w:rsidR="007C0E1A" w14:paraId="46BCD9D7" w14:textId="77777777" w:rsidTr="00C541CD">
        <w:tc>
          <w:tcPr>
            <w:tcW w:w="6209" w:type="dxa"/>
            <w:gridSpan w:val="5"/>
          </w:tcPr>
          <w:p w14:paraId="645325BC" w14:textId="77777777" w:rsidR="007C0E1A" w:rsidRDefault="007C0E1A" w:rsidP="009D2F8D">
            <w:pPr>
              <w:pStyle w:val="Standard"/>
              <w:rPr>
                <w:b/>
              </w:rPr>
            </w:pPr>
            <w:r w:rsidRPr="00A71564">
              <w:rPr>
                <w:b/>
              </w:rPr>
              <w:t>Razem</w:t>
            </w:r>
          </w:p>
          <w:p w14:paraId="64DB8200" w14:textId="77777777" w:rsidR="00B13ADE" w:rsidRPr="00A71564" w:rsidRDefault="00B13ADE" w:rsidP="009D2F8D">
            <w:pPr>
              <w:pStyle w:val="Standard"/>
              <w:rPr>
                <w:b/>
              </w:rPr>
            </w:pPr>
          </w:p>
        </w:tc>
        <w:tc>
          <w:tcPr>
            <w:tcW w:w="1294" w:type="dxa"/>
          </w:tcPr>
          <w:p w14:paraId="541718A2" w14:textId="77777777" w:rsidR="007C0E1A" w:rsidRDefault="007C0E1A" w:rsidP="009D2F8D">
            <w:pPr>
              <w:pStyle w:val="Standard"/>
            </w:pPr>
          </w:p>
        </w:tc>
        <w:tc>
          <w:tcPr>
            <w:tcW w:w="1145" w:type="dxa"/>
          </w:tcPr>
          <w:p w14:paraId="1518E881" w14:textId="77777777" w:rsidR="007C0E1A" w:rsidRDefault="007C0E1A" w:rsidP="009D2F8D">
            <w:pPr>
              <w:pStyle w:val="Standard"/>
            </w:pPr>
          </w:p>
        </w:tc>
        <w:tc>
          <w:tcPr>
            <w:tcW w:w="992" w:type="dxa"/>
          </w:tcPr>
          <w:p w14:paraId="779C54AF" w14:textId="77777777" w:rsidR="007C0E1A" w:rsidRDefault="007C0E1A" w:rsidP="009D2F8D">
            <w:pPr>
              <w:pStyle w:val="Standard"/>
            </w:pPr>
          </w:p>
        </w:tc>
        <w:tc>
          <w:tcPr>
            <w:tcW w:w="1417" w:type="dxa"/>
          </w:tcPr>
          <w:p w14:paraId="4369A3C7" w14:textId="77777777" w:rsidR="007C0E1A" w:rsidRDefault="007C0E1A" w:rsidP="009D2F8D">
            <w:pPr>
              <w:pStyle w:val="Standard"/>
            </w:pPr>
          </w:p>
        </w:tc>
      </w:tr>
    </w:tbl>
    <w:p w14:paraId="55FDF10F" w14:textId="77777777" w:rsidR="00C467BB" w:rsidRDefault="00C467BB" w:rsidP="00C467BB">
      <w:pPr>
        <w:jc w:val="both"/>
        <w:rPr>
          <w:kern w:val="3"/>
          <w:lang w:eastAsia="zh-CN"/>
        </w:rPr>
      </w:pPr>
    </w:p>
    <w:p w14:paraId="0A15B221" w14:textId="77777777" w:rsidR="00C467BB" w:rsidRPr="004E771A" w:rsidRDefault="003044E5" w:rsidP="00C467BB">
      <w:pPr>
        <w:jc w:val="both"/>
        <w:rPr>
          <w:bCs/>
        </w:rPr>
      </w:pPr>
      <w:r w:rsidRPr="004E771A">
        <w:rPr>
          <w:bCs/>
        </w:rPr>
        <w:t xml:space="preserve">Wartość </w:t>
      </w:r>
      <w:r w:rsidR="004E771A">
        <w:rPr>
          <w:bCs/>
        </w:rPr>
        <w:t xml:space="preserve"> zamówienia za cenę netto</w:t>
      </w:r>
      <w:r w:rsidR="00C467BB" w:rsidRPr="004E771A">
        <w:rPr>
          <w:bCs/>
        </w:rPr>
        <w:t xml:space="preserve"> wynosi: …...............</w:t>
      </w:r>
      <w:r w:rsidR="004E771A">
        <w:rPr>
          <w:bCs/>
        </w:rPr>
        <w:t xml:space="preserve">...................... zł </w:t>
      </w:r>
      <w:r w:rsidR="004E771A" w:rsidRPr="004E771A">
        <w:rPr>
          <w:bCs/>
        </w:rPr>
        <w:t>;</w:t>
      </w:r>
    </w:p>
    <w:p w14:paraId="7D5F621E" w14:textId="77777777" w:rsidR="004E771A" w:rsidRPr="004E771A" w:rsidRDefault="004E771A" w:rsidP="00C467BB">
      <w:pPr>
        <w:jc w:val="both"/>
        <w:rPr>
          <w:bCs/>
          <w:vertAlign w:val="superscript"/>
        </w:rPr>
      </w:pPr>
      <w:r w:rsidRPr="004E771A">
        <w:rPr>
          <w:bCs/>
        </w:rPr>
        <w:t>Obowiązujący podatek VAT …</w:t>
      </w:r>
      <w:r>
        <w:rPr>
          <w:bCs/>
        </w:rPr>
        <w:t>…..</w:t>
      </w:r>
      <w:r w:rsidRPr="004E771A">
        <w:rPr>
          <w:bCs/>
        </w:rPr>
        <w:t>% ………………………………… zł</w:t>
      </w:r>
      <w:r>
        <w:rPr>
          <w:bCs/>
        </w:rPr>
        <w:t>;</w:t>
      </w:r>
    </w:p>
    <w:p w14:paraId="4F4419B3" w14:textId="77777777" w:rsidR="004E771A" w:rsidRPr="004E771A" w:rsidRDefault="004E771A" w:rsidP="00C467BB">
      <w:pPr>
        <w:jc w:val="both"/>
      </w:pPr>
      <w:r w:rsidRPr="004E771A">
        <w:t>Cena brutto ………………………..zł</w:t>
      </w:r>
    </w:p>
    <w:p w14:paraId="029ACB29" w14:textId="77777777" w:rsidR="00C467BB" w:rsidRPr="004E771A" w:rsidRDefault="00C467BB" w:rsidP="00C467BB">
      <w:pPr>
        <w:jc w:val="both"/>
      </w:pPr>
      <w:r w:rsidRPr="004E771A">
        <w:t>( słownie: …………………………………………………………………………………………)</w:t>
      </w:r>
    </w:p>
    <w:p w14:paraId="0770A34A" w14:textId="77777777" w:rsidR="007C0E1A" w:rsidRPr="004E771A" w:rsidRDefault="007C0E1A" w:rsidP="007C0E1A">
      <w:pPr>
        <w:pStyle w:val="Standard"/>
      </w:pPr>
    </w:p>
    <w:p w14:paraId="0734F4A0" w14:textId="77777777" w:rsidR="00925AD5" w:rsidRDefault="00925AD5">
      <w:pPr>
        <w:pStyle w:val="Standard"/>
      </w:pPr>
    </w:p>
    <w:p w14:paraId="15996513" w14:textId="77777777" w:rsidR="00925AD5" w:rsidRDefault="001F6023" w:rsidP="00B13ADE">
      <w:pPr>
        <w:pStyle w:val="Standard"/>
        <w:numPr>
          <w:ilvl w:val="0"/>
          <w:numId w:val="1"/>
        </w:numPr>
        <w:jc w:val="both"/>
      </w:pPr>
      <w:r>
        <w:t>Oświadczam, że zapoznałem się z opisem przedmiotu zamówienia i nie wnoszę do niego zastrzeżeń i uwag.</w:t>
      </w:r>
    </w:p>
    <w:p w14:paraId="38C75502" w14:textId="77777777" w:rsidR="004E771A" w:rsidRDefault="004E771A" w:rsidP="00B13ADE">
      <w:pPr>
        <w:pStyle w:val="Standard"/>
        <w:numPr>
          <w:ilvl w:val="0"/>
          <w:numId w:val="1"/>
        </w:numPr>
        <w:jc w:val="both"/>
      </w:pPr>
      <w:r>
        <w:t>Oświadczamy, że firma jest płatnikiem podatku VAT o numerze identyfikacyjnym NIP………………….. .</w:t>
      </w:r>
    </w:p>
    <w:p w14:paraId="52150F22" w14:textId="77777777" w:rsidR="00925AD5" w:rsidRDefault="001F6023" w:rsidP="00B13ADE">
      <w:pPr>
        <w:pStyle w:val="Standard"/>
        <w:numPr>
          <w:ilvl w:val="0"/>
          <w:numId w:val="1"/>
        </w:numPr>
        <w:jc w:val="both"/>
      </w:pPr>
      <w:r>
        <w:t>Wyrażam zgodę na warunki i płatnoś</w:t>
      </w:r>
      <w:r w:rsidR="003044E5">
        <w:t>ci określone w zapytaniu ofertowym</w:t>
      </w:r>
      <w:r>
        <w:t>.</w:t>
      </w:r>
    </w:p>
    <w:p w14:paraId="0CF26A4A" w14:textId="77777777" w:rsidR="007C0E1A" w:rsidRDefault="007C0E1A" w:rsidP="00B13ADE">
      <w:pPr>
        <w:pStyle w:val="Standard"/>
        <w:numPr>
          <w:ilvl w:val="0"/>
          <w:numId w:val="1"/>
        </w:numPr>
        <w:jc w:val="both"/>
      </w:pPr>
      <w:r>
        <w:t>Uzyskaliśmy wszelkie niezbędne informacje do przygotowania oferty i wykonania zamówienia,</w:t>
      </w:r>
    </w:p>
    <w:p w14:paraId="4AE451AE" w14:textId="77777777" w:rsidR="007C0E1A" w:rsidRDefault="007C0E1A" w:rsidP="00B13ADE">
      <w:pPr>
        <w:pStyle w:val="Standard"/>
        <w:numPr>
          <w:ilvl w:val="0"/>
          <w:numId w:val="1"/>
        </w:numPr>
        <w:jc w:val="both"/>
      </w:pPr>
      <w:r>
        <w:t>W przypadku udzielenia nam zamówienia zobowiązujemy się do zawarcia umowy w miejscu i terminie wskazanym przez Zamawiającego,</w:t>
      </w:r>
    </w:p>
    <w:p w14:paraId="341E4DEA" w14:textId="77777777" w:rsidR="00925AD5" w:rsidRDefault="007C0E1A" w:rsidP="00264369">
      <w:pPr>
        <w:pStyle w:val="Standard"/>
        <w:numPr>
          <w:ilvl w:val="0"/>
          <w:numId w:val="1"/>
        </w:numPr>
        <w:jc w:val="both"/>
      </w:pPr>
      <w:r>
        <w:t xml:space="preserve">Do oferty dołączono następujące dokumenty – Wykonawca zobowiązany jest sporządzić </w:t>
      </w:r>
      <w:r>
        <w:lastRenderedPageBreak/>
        <w:t>wykaz załączonych do</w:t>
      </w:r>
      <w:r w:rsidR="00264369">
        <w:t xml:space="preserve"> oferty oświadczeń i dokumentów</w:t>
      </w:r>
    </w:p>
    <w:p w14:paraId="099FCB59" w14:textId="77777777" w:rsidR="001B7330" w:rsidRDefault="001B7330" w:rsidP="001B7330">
      <w:pPr>
        <w:pStyle w:val="Standard"/>
        <w:ind w:left="720"/>
        <w:jc w:val="both"/>
      </w:pPr>
    </w:p>
    <w:p w14:paraId="5248D7CB" w14:textId="77777777" w:rsidR="001B7330" w:rsidRDefault="001B7330" w:rsidP="001B7330">
      <w:pPr>
        <w:pStyle w:val="Standard"/>
        <w:jc w:val="both"/>
      </w:pPr>
    </w:p>
    <w:p w14:paraId="4F8B6501" w14:textId="77777777" w:rsidR="001B7330" w:rsidRDefault="001B7330" w:rsidP="001B7330">
      <w:pPr>
        <w:pStyle w:val="Standard"/>
        <w:jc w:val="both"/>
      </w:pPr>
    </w:p>
    <w:p w14:paraId="31AEC489" w14:textId="77777777" w:rsidR="001B7330" w:rsidRDefault="001B7330" w:rsidP="001B7330">
      <w:pPr>
        <w:pStyle w:val="Standard"/>
        <w:jc w:val="both"/>
      </w:pPr>
      <w:r>
        <w:t>Do oferty załączam:</w:t>
      </w:r>
    </w:p>
    <w:p w14:paraId="18B68833" w14:textId="77777777" w:rsidR="001B7330" w:rsidRDefault="001B7330" w:rsidP="001B7330">
      <w:pPr>
        <w:pStyle w:val="Standard"/>
        <w:jc w:val="both"/>
      </w:pPr>
    </w:p>
    <w:p w14:paraId="2D93CA7F" w14:textId="77777777" w:rsidR="001B7330" w:rsidRDefault="001B7330" w:rsidP="001B7330">
      <w:pPr>
        <w:pStyle w:val="Standard"/>
        <w:numPr>
          <w:ilvl w:val="0"/>
          <w:numId w:val="6"/>
        </w:numPr>
        <w:jc w:val="both"/>
      </w:pPr>
      <w:r>
        <w:t>………………………………………………………………………………………………;</w:t>
      </w:r>
    </w:p>
    <w:p w14:paraId="19CC25EF" w14:textId="77777777" w:rsidR="001B7330" w:rsidRDefault="001B7330" w:rsidP="001B7330">
      <w:pPr>
        <w:pStyle w:val="Standard"/>
        <w:numPr>
          <w:ilvl w:val="0"/>
          <w:numId w:val="6"/>
        </w:numPr>
        <w:jc w:val="both"/>
      </w:pPr>
      <w:r>
        <w:t>………………………………………………………………………………………………;</w:t>
      </w:r>
    </w:p>
    <w:p w14:paraId="47D7F35A" w14:textId="77777777" w:rsidR="001B7330" w:rsidRDefault="001B7330" w:rsidP="001B7330">
      <w:pPr>
        <w:pStyle w:val="Standard"/>
        <w:numPr>
          <w:ilvl w:val="0"/>
          <w:numId w:val="6"/>
        </w:numPr>
        <w:jc w:val="both"/>
      </w:pPr>
      <w:r>
        <w:t>………………………………………………………………………………………………;</w:t>
      </w:r>
    </w:p>
    <w:p w14:paraId="429FA002" w14:textId="77777777" w:rsidR="001B7330" w:rsidRDefault="001B7330" w:rsidP="001B7330">
      <w:pPr>
        <w:pStyle w:val="Standard"/>
        <w:numPr>
          <w:ilvl w:val="0"/>
          <w:numId w:val="6"/>
        </w:numPr>
        <w:jc w:val="both"/>
      </w:pPr>
      <w:r>
        <w:t>………………………………………………………………………………………………;</w:t>
      </w:r>
    </w:p>
    <w:p w14:paraId="00CA3E2E" w14:textId="77777777" w:rsidR="001B7330" w:rsidRDefault="001B7330" w:rsidP="001B7330">
      <w:pPr>
        <w:pStyle w:val="Standard"/>
        <w:numPr>
          <w:ilvl w:val="0"/>
          <w:numId w:val="6"/>
        </w:numPr>
        <w:jc w:val="both"/>
      </w:pPr>
      <w:r>
        <w:t>………………………………………………………………………………………………;</w:t>
      </w:r>
    </w:p>
    <w:p w14:paraId="69C008D4" w14:textId="77777777" w:rsidR="001B7330" w:rsidRDefault="001B7330" w:rsidP="001B7330">
      <w:pPr>
        <w:pStyle w:val="Standard"/>
        <w:jc w:val="both"/>
      </w:pPr>
    </w:p>
    <w:p w14:paraId="071FADF9" w14:textId="77777777" w:rsidR="001B7330" w:rsidRDefault="001B7330" w:rsidP="001B7330">
      <w:pPr>
        <w:pStyle w:val="Standard"/>
        <w:jc w:val="both"/>
      </w:pPr>
    </w:p>
    <w:p w14:paraId="6561D92F" w14:textId="77777777" w:rsidR="001B7330" w:rsidRDefault="001B7330" w:rsidP="001B7330">
      <w:pPr>
        <w:pStyle w:val="Standard"/>
        <w:jc w:val="both"/>
      </w:pPr>
    </w:p>
    <w:p w14:paraId="75D5D4F6" w14:textId="77777777" w:rsidR="001B7330" w:rsidRDefault="001B7330" w:rsidP="001B7330">
      <w:pPr>
        <w:pStyle w:val="Standard"/>
        <w:jc w:val="both"/>
      </w:pPr>
    </w:p>
    <w:p w14:paraId="2757C8FF" w14:textId="77777777" w:rsidR="00264369" w:rsidRDefault="00264369" w:rsidP="00264369">
      <w:pPr>
        <w:pStyle w:val="Standard"/>
        <w:jc w:val="both"/>
      </w:pPr>
    </w:p>
    <w:p w14:paraId="6DC69A34" w14:textId="77777777" w:rsidR="00925AD5" w:rsidRDefault="001F6023">
      <w:pPr>
        <w:pStyle w:val="Standard"/>
        <w:jc w:val="center"/>
      </w:pPr>
      <w:r>
        <w:t xml:space="preserve">                                    </w:t>
      </w:r>
      <w:r w:rsidR="007C0E1A">
        <w:t xml:space="preserve">               </w:t>
      </w:r>
      <w:r>
        <w:t xml:space="preserve">….....................................       </w:t>
      </w:r>
      <w:r w:rsidR="007C0E1A">
        <w:t xml:space="preserve">            </w:t>
      </w:r>
      <w:r>
        <w:t>…....................................</w:t>
      </w:r>
    </w:p>
    <w:p w14:paraId="7716A63D" w14:textId="77777777" w:rsidR="00925AD5" w:rsidRDefault="001F6023" w:rsidP="00264369">
      <w:pPr>
        <w:pStyle w:val="Standard"/>
        <w:jc w:val="center"/>
      </w:pPr>
      <w:r>
        <w:t xml:space="preserve">                                                             (</w:t>
      </w:r>
      <w:r>
        <w:rPr>
          <w:sz w:val="18"/>
          <w:szCs w:val="18"/>
        </w:rPr>
        <w:t>pieczątka Wykonawcy)                                     (data</w:t>
      </w:r>
      <w:r w:rsidR="00264369">
        <w:rPr>
          <w:sz w:val="18"/>
          <w:szCs w:val="18"/>
        </w:rPr>
        <w:t xml:space="preserve"> i podpis Wykonawcy)          </w:t>
      </w:r>
    </w:p>
    <w:p w14:paraId="71732E73" w14:textId="77777777" w:rsidR="00D60330" w:rsidRDefault="00D60330">
      <w:pPr>
        <w:pStyle w:val="Standard"/>
        <w:jc w:val="center"/>
      </w:pPr>
    </w:p>
    <w:p w14:paraId="6AC9F234" w14:textId="77777777" w:rsidR="00D60330" w:rsidRDefault="00D60330">
      <w:pPr>
        <w:pStyle w:val="Standard"/>
        <w:jc w:val="center"/>
      </w:pPr>
    </w:p>
    <w:p w14:paraId="4D80B1C3" w14:textId="77777777" w:rsidR="00D60330" w:rsidRDefault="00D60330" w:rsidP="00D60330">
      <w:pPr>
        <w:spacing w:line="276" w:lineRule="auto"/>
        <w:jc w:val="center"/>
        <w:rPr>
          <w:rFonts w:eastAsia="Lucida Sans Unicode" w:cs="Times New Roman"/>
          <w:b/>
          <w:kern w:val="2"/>
          <w:lang w:eastAsia="ar-SA" w:bidi="ar-SA"/>
        </w:rPr>
      </w:pPr>
      <w:r>
        <w:rPr>
          <w:rFonts w:eastAsia="Lucida Sans Unicode" w:cs="Times New Roman"/>
          <w:b/>
          <w:kern w:val="2"/>
          <w:lang w:eastAsia="ar-SA" w:bidi="ar-SA"/>
        </w:rPr>
        <w:t>Oświadczenie</w:t>
      </w:r>
    </w:p>
    <w:p w14:paraId="5D306A05" w14:textId="77777777" w:rsidR="00D60330" w:rsidRDefault="00D60330" w:rsidP="00D60330">
      <w:pPr>
        <w:spacing w:line="276" w:lineRule="auto"/>
        <w:jc w:val="both"/>
        <w:rPr>
          <w:rFonts w:eastAsia="Lucida Sans Unicode" w:cs="Times New Roman"/>
          <w:kern w:val="2"/>
          <w:lang w:eastAsia="ar-SA" w:bidi="ar-SA"/>
        </w:rPr>
      </w:pPr>
      <w:r>
        <w:rPr>
          <w:rFonts w:eastAsia="Lucida Sans Unicode" w:cs="Times New Roman"/>
          <w:kern w:val="2"/>
          <w:lang w:eastAsia="ar-SA" w:bidi="ar-SA"/>
        </w:rPr>
        <w:t>Oświadczenie - zgoda na przetwarzanie danych osobowych zgodnej z art. 4 ust.11 Rozporządzenia Parlamentu Europejskiego i Rady UE o ochronie danych osobowych 2016/679 (dalej, jako RODO lub Rozporządzenie)</w:t>
      </w:r>
    </w:p>
    <w:p w14:paraId="25602D0A" w14:textId="77777777" w:rsidR="00D60330" w:rsidRDefault="00D60330" w:rsidP="00D60330">
      <w:pPr>
        <w:widowControl/>
        <w:numPr>
          <w:ilvl w:val="0"/>
          <w:numId w:val="7"/>
        </w:numPr>
        <w:suppressAutoHyphens w:val="0"/>
        <w:autoSpaceDN w:val="0"/>
        <w:spacing w:after="200" w:line="276" w:lineRule="auto"/>
        <w:contextualSpacing/>
        <w:jc w:val="both"/>
        <w:rPr>
          <w:rFonts w:eastAsia="Lucida Sans Unicode" w:cs="Times New Roman"/>
          <w:kern w:val="2"/>
          <w:lang w:eastAsia="ar-SA" w:bidi="ar-SA"/>
        </w:rPr>
      </w:pPr>
      <w:r>
        <w:rPr>
          <w:rFonts w:eastAsia="Lucida Sans Unicode" w:cs="Times New Roman"/>
          <w:kern w:val="2"/>
          <w:lang w:eastAsia="ar-SA" w:bidi="ar-SA"/>
        </w:rPr>
        <w:t>Wyrażam zgodę na przetwarzanie moich danych osobowych przez administratora tj.: Wójta Gminy Smyków w celu realizacji w/w zadania.</w:t>
      </w:r>
    </w:p>
    <w:p w14:paraId="75ACAFB2" w14:textId="77777777" w:rsidR="00D60330" w:rsidRDefault="00D60330" w:rsidP="00D60330">
      <w:pPr>
        <w:widowControl/>
        <w:numPr>
          <w:ilvl w:val="0"/>
          <w:numId w:val="7"/>
        </w:numPr>
        <w:suppressAutoHyphens w:val="0"/>
        <w:autoSpaceDN w:val="0"/>
        <w:spacing w:after="200" w:line="276" w:lineRule="auto"/>
        <w:contextualSpacing/>
        <w:jc w:val="both"/>
        <w:rPr>
          <w:rFonts w:eastAsia="Lucida Sans Unicode" w:cs="Times New Roman"/>
          <w:kern w:val="2"/>
          <w:lang w:eastAsia="ar-SA" w:bidi="ar-SA"/>
        </w:rPr>
      </w:pPr>
      <w:r>
        <w:rPr>
          <w:rFonts w:eastAsia="Lucida Sans Unicode" w:cs="Times New Roman"/>
          <w:kern w:val="2"/>
          <w:lang w:eastAsia="ar-SA" w:bidi="ar-SA"/>
        </w:rPr>
        <w:t>Podaję dane osobowe dobrowolnie i oświadczam, że są one zgodne z prawdą.</w:t>
      </w:r>
    </w:p>
    <w:p w14:paraId="7CDD4269" w14:textId="69483421" w:rsidR="00D60330" w:rsidRDefault="00D60330" w:rsidP="00D60330">
      <w:pPr>
        <w:widowControl/>
        <w:numPr>
          <w:ilvl w:val="0"/>
          <w:numId w:val="7"/>
        </w:numPr>
        <w:suppressAutoHyphens w:val="0"/>
        <w:autoSpaceDN w:val="0"/>
        <w:spacing w:after="200" w:line="276" w:lineRule="auto"/>
        <w:contextualSpacing/>
        <w:jc w:val="both"/>
        <w:rPr>
          <w:rFonts w:eastAsia="Lucida Sans Unicode" w:cs="Times New Roman"/>
          <w:kern w:val="2"/>
          <w:lang w:eastAsia="ar-SA" w:bidi="ar-SA"/>
        </w:rPr>
      </w:pPr>
      <w:r>
        <w:rPr>
          <w:rFonts w:eastAsia="Lucida Sans Unicode" w:cs="Times New Roman"/>
          <w:kern w:val="2"/>
          <w:lang w:eastAsia="ar-SA" w:bidi="ar-SA"/>
        </w:rPr>
        <w:t>Zapoznałem (-</w:t>
      </w:r>
      <w:proofErr w:type="spellStart"/>
      <w:r>
        <w:rPr>
          <w:rFonts w:eastAsia="Lucida Sans Unicode" w:cs="Times New Roman"/>
          <w:kern w:val="2"/>
          <w:lang w:eastAsia="ar-SA" w:bidi="ar-SA"/>
        </w:rPr>
        <w:t>am</w:t>
      </w:r>
      <w:proofErr w:type="spellEnd"/>
      <w:r>
        <w:rPr>
          <w:rFonts w:eastAsia="Lucida Sans Unicode" w:cs="Times New Roman"/>
          <w:kern w:val="2"/>
          <w:lang w:eastAsia="ar-SA" w:bidi="ar-SA"/>
        </w:rPr>
        <w:t>) się z treścią klauzuli informacyjnej, w tym z informacją  o celu i sposobach przetwarzania danych osobowych 2016/679 (dalej, jako RODO lub Rozporządzenie)</w:t>
      </w:r>
    </w:p>
    <w:p w14:paraId="1204CB7B" w14:textId="77777777" w:rsidR="007343B7" w:rsidRDefault="007343B7" w:rsidP="007343B7">
      <w:pPr>
        <w:widowControl/>
        <w:suppressAutoHyphens w:val="0"/>
        <w:autoSpaceDN w:val="0"/>
        <w:spacing w:after="200" w:line="276" w:lineRule="auto"/>
        <w:ind w:left="375"/>
        <w:contextualSpacing/>
        <w:jc w:val="both"/>
        <w:rPr>
          <w:rFonts w:eastAsia="Lucida Sans Unicode" w:cs="Times New Roman"/>
          <w:kern w:val="2"/>
          <w:lang w:eastAsia="ar-SA" w:bidi="ar-SA"/>
        </w:rPr>
      </w:pPr>
    </w:p>
    <w:p w14:paraId="4F49B4FF" w14:textId="77777777" w:rsidR="00D60330" w:rsidRDefault="00D60330" w:rsidP="00D60330">
      <w:pPr>
        <w:jc w:val="both"/>
        <w:rPr>
          <w:rFonts w:eastAsia="Lucida Sans Unicode" w:cs="Times New Roman"/>
          <w:kern w:val="2"/>
          <w:lang w:eastAsia="ar-SA" w:bidi="ar-SA"/>
        </w:rPr>
      </w:pPr>
    </w:p>
    <w:p w14:paraId="59B18868" w14:textId="77777777" w:rsidR="00D60330" w:rsidRDefault="00D60330" w:rsidP="00D60330">
      <w:pPr>
        <w:spacing w:line="360" w:lineRule="auto"/>
        <w:jc w:val="right"/>
        <w:rPr>
          <w:rFonts w:eastAsia="Lucida Sans Unicode" w:cs="Times New Roman"/>
          <w:kern w:val="2"/>
          <w:lang w:eastAsia="ar-SA" w:bidi="ar-SA"/>
        </w:rPr>
      </w:pPr>
      <w:r>
        <w:rPr>
          <w:rFonts w:eastAsia="Lucida Sans Unicode" w:cs="Times New Roman"/>
          <w:kern w:val="2"/>
          <w:lang w:eastAsia="ar-SA" w:bidi="ar-SA"/>
        </w:rPr>
        <w:t>………………………………….</w:t>
      </w:r>
    </w:p>
    <w:p w14:paraId="0ACADB98" w14:textId="0B3C95F0" w:rsidR="00D60330" w:rsidRPr="007343B7" w:rsidRDefault="00D60330" w:rsidP="00D60330">
      <w:pPr>
        <w:rPr>
          <w:sz w:val="20"/>
          <w:szCs w:val="20"/>
        </w:rPr>
      </w:pPr>
      <w:r>
        <w:rPr>
          <w:rFonts w:eastAsia="Lucida Sans Unicode" w:cs="Times New Roman"/>
          <w:kern w:val="2"/>
          <w:lang w:eastAsia="ar-SA" w:bidi="ar-SA"/>
        </w:rPr>
        <w:t xml:space="preserve">   </w:t>
      </w:r>
      <w:r>
        <w:rPr>
          <w:rFonts w:eastAsia="Lucida Sans Unicode" w:cs="Times New Roman"/>
          <w:kern w:val="2"/>
          <w:lang w:eastAsia="ar-SA" w:bidi="ar-SA"/>
        </w:rPr>
        <w:tab/>
      </w:r>
      <w:r>
        <w:rPr>
          <w:rFonts w:eastAsia="Lucida Sans Unicode" w:cs="Times New Roman"/>
          <w:kern w:val="2"/>
          <w:lang w:eastAsia="ar-SA" w:bidi="ar-SA"/>
        </w:rPr>
        <w:tab/>
      </w:r>
      <w:r>
        <w:rPr>
          <w:rFonts w:eastAsia="Lucida Sans Unicode" w:cs="Times New Roman"/>
          <w:kern w:val="2"/>
          <w:lang w:eastAsia="ar-SA" w:bidi="ar-SA"/>
        </w:rPr>
        <w:tab/>
      </w:r>
      <w:r>
        <w:rPr>
          <w:rFonts w:eastAsia="Lucida Sans Unicode" w:cs="Times New Roman"/>
          <w:kern w:val="2"/>
          <w:lang w:eastAsia="ar-SA" w:bidi="ar-SA"/>
        </w:rPr>
        <w:tab/>
      </w:r>
      <w:r>
        <w:rPr>
          <w:rFonts w:eastAsia="Lucida Sans Unicode" w:cs="Times New Roman"/>
          <w:kern w:val="2"/>
          <w:lang w:eastAsia="ar-SA" w:bidi="ar-SA"/>
        </w:rPr>
        <w:tab/>
      </w:r>
      <w:r>
        <w:rPr>
          <w:rFonts w:eastAsia="Lucida Sans Unicode" w:cs="Times New Roman"/>
          <w:kern w:val="2"/>
          <w:lang w:eastAsia="ar-SA" w:bidi="ar-SA"/>
        </w:rPr>
        <w:tab/>
      </w:r>
      <w:r>
        <w:rPr>
          <w:rFonts w:eastAsia="Lucida Sans Unicode" w:cs="Times New Roman"/>
          <w:kern w:val="2"/>
          <w:lang w:eastAsia="ar-SA" w:bidi="ar-SA"/>
        </w:rPr>
        <w:tab/>
      </w:r>
      <w:r>
        <w:rPr>
          <w:rFonts w:eastAsia="Lucida Sans Unicode" w:cs="Times New Roman"/>
          <w:kern w:val="2"/>
          <w:lang w:eastAsia="ar-SA" w:bidi="ar-SA"/>
        </w:rPr>
        <w:tab/>
      </w:r>
      <w:r w:rsidRPr="007343B7">
        <w:rPr>
          <w:rFonts w:eastAsia="Lucida Sans Unicode" w:cs="Times New Roman"/>
          <w:kern w:val="2"/>
          <w:sz w:val="20"/>
          <w:szCs w:val="20"/>
          <w:lang w:eastAsia="ar-SA" w:bidi="ar-SA"/>
        </w:rPr>
        <w:t xml:space="preserve">                </w:t>
      </w:r>
      <w:r w:rsidR="007343B7">
        <w:rPr>
          <w:rFonts w:eastAsia="Lucida Sans Unicode" w:cs="Times New Roman"/>
          <w:kern w:val="2"/>
          <w:sz w:val="20"/>
          <w:szCs w:val="20"/>
          <w:lang w:eastAsia="ar-SA" w:bidi="ar-SA"/>
        </w:rPr>
        <w:t xml:space="preserve">               </w:t>
      </w:r>
      <w:r w:rsidRPr="007343B7">
        <w:rPr>
          <w:rFonts w:eastAsia="Lucida Sans Unicode" w:cs="Times New Roman"/>
          <w:kern w:val="2"/>
          <w:sz w:val="20"/>
          <w:szCs w:val="20"/>
          <w:lang w:eastAsia="ar-SA" w:bidi="ar-SA"/>
        </w:rPr>
        <w:t>(data, czytelny podpis</w:t>
      </w:r>
      <w:r w:rsidR="007343B7" w:rsidRPr="007343B7">
        <w:rPr>
          <w:rFonts w:eastAsia="Lucida Sans Unicode" w:cs="Times New Roman"/>
          <w:kern w:val="2"/>
          <w:sz w:val="20"/>
          <w:szCs w:val="20"/>
          <w:lang w:eastAsia="ar-SA" w:bidi="ar-SA"/>
        </w:rPr>
        <w:t>)</w:t>
      </w:r>
    </w:p>
    <w:p w14:paraId="3AF45AFC" w14:textId="77777777" w:rsidR="00925AD5" w:rsidRDefault="001F6023">
      <w:pPr>
        <w:pStyle w:val="Standard"/>
        <w:jc w:val="center"/>
      </w:pPr>
      <w:r>
        <w:t xml:space="preserve">                                                                             </w:t>
      </w:r>
    </w:p>
    <w:sectPr w:rsidR="00925AD5" w:rsidSect="00B632BD">
      <w:head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BCA66" w14:textId="77777777" w:rsidR="00680389" w:rsidRDefault="00680389" w:rsidP="00925AD5">
      <w:r>
        <w:separator/>
      </w:r>
    </w:p>
  </w:endnote>
  <w:endnote w:type="continuationSeparator" w:id="0">
    <w:p w14:paraId="0A9C6908" w14:textId="77777777" w:rsidR="00680389" w:rsidRDefault="00680389" w:rsidP="00925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A6B38" w14:textId="77777777" w:rsidR="00680389" w:rsidRDefault="00680389" w:rsidP="00925AD5">
      <w:r w:rsidRPr="00925AD5">
        <w:rPr>
          <w:color w:val="000000"/>
        </w:rPr>
        <w:separator/>
      </w:r>
    </w:p>
  </w:footnote>
  <w:footnote w:type="continuationSeparator" w:id="0">
    <w:p w14:paraId="4034786D" w14:textId="77777777" w:rsidR="00680389" w:rsidRDefault="00680389" w:rsidP="00925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C158E" w14:textId="5121A806" w:rsidR="00925AD5" w:rsidRDefault="00925AD5" w:rsidP="002F00DF">
    <w:pPr>
      <w:pStyle w:val="Standard"/>
      <w:rPr>
        <w:i/>
        <w:sz w:val="20"/>
        <w:szCs w:val="20"/>
      </w:rPr>
    </w:pPr>
    <w:r>
      <w:rPr>
        <w:i/>
        <w:sz w:val="20"/>
        <w:szCs w:val="20"/>
      </w:rPr>
      <w:t>„Usuwanie wyrobów zawierających azbest z terenu</w:t>
    </w:r>
    <w:r w:rsidR="004C1B1E">
      <w:rPr>
        <w:i/>
        <w:sz w:val="20"/>
        <w:szCs w:val="20"/>
      </w:rPr>
      <w:t xml:space="preserve"> Gminy Smyków w</w:t>
    </w:r>
    <w:r w:rsidR="006E1D24">
      <w:rPr>
        <w:i/>
        <w:sz w:val="20"/>
        <w:szCs w:val="20"/>
      </w:rPr>
      <w:t xml:space="preserve"> 202</w:t>
    </w:r>
    <w:r w:rsidR="00D906F5">
      <w:rPr>
        <w:i/>
        <w:sz w:val="20"/>
        <w:szCs w:val="20"/>
      </w:rPr>
      <w:t>5</w:t>
    </w:r>
    <w:r>
      <w:rPr>
        <w:i/>
        <w:sz w:val="20"/>
        <w:szCs w:val="20"/>
      </w:rPr>
      <w:t xml:space="preserve">r., której wartość nie przekracza kwoty </w:t>
    </w:r>
    <w:r w:rsidR="00431206">
      <w:rPr>
        <w:i/>
        <w:sz w:val="20"/>
        <w:szCs w:val="20"/>
      </w:rPr>
      <w:t>1</w:t>
    </w:r>
    <w:r>
      <w:rPr>
        <w:i/>
        <w:sz w:val="20"/>
        <w:szCs w:val="20"/>
      </w:rPr>
      <w:t>30 000</w:t>
    </w:r>
    <w:r w:rsidR="00303341">
      <w:rPr>
        <w:i/>
        <w:sz w:val="20"/>
        <w:szCs w:val="20"/>
      </w:rPr>
      <w:t xml:space="preserve"> </w:t>
    </w:r>
    <w:r w:rsidR="00431206">
      <w:rPr>
        <w:i/>
        <w:sz w:val="20"/>
        <w:szCs w:val="20"/>
      </w:rPr>
      <w:t>złotych</w:t>
    </w:r>
    <w:r w:rsidR="00303341">
      <w:rPr>
        <w:i/>
        <w:sz w:val="20"/>
        <w:szCs w:val="20"/>
      </w:rPr>
      <w:t>” Zn</w:t>
    </w:r>
    <w:r w:rsidR="002F00DF">
      <w:rPr>
        <w:i/>
        <w:sz w:val="20"/>
        <w:szCs w:val="20"/>
      </w:rPr>
      <w:t>ak: Zp.271.OŚ</w:t>
    </w:r>
    <w:r w:rsidR="007302CF">
      <w:rPr>
        <w:i/>
        <w:sz w:val="20"/>
        <w:szCs w:val="20"/>
      </w:rPr>
      <w:t>1</w:t>
    </w:r>
    <w:r w:rsidR="00DC34DE">
      <w:rPr>
        <w:i/>
        <w:sz w:val="20"/>
        <w:szCs w:val="20"/>
      </w:rPr>
      <w:t>2</w:t>
    </w:r>
    <w:r w:rsidR="005C1256">
      <w:rPr>
        <w:i/>
        <w:sz w:val="20"/>
        <w:szCs w:val="20"/>
      </w:rPr>
      <w:t>202</w:t>
    </w:r>
    <w:r w:rsidR="00D906F5">
      <w:rPr>
        <w:i/>
        <w:sz w:val="20"/>
        <w:szCs w:val="20"/>
      </w:rPr>
      <w:t>5</w:t>
    </w:r>
  </w:p>
  <w:p w14:paraId="52F3CC8A" w14:textId="77777777" w:rsidR="00925AD5" w:rsidRDefault="00925A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07AC8"/>
    <w:multiLevelType w:val="hybridMultilevel"/>
    <w:tmpl w:val="B8426A04"/>
    <w:lvl w:ilvl="0" w:tplc="CACEBF0C">
      <w:start w:val="1"/>
      <w:numFmt w:val="decimal"/>
      <w:lvlText w:val="%1."/>
      <w:lvlJc w:val="left"/>
      <w:pPr>
        <w:ind w:left="375" w:hanging="375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A85EDD"/>
    <w:multiLevelType w:val="hybridMultilevel"/>
    <w:tmpl w:val="F3CA15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31614"/>
    <w:multiLevelType w:val="hybridMultilevel"/>
    <w:tmpl w:val="7FE60A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B23AE8"/>
    <w:multiLevelType w:val="hybridMultilevel"/>
    <w:tmpl w:val="22BA8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5133A5"/>
    <w:multiLevelType w:val="hybridMultilevel"/>
    <w:tmpl w:val="3FE811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D04F9C"/>
    <w:multiLevelType w:val="hybridMultilevel"/>
    <w:tmpl w:val="29282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20D19"/>
    <w:multiLevelType w:val="hybridMultilevel"/>
    <w:tmpl w:val="68782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616890">
    <w:abstractNumId w:val="5"/>
  </w:num>
  <w:num w:numId="2" w16cid:durableId="1796362791">
    <w:abstractNumId w:val="2"/>
  </w:num>
  <w:num w:numId="3" w16cid:durableId="1547836987">
    <w:abstractNumId w:val="3"/>
  </w:num>
  <w:num w:numId="4" w16cid:durableId="914821665">
    <w:abstractNumId w:val="6"/>
  </w:num>
  <w:num w:numId="5" w16cid:durableId="352003378">
    <w:abstractNumId w:val="4"/>
  </w:num>
  <w:num w:numId="6" w16cid:durableId="933973425">
    <w:abstractNumId w:val="1"/>
  </w:num>
  <w:num w:numId="7" w16cid:durableId="15064819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B1E"/>
    <w:rsid w:val="00077933"/>
    <w:rsid w:val="000F5C0C"/>
    <w:rsid w:val="00150C56"/>
    <w:rsid w:val="001827E8"/>
    <w:rsid w:val="001B6AC4"/>
    <w:rsid w:val="001B7330"/>
    <w:rsid w:val="001E41BD"/>
    <w:rsid w:val="001F6023"/>
    <w:rsid w:val="00264369"/>
    <w:rsid w:val="0027272D"/>
    <w:rsid w:val="00283E8F"/>
    <w:rsid w:val="002F00DF"/>
    <w:rsid w:val="00303341"/>
    <w:rsid w:val="003044E5"/>
    <w:rsid w:val="0032463A"/>
    <w:rsid w:val="003D189A"/>
    <w:rsid w:val="00431206"/>
    <w:rsid w:val="004A3ADC"/>
    <w:rsid w:val="004C1B1E"/>
    <w:rsid w:val="004D6E26"/>
    <w:rsid w:val="004E5EFE"/>
    <w:rsid w:val="004E771A"/>
    <w:rsid w:val="00505B2E"/>
    <w:rsid w:val="00526D52"/>
    <w:rsid w:val="00537D4C"/>
    <w:rsid w:val="00550829"/>
    <w:rsid w:val="00571719"/>
    <w:rsid w:val="0059514F"/>
    <w:rsid w:val="005C1256"/>
    <w:rsid w:val="005D06C1"/>
    <w:rsid w:val="00680389"/>
    <w:rsid w:val="006E1D24"/>
    <w:rsid w:val="006F19A2"/>
    <w:rsid w:val="007302CF"/>
    <w:rsid w:val="007343B7"/>
    <w:rsid w:val="007B0FC8"/>
    <w:rsid w:val="007C0E1A"/>
    <w:rsid w:val="007E41E9"/>
    <w:rsid w:val="00872FC3"/>
    <w:rsid w:val="008C280B"/>
    <w:rsid w:val="00914987"/>
    <w:rsid w:val="00925AD5"/>
    <w:rsid w:val="00935B52"/>
    <w:rsid w:val="009374AC"/>
    <w:rsid w:val="0094727E"/>
    <w:rsid w:val="009B711F"/>
    <w:rsid w:val="00A66424"/>
    <w:rsid w:val="00A82C71"/>
    <w:rsid w:val="00A90AA4"/>
    <w:rsid w:val="00B07869"/>
    <w:rsid w:val="00B13ADE"/>
    <w:rsid w:val="00B632BD"/>
    <w:rsid w:val="00B918AB"/>
    <w:rsid w:val="00B948E3"/>
    <w:rsid w:val="00BE149F"/>
    <w:rsid w:val="00BE7FCF"/>
    <w:rsid w:val="00C467BB"/>
    <w:rsid w:val="00C541CD"/>
    <w:rsid w:val="00C7077E"/>
    <w:rsid w:val="00D15EBC"/>
    <w:rsid w:val="00D60330"/>
    <w:rsid w:val="00D60D6D"/>
    <w:rsid w:val="00D65C60"/>
    <w:rsid w:val="00D906F5"/>
    <w:rsid w:val="00DA46DE"/>
    <w:rsid w:val="00DC34DE"/>
    <w:rsid w:val="00E316F4"/>
    <w:rsid w:val="00E4152F"/>
    <w:rsid w:val="00E64BBD"/>
    <w:rsid w:val="00E651D5"/>
    <w:rsid w:val="00E72C39"/>
    <w:rsid w:val="00EF0966"/>
    <w:rsid w:val="00F8110F"/>
    <w:rsid w:val="00FC4A6B"/>
    <w:rsid w:val="00FE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17781"/>
  <w15:chartTrackingRefBased/>
  <w15:docId w15:val="{5FEC9148-3C49-40D9-B10D-DA425C23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Mang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67BB"/>
    <w:pPr>
      <w:widowControl w:val="0"/>
      <w:suppressAutoHyphens/>
    </w:pPr>
    <w:rPr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25AD5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925AD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25AD5"/>
    <w:pPr>
      <w:spacing w:after="120"/>
    </w:pPr>
  </w:style>
  <w:style w:type="paragraph" w:styleId="Lista">
    <w:name w:val="List"/>
    <w:basedOn w:val="Textbody"/>
    <w:rsid w:val="00925AD5"/>
  </w:style>
  <w:style w:type="paragraph" w:customStyle="1" w:styleId="Legenda1">
    <w:name w:val="Legenda1"/>
    <w:basedOn w:val="Standard"/>
    <w:rsid w:val="00925AD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25AD5"/>
    <w:pPr>
      <w:suppressLineNumbers/>
    </w:pPr>
  </w:style>
  <w:style w:type="paragraph" w:customStyle="1" w:styleId="TableContents">
    <w:name w:val="Table Contents"/>
    <w:basedOn w:val="Standard"/>
    <w:rsid w:val="00925AD5"/>
    <w:pPr>
      <w:suppressLineNumbers/>
    </w:pPr>
  </w:style>
  <w:style w:type="paragraph" w:styleId="Nagwek">
    <w:name w:val="header"/>
    <w:basedOn w:val="Normalny"/>
    <w:rsid w:val="00925AD5"/>
    <w:pPr>
      <w:tabs>
        <w:tab w:val="center" w:pos="4536"/>
        <w:tab w:val="right" w:pos="9072"/>
      </w:tabs>
      <w:autoSpaceDN w:val="0"/>
      <w:textAlignment w:val="baseline"/>
    </w:pPr>
    <w:rPr>
      <w:kern w:val="3"/>
      <w:szCs w:val="21"/>
      <w:lang w:eastAsia="zh-CN"/>
    </w:rPr>
  </w:style>
  <w:style w:type="character" w:customStyle="1" w:styleId="NagwekZnak">
    <w:name w:val="Nagłówek Znak"/>
    <w:basedOn w:val="Domylnaczcionkaakapitu"/>
    <w:rsid w:val="00925AD5"/>
    <w:rPr>
      <w:szCs w:val="21"/>
    </w:rPr>
  </w:style>
  <w:style w:type="paragraph" w:styleId="Stopka">
    <w:name w:val="footer"/>
    <w:basedOn w:val="Normalny"/>
    <w:rsid w:val="00925AD5"/>
    <w:pPr>
      <w:tabs>
        <w:tab w:val="center" w:pos="4536"/>
        <w:tab w:val="right" w:pos="9072"/>
      </w:tabs>
      <w:autoSpaceDN w:val="0"/>
      <w:textAlignment w:val="baseline"/>
    </w:pPr>
    <w:rPr>
      <w:kern w:val="3"/>
      <w:szCs w:val="21"/>
      <w:lang w:eastAsia="zh-CN"/>
    </w:rPr>
  </w:style>
  <w:style w:type="character" w:customStyle="1" w:styleId="StopkaZnak">
    <w:name w:val="Stopka Znak"/>
    <w:basedOn w:val="Domylnaczcionkaakapitu"/>
    <w:rsid w:val="00925AD5"/>
    <w:rPr>
      <w:szCs w:val="21"/>
    </w:rPr>
  </w:style>
  <w:style w:type="table" w:styleId="Tabela-Siatka">
    <w:name w:val="Table Grid"/>
    <w:basedOn w:val="Standardowy"/>
    <w:uiPriority w:val="59"/>
    <w:rsid w:val="007C0E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64369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4369"/>
    <w:rPr>
      <w:rFonts w:ascii="Segoe UI" w:hAnsi="Segoe UI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puter5\Desktop\azbestr\azbest%202014\ZA&#321;&#260;CZNIK%20NR%201%20DO%20ZAPYTANIA%202015r.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ZAŁĄCZNIK NR 1 DO ZAPYTANIA 2015r.</Template>
  <TotalTime>0</TotalTime>
  <Pages>2</Pages>
  <Words>525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w Smykowie</Company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Komputer5</dc:creator>
  <cp:keywords/>
  <cp:lastModifiedBy>Beata Jarzynska</cp:lastModifiedBy>
  <cp:revision>2</cp:revision>
  <cp:lastPrinted>2017-01-09T16:44:00Z</cp:lastPrinted>
  <dcterms:created xsi:type="dcterms:W3CDTF">2025-10-10T08:05:00Z</dcterms:created>
  <dcterms:modified xsi:type="dcterms:W3CDTF">2025-10-10T08:05:00Z</dcterms:modified>
</cp:coreProperties>
</file>