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7CF86" w14:textId="77777777" w:rsidR="007361E2" w:rsidRDefault="009869A4">
      <w:pPr>
        <w:widowControl/>
        <w:suppressAutoHyphens w:val="0"/>
        <w:autoSpaceDE w:val="0"/>
        <w:jc w:val="right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 xml:space="preserve">Załącznik Nr 3 </w:t>
      </w:r>
    </w:p>
    <w:p w14:paraId="08311024" w14:textId="77777777" w:rsidR="007361E2" w:rsidRDefault="009869A4">
      <w:pPr>
        <w:widowControl/>
        <w:suppressAutoHyphens w:val="0"/>
        <w:autoSpaceDE w:val="0"/>
        <w:jc w:val="right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>do Zarządzenia Nr 2/2026</w:t>
      </w:r>
    </w:p>
    <w:p w14:paraId="5D44DAFE" w14:textId="77777777" w:rsidR="007361E2" w:rsidRDefault="009869A4">
      <w:pPr>
        <w:widowControl/>
        <w:suppressAutoHyphens w:val="0"/>
        <w:autoSpaceDE w:val="0"/>
        <w:jc w:val="right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>z dnia 19 czerwca 2026 r.</w:t>
      </w:r>
    </w:p>
    <w:p w14:paraId="359218AB" w14:textId="77777777" w:rsidR="007361E2" w:rsidRDefault="007361E2">
      <w:pPr>
        <w:pStyle w:val="Standard"/>
        <w:jc w:val="center"/>
        <w:rPr>
          <w:b/>
          <w:bCs/>
          <w:color w:val="000000"/>
        </w:rPr>
      </w:pPr>
    </w:p>
    <w:p w14:paraId="40C91C28" w14:textId="77777777" w:rsidR="007361E2" w:rsidRDefault="007361E2">
      <w:pPr>
        <w:pStyle w:val="Standard"/>
        <w:jc w:val="center"/>
        <w:rPr>
          <w:b/>
          <w:bCs/>
          <w:color w:val="000000"/>
        </w:rPr>
      </w:pPr>
    </w:p>
    <w:p w14:paraId="7E4A01AB" w14:textId="77777777" w:rsidR="007361E2" w:rsidRDefault="007361E2">
      <w:pPr>
        <w:pStyle w:val="Standard"/>
        <w:jc w:val="center"/>
        <w:rPr>
          <w:b/>
          <w:bCs/>
          <w:color w:val="000000"/>
        </w:rPr>
      </w:pPr>
    </w:p>
    <w:p w14:paraId="782F06D6" w14:textId="77777777" w:rsidR="007361E2" w:rsidRDefault="009869A4">
      <w:pPr>
        <w:pStyle w:val="Standard"/>
        <w:jc w:val="center"/>
      </w:pPr>
      <w:r>
        <w:rPr>
          <w:b/>
          <w:bCs/>
          <w:color w:val="000000"/>
        </w:rPr>
        <w:t>Zestaw materiałów ćwiczeniowych na rok szkolny 2026/2027</w:t>
      </w:r>
    </w:p>
    <w:p w14:paraId="3F263A8D" w14:textId="77777777" w:rsidR="007361E2" w:rsidRDefault="007361E2">
      <w:pPr>
        <w:pStyle w:val="Standard"/>
        <w:rPr>
          <w:color w:val="000000"/>
        </w:rPr>
      </w:pPr>
    </w:p>
    <w:p w14:paraId="38A101F9" w14:textId="77777777" w:rsidR="007361E2" w:rsidRDefault="007361E2">
      <w:pPr>
        <w:pStyle w:val="Standard"/>
        <w:spacing w:line="247" w:lineRule="auto"/>
        <w:rPr>
          <w:b/>
          <w:bCs/>
          <w:color w:val="000000"/>
          <w:u w:val="single"/>
        </w:rPr>
      </w:pPr>
    </w:p>
    <w:p w14:paraId="13D583A1" w14:textId="77777777" w:rsidR="007361E2" w:rsidRDefault="009869A4">
      <w:pPr>
        <w:pStyle w:val="Standard"/>
        <w:spacing w:line="247" w:lineRule="auto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Wychowanie przedszkolne – grupa młodsza:</w:t>
      </w:r>
    </w:p>
    <w:p w14:paraId="0127669F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4D36603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89EE7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4E626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E2A21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Autor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3043C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57113CEA" w14:textId="77777777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6FA79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 xml:space="preserve">wychowanie </w:t>
            </w:r>
            <w:r>
              <w:rPr>
                <w:color w:val="000000"/>
              </w:rPr>
              <w:t>przedszkolne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3C688" w14:textId="77777777" w:rsidR="007361E2" w:rsidRDefault="009869A4">
            <w:pPr>
              <w:pStyle w:val="Akapitzlist"/>
              <w:widowControl/>
              <w:spacing w:after="283"/>
              <w:ind w:left="0"/>
            </w:pPr>
            <w:r>
              <w:rPr>
                <w:rFonts w:cs="Times New Roman"/>
                <w:color w:val="000000"/>
              </w:rPr>
              <w:t>Rośnij z nami. Karty aktywności cz.1-2 poziom AA+, wyprawka plastyczna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40954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 xml:space="preserve">Iwona Fabiszewska, Klaudia Cebula, Klaudia Wilk, Anna Kaleta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69EA7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Mac Edukacja</w:t>
            </w:r>
          </w:p>
        </w:tc>
      </w:tr>
    </w:tbl>
    <w:p w14:paraId="4B5ACB74" w14:textId="77777777" w:rsidR="007361E2" w:rsidRDefault="007361E2">
      <w:pPr>
        <w:pStyle w:val="Standard"/>
        <w:rPr>
          <w:rFonts w:cs="Times New Roman"/>
          <w:color w:val="000000"/>
        </w:rPr>
      </w:pPr>
    </w:p>
    <w:p w14:paraId="753BF0F0" w14:textId="77777777" w:rsidR="007361E2" w:rsidRDefault="009869A4">
      <w:pPr>
        <w:pStyle w:val="Standard"/>
        <w:spacing w:line="247" w:lineRule="auto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Wychowanie przedszkolne – grupa starsza:</w:t>
      </w:r>
    </w:p>
    <w:p w14:paraId="17971230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5624E60F" w14:textId="77777777">
        <w:tblPrEx>
          <w:tblCellMar>
            <w:top w:w="0" w:type="dxa"/>
            <w:bottom w:w="0" w:type="dxa"/>
          </w:tblCellMar>
        </w:tblPrEx>
        <w:trPr>
          <w:trHeight w:val="613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17D9A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C3F54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6772B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Autor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69DE9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0DA2FA1E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AB54C" w14:textId="77777777" w:rsidR="007361E2" w:rsidRDefault="009869A4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wychowanie przedszkolne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A1B5F" w14:textId="77777777" w:rsidR="007361E2" w:rsidRDefault="009869A4">
            <w:pPr>
              <w:pStyle w:val="Akapitzlist"/>
              <w:widowControl/>
              <w:spacing w:after="283"/>
              <w:ind w:left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Rośnij z nami. Karty aktywności cz. 1 - 4 poziom BB, wyprawka plastyczna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8E188" w14:textId="77777777" w:rsidR="007361E2" w:rsidRDefault="009869A4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Alicja </w:t>
            </w:r>
            <w:proofErr w:type="spellStart"/>
            <w:r>
              <w:rPr>
                <w:color w:val="000000"/>
              </w:rPr>
              <w:t>Mironiuk</w:t>
            </w:r>
            <w:proofErr w:type="spellEnd"/>
            <w:r>
              <w:rPr>
                <w:color w:val="000000"/>
              </w:rPr>
              <w:t>, Klaudia Cebula, Monika </w:t>
            </w:r>
            <w:proofErr w:type="spellStart"/>
            <w:r>
              <w:rPr>
                <w:color w:val="000000"/>
              </w:rPr>
              <w:t>Malecha</w:t>
            </w:r>
            <w:proofErr w:type="spellEnd"/>
            <w:r>
              <w:rPr>
                <w:color w:val="000000"/>
              </w:rPr>
              <w:t>, Anna Kaleta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0E5F6" w14:textId="77777777" w:rsidR="007361E2" w:rsidRDefault="009869A4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MAC Edukacja</w:t>
            </w:r>
          </w:p>
        </w:tc>
      </w:tr>
      <w:tr w:rsidR="007361E2" w14:paraId="003250B7" w14:textId="77777777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20C04" w14:textId="77777777" w:rsidR="007361E2" w:rsidRDefault="009869A4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wychowanie przedszkolne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3DB5C" w14:textId="77777777" w:rsidR="007361E2" w:rsidRDefault="009869A4">
            <w:pPr>
              <w:pStyle w:val="Akapitzlist"/>
              <w:widowControl/>
              <w:spacing w:after="283"/>
              <w:ind w:left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Rośnij z nami. Karty aktywności cz. 1 - 2 poziom AA+, </w:t>
            </w:r>
            <w:r>
              <w:rPr>
                <w:rFonts w:cs="Times New Roman"/>
                <w:color w:val="000000"/>
              </w:rPr>
              <w:t xml:space="preserve">wyprawka plastyczna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30D18" w14:textId="77777777" w:rsidR="007361E2" w:rsidRDefault="009869A4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Iwona Fabiszewska, Klaudia Cebula, Klaudia Wilk, Anna Kaleta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A4629" w14:textId="77777777" w:rsidR="007361E2" w:rsidRDefault="009869A4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MAC Edukacja</w:t>
            </w:r>
          </w:p>
        </w:tc>
      </w:tr>
    </w:tbl>
    <w:p w14:paraId="254F2A57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69180560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59931DD3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7BEBFB58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27165B0D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1FAFD3C5" w14:textId="77777777" w:rsidR="007361E2" w:rsidRDefault="009869A4">
      <w:pPr>
        <w:pStyle w:val="Standard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lastRenderedPageBreak/>
        <w:t>Wychowanie przedszkolne – 6-latki:</w:t>
      </w:r>
    </w:p>
    <w:p w14:paraId="375C026F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77C6693E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63C4E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47053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Tytuł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600E2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Autor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CCB0C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7395362A" w14:textId="7777777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06038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wychowanie przedszkolne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7FF04" w14:textId="77777777" w:rsidR="007361E2" w:rsidRDefault="009869A4">
            <w:pPr>
              <w:pStyle w:val="Textbody"/>
              <w:widowControl/>
              <w:spacing w:after="0"/>
            </w:pPr>
            <w:r>
              <w:rPr>
                <w:color w:val="000000"/>
              </w:rPr>
              <w:t>Rośnij z nami. Karty aktywności poziom BB+, cz. 1 -</w:t>
            </w:r>
            <w:r>
              <w:rPr>
                <w:color w:val="000000"/>
              </w:rPr>
              <w:t xml:space="preserve"> 4, wyprawka plastyczna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EF88C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 xml:space="preserve">Alicja </w:t>
            </w:r>
            <w:proofErr w:type="spellStart"/>
            <w:r>
              <w:rPr>
                <w:color w:val="000000"/>
              </w:rPr>
              <w:t>Mironiuk</w:t>
            </w:r>
            <w:proofErr w:type="spellEnd"/>
            <w:r>
              <w:rPr>
                <w:color w:val="000000"/>
              </w:rPr>
              <w:t xml:space="preserve">, Monika </w:t>
            </w:r>
            <w:proofErr w:type="spellStart"/>
            <w:r>
              <w:rPr>
                <w:color w:val="000000"/>
              </w:rPr>
              <w:t>Malecha</w:t>
            </w:r>
            <w:proofErr w:type="spellEnd"/>
            <w:r>
              <w:rPr>
                <w:color w:val="000000"/>
              </w:rPr>
              <w:t>, Klaudia Cebula, Aneta Kaleta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1E043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Mac Edukacja</w:t>
            </w:r>
          </w:p>
        </w:tc>
      </w:tr>
    </w:tbl>
    <w:p w14:paraId="3E4BE291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003FB184" w14:textId="77777777" w:rsidR="007361E2" w:rsidRDefault="009869A4">
      <w:pPr>
        <w:pStyle w:val="Standard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Klasa 1:</w:t>
      </w:r>
    </w:p>
    <w:p w14:paraId="2689CA74" w14:textId="77777777" w:rsidR="007361E2" w:rsidRDefault="007361E2">
      <w:pPr>
        <w:pStyle w:val="Standard"/>
        <w:rPr>
          <w:color w:val="000000"/>
        </w:rPr>
      </w:pPr>
    </w:p>
    <w:tbl>
      <w:tblPr>
        <w:tblW w:w="147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7EE48064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89225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B5AAD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Tytuł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27264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B547A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086AAA92" w14:textId="77777777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E85C0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edukacja wczesnoszkolna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DE63F" w14:textId="77777777" w:rsidR="007361E2" w:rsidRDefault="009869A4">
            <w:pPr>
              <w:spacing w:after="160" w:line="249" w:lineRule="auto"/>
            </w:pPr>
            <w:r>
              <w:rPr>
                <w:rFonts w:eastAsia="Times New Roman" w:cs="Times New Roman"/>
              </w:rPr>
              <w:t>Ale to ciekawe! Klasa 1.</w:t>
            </w:r>
            <w:r>
              <w:br/>
            </w:r>
            <w:r>
              <w:rPr>
                <w:rFonts w:eastAsia="Times New Roman" w:cs="Times New Roman"/>
              </w:rPr>
              <w:t>4 części ćwiczeń zintegrowanych,</w:t>
            </w:r>
            <w:r>
              <w:br/>
            </w:r>
            <w:r>
              <w:rPr>
                <w:rFonts w:eastAsia="Times New Roman" w:cs="Times New Roman"/>
              </w:rPr>
              <w:t xml:space="preserve">2 części </w:t>
            </w:r>
            <w:r>
              <w:rPr>
                <w:rFonts w:eastAsia="Times New Roman" w:cs="Times New Roman"/>
              </w:rPr>
              <w:t>ćwiczeń matematycznych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6F460" w14:textId="77777777" w:rsidR="007361E2" w:rsidRDefault="009869A4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Jolanta Okuniewska, Sabina Piłat, Beata Skrzypiec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9D986" w14:textId="77777777" w:rsidR="007361E2" w:rsidRDefault="009869A4">
            <w:pPr>
              <w:pStyle w:val="Standard"/>
            </w:pPr>
            <w:r>
              <w:rPr>
                <w:rFonts w:cs="Times New Roman"/>
                <w:color w:val="000000"/>
              </w:rPr>
              <w:t>Mac Edukacja</w:t>
            </w:r>
          </w:p>
        </w:tc>
      </w:tr>
      <w:tr w:rsidR="007361E2" w14:paraId="0C299B4B" w14:textId="77777777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E620D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483B5" w14:textId="77777777" w:rsidR="007361E2" w:rsidRDefault="009869A4">
            <w:pPr>
              <w:pStyle w:val="Standard"/>
            </w:pPr>
            <w:r>
              <w:rPr>
                <w:color w:val="000000"/>
                <w:lang w:val="en-US"/>
              </w:rPr>
              <w:t xml:space="preserve">Kids Can 1! </w:t>
            </w:r>
            <w:proofErr w:type="spellStart"/>
            <w:r>
              <w:rPr>
                <w:color w:val="000000"/>
                <w:lang w:val="en-US"/>
              </w:rPr>
              <w:t>Zeszyt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ćwiczeń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DA1AE" w14:textId="77777777" w:rsidR="007361E2" w:rsidRDefault="009869A4">
            <w:pPr>
              <w:pStyle w:val="Standard"/>
            </w:pPr>
            <w:r>
              <w:rPr>
                <w:color w:val="000000"/>
                <w:lang w:val="en-US"/>
              </w:rPr>
              <w:t xml:space="preserve">Donna Shaw, Mark Ormerod, </w:t>
            </w:r>
            <w:proofErr w:type="spellStart"/>
            <w:r>
              <w:rPr>
                <w:color w:val="000000"/>
                <w:lang w:val="en-US"/>
              </w:rPr>
              <w:t>Małgorzata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Mróz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04B69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 xml:space="preserve">Macmillan </w:t>
            </w:r>
            <w:proofErr w:type="spellStart"/>
            <w:r>
              <w:rPr>
                <w:color w:val="000000"/>
              </w:rPr>
              <w:t>Education</w:t>
            </w:r>
            <w:proofErr w:type="spellEnd"/>
          </w:p>
        </w:tc>
      </w:tr>
    </w:tbl>
    <w:p w14:paraId="3337484D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6ADD7A3B" w14:textId="77777777" w:rsidR="007361E2" w:rsidRDefault="009869A4">
      <w:pPr>
        <w:pStyle w:val="Standard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Klasa 2:</w:t>
      </w:r>
    </w:p>
    <w:p w14:paraId="4DA70E96" w14:textId="77777777" w:rsidR="007361E2" w:rsidRDefault="007361E2">
      <w:pPr>
        <w:pStyle w:val="Standard"/>
        <w:rPr>
          <w:color w:val="000000"/>
        </w:rPr>
      </w:pPr>
    </w:p>
    <w:tbl>
      <w:tblPr>
        <w:tblW w:w="147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288B6A4B" w14:textId="77777777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772BA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90210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Tytuł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11E5E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6CE0C" w14:textId="77777777" w:rsidR="007361E2" w:rsidRDefault="009869A4">
            <w:pPr>
              <w:pStyle w:val="TableContents"/>
              <w:jc w:val="center"/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1BE4ED95" w14:textId="77777777">
        <w:tblPrEx>
          <w:tblCellMar>
            <w:top w:w="0" w:type="dxa"/>
            <w:bottom w:w="0" w:type="dxa"/>
          </w:tblCellMar>
        </w:tblPrEx>
        <w:trPr>
          <w:trHeight w:val="154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9811D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edukacja wczesnoszkolna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ADC0C" w14:textId="77777777" w:rsidR="007361E2" w:rsidRDefault="009869A4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Ale to ciekawe! Klasa 2</w:t>
            </w:r>
            <w:r>
              <w:br/>
            </w:r>
            <w:r>
              <w:rPr>
                <w:rFonts w:eastAsia="Times New Roman" w:cs="Times New Roman"/>
                <w:color w:val="000000"/>
              </w:rPr>
              <w:t>Edukacja polonistyczna: 4 części ćwiczeń zintegrowanych,</w:t>
            </w:r>
            <w:r>
              <w:br/>
            </w:r>
            <w:r>
              <w:rPr>
                <w:rFonts w:eastAsia="Times New Roman" w:cs="Times New Roman"/>
                <w:color w:val="000000"/>
              </w:rPr>
              <w:t>Edukacja matematyczna: 2 części ćwiczeń zintegrowany</w:t>
            </w:r>
            <w:r>
              <w:rPr>
                <w:rFonts w:cs="Times New Roman"/>
                <w:color w:val="000000"/>
              </w:rPr>
              <w:t>ch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8A023" w14:textId="77777777" w:rsidR="007361E2" w:rsidRDefault="009869A4">
            <w:pPr>
              <w:pStyle w:val="Standard"/>
            </w:pPr>
            <w:r>
              <w:rPr>
                <w:rFonts w:cs="Times New Roman"/>
                <w:color w:val="000000"/>
              </w:rPr>
              <w:t>Jolanta Okuniewska, Sabina Piłat, Beata Skrzypiec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42826" w14:textId="77777777" w:rsidR="007361E2" w:rsidRDefault="009869A4">
            <w:pPr>
              <w:pStyle w:val="Standard"/>
            </w:pPr>
            <w:r>
              <w:rPr>
                <w:rFonts w:cs="Times New Roman"/>
                <w:color w:val="000000"/>
              </w:rPr>
              <w:t>Mac Edukacja</w:t>
            </w:r>
          </w:p>
        </w:tc>
      </w:tr>
      <w:tr w:rsidR="007361E2" w14:paraId="7F158C48" w14:textId="77777777">
        <w:tblPrEx>
          <w:tblCellMar>
            <w:top w:w="0" w:type="dxa"/>
            <w:bottom w:w="0" w:type="dxa"/>
          </w:tblCellMar>
        </w:tblPrEx>
        <w:trPr>
          <w:trHeight w:val="9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B3450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lastRenderedPageBreak/>
              <w:t>język angielski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2A9F7" w14:textId="77777777" w:rsidR="007361E2" w:rsidRDefault="009869A4">
            <w:pPr>
              <w:pStyle w:val="Standard"/>
            </w:pPr>
            <w:r>
              <w:rPr>
                <w:color w:val="000000"/>
                <w:lang w:val="en-US"/>
              </w:rPr>
              <w:t xml:space="preserve">Kids Can 2! </w:t>
            </w:r>
            <w:proofErr w:type="spellStart"/>
            <w:r>
              <w:rPr>
                <w:color w:val="000000"/>
                <w:lang w:val="en-US"/>
              </w:rPr>
              <w:t>Zeszyt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ćwiczeń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F5ED1" w14:textId="77777777" w:rsidR="007361E2" w:rsidRDefault="009869A4">
            <w:pPr>
              <w:pStyle w:val="Standard"/>
              <w:widowControl/>
            </w:pPr>
            <w:r>
              <w:rPr>
                <w:color w:val="000000"/>
                <w:lang w:val="en-US"/>
              </w:rPr>
              <w:t xml:space="preserve">Donna Shaw, Mark Ormerod, </w:t>
            </w:r>
            <w:proofErr w:type="spellStart"/>
            <w:r>
              <w:rPr>
                <w:color w:val="000000"/>
                <w:lang w:val="en-US"/>
              </w:rPr>
              <w:t>Małgorzata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Mróż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55BF5" w14:textId="77777777" w:rsidR="007361E2" w:rsidRDefault="009869A4">
            <w:pPr>
              <w:pStyle w:val="TableContents"/>
              <w:widowControl/>
            </w:pPr>
            <w:r>
              <w:rPr>
                <w:color w:val="000000"/>
              </w:rPr>
              <w:t xml:space="preserve">Macmillan </w:t>
            </w:r>
            <w:proofErr w:type="spellStart"/>
            <w:r>
              <w:rPr>
                <w:color w:val="000000"/>
              </w:rPr>
              <w:t>Education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</w:tbl>
    <w:p w14:paraId="78B3B4E4" w14:textId="77777777" w:rsidR="007361E2" w:rsidRDefault="007361E2">
      <w:pPr>
        <w:pStyle w:val="Standard"/>
        <w:rPr>
          <w:color w:val="000000"/>
        </w:rPr>
      </w:pPr>
    </w:p>
    <w:p w14:paraId="212F9015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38B735D8" w14:textId="77777777" w:rsidR="007361E2" w:rsidRDefault="009869A4">
      <w:pPr>
        <w:pStyle w:val="Standard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Klasa 3:</w:t>
      </w:r>
    </w:p>
    <w:p w14:paraId="67996C7E" w14:textId="77777777" w:rsidR="007361E2" w:rsidRDefault="007361E2">
      <w:pPr>
        <w:pStyle w:val="Standard"/>
        <w:rPr>
          <w:color w:val="000000"/>
        </w:rPr>
      </w:pPr>
    </w:p>
    <w:tbl>
      <w:tblPr>
        <w:tblW w:w="147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21EA9624" w14:textId="7777777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4137D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C6399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Tytuł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5BF78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F4519" w14:textId="77777777" w:rsidR="007361E2" w:rsidRDefault="009869A4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59579530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EB68C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edukacja wczesnoszkolna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E0009" w14:textId="77777777" w:rsidR="007361E2" w:rsidRDefault="009869A4">
            <w:pPr>
              <w:spacing w:line="249" w:lineRule="auto"/>
            </w:pPr>
            <w:r>
              <w:rPr>
                <w:rFonts w:eastAsia="Times New Roman" w:cs="Times New Roman"/>
              </w:rPr>
              <w:t>Ale to ciekawe! Klasa 3</w:t>
            </w:r>
            <w:r>
              <w:br/>
            </w:r>
            <w:r>
              <w:rPr>
                <w:rFonts w:eastAsia="Times New Roman" w:cs="Times New Roman"/>
              </w:rPr>
              <w:t>4 części ćwiczeń zintegrowanych.</w:t>
            </w:r>
            <w:r>
              <w:br/>
            </w:r>
            <w:r>
              <w:rPr>
                <w:rFonts w:eastAsia="Times New Roman" w:cs="Times New Roman"/>
              </w:rPr>
              <w:t xml:space="preserve">2 części ćwiczeń </w:t>
            </w:r>
            <w:r>
              <w:rPr>
                <w:rFonts w:eastAsia="Times New Roman" w:cs="Times New Roman"/>
              </w:rPr>
              <w:t>matematycznych.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437AF" w14:textId="77777777" w:rsidR="007361E2" w:rsidRDefault="009869A4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Jolanta Okuniewska, Sabina Piłat, Beata Skrzypiec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8E2F5" w14:textId="77777777" w:rsidR="007361E2" w:rsidRDefault="009869A4">
            <w:pPr>
              <w:pStyle w:val="Standard"/>
            </w:pPr>
            <w:r>
              <w:rPr>
                <w:rFonts w:cs="Times New Roman"/>
                <w:color w:val="000000"/>
              </w:rPr>
              <w:t>Mac Edukacja</w:t>
            </w:r>
          </w:p>
        </w:tc>
      </w:tr>
      <w:tr w:rsidR="007361E2" w14:paraId="305A3703" w14:textId="77777777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33785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59E10" w14:textId="77777777" w:rsidR="007361E2" w:rsidRDefault="009869A4">
            <w:pPr>
              <w:pStyle w:val="Standard"/>
            </w:pPr>
            <w:r>
              <w:rPr>
                <w:color w:val="000000"/>
                <w:lang w:val="en-US"/>
              </w:rPr>
              <w:t xml:space="preserve">Kids Can 3! </w:t>
            </w:r>
            <w:proofErr w:type="spellStart"/>
            <w:r>
              <w:rPr>
                <w:color w:val="000000"/>
                <w:lang w:val="en-US"/>
              </w:rPr>
              <w:t>Zeszyt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ćwiczeń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DC738" w14:textId="77777777" w:rsidR="007361E2" w:rsidRDefault="009869A4">
            <w:pPr>
              <w:pStyle w:val="Standard"/>
              <w:widowControl/>
            </w:pPr>
            <w:r>
              <w:rPr>
                <w:color w:val="000000"/>
                <w:lang w:val="en-US"/>
              </w:rPr>
              <w:t xml:space="preserve">Donna Shaw, Mark Ormerod, </w:t>
            </w:r>
            <w:proofErr w:type="spellStart"/>
            <w:r>
              <w:rPr>
                <w:color w:val="000000"/>
                <w:lang w:val="en-US"/>
              </w:rPr>
              <w:t>Małgorzata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Mróz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08F66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 xml:space="preserve">Macmillan </w:t>
            </w:r>
            <w:proofErr w:type="spellStart"/>
            <w:r>
              <w:rPr>
                <w:color w:val="000000"/>
              </w:rPr>
              <w:t>Education</w:t>
            </w:r>
            <w:proofErr w:type="spellEnd"/>
          </w:p>
        </w:tc>
      </w:tr>
      <w:tr w:rsidR="007361E2" w14:paraId="500C01A8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D4AB4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religia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7A25A" w14:textId="77777777" w:rsidR="007361E2" w:rsidRDefault="009869A4">
            <w:r>
              <w:rPr>
                <w:rFonts w:eastAsia="Times New Roman" w:cs="Times New Roman"/>
              </w:rPr>
              <w:t xml:space="preserve">Poznaję Jezusa. Zeszyt ćwiczeń do religii dla klasy </w:t>
            </w:r>
            <w:r>
              <w:rPr>
                <w:rFonts w:eastAsia="Times New Roman" w:cs="Times New Roman"/>
              </w:rPr>
              <w:t>trzeciej szkoły podstawowej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C0AB3" w14:textId="77777777" w:rsidR="007361E2" w:rsidRDefault="009869A4">
            <w:pPr>
              <w:pStyle w:val="Textbody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ks. dr Krzysztof. Mielnicki, Elżbieta </w:t>
            </w:r>
            <w:proofErr w:type="spellStart"/>
            <w:r>
              <w:rPr>
                <w:rFonts w:eastAsia="Times New Roman" w:cs="Times New Roman"/>
              </w:rPr>
              <w:t>Kondrak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32AC0" w14:textId="77777777" w:rsidR="007361E2" w:rsidRDefault="009869A4">
            <w:pPr>
              <w:pStyle w:val="TableContents"/>
            </w:pPr>
            <w:r>
              <w:rPr>
                <w:color w:val="000000"/>
              </w:rPr>
              <w:t>Jedność</w:t>
            </w:r>
          </w:p>
        </w:tc>
      </w:tr>
    </w:tbl>
    <w:p w14:paraId="77A8783F" w14:textId="77777777" w:rsidR="007361E2" w:rsidRDefault="007361E2"/>
    <w:p w14:paraId="151A1083" w14:textId="77777777" w:rsidR="007361E2" w:rsidRDefault="009869A4">
      <w:pPr>
        <w:pStyle w:val="Standard"/>
      </w:pPr>
      <w:r>
        <w:rPr>
          <w:b/>
          <w:bCs/>
          <w:color w:val="000000"/>
          <w:u w:val="single"/>
        </w:rPr>
        <w:t>Klasa 4:</w:t>
      </w:r>
    </w:p>
    <w:p w14:paraId="23F81C60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1BAE57C5" w14:textId="77777777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55DDB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CE38E7" w14:textId="77777777" w:rsidR="007361E2" w:rsidRDefault="009869A4">
            <w:pPr>
              <w:pStyle w:val="Standard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9E56A" w14:textId="77777777" w:rsidR="007361E2" w:rsidRDefault="009869A4">
            <w:pPr>
              <w:pStyle w:val="Standard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2E02A" w14:textId="77777777" w:rsidR="007361E2" w:rsidRDefault="009869A4">
            <w:pPr>
              <w:pStyle w:val="Standard"/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</w:tr>
      <w:tr w:rsidR="007361E2" w14:paraId="5DFD6AC0" w14:textId="77777777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9D000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polski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D42A7" w14:textId="77777777" w:rsidR="007361E2" w:rsidRDefault="009869A4">
            <w:pPr>
              <w:shd w:val="clear" w:color="auto" w:fill="FFFF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NOWE Zamieńmy słowo. Język polski. Zeszyt ćwiczeń. Klasa 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D26A" w14:textId="77777777" w:rsidR="007361E2" w:rsidRDefault="009869A4">
            <w:r>
              <w:rPr>
                <w:rFonts w:cs="Times New Roman"/>
                <w:color w:val="3E3E3E"/>
                <w:shd w:val="clear" w:color="auto" w:fill="FFFFFF"/>
              </w:rPr>
              <w:t xml:space="preserve">Izabela Bartol, Magdalena </w:t>
            </w:r>
            <w:r>
              <w:rPr>
                <w:rFonts w:cs="Times New Roman"/>
                <w:color w:val="3E3E3E"/>
                <w:shd w:val="clear" w:color="auto" w:fill="FFFFFF"/>
              </w:rPr>
              <w:t xml:space="preserve">Biskupska, Jagoda </w:t>
            </w:r>
            <w:proofErr w:type="spellStart"/>
            <w:r>
              <w:rPr>
                <w:rFonts w:cs="Times New Roman"/>
                <w:color w:val="3E3E3E"/>
                <w:shd w:val="clear" w:color="auto" w:fill="FFFFFF"/>
              </w:rPr>
              <w:t>Najmanowicz</w:t>
            </w:r>
            <w:proofErr w:type="spellEnd"/>
            <w:r>
              <w:rPr>
                <w:rFonts w:cs="Times New Roman"/>
                <w:color w:val="3E3E3E"/>
                <w:shd w:val="clear" w:color="auto" w:fill="FFFFFF"/>
              </w:rPr>
              <w:t xml:space="preserve"> - Michalak,  Joanna </w:t>
            </w:r>
            <w:proofErr w:type="spellStart"/>
            <w:r>
              <w:rPr>
                <w:rFonts w:cs="Times New Roman"/>
                <w:color w:val="3E3E3E"/>
                <w:shd w:val="clear" w:color="auto" w:fill="FFFFFF"/>
              </w:rPr>
              <w:t>Heftowicz</w:t>
            </w:r>
            <w:proofErr w:type="spellEnd"/>
            <w:r>
              <w:rPr>
                <w:rFonts w:cs="Times New Roman"/>
                <w:color w:val="3E3E3E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F0CDD" w14:textId="77777777" w:rsidR="007361E2" w:rsidRDefault="009869A4">
            <w:pPr>
              <w:pStyle w:val="Nagwek2"/>
              <w:shd w:val="clear" w:color="auto" w:fill="FFFFFF"/>
              <w:spacing w:after="0"/>
              <w:rPr>
                <w:rFonts w:ascii="Times New Roman" w:eastAsia="Times New Roman" w:hAnsi="Times New Roman"/>
                <w:color w:val="25252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52525"/>
                <w:sz w:val="24"/>
                <w:szCs w:val="24"/>
              </w:rPr>
              <w:t xml:space="preserve">WSiP </w:t>
            </w:r>
          </w:p>
        </w:tc>
      </w:tr>
      <w:tr w:rsidR="007361E2" w14:paraId="210D4460" w14:textId="77777777">
        <w:tblPrEx>
          <w:tblCellMar>
            <w:top w:w="0" w:type="dxa"/>
            <w:bottom w:w="0" w:type="dxa"/>
          </w:tblCellMar>
        </w:tblPrEx>
        <w:trPr>
          <w:trHeight w:val="96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53A3D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język angielski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824FB" w14:textId="77777777" w:rsidR="007361E2" w:rsidRDefault="009869A4">
            <w:pPr>
              <w:pStyle w:val="TableContents"/>
              <w:widowControl/>
              <w:ind w:left="15" w:right="240" w:hanging="30"/>
            </w:pPr>
            <w:proofErr w:type="spellStart"/>
            <w:r>
              <w:rPr>
                <w:rFonts w:eastAsia="Times New Roman" w:cs="Times New Roman"/>
                <w:color w:val="000000"/>
              </w:rPr>
              <w:t>Stay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Brainy</w:t>
            </w:r>
            <w:proofErr w:type="spellEnd"/>
            <w:r>
              <w:rPr>
                <w:rFonts w:eastAsia="Times New Roman" w:cs="Times New Roman"/>
                <w:color w:val="000000"/>
              </w:rPr>
              <w:t>. Klasa 4. Zeszyt ćwiczeń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F7D76" w14:textId="77777777" w:rsidR="007361E2" w:rsidRDefault="009869A4">
            <w:pPr>
              <w:pStyle w:val="Standard"/>
              <w:spacing w:line="276" w:lineRule="auto"/>
            </w:pPr>
            <w:proofErr w:type="spellStart"/>
            <w:r>
              <w:rPr>
                <w:rFonts w:cs="Times New Roman"/>
                <w:color w:val="000000"/>
              </w:rPr>
              <w:t>Katherine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Stannett</w:t>
            </w:r>
            <w:proofErr w:type="spellEnd"/>
            <w:r>
              <w:rPr>
                <w:rFonts w:cs="Times New Roman"/>
                <w:color w:val="000000"/>
              </w:rPr>
              <w:t>, Jacek Łagun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CEE43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Education</w:t>
            </w:r>
            <w:proofErr w:type="spellEnd"/>
          </w:p>
        </w:tc>
      </w:tr>
      <w:tr w:rsidR="007361E2" w14:paraId="71FB0BAF" w14:textId="77777777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4EE05" w14:textId="77777777" w:rsidR="007361E2" w:rsidRDefault="009869A4">
            <w:pPr>
              <w:pStyle w:val="Standard"/>
              <w:spacing w:line="276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matematyka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BF2CE" w14:textId="77777777" w:rsidR="007361E2" w:rsidRDefault="009869A4">
            <w:pPr>
              <w:pStyle w:val="Nagwek2"/>
              <w:shd w:val="clear" w:color="auto" w:fill="FFFFFF"/>
              <w:spacing w:before="0" w:after="0" w:line="276" w:lineRule="auto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Matematyka z plusem 4. Zeszyt ćwiczeń podstawowych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EC37F" w14:textId="77777777" w:rsidR="007361E2" w:rsidRDefault="009869A4">
            <w:pPr>
              <w:pStyle w:val="Standard"/>
              <w:shd w:val="clear" w:color="auto" w:fill="FFFFFF"/>
              <w:spacing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Piotr </w:t>
            </w:r>
            <w:r>
              <w:rPr>
                <w:rFonts w:eastAsia="Times New Roman" w:cs="Times New Roman"/>
              </w:rPr>
              <w:t>Zarzycki, Mariola Tokarska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E9FF4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GWO</w:t>
            </w:r>
          </w:p>
        </w:tc>
      </w:tr>
      <w:tr w:rsidR="007361E2" w14:paraId="7409D545" w14:textId="77777777">
        <w:tblPrEx>
          <w:tblCellMar>
            <w:top w:w="0" w:type="dxa"/>
            <w:bottom w:w="0" w:type="dxa"/>
          </w:tblCellMar>
        </w:tblPrEx>
        <w:trPr>
          <w:trHeight w:val="9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C33AE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historia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784D5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Wczoraj i dziś 4. Zeszyt ćwiczeń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CB6D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Tomasz Maćkowski, Wiesława Surdyk-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Fertsch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, Bogumiła Olszewska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EB96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cs="Times New Roman"/>
                <w:color w:val="000000"/>
              </w:rPr>
              <w:t>Nowa Era</w:t>
            </w:r>
          </w:p>
        </w:tc>
      </w:tr>
      <w:tr w:rsidR="007361E2" w14:paraId="03101B85" w14:textId="77777777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7BAF8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przyroda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7C29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Odkrywam przyrodę 4. Zeszyt ćwiczeń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3EFFC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Wojciech Grajkowski, Joanna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Winiecka-Nowak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Bartłomiej Piotrowski, Marcin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Świtoniak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, Justyna Hadryś oraz Tomasz Rachwał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A6E23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cs="Times New Roman"/>
                <w:color w:val="000000"/>
              </w:rPr>
              <w:t>Nowa Era</w:t>
            </w:r>
          </w:p>
        </w:tc>
      </w:tr>
    </w:tbl>
    <w:p w14:paraId="1BFC78E3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3FB65F74" w14:textId="77777777" w:rsidR="007361E2" w:rsidRDefault="009869A4">
      <w:pPr>
        <w:pStyle w:val="Standard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Klasa 5:</w:t>
      </w:r>
    </w:p>
    <w:p w14:paraId="5278BE74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82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332"/>
        <w:gridCol w:w="4252"/>
        <w:gridCol w:w="2835"/>
      </w:tblGrid>
      <w:tr w:rsidR="007361E2" w14:paraId="4EC016D0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F55C2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9E9B7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7DD3B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F12C6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</w:tr>
      <w:tr w:rsidR="007361E2" w14:paraId="2331CB97" w14:textId="77777777">
        <w:tblPrEx>
          <w:tblCellMar>
            <w:top w:w="0" w:type="dxa"/>
            <w:bottom w:w="0" w:type="dxa"/>
          </w:tblCellMar>
        </w:tblPrEx>
        <w:trPr>
          <w:trHeight w:val="817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7FE15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polski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B4146" w14:textId="77777777" w:rsidR="007361E2" w:rsidRDefault="009869A4">
            <w:pPr>
              <w:shd w:val="clear" w:color="auto" w:fill="FFFF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Słowa z uśmiechem. Język polski. Zeszyt ćwiczeń. Klasa 5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3E582" w14:textId="77777777" w:rsidR="007361E2" w:rsidRDefault="009869A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Ewa </w:t>
            </w:r>
            <w:proofErr w:type="spellStart"/>
            <w:r>
              <w:rPr>
                <w:rFonts w:eastAsia="Times New Roman" w:cs="Times New Roman"/>
              </w:rPr>
              <w:t>Horwath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88636" w14:textId="77777777" w:rsidR="007361E2" w:rsidRDefault="009869A4">
            <w:pPr>
              <w:pStyle w:val="Nagwek2"/>
              <w:shd w:val="clear" w:color="auto" w:fill="FFFFFF"/>
              <w:spacing w:after="0"/>
              <w:rPr>
                <w:rFonts w:ascii="Times New Roman" w:eastAsia="Times New Roman" w:hAnsi="Times New Roman"/>
                <w:color w:val="25252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52525"/>
                <w:sz w:val="24"/>
                <w:szCs w:val="24"/>
              </w:rPr>
              <w:t xml:space="preserve">WSiP </w:t>
            </w:r>
          </w:p>
        </w:tc>
      </w:tr>
      <w:tr w:rsidR="007361E2" w14:paraId="0D347038" w14:textId="77777777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C3101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język </w:t>
            </w:r>
            <w:r>
              <w:rPr>
                <w:rFonts w:eastAsia="Times New Roman" w:cs="Times New Roman"/>
                <w:color w:val="000000"/>
                <w:lang w:eastAsia="pl-PL"/>
              </w:rPr>
              <w:t>angielski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0C257" w14:textId="77777777" w:rsidR="007361E2" w:rsidRDefault="009869A4">
            <w:pPr>
              <w:pStyle w:val="TableContents"/>
              <w:widowControl/>
              <w:ind w:left="-15" w:right="240"/>
            </w:pPr>
            <w:proofErr w:type="spellStart"/>
            <w:r>
              <w:rPr>
                <w:rFonts w:eastAsia="Times New Roman" w:cs="Times New Roman"/>
                <w:color w:val="000000"/>
              </w:rPr>
              <w:t>Brainy</w:t>
            </w:r>
            <w:proofErr w:type="spellEnd"/>
            <w:r>
              <w:rPr>
                <w:rFonts w:eastAsia="Times New Roman" w:cs="Times New Roman"/>
                <w:color w:val="000000"/>
              </w:rPr>
              <w:t>. Klasa 5. Zeszyt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C4850" w14:textId="77777777" w:rsidR="007361E2" w:rsidRDefault="009869A4">
            <w:pPr>
              <w:pStyle w:val="Standard"/>
              <w:spacing w:line="276" w:lineRule="auto"/>
            </w:pPr>
            <w:proofErr w:type="spellStart"/>
            <w:r>
              <w:rPr>
                <w:rFonts w:eastAsia="Times New Roman" w:cs="Times New Roman"/>
                <w:color w:val="000000"/>
              </w:rPr>
              <w:t>Katherine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Stannett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F148F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Education</w:t>
            </w:r>
            <w:proofErr w:type="spellEnd"/>
          </w:p>
        </w:tc>
      </w:tr>
      <w:tr w:rsidR="007361E2" w14:paraId="67F58971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C5A6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matematyka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38B6" w14:textId="77777777" w:rsidR="007361E2" w:rsidRDefault="009869A4">
            <w:pPr>
              <w:pStyle w:val="Nagwek2"/>
              <w:shd w:val="clear" w:color="auto" w:fill="FFFFFF"/>
              <w:spacing w:before="0" w:after="0" w:line="276" w:lineRule="auto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Matematyka z plusem 5. Zeszyt ćwiczeń podstawowych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47BEE" w14:textId="77777777" w:rsidR="007361E2" w:rsidRDefault="009869A4">
            <w:pPr>
              <w:pStyle w:val="Standard"/>
              <w:shd w:val="clear" w:color="auto" w:fill="FFFFFF"/>
              <w:spacing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Piotr. Zarzycki, Mariola. Tokarska, Agnieszka. Orzeszek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31CD2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GWO</w:t>
            </w:r>
          </w:p>
        </w:tc>
      </w:tr>
      <w:tr w:rsidR="007361E2" w14:paraId="34044C4D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69622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geografia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A6745" w14:textId="77777777" w:rsidR="007361E2" w:rsidRDefault="009869A4">
            <w:pPr>
              <w:spacing w:line="276" w:lineRule="auto"/>
            </w:pPr>
            <w:r>
              <w:rPr>
                <w:rFonts w:eastAsia="Times New Roman" w:cs="Times New Roman"/>
              </w:rPr>
              <w:t xml:space="preserve">Planeta Nowa 5. Zeszyt ćwiczeń do </w:t>
            </w:r>
            <w:r>
              <w:rPr>
                <w:rFonts w:eastAsia="Times New Roman" w:cs="Times New Roman"/>
              </w:rPr>
              <w:t>geografii dla klasy piątej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8C8DD" w14:textId="77777777" w:rsidR="007361E2" w:rsidRDefault="009869A4">
            <w:pPr>
              <w:pStyle w:val="Bezodstpw"/>
            </w:pPr>
            <w:r>
              <w:rPr>
                <w:rFonts w:eastAsia="Times New Roman" w:cs="Times New Roman"/>
                <w:color w:val="101010"/>
              </w:rPr>
              <w:t xml:space="preserve">Kamila </w:t>
            </w:r>
            <w:proofErr w:type="spellStart"/>
            <w:r>
              <w:rPr>
                <w:rFonts w:eastAsia="Times New Roman" w:cs="Times New Roman"/>
                <w:color w:val="101010"/>
              </w:rPr>
              <w:t>Skomoroko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E976F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</w:tbl>
    <w:p w14:paraId="23EFEAAF" w14:textId="77777777" w:rsidR="007361E2" w:rsidRDefault="009869A4">
      <w:pPr>
        <w:pStyle w:val="Standard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lastRenderedPageBreak/>
        <w:t>Klasa 6:</w:t>
      </w:r>
    </w:p>
    <w:p w14:paraId="460B04B4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405065A3" w14:textId="77777777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05205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7617D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9975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2D4F4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</w:tr>
      <w:tr w:rsidR="007361E2" w14:paraId="6C6BB9EA" w14:textId="77777777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8059D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polski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C4B5A" w14:textId="77777777" w:rsidR="007361E2" w:rsidRDefault="009869A4">
            <w:pPr>
              <w:pStyle w:val="Standard"/>
              <w:spacing w:line="276" w:lineRule="auto"/>
            </w:pPr>
            <w:r>
              <w:t>Słowa z uśmiechem. Nauka o języku i ortografia. Zeszyt ćwiczeń dla klasy 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38414" w14:textId="77777777" w:rsidR="007361E2" w:rsidRDefault="009869A4">
            <w:pPr>
              <w:pStyle w:val="Standard"/>
            </w:pPr>
            <w:r>
              <w:t xml:space="preserve">Ewa </w:t>
            </w:r>
            <w:proofErr w:type="spellStart"/>
            <w:r>
              <w:t>Horwath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B894" w14:textId="77777777" w:rsidR="007361E2" w:rsidRDefault="009869A4">
            <w:pPr>
              <w:pStyle w:val="Standard"/>
              <w:spacing w:line="276" w:lineRule="auto"/>
            </w:pPr>
            <w:r>
              <w:t xml:space="preserve">Wydawnictwa Szkolne </w:t>
            </w:r>
            <w:r>
              <w:br/>
            </w:r>
            <w:r>
              <w:t>i Pedagogiczne</w:t>
            </w:r>
          </w:p>
        </w:tc>
      </w:tr>
      <w:tr w:rsidR="007361E2" w14:paraId="7C6F0FA7" w14:textId="77777777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3007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77DA5" w14:textId="77777777" w:rsidR="007361E2" w:rsidRDefault="009869A4">
            <w:pPr>
              <w:pStyle w:val="TableContents"/>
              <w:widowControl/>
              <w:ind w:left="15" w:right="240" w:hanging="30"/>
            </w:pPr>
            <w:proofErr w:type="spellStart"/>
            <w:r>
              <w:rPr>
                <w:rFonts w:eastAsia="Times New Roman" w:cs="Times New Roman"/>
                <w:color w:val="000000"/>
              </w:rPr>
              <w:t>Brainy</w:t>
            </w:r>
            <w:proofErr w:type="spellEnd"/>
            <w:r>
              <w:rPr>
                <w:rFonts w:eastAsia="Times New Roman" w:cs="Times New Roman"/>
                <w:color w:val="000000"/>
              </w:rPr>
              <w:t>. Klasa 6. Zeszyt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BFB95" w14:textId="77777777" w:rsidR="007361E2" w:rsidRDefault="009869A4">
            <w:pPr>
              <w:pStyle w:val="Standard"/>
              <w:spacing w:line="276" w:lineRule="auto"/>
            </w:pPr>
            <w:proofErr w:type="spellStart"/>
            <w:r>
              <w:rPr>
                <w:rFonts w:cs="Times New Roman"/>
                <w:color w:val="000000"/>
              </w:rPr>
              <w:t>Katherine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Stannett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F5866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Education</w:t>
            </w:r>
            <w:proofErr w:type="spellEnd"/>
          </w:p>
        </w:tc>
      </w:tr>
      <w:tr w:rsidR="007361E2" w14:paraId="28B892C9" w14:textId="7777777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86843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matematyka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4B012" w14:textId="77777777" w:rsidR="007361E2" w:rsidRDefault="009869A4">
            <w:pPr>
              <w:pStyle w:val="Nagwek2"/>
              <w:shd w:val="clear" w:color="auto" w:fill="FFFFFF"/>
              <w:spacing w:before="0" w:after="0" w:line="276" w:lineRule="auto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Matematyka z plusem 6. Zeszyt ćwiczeń podstawowych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3ABA9" w14:textId="77777777" w:rsidR="007361E2" w:rsidRDefault="009869A4">
            <w:pPr>
              <w:pStyle w:val="Standard"/>
              <w:shd w:val="clear" w:color="auto" w:fill="FFFFFF"/>
              <w:spacing w:line="276" w:lineRule="auto"/>
            </w:pPr>
            <w:r>
              <w:rPr>
                <w:rFonts w:eastAsia="Times New Roman" w:cs="Times New Roman"/>
              </w:rPr>
              <w:t>Piotr. Zarzycki, Mariola. Tokarska, Agnieszka. Orzeszek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D3574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GWO</w:t>
            </w:r>
          </w:p>
        </w:tc>
      </w:tr>
      <w:tr w:rsidR="007361E2" w14:paraId="69D31200" w14:textId="77777777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3F539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geografia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35B23" w14:textId="77777777" w:rsidR="007361E2" w:rsidRDefault="009869A4">
            <w:pPr>
              <w:spacing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Planeta Nowa 6. Edycja 2025-2027</w:t>
            </w:r>
          </w:p>
          <w:p w14:paraId="4A0BEF82" w14:textId="77777777" w:rsidR="007361E2" w:rsidRDefault="009869A4">
            <w:pPr>
              <w:pStyle w:val="Standard"/>
              <w:spacing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Zeszyt ćwiczeń do geografii dla klasy szóstej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024FF" w14:textId="77777777" w:rsidR="007361E2" w:rsidRDefault="009869A4">
            <w:pPr>
              <w:pStyle w:val="Standard"/>
              <w:spacing w:line="276" w:lineRule="auto"/>
              <w:rPr>
                <w:rFonts w:eastAsia="Times New Roman" w:cs="Times New Roman"/>
                <w:color w:val="101010"/>
              </w:rPr>
            </w:pPr>
            <w:r>
              <w:rPr>
                <w:rFonts w:eastAsia="Times New Roman" w:cs="Times New Roman"/>
                <w:color w:val="101010"/>
              </w:rPr>
              <w:t xml:space="preserve">Kamila </w:t>
            </w:r>
            <w:proofErr w:type="spellStart"/>
            <w:r>
              <w:rPr>
                <w:rFonts w:eastAsia="Times New Roman" w:cs="Times New Roman"/>
                <w:color w:val="101010"/>
              </w:rPr>
              <w:t>Skomoroko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82228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cs="Times New Roman"/>
                <w:color w:val="000000"/>
              </w:rPr>
              <w:t>Nowa Era</w:t>
            </w:r>
          </w:p>
        </w:tc>
      </w:tr>
    </w:tbl>
    <w:p w14:paraId="6166700D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31E58BB3" w14:textId="77777777" w:rsidR="007361E2" w:rsidRDefault="009869A4">
      <w:pPr>
        <w:pStyle w:val="Standard"/>
      </w:pPr>
      <w:r>
        <w:rPr>
          <w:b/>
          <w:bCs/>
          <w:color w:val="000000"/>
          <w:u w:val="single"/>
        </w:rPr>
        <w:t>Klasa 7:</w:t>
      </w:r>
    </w:p>
    <w:p w14:paraId="4E2D17DC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15A0D183" w14:textId="77777777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937DA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Nazwa przedmiotu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7360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Tytuł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6E0CC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Autorzy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AD16A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Wydawnictwo</w:t>
            </w:r>
          </w:p>
        </w:tc>
      </w:tr>
      <w:tr w:rsidR="007361E2" w14:paraId="2FB1059F" w14:textId="77777777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247C2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język polski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7CE04" w14:textId="77777777" w:rsidR="007361E2" w:rsidRDefault="009869A4">
            <w:pPr>
              <w:pStyle w:val="Nagwek1"/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Zamieńmy słowo. Język polski. Zeszyt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ćwiczeń. Szkoła podstawowa. Klasa 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68E9" w14:textId="77777777" w:rsidR="007361E2" w:rsidRDefault="009869A4">
            <w:pPr>
              <w:pStyle w:val="Standard"/>
            </w:pPr>
            <w:r>
              <w:rPr>
                <w:rFonts w:eastAsia="Times New Roman" w:cs="Times New Roman"/>
              </w:rPr>
              <w:t xml:space="preserve">Dorota Kujawa - </w:t>
            </w:r>
            <w:proofErr w:type="spellStart"/>
            <w:r>
              <w:rPr>
                <w:rFonts w:eastAsia="Times New Roman" w:cs="Times New Roman"/>
              </w:rPr>
              <w:t>Weinke</w:t>
            </w:r>
            <w:proofErr w:type="spellEnd"/>
            <w:r>
              <w:rPr>
                <w:rFonts w:eastAsia="Times New Roman" w:cs="Times New Roman"/>
              </w:rPr>
              <w:t>, Agata Karolczyk - Kozyra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9D59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WSiP</w:t>
            </w:r>
          </w:p>
        </w:tc>
      </w:tr>
      <w:tr w:rsidR="007361E2" w14:paraId="18BA8A0B" w14:textId="77777777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177A3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76608" w14:textId="77777777" w:rsidR="007361E2" w:rsidRDefault="009869A4">
            <w:pPr>
              <w:pStyle w:val="TableContents"/>
              <w:widowControl/>
              <w:ind w:left="15" w:right="240" w:hanging="30"/>
            </w:pPr>
            <w:proofErr w:type="spellStart"/>
            <w:r>
              <w:rPr>
                <w:rFonts w:eastAsia="Times New Roman" w:cs="Times New Roman"/>
                <w:color w:val="000000"/>
              </w:rPr>
              <w:t>Together</w:t>
            </w:r>
            <w:proofErr w:type="spellEnd"/>
            <w:r>
              <w:rPr>
                <w:rFonts w:eastAsia="Times New Roman" w:cs="Times New Roman"/>
                <w:color w:val="000000"/>
              </w:rPr>
              <w:t>. Klasa 7.  Zeszyt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21521" w14:textId="77777777" w:rsidR="007361E2" w:rsidRDefault="009869A4">
            <w:pPr>
              <w:pStyle w:val="Standard"/>
              <w:spacing w:line="276" w:lineRule="auto"/>
            </w:pPr>
            <w:proofErr w:type="spellStart"/>
            <w:r>
              <w:rPr>
                <w:color w:val="000000"/>
              </w:rPr>
              <w:t>Katherine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Stannett</w:t>
            </w:r>
            <w:proofErr w:type="spellEnd"/>
            <w:r>
              <w:rPr>
                <w:color w:val="000000"/>
              </w:rPr>
              <w:t>, Maria Braun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4CC3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 xml:space="preserve">Macmillan </w:t>
            </w:r>
            <w:proofErr w:type="spellStart"/>
            <w:r>
              <w:rPr>
                <w:color w:val="000000"/>
              </w:rPr>
              <w:t>Education</w:t>
            </w:r>
            <w:proofErr w:type="spellEnd"/>
          </w:p>
        </w:tc>
      </w:tr>
      <w:tr w:rsidR="007361E2" w14:paraId="7765A6FD" w14:textId="77777777">
        <w:tblPrEx>
          <w:tblCellMar>
            <w:top w:w="0" w:type="dxa"/>
            <w:bottom w:w="0" w:type="dxa"/>
          </w:tblCellMar>
        </w:tblPrEx>
        <w:trPr>
          <w:trHeight w:val="982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E7A1F" w14:textId="77777777" w:rsidR="007361E2" w:rsidRDefault="009869A4">
            <w:pPr>
              <w:pStyle w:val="Standard"/>
              <w:spacing w:line="276" w:lineRule="auto"/>
            </w:pPr>
            <w:r>
              <w:lastRenderedPageBreak/>
              <w:t>matematyka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E4F5" w14:textId="77777777" w:rsidR="007361E2" w:rsidRDefault="009869A4">
            <w:pPr>
              <w:pStyle w:val="Nagwek2"/>
              <w:shd w:val="clear" w:color="auto" w:fill="FFFFFF"/>
              <w:spacing w:before="0" w:after="0" w:line="276" w:lineRule="auto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Matematyka z plusem 7. Zeszyt ćwiczeń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podstawowych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F61D8" w14:textId="77777777" w:rsidR="007361E2" w:rsidRDefault="009869A4">
            <w:pPr>
              <w:pStyle w:val="Standard"/>
              <w:shd w:val="clear" w:color="auto" w:fill="FFFFFF"/>
              <w:spacing w:line="276" w:lineRule="auto"/>
            </w:pPr>
            <w:r>
              <w:rPr>
                <w:color w:val="000000"/>
              </w:rPr>
              <w:t>Jacek. Lech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8950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GWO</w:t>
            </w:r>
          </w:p>
        </w:tc>
      </w:tr>
      <w:tr w:rsidR="007361E2" w14:paraId="04A43C6C" w14:textId="77777777">
        <w:tblPrEx>
          <w:tblCellMar>
            <w:top w:w="0" w:type="dxa"/>
            <w:bottom w:w="0" w:type="dxa"/>
          </w:tblCellMar>
        </w:tblPrEx>
        <w:trPr>
          <w:trHeight w:val="1068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42B74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geografia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B837" w14:textId="77777777" w:rsidR="007361E2" w:rsidRDefault="009869A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Planeta Nowa 7. Zeszyt ćwiczeń do geografii dla klasy siódmej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EDCDD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101010"/>
              </w:rPr>
              <w:t xml:space="preserve">Knopik Justyna, Kucharska Maria, Przybył Ryszard, </w:t>
            </w:r>
            <w:proofErr w:type="spellStart"/>
            <w:r>
              <w:rPr>
                <w:rFonts w:eastAsia="Times New Roman" w:cs="Times New Roman"/>
                <w:color w:val="101010"/>
              </w:rPr>
              <w:t>Skomoroko</w:t>
            </w:r>
            <w:proofErr w:type="spellEnd"/>
            <w:r>
              <w:rPr>
                <w:rFonts w:eastAsia="Times New Roman" w:cs="Times New Roman"/>
                <w:color w:val="101010"/>
              </w:rPr>
              <w:t xml:space="preserve"> Kamila, Witek-Nowakowska Alina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BDDAE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Nowa Era</w:t>
            </w:r>
          </w:p>
        </w:tc>
      </w:tr>
      <w:tr w:rsidR="007361E2" w14:paraId="54DDC216" w14:textId="77777777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B767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biologia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EBEC9" w14:textId="77777777" w:rsidR="007361E2" w:rsidRDefault="009869A4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Puls życia 7. </w:t>
            </w:r>
            <w:r>
              <w:rPr>
                <w:rFonts w:eastAsia="Times New Roman" w:cs="Times New Roman"/>
              </w:rPr>
              <w:t>Zeszyt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1316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101010"/>
              </w:rPr>
              <w:t>Januszewska-</w:t>
            </w:r>
            <w:proofErr w:type="spellStart"/>
            <w:r>
              <w:rPr>
                <w:rFonts w:eastAsia="Times New Roman" w:cs="Times New Roman"/>
                <w:color w:val="101010"/>
              </w:rPr>
              <w:t>Hasiec</w:t>
            </w:r>
            <w:proofErr w:type="spellEnd"/>
            <w:r>
              <w:rPr>
                <w:rFonts w:eastAsia="Times New Roman" w:cs="Times New Roman"/>
                <w:color w:val="101010"/>
              </w:rPr>
              <w:t xml:space="preserve"> Barbara, Holeczek Jolanta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B2CAD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Nowa Era</w:t>
            </w:r>
          </w:p>
        </w:tc>
      </w:tr>
    </w:tbl>
    <w:p w14:paraId="5A6BACA5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p w14:paraId="6FCB09EF" w14:textId="77777777" w:rsidR="007361E2" w:rsidRDefault="009869A4">
      <w:pPr>
        <w:pStyle w:val="Standard"/>
      </w:pPr>
      <w:r>
        <w:rPr>
          <w:b/>
          <w:bCs/>
          <w:color w:val="000000"/>
          <w:u w:val="single"/>
        </w:rPr>
        <w:t>Klasa 8:</w:t>
      </w:r>
    </w:p>
    <w:p w14:paraId="5B49076A" w14:textId="77777777" w:rsidR="007361E2" w:rsidRDefault="007361E2">
      <w:pPr>
        <w:pStyle w:val="Standard"/>
        <w:rPr>
          <w:b/>
          <w:bCs/>
          <w:color w:val="000000"/>
          <w:u w:val="single"/>
        </w:rPr>
      </w:pPr>
    </w:p>
    <w:tbl>
      <w:tblPr>
        <w:tblW w:w="1474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252"/>
        <w:gridCol w:w="4252"/>
        <w:gridCol w:w="2835"/>
      </w:tblGrid>
      <w:tr w:rsidR="007361E2" w14:paraId="3CB080E3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E5570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Nazwa przedmiotu</w:t>
            </w:r>
          </w:p>
          <w:p w14:paraId="0A105AB2" w14:textId="77777777" w:rsidR="007361E2" w:rsidRDefault="007361E2">
            <w:pPr>
              <w:pStyle w:val="Standard"/>
              <w:spacing w:line="276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40A33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Tytuł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80E75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F86BB" w14:textId="77777777" w:rsidR="007361E2" w:rsidRDefault="009869A4">
            <w:pPr>
              <w:pStyle w:val="Standard"/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</w:tr>
      <w:tr w:rsidR="007361E2" w14:paraId="32CBA967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D4CD8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język polski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E624" w14:textId="77777777" w:rsidR="007361E2" w:rsidRDefault="009869A4">
            <w:pPr>
              <w:pStyle w:val="Standard"/>
              <w:spacing w:line="276" w:lineRule="auto"/>
            </w:pPr>
            <w:r>
              <w:t>Zamieńmy słowo. Zeszyt ćwiczeń do języka polskiego dla klasy ósmej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CD97" w14:textId="77777777" w:rsidR="007361E2" w:rsidRDefault="009869A4">
            <w:pPr>
              <w:pStyle w:val="Standard"/>
              <w:spacing w:line="276" w:lineRule="auto"/>
            </w:pPr>
            <w:r>
              <w:t xml:space="preserve">Katarzyna </w:t>
            </w:r>
            <w:r>
              <w:t>Kukla-</w:t>
            </w:r>
            <w:proofErr w:type="spellStart"/>
            <w:r>
              <w:t>Guzgan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203E0" w14:textId="77777777" w:rsidR="007361E2" w:rsidRDefault="009869A4">
            <w:pPr>
              <w:pStyle w:val="Standard"/>
              <w:spacing w:line="276" w:lineRule="auto"/>
            </w:pPr>
            <w:r>
              <w:t xml:space="preserve">Wydawnictwa Szkolne </w:t>
            </w:r>
            <w:r>
              <w:br/>
            </w:r>
            <w:r>
              <w:t>i Pedagogiczne</w:t>
            </w:r>
          </w:p>
        </w:tc>
      </w:tr>
      <w:tr w:rsidR="007361E2" w14:paraId="45F5249A" w14:textId="77777777">
        <w:tblPrEx>
          <w:tblCellMar>
            <w:top w:w="0" w:type="dxa"/>
            <w:bottom w:w="0" w:type="dxa"/>
          </w:tblCellMar>
        </w:tblPrEx>
        <w:trPr>
          <w:trHeight w:val="773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EA62A" w14:textId="77777777" w:rsidR="007361E2" w:rsidRDefault="009869A4">
            <w:pPr>
              <w:pStyle w:val="Standard"/>
              <w:spacing w:line="276" w:lineRule="auto"/>
            </w:pPr>
            <w:r>
              <w:rPr>
                <w:color w:val="000000"/>
              </w:rPr>
              <w:t>język angielski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9799D" w14:textId="77777777" w:rsidR="007361E2" w:rsidRDefault="009869A4">
            <w:pPr>
              <w:pStyle w:val="Bezodstpw"/>
              <w:spacing w:line="276" w:lineRule="auto"/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Brainy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Klasa 8. Zeszyt ćwiczeń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B6C80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cs="Times New Roman"/>
                <w:color w:val="000000"/>
              </w:rPr>
              <w:t xml:space="preserve">Nick </w:t>
            </w:r>
            <w:proofErr w:type="spellStart"/>
            <w:r>
              <w:rPr>
                <w:rFonts w:cs="Times New Roman"/>
                <w:color w:val="000000"/>
              </w:rPr>
              <w:t>Beare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E5D11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Education</w:t>
            </w:r>
            <w:proofErr w:type="spellEnd"/>
          </w:p>
        </w:tc>
      </w:tr>
      <w:tr w:rsidR="007361E2" w14:paraId="591117B6" w14:textId="77777777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9F019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matematyka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CEC37" w14:textId="77777777" w:rsidR="007361E2" w:rsidRDefault="009869A4">
            <w:pPr>
              <w:pStyle w:val="Standard"/>
              <w:spacing w:after="200" w:line="276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Matematyka z plusem 8. Ćwiczenia podstawowe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EBA7E" w14:textId="77777777" w:rsidR="007361E2" w:rsidRDefault="009869A4">
            <w:pPr>
              <w:pStyle w:val="Standard"/>
              <w:shd w:val="clear" w:color="auto" w:fill="FFFFFF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Jacek Lech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55CAD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GWO</w:t>
            </w:r>
          </w:p>
        </w:tc>
      </w:tr>
      <w:tr w:rsidR="007361E2" w14:paraId="35997584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78A2A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geografia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C606D" w14:textId="77777777" w:rsidR="007361E2" w:rsidRDefault="009869A4">
            <w:pPr>
              <w:spacing w:line="276" w:lineRule="auto"/>
            </w:pPr>
            <w:r>
              <w:rPr>
                <w:rFonts w:eastAsia="Times New Roman" w:cs="Times New Roman"/>
              </w:rPr>
              <w:t xml:space="preserve">Planeta Nowa 8. Zeszyt ćwiczeń do </w:t>
            </w:r>
            <w:r>
              <w:rPr>
                <w:rFonts w:eastAsia="Times New Roman" w:cs="Times New Roman"/>
              </w:rPr>
              <w:t>geografii dla klasy ósmej szkoły podstawowej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BF01D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101010"/>
              </w:rPr>
              <w:t>Ryszard Przybył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7836B" w14:textId="77777777" w:rsidR="007361E2" w:rsidRDefault="009869A4">
            <w:pPr>
              <w:pStyle w:val="Standard"/>
              <w:spacing w:line="276" w:lineRule="auto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</w:tbl>
    <w:p w14:paraId="5B3E1408" w14:textId="77777777" w:rsidR="007361E2" w:rsidRDefault="007361E2">
      <w:pPr>
        <w:pStyle w:val="Standard"/>
        <w:rPr>
          <w:color w:val="000000"/>
        </w:rPr>
      </w:pPr>
    </w:p>
    <w:sectPr w:rsidR="007361E2">
      <w:footerReference w:type="default" r:id="rId7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A6AF4" w14:textId="77777777" w:rsidR="009869A4" w:rsidRDefault="009869A4">
      <w:r>
        <w:separator/>
      </w:r>
    </w:p>
  </w:endnote>
  <w:endnote w:type="continuationSeparator" w:id="0">
    <w:p w14:paraId="403FB3B5" w14:textId="77777777" w:rsidR="009869A4" w:rsidRDefault="00986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8024" w14:textId="77777777" w:rsidR="00331DEF" w:rsidRDefault="009869A4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F2AC2E3" w14:textId="77777777" w:rsidR="00331DEF" w:rsidRDefault="00986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58F3" w14:textId="77777777" w:rsidR="009869A4" w:rsidRDefault="009869A4">
      <w:r>
        <w:rPr>
          <w:color w:val="000000"/>
        </w:rPr>
        <w:separator/>
      </w:r>
    </w:p>
  </w:footnote>
  <w:footnote w:type="continuationSeparator" w:id="0">
    <w:p w14:paraId="0FDE8C5E" w14:textId="77777777" w:rsidR="009869A4" w:rsidRDefault="00986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22CB1"/>
    <w:multiLevelType w:val="multilevel"/>
    <w:tmpl w:val="6A48E9EC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361E2"/>
    <w:rsid w:val="00417E50"/>
    <w:rsid w:val="007361E2"/>
    <w:rsid w:val="0098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502F"/>
  <w15:docId w15:val="{AC576909-237A-4F18-9842-A80C5555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Bezodstpw">
    <w:name w:val="No Spacing"/>
    <w:pPr>
      <w:widowControl/>
      <w:suppressAutoHyphen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rFonts w:cs="Courier New"/>
    </w:rPr>
  </w:style>
  <w:style w:type="character" w:customStyle="1" w:styleId="gwpb08e03bbsize">
    <w:name w:val="gwpb08e03bb_size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character" w:styleId="Hipercze">
    <w:name w:val="Hyperlink"/>
    <w:basedOn w:val="Domylnaczcionkaakapitu"/>
    <w:rPr>
      <w:color w:val="467886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741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Kaczyńska Joanna</dc:creator>
  <cp:lastModifiedBy>Walęcik Danuta</cp:lastModifiedBy>
  <cp:revision>2</cp:revision>
  <dcterms:created xsi:type="dcterms:W3CDTF">2026-09-11T10:29:00Z</dcterms:created>
  <dcterms:modified xsi:type="dcterms:W3CDTF">2026-09-11T10:29:00Z</dcterms:modified>
</cp:coreProperties>
</file>