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7DC" w:rsidRPr="00DE1028" w:rsidRDefault="000F67DC" w:rsidP="002C42FA">
      <w:pPr>
        <w:pStyle w:val="Default"/>
        <w:rPr>
          <w:rFonts w:ascii="Times New Roman" w:hAnsi="Times New Roman" w:cs="Times New Roman"/>
        </w:rPr>
      </w:pPr>
    </w:p>
    <w:p w:rsidR="000F67DC" w:rsidRPr="00DE1028" w:rsidRDefault="000F67DC" w:rsidP="002C42FA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E1028">
        <w:rPr>
          <w:rFonts w:ascii="Times New Roman" w:hAnsi="Times New Roman" w:cs="Times New Roman"/>
          <w:b/>
          <w:bCs/>
        </w:rPr>
        <w:t>KARTA ZGŁOSZENIA DZIECKA</w:t>
      </w:r>
    </w:p>
    <w:p w:rsidR="000F67DC" w:rsidRDefault="000F67DC" w:rsidP="002C42FA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E1028">
        <w:rPr>
          <w:rFonts w:ascii="Times New Roman" w:hAnsi="Times New Roman" w:cs="Times New Roman"/>
          <w:b/>
          <w:bCs/>
        </w:rPr>
        <w:t xml:space="preserve">do klasy pierwszej </w:t>
      </w:r>
      <w:r>
        <w:rPr>
          <w:rFonts w:ascii="Times New Roman" w:hAnsi="Times New Roman" w:cs="Times New Roman"/>
          <w:b/>
          <w:bCs/>
        </w:rPr>
        <w:t xml:space="preserve">Zespołu Oświatowego w Wiśniewie </w:t>
      </w:r>
    </w:p>
    <w:p w:rsidR="000F67DC" w:rsidRPr="00DE1028" w:rsidRDefault="000F67DC" w:rsidP="002C42FA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DE1028">
        <w:rPr>
          <w:rFonts w:ascii="Times New Roman" w:hAnsi="Times New Roman" w:cs="Times New Roman"/>
          <w:b/>
          <w:bCs/>
        </w:rPr>
        <w:t>Szkoły Podstawowej im. Bolesława Chrobrego w Wiśniewie</w:t>
      </w:r>
    </w:p>
    <w:p w:rsidR="000F67DC" w:rsidRDefault="000F67DC" w:rsidP="002C42FA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  <w:r w:rsidRPr="00DE1028">
        <w:rPr>
          <w:rFonts w:ascii="Times New Roman" w:hAnsi="Times New Roman" w:cs="Times New Roman"/>
        </w:rPr>
        <w:t>w roku szkolnym 20</w:t>
      </w:r>
      <w:r>
        <w:rPr>
          <w:rFonts w:ascii="Times New Roman" w:hAnsi="Times New Roman" w:cs="Times New Roman"/>
        </w:rPr>
        <w:t>…..</w:t>
      </w:r>
      <w:r w:rsidRPr="00DE1028">
        <w:rPr>
          <w:rFonts w:ascii="Times New Roman" w:hAnsi="Times New Roman" w:cs="Times New Roman"/>
        </w:rPr>
        <w:t>/20</w:t>
      </w:r>
      <w:r>
        <w:rPr>
          <w:rFonts w:ascii="Times New Roman" w:hAnsi="Times New Roman" w:cs="Times New Roman"/>
        </w:rPr>
        <w:t>…..</w:t>
      </w:r>
    </w:p>
    <w:p w:rsidR="000F67DC" w:rsidRPr="00DE1028" w:rsidRDefault="000F67DC" w:rsidP="002C42FA">
      <w:pPr>
        <w:pStyle w:val="Default"/>
        <w:spacing w:line="360" w:lineRule="auto"/>
        <w:jc w:val="center"/>
        <w:rPr>
          <w:rFonts w:ascii="Times New Roman" w:hAnsi="Times New Roman" w:cs="Times New Roman"/>
        </w:rPr>
      </w:pPr>
    </w:p>
    <w:p w:rsidR="000F67DC" w:rsidRPr="00FC28BF" w:rsidRDefault="000F67DC" w:rsidP="00353D3C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  <w:r w:rsidRPr="00FC28BF">
        <w:rPr>
          <w:rFonts w:ascii="Times New Roman" w:hAnsi="Times New Roman" w:cs="Times New Roman"/>
          <w:b/>
          <w:bCs/>
        </w:rPr>
        <w:t>I. Dane osobowe dziecka</w:t>
      </w:r>
    </w:p>
    <w:tbl>
      <w:tblPr>
        <w:tblW w:w="9606" w:type="dxa"/>
        <w:tblInd w:w="-106" w:type="dxa"/>
        <w:tblLayout w:type="fixed"/>
        <w:tblLook w:val="0000"/>
      </w:tblPr>
      <w:tblGrid>
        <w:gridCol w:w="9606"/>
      </w:tblGrid>
      <w:tr w:rsidR="000F67DC" w:rsidRPr="007A5F32">
        <w:trPr>
          <w:trHeight w:val="93"/>
        </w:trPr>
        <w:tc>
          <w:tcPr>
            <w:tcW w:w="9606" w:type="dxa"/>
          </w:tcPr>
          <w:tbl>
            <w:tblPr>
              <w:tblW w:w="9067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3261"/>
              <w:gridCol w:w="5806"/>
            </w:tblGrid>
            <w:tr w:rsidR="000F67DC" w:rsidRPr="007A5F32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7A5F32">
                    <w:rPr>
                      <w:rFonts w:ascii="Times New Roman" w:hAnsi="Times New Roman" w:cs="Times New Roman"/>
                    </w:rPr>
                    <w:t>Imię i nazwisko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67DC" w:rsidRPr="007A5F32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7A5F32">
                    <w:rPr>
                      <w:rFonts w:ascii="Times New Roman" w:hAnsi="Times New Roman" w:cs="Times New Roman"/>
                    </w:rPr>
                    <w:t>Drugie imię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67DC" w:rsidRPr="007A5F32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7A5F32">
                    <w:rPr>
                      <w:rFonts w:ascii="Times New Roman" w:hAnsi="Times New Roman" w:cs="Times New Roman"/>
                    </w:rPr>
                    <w:t>Data urodzenia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67DC" w:rsidRPr="007A5F32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7A5F32">
                    <w:rPr>
                      <w:rFonts w:ascii="Times New Roman" w:hAnsi="Times New Roman" w:cs="Times New Roman"/>
                    </w:rPr>
                    <w:t>Miejsce urodzenia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67DC" w:rsidRPr="007A5F32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7A5F32">
                    <w:rPr>
                      <w:rFonts w:ascii="Times New Roman" w:hAnsi="Times New Roman" w:cs="Times New Roman"/>
                    </w:rPr>
                    <w:t xml:space="preserve">PESEL 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67DC" w:rsidRPr="007A5F32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7A5F32">
                    <w:rPr>
                      <w:rFonts w:ascii="Times New Roman" w:hAnsi="Times New Roman" w:cs="Times New Roman"/>
                    </w:rPr>
                    <w:t>Adres zameldowania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F67DC" w:rsidRPr="007A5F32">
              <w:tc>
                <w:tcPr>
                  <w:tcW w:w="32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  <w:r w:rsidRPr="007A5F32">
                    <w:rPr>
                      <w:rFonts w:ascii="Times New Roman" w:hAnsi="Times New Roman" w:cs="Times New Roman"/>
                    </w:rPr>
                    <w:t>Adres zamieszkania dziecka</w:t>
                  </w:r>
                </w:p>
              </w:tc>
              <w:tc>
                <w:tcPr>
                  <w:tcW w:w="58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F67DC" w:rsidRPr="007A5F32" w:rsidRDefault="000F67DC" w:rsidP="007A5F32">
                  <w:pPr>
                    <w:pStyle w:val="Default"/>
                    <w:spacing w:line="48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0F67DC" w:rsidRPr="007A5F32" w:rsidRDefault="000F67DC" w:rsidP="002C42FA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0F67DC" w:rsidRDefault="000F67DC">
      <w:pPr>
        <w:rPr>
          <w:rFonts w:ascii="Times New Roman" w:hAnsi="Times New Roman" w:cs="Times New Roman"/>
          <w:sz w:val="24"/>
          <w:szCs w:val="24"/>
        </w:rPr>
      </w:pPr>
    </w:p>
    <w:p w:rsidR="000F67DC" w:rsidRPr="00FC28BF" w:rsidRDefault="000F67DC" w:rsidP="00353D3C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C28BF">
        <w:rPr>
          <w:rFonts w:ascii="Times New Roman" w:hAnsi="Times New Roman" w:cs="Times New Roman"/>
          <w:b/>
          <w:bCs/>
          <w:sz w:val="24"/>
          <w:szCs w:val="24"/>
        </w:rPr>
        <w:t>II. Dane rodziców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85"/>
        <w:gridCol w:w="1276"/>
        <w:gridCol w:w="2126"/>
        <w:gridCol w:w="3717"/>
      </w:tblGrid>
      <w:tr w:rsidR="000F67DC" w:rsidRPr="007A5F32">
        <w:trPr>
          <w:trHeight w:val="423"/>
        </w:trPr>
        <w:tc>
          <w:tcPr>
            <w:tcW w:w="1985" w:type="dxa"/>
            <w:vMerge w:val="restart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 w:val="restart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Adres zameldowania</w:t>
            </w: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 w:val="restart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Adres zamieszkania</w:t>
            </w: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 w:val="restart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</w:p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kontaktowy</w:t>
            </w: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5387" w:type="dxa"/>
            <w:gridSpan w:val="3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Telefon kontaktowy w przypadku braku możliwości połączenia na numery wskazane powyżej</w:t>
            </w:r>
          </w:p>
        </w:tc>
        <w:tc>
          <w:tcPr>
            <w:tcW w:w="3717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 w:val="restart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Adres poczty elektronicznej</w:t>
            </w: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matki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7DC" w:rsidRPr="007A5F32">
        <w:tc>
          <w:tcPr>
            <w:tcW w:w="1985" w:type="dxa"/>
            <w:vMerge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ojca</w:t>
            </w:r>
          </w:p>
        </w:tc>
        <w:tc>
          <w:tcPr>
            <w:tcW w:w="5843" w:type="dxa"/>
            <w:gridSpan w:val="2"/>
          </w:tcPr>
          <w:p w:rsidR="000F67DC" w:rsidRPr="007A5F32" w:rsidRDefault="000F67DC" w:rsidP="007A5F32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67DC" w:rsidRDefault="000F67DC" w:rsidP="00254D14">
      <w:pPr>
        <w:rPr>
          <w:rFonts w:ascii="Times New Roman" w:hAnsi="Times New Roman" w:cs="Times New Roman"/>
          <w:sz w:val="24"/>
          <w:szCs w:val="24"/>
        </w:rPr>
      </w:pPr>
    </w:p>
    <w:p w:rsidR="000F67DC" w:rsidRDefault="000F67DC" w:rsidP="00254D1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C28BF">
        <w:rPr>
          <w:rFonts w:ascii="Times New Roman" w:hAnsi="Times New Roman" w:cs="Times New Roman"/>
          <w:b/>
          <w:bCs/>
          <w:sz w:val="24"/>
          <w:szCs w:val="24"/>
        </w:rPr>
        <w:t>III. Dodatkowe dane o dziecku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670"/>
        <w:gridCol w:w="3434"/>
      </w:tblGrid>
      <w:tr w:rsidR="000F67DC" w:rsidRPr="007A5F32">
        <w:tc>
          <w:tcPr>
            <w:tcW w:w="5670" w:type="dxa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Czy dziecko będzie uczęszczało do świetlicy szkolnej?</w:t>
            </w:r>
          </w:p>
        </w:tc>
        <w:tc>
          <w:tcPr>
            <w:tcW w:w="3434" w:type="dxa"/>
          </w:tcPr>
          <w:p w:rsidR="000F67DC" w:rsidRPr="007A5F32" w:rsidRDefault="000F67DC" w:rsidP="007A5F32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67DC" w:rsidRPr="007A5F32">
        <w:tc>
          <w:tcPr>
            <w:tcW w:w="5670" w:type="dxa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Czy dziecko będzie korzystało z obiadów w szkole?</w:t>
            </w:r>
          </w:p>
        </w:tc>
        <w:tc>
          <w:tcPr>
            <w:tcW w:w="3434" w:type="dxa"/>
          </w:tcPr>
          <w:p w:rsidR="000F67DC" w:rsidRPr="007A5F32" w:rsidRDefault="000F67DC" w:rsidP="007A5F32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67DC" w:rsidRPr="007A5F32">
        <w:tc>
          <w:tcPr>
            <w:tcW w:w="5670" w:type="dxa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Czy dziecko będzie uczęszczało na lekcje religii?</w:t>
            </w:r>
          </w:p>
        </w:tc>
        <w:tc>
          <w:tcPr>
            <w:tcW w:w="3434" w:type="dxa"/>
          </w:tcPr>
          <w:p w:rsidR="000F67DC" w:rsidRPr="007A5F32" w:rsidRDefault="000F67DC" w:rsidP="007A5F32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67DC" w:rsidRPr="007A5F32">
        <w:tc>
          <w:tcPr>
            <w:tcW w:w="5670" w:type="dxa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Odległość miejsca zamieszkania dziecka od szkoły.</w:t>
            </w:r>
          </w:p>
        </w:tc>
        <w:tc>
          <w:tcPr>
            <w:tcW w:w="3434" w:type="dxa"/>
          </w:tcPr>
          <w:p w:rsidR="000F67DC" w:rsidRPr="007A5F32" w:rsidRDefault="000F67DC" w:rsidP="007A5F32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F67DC" w:rsidRPr="007A5F32">
        <w:tc>
          <w:tcPr>
            <w:tcW w:w="5670" w:type="dxa"/>
          </w:tcPr>
          <w:p w:rsidR="000F67DC" w:rsidRPr="007A5F32" w:rsidRDefault="000F67DC" w:rsidP="007A5F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F32">
              <w:rPr>
                <w:rFonts w:ascii="Times New Roman" w:hAnsi="Times New Roman" w:cs="Times New Roman"/>
                <w:sz w:val="24"/>
                <w:szCs w:val="24"/>
              </w:rPr>
              <w:t>Informacja o stanie zdrowia dziecka (przyjmowane leki)</w:t>
            </w:r>
          </w:p>
        </w:tc>
        <w:tc>
          <w:tcPr>
            <w:tcW w:w="3434" w:type="dxa"/>
          </w:tcPr>
          <w:p w:rsidR="000F67DC" w:rsidRPr="007A5F32" w:rsidRDefault="000F67DC" w:rsidP="007A5F32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0F67DC" w:rsidRDefault="000F67DC" w:rsidP="00254D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F67DC" w:rsidRDefault="000F67DC" w:rsidP="006E4DA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Informacja uzupełniająca: </w:t>
      </w:r>
    </w:p>
    <w:p w:rsidR="000F67DC" w:rsidRDefault="000F67DC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Kartę wypełniają rodzice lub prawni opiekunowie dziecka na podstawie posiadanych dokumentów. </w:t>
      </w:r>
    </w:p>
    <w:p w:rsidR="000F67DC" w:rsidRDefault="000F67DC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lub prawni opiekunowie dziecka zobowiązani są zawiadomić szkołę o każdej zmianie, która dotyczy dziecka tj. zmianie imion, nazwisk, adresu zameldowania, adresu zamieszkania, zmianach w realizacji obowiązku szkolnego.</w:t>
      </w:r>
    </w:p>
    <w:p w:rsidR="000F67DC" w:rsidRDefault="000F67DC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osobowe zawarte w niniejszym zgłoszeniu będą wykorzystywane dla potrzeb związanych z rekrutacją do szkoły prowadzoną na podstawie Ustawy z dnia </w:t>
      </w:r>
      <w:r>
        <w:rPr>
          <w:rFonts w:ascii="Times New Roman" w:hAnsi="Times New Roman" w:cs="Times New Roman"/>
          <w:sz w:val="24"/>
          <w:szCs w:val="24"/>
        </w:rPr>
        <w:br/>
        <w:t>14 grudnia 2016 r. Prawo oświatowe (t. j. Dz. U. z 2021 r., poz. 1082)</w:t>
      </w:r>
    </w:p>
    <w:p w:rsidR="000F67DC" w:rsidRDefault="000F67DC" w:rsidP="006E4DA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danych zawartych w zgłoszeniu jest Zespół Oświatowy w Wiśniewie ul. T. Kościuszki 54, 08-112 Wiśniew.</w:t>
      </w:r>
    </w:p>
    <w:p w:rsidR="000F67DC" w:rsidRDefault="000F67DC" w:rsidP="000019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………….……………………………………</w:t>
      </w:r>
    </w:p>
    <w:p w:rsidR="000F67DC" w:rsidRPr="000019EF" w:rsidRDefault="000F67DC" w:rsidP="000019E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019EF">
        <w:rPr>
          <w:rFonts w:ascii="Times New Roman" w:hAnsi="Times New Roman" w:cs="Times New Roman"/>
        </w:rPr>
        <w:t>(czytelny podpis rodzic</w:t>
      </w:r>
      <w:r>
        <w:rPr>
          <w:rFonts w:ascii="Times New Roman" w:hAnsi="Times New Roman" w:cs="Times New Roman"/>
        </w:rPr>
        <w:t>ów</w:t>
      </w:r>
      <w:r w:rsidRPr="000019EF">
        <w:rPr>
          <w:rFonts w:ascii="Times New Roman" w:hAnsi="Times New Roman" w:cs="Times New Roman"/>
        </w:rPr>
        <w:t>/prawn</w:t>
      </w:r>
      <w:r>
        <w:rPr>
          <w:rFonts w:ascii="Times New Roman" w:hAnsi="Times New Roman" w:cs="Times New Roman"/>
        </w:rPr>
        <w:t>ych</w:t>
      </w:r>
      <w:r w:rsidRPr="000019EF">
        <w:rPr>
          <w:rFonts w:ascii="Times New Roman" w:hAnsi="Times New Roman" w:cs="Times New Roman"/>
        </w:rPr>
        <w:t xml:space="preserve"> opiekun</w:t>
      </w:r>
      <w:r>
        <w:rPr>
          <w:rFonts w:ascii="Times New Roman" w:hAnsi="Times New Roman" w:cs="Times New Roman"/>
        </w:rPr>
        <w:t>ów</w:t>
      </w:r>
      <w:r w:rsidRPr="000019EF">
        <w:rPr>
          <w:rFonts w:ascii="Times New Roman" w:hAnsi="Times New Roman" w:cs="Times New Roman"/>
        </w:rPr>
        <w:t>)</w:t>
      </w:r>
    </w:p>
    <w:sectPr w:rsidR="000F67DC" w:rsidRPr="000019EF" w:rsidSect="00E7542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7DC" w:rsidRDefault="000F67DC" w:rsidP="00226955">
      <w:pPr>
        <w:spacing w:after="0" w:line="240" w:lineRule="auto"/>
      </w:pPr>
      <w:r>
        <w:separator/>
      </w:r>
    </w:p>
  </w:endnote>
  <w:endnote w:type="continuationSeparator" w:id="0">
    <w:p w:rsidR="000F67DC" w:rsidRDefault="000F67DC" w:rsidP="00226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7DC" w:rsidRDefault="000F67DC" w:rsidP="00226955">
      <w:pPr>
        <w:spacing w:after="0" w:line="240" w:lineRule="auto"/>
      </w:pPr>
      <w:r>
        <w:separator/>
      </w:r>
    </w:p>
  </w:footnote>
  <w:footnote w:type="continuationSeparator" w:id="0">
    <w:p w:rsidR="000F67DC" w:rsidRDefault="000F67DC" w:rsidP="00226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C" w:rsidRPr="00226955" w:rsidRDefault="000F67DC">
    <w:pPr>
      <w:pStyle w:val="Header"/>
      <w:rPr>
        <w:rFonts w:ascii="Times New Roman" w:hAnsi="Times New Roman" w:cs="Times New Roman"/>
      </w:rPr>
    </w:pPr>
    <w:r w:rsidRPr="00226955">
      <w:rPr>
        <w:rFonts w:ascii="Times New Roman" w:hAnsi="Times New Roman" w:cs="Times New Roman"/>
      </w:rPr>
      <w:t>Zespół Oświatowy w Wiśniewie Szkoła Podstawowa im. Bolesława Chrobrego w Wiśniewie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341"/>
    <w:multiLevelType w:val="hybridMultilevel"/>
    <w:tmpl w:val="8AA41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955"/>
    <w:rsid w:val="000019EF"/>
    <w:rsid w:val="0002077F"/>
    <w:rsid w:val="000F67DC"/>
    <w:rsid w:val="001365F6"/>
    <w:rsid w:val="002058AA"/>
    <w:rsid w:val="00226955"/>
    <w:rsid w:val="0024164C"/>
    <w:rsid w:val="00254D14"/>
    <w:rsid w:val="002C42FA"/>
    <w:rsid w:val="002E7E13"/>
    <w:rsid w:val="00353D3C"/>
    <w:rsid w:val="003A2F7A"/>
    <w:rsid w:val="003B2DBC"/>
    <w:rsid w:val="003D5D2F"/>
    <w:rsid w:val="00420F96"/>
    <w:rsid w:val="00426630"/>
    <w:rsid w:val="004F169C"/>
    <w:rsid w:val="00506DA1"/>
    <w:rsid w:val="005A0E91"/>
    <w:rsid w:val="00606306"/>
    <w:rsid w:val="006611E9"/>
    <w:rsid w:val="00695091"/>
    <w:rsid w:val="006A4269"/>
    <w:rsid w:val="006B3F39"/>
    <w:rsid w:val="006D5AF5"/>
    <w:rsid w:val="006E4DA7"/>
    <w:rsid w:val="00766306"/>
    <w:rsid w:val="007A5F32"/>
    <w:rsid w:val="007B7EBA"/>
    <w:rsid w:val="007C6E2A"/>
    <w:rsid w:val="00813FE7"/>
    <w:rsid w:val="00826DDC"/>
    <w:rsid w:val="0085591A"/>
    <w:rsid w:val="00870957"/>
    <w:rsid w:val="00872987"/>
    <w:rsid w:val="00875658"/>
    <w:rsid w:val="008A0EBA"/>
    <w:rsid w:val="008C39F3"/>
    <w:rsid w:val="009150AB"/>
    <w:rsid w:val="00950215"/>
    <w:rsid w:val="009C6A7B"/>
    <w:rsid w:val="00A820F8"/>
    <w:rsid w:val="00AD2317"/>
    <w:rsid w:val="00AE0C17"/>
    <w:rsid w:val="00B117FB"/>
    <w:rsid w:val="00B215A5"/>
    <w:rsid w:val="00B96A1E"/>
    <w:rsid w:val="00BC371B"/>
    <w:rsid w:val="00CA2186"/>
    <w:rsid w:val="00CA518E"/>
    <w:rsid w:val="00DE1028"/>
    <w:rsid w:val="00E12973"/>
    <w:rsid w:val="00E31C81"/>
    <w:rsid w:val="00E70067"/>
    <w:rsid w:val="00E75424"/>
    <w:rsid w:val="00EA6AAE"/>
    <w:rsid w:val="00EB5251"/>
    <w:rsid w:val="00F73131"/>
    <w:rsid w:val="00F91DD8"/>
    <w:rsid w:val="00FA1843"/>
    <w:rsid w:val="00FC28BF"/>
    <w:rsid w:val="00FF2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42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26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26955"/>
  </w:style>
  <w:style w:type="paragraph" w:styleId="Footer">
    <w:name w:val="footer"/>
    <w:basedOn w:val="Normal"/>
    <w:link w:val="FooterChar"/>
    <w:uiPriority w:val="99"/>
    <w:semiHidden/>
    <w:rsid w:val="00226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26955"/>
  </w:style>
  <w:style w:type="paragraph" w:customStyle="1" w:styleId="Default">
    <w:name w:val="Default"/>
    <w:uiPriority w:val="99"/>
    <w:rsid w:val="002C42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85591A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950215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38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241</Words>
  <Characters>1452</Characters>
  <Application>Microsoft Office Outlook</Application>
  <DocSecurity>0</DocSecurity>
  <Lines>0</Lines>
  <Paragraphs>0</Paragraphs>
  <ScaleCrop>false</ScaleCrop>
  <Company>Ministrerstwo Edukacji Narodowej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</dc:title>
  <dc:subject/>
  <dc:creator>operator</dc:creator>
  <cp:keywords/>
  <dc:description/>
  <cp:lastModifiedBy>sekretariat</cp:lastModifiedBy>
  <cp:revision>2</cp:revision>
  <cp:lastPrinted>2020-02-26T11:30:00Z</cp:lastPrinted>
  <dcterms:created xsi:type="dcterms:W3CDTF">2023-01-31T09:38:00Z</dcterms:created>
  <dcterms:modified xsi:type="dcterms:W3CDTF">2023-01-31T09:38:00Z</dcterms:modified>
</cp:coreProperties>
</file>