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E86571">
      <w:pPr>
        <w:tabs>
          <w:tab w:val="left" w:pos="0"/>
          <w:tab w:val="left" w:pos="851"/>
        </w:tabs>
        <w:jc w:val="right"/>
      </w:pPr>
      <w:r>
        <w:t>0</w:t>
      </w:r>
      <w:r w:rsidR="0086212C">
        <w:t xml:space="preserve">  </w:t>
      </w:r>
      <w:r w:rsidR="00757A74">
        <w:t xml:space="preserve">      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F84A2E">
        <w:t>2</w:t>
      </w:r>
      <w:r w:rsidR="00990F3F">
        <w:t>4</w:t>
      </w:r>
      <w:r w:rsidR="00A02309">
        <w:t xml:space="preserve"> </w:t>
      </w:r>
      <w:r w:rsidR="00366C78">
        <w:t>lutego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AE64DD">
        <w:t>5</w:t>
      </w:r>
      <w:r w:rsidR="00990F3F">
        <w:t>5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C55FFE" w:rsidRDefault="00C55FFE" w:rsidP="00801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051302" w:rsidRDefault="00051302" w:rsidP="00051302">
      <w:pPr>
        <w:suppressAutoHyphens w:val="0"/>
        <w:spacing w:line="360" w:lineRule="auto"/>
        <w:jc w:val="both"/>
        <w:rPr>
          <w:sz w:val="22"/>
          <w:szCs w:val="22"/>
        </w:rPr>
      </w:pPr>
    </w:p>
    <w:p w:rsidR="00051302" w:rsidRPr="00581F9A" w:rsidRDefault="00051302" w:rsidP="00051302">
      <w:pPr>
        <w:suppressAutoHyphens w:val="0"/>
        <w:spacing w:line="360" w:lineRule="auto"/>
        <w:jc w:val="both"/>
        <w:rPr>
          <w:u w:val="single"/>
        </w:rPr>
      </w:pPr>
      <w:r w:rsidRPr="00581F9A">
        <w:t xml:space="preserve">Ważność: </w:t>
      </w:r>
      <w:r w:rsidR="0029272C" w:rsidRPr="0029272C">
        <w:rPr>
          <w:u w:val="single"/>
        </w:rPr>
        <w:t>od godz. 07:30 dnia 2</w:t>
      </w:r>
      <w:r w:rsidR="00990F3F">
        <w:rPr>
          <w:u w:val="single"/>
        </w:rPr>
        <w:t>4</w:t>
      </w:r>
      <w:r w:rsidR="0029272C" w:rsidRPr="0029272C">
        <w:rPr>
          <w:u w:val="single"/>
        </w:rPr>
        <w:t>.02.2023  do godz. 07:30 dnia 2</w:t>
      </w:r>
      <w:r w:rsidR="00990F3F">
        <w:rPr>
          <w:u w:val="single"/>
        </w:rPr>
        <w:t>5</w:t>
      </w:r>
      <w:r w:rsidR="0029272C" w:rsidRPr="0029272C">
        <w:rPr>
          <w:u w:val="single"/>
        </w:rPr>
        <w:t>.02.2023</w:t>
      </w:r>
    </w:p>
    <w:p w:rsidR="006B68AB" w:rsidRPr="006B68AB" w:rsidRDefault="00051302" w:rsidP="006B68AB">
      <w:pPr>
        <w:suppressAutoHyphens w:val="0"/>
        <w:spacing w:line="360" w:lineRule="auto"/>
        <w:jc w:val="both"/>
      </w:pPr>
      <w:r w:rsidRPr="00581F9A">
        <w:rPr>
          <w:b/>
        </w:rPr>
        <w:t>W dzień</w:t>
      </w:r>
      <w:r w:rsidR="006B68AB">
        <w:rPr>
          <w:b/>
        </w:rPr>
        <w:t xml:space="preserve"> </w:t>
      </w:r>
      <w:r w:rsidR="006B68AB" w:rsidRPr="006B68AB">
        <w:t>zachmurzenie duże, po południu miejscami większe przejaśnienia.</w:t>
      </w:r>
    </w:p>
    <w:p w:rsidR="006B68AB" w:rsidRPr="006B68AB" w:rsidRDefault="006B68AB" w:rsidP="006B68AB">
      <w:pPr>
        <w:suppressAutoHyphens w:val="0"/>
        <w:spacing w:line="360" w:lineRule="auto"/>
        <w:jc w:val="both"/>
      </w:pPr>
      <w:r w:rsidRPr="006B68AB">
        <w:t>Przelotne opady deszczu, na północy i zachodzie możliwy też deszcz ze śniegiem.</w:t>
      </w:r>
    </w:p>
    <w:p w:rsidR="006B68AB" w:rsidRPr="006B68AB" w:rsidRDefault="006B68AB" w:rsidP="006B68AB">
      <w:pPr>
        <w:suppressAutoHyphens w:val="0"/>
        <w:spacing w:line="360" w:lineRule="auto"/>
        <w:jc w:val="both"/>
      </w:pPr>
      <w:r w:rsidRPr="006B68AB">
        <w:t>Temperatura maksymalna od 4°C do 7°C. Wiatr słaby i umiarkowany, okresami</w:t>
      </w:r>
    </w:p>
    <w:p w:rsidR="006B68AB" w:rsidRPr="006B68AB" w:rsidRDefault="006B68AB" w:rsidP="006B68AB">
      <w:pPr>
        <w:suppressAutoHyphens w:val="0"/>
        <w:spacing w:line="360" w:lineRule="auto"/>
        <w:jc w:val="both"/>
      </w:pPr>
      <w:r w:rsidRPr="006B68AB">
        <w:t>porywisty, południowo-zachodni i zachodni.</w:t>
      </w:r>
    </w:p>
    <w:p w:rsidR="006B68AB" w:rsidRPr="006B68AB" w:rsidRDefault="004E15DD" w:rsidP="006B68AB">
      <w:pPr>
        <w:suppressAutoHyphens w:val="0"/>
        <w:spacing w:line="360" w:lineRule="auto"/>
        <w:jc w:val="both"/>
      </w:pPr>
      <w:r>
        <w:rPr>
          <w:b/>
        </w:rPr>
        <w:t xml:space="preserve"> </w:t>
      </w:r>
      <w:r w:rsidR="00051302" w:rsidRPr="00581F9A">
        <w:rPr>
          <w:b/>
        </w:rPr>
        <w:t>W nocy</w:t>
      </w:r>
      <w:r>
        <w:rPr>
          <w:b/>
        </w:rPr>
        <w:t xml:space="preserve"> </w:t>
      </w:r>
      <w:r w:rsidR="006B68AB" w:rsidRPr="006B68AB">
        <w:t>zachmurzenie duże z większymi przejaśnieniami. Opady śniegu i deszczu</w:t>
      </w:r>
    </w:p>
    <w:p w:rsidR="006B68AB" w:rsidRPr="006B68AB" w:rsidRDefault="006B68AB" w:rsidP="006B68AB">
      <w:pPr>
        <w:suppressAutoHyphens w:val="0"/>
        <w:spacing w:line="360" w:lineRule="auto"/>
        <w:jc w:val="both"/>
      </w:pPr>
      <w:r w:rsidRPr="006B68AB">
        <w:t>ze śniegiem, na południu także deszczu. Temperatura minimalna od 0°C do 2°C.</w:t>
      </w:r>
    </w:p>
    <w:p w:rsidR="006B68AB" w:rsidRPr="006B68AB" w:rsidRDefault="006B68AB" w:rsidP="006B68AB">
      <w:pPr>
        <w:suppressAutoHyphens w:val="0"/>
        <w:spacing w:line="360" w:lineRule="auto"/>
        <w:jc w:val="both"/>
      </w:pPr>
      <w:r w:rsidRPr="006B68AB">
        <w:t>Wiatr słaby i umiarkowany, nad ranem na południu regionu porywisty,</w:t>
      </w:r>
    </w:p>
    <w:p w:rsidR="006B68AB" w:rsidRPr="006B68AB" w:rsidRDefault="006B68AB" w:rsidP="006B68AB">
      <w:pPr>
        <w:suppressAutoHyphens w:val="0"/>
        <w:spacing w:line="360" w:lineRule="auto"/>
        <w:jc w:val="both"/>
      </w:pPr>
      <w:r w:rsidRPr="006B68AB">
        <w:t>południowo-zachodni i południowy, nad ranem miejscami zachodni.</w:t>
      </w:r>
    </w:p>
    <w:p w:rsidR="00051302" w:rsidRDefault="00051302" w:rsidP="00051302">
      <w:pPr>
        <w:suppressAutoHyphens w:val="0"/>
        <w:spacing w:line="360" w:lineRule="auto"/>
        <w:jc w:val="both"/>
        <w:rPr>
          <w:sz w:val="22"/>
          <w:szCs w:val="22"/>
        </w:rPr>
      </w:pPr>
      <w:r w:rsidRPr="006B68AB">
        <w:t xml:space="preserve"> </w:t>
      </w:r>
    </w:p>
    <w:p w:rsidR="00051302" w:rsidRPr="00581F9A" w:rsidRDefault="00051302" w:rsidP="00051302">
      <w:pPr>
        <w:suppressAutoHyphens w:val="0"/>
        <w:spacing w:line="360" w:lineRule="auto"/>
        <w:jc w:val="center"/>
        <w:rPr>
          <w:b/>
        </w:rPr>
      </w:pPr>
      <w:r w:rsidRPr="00581F9A">
        <w:rPr>
          <w:b/>
        </w:rPr>
        <w:t>PROGNOZA POGODY NA KOLEJNĄ DOBĘ</w:t>
      </w:r>
    </w:p>
    <w:p w:rsidR="00051302" w:rsidRPr="00581F9A" w:rsidRDefault="00051302" w:rsidP="00051302">
      <w:pPr>
        <w:suppressAutoHyphens w:val="0"/>
        <w:spacing w:line="360" w:lineRule="auto"/>
        <w:jc w:val="both"/>
      </w:pPr>
    </w:p>
    <w:p w:rsidR="0029272C" w:rsidRPr="0029272C" w:rsidRDefault="00051302" w:rsidP="0029272C">
      <w:pPr>
        <w:suppressAutoHyphens w:val="0"/>
        <w:spacing w:line="360" w:lineRule="auto"/>
        <w:jc w:val="both"/>
      </w:pPr>
      <w:r w:rsidRPr="00581F9A">
        <w:t xml:space="preserve">Ważność: </w:t>
      </w:r>
      <w:r w:rsidR="0029272C" w:rsidRPr="0029272C">
        <w:rPr>
          <w:u w:val="single"/>
        </w:rPr>
        <w:t>od godz. 07:30 dnia 2</w:t>
      </w:r>
      <w:r w:rsidR="00990F3F">
        <w:rPr>
          <w:u w:val="single"/>
        </w:rPr>
        <w:t>5</w:t>
      </w:r>
      <w:r w:rsidR="0029272C" w:rsidRPr="0029272C">
        <w:rPr>
          <w:u w:val="single"/>
        </w:rPr>
        <w:t>.02.2023 do godz. 07:30 dnia 2</w:t>
      </w:r>
      <w:r w:rsidR="00990F3F">
        <w:rPr>
          <w:u w:val="single"/>
        </w:rPr>
        <w:t>6</w:t>
      </w:r>
      <w:r w:rsidR="0029272C" w:rsidRPr="0029272C">
        <w:rPr>
          <w:u w:val="single"/>
        </w:rPr>
        <w:t>.02.2023</w:t>
      </w:r>
    </w:p>
    <w:p w:rsidR="00051302" w:rsidRPr="00581F9A" w:rsidRDefault="00051302" w:rsidP="00051302">
      <w:pPr>
        <w:suppressAutoHyphens w:val="0"/>
        <w:spacing w:line="360" w:lineRule="auto"/>
        <w:jc w:val="both"/>
      </w:pPr>
    </w:p>
    <w:p w:rsidR="006B68AB" w:rsidRPr="006B68AB" w:rsidRDefault="00051302" w:rsidP="006B68AB">
      <w:pPr>
        <w:suppressAutoHyphens w:val="0"/>
        <w:spacing w:line="360" w:lineRule="auto"/>
        <w:jc w:val="both"/>
      </w:pPr>
      <w:r w:rsidRPr="00581F9A">
        <w:rPr>
          <w:b/>
        </w:rPr>
        <w:t>W dzień</w:t>
      </w:r>
      <w:r w:rsidR="0060423D">
        <w:rPr>
          <w:b/>
        </w:rPr>
        <w:t xml:space="preserve"> </w:t>
      </w:r>
      <w:r w:rsidR="006B68AB" w:rsidRPr="006B68AB">
        <w:t>zachmurzenie duże i całkowite, wieczorem większe przejaśnienia.</w:t>
      </w:r>
    </w:p>
    <w:p w:rsidR="006B68AB" w:rsidRPr="006B68AB" w:rsidRDefault="006B68AB" w:rsidP="006B68AB">
      <w:pPr>
        <w:suppressAutoHyphens w:val="0"/>
        <w:spacing w:line="360" w:lineRule="auto"/>
        <w:jc w:val="both"/>
      </w:pPr>
      <w:r w:rsidRPr="006B68AB">
        <w:t>Przelotne opady śniegu, deszczu ze śniegiem i deszczu. Temperatura maksymalna od</w:t>
      </w:r>
    </w:p>
    <w:p w:rsidR="006B68AB" w:rsidRPr="006B68AB" w:rsidRDefault="006B68AB" w:rsidP="006B68AB">
      <w:pPr>
        <w:suppressAutoHyphens w:val="0"/>
        <w:spacing w:line="360" w:lineRule="auto"/>
        <w:jc w:val="both"/>
      </w:pPr>
      <w:r w:rsidRPr="006B68AB">
        <w:t>2°C do 5°C. Wiatr słaby i umiarkowany, okresami porywisty, zwłaszcza na południu</w:t>
      </w:r>
    </w:p>
    <w:p w:rsidR="006B68AB" w:rsidRPr="006B68AB" w:rsidRDefault="006B68AB" w:rsidP="006B68AB">
      <w:pPr>
        <w:suppressAutoHyphens w:val="0"/>
        <w:spacing w:line="360" w:lineRule="auto"/>
        <w:jc w:val="both"/>
      </w:pPr>
      <w:r w:rsidRPr="006B68AB">
        <w:t>regionu, zachodni i południowo-zachodni.</w:t>
      </w:r>
    </w:p>
    <w:p w:rsidR="006B68AB" w:rsidRPr="006B68AB" w:rsidRDefault="00051302" w:rsidP="006B68AB">
      <w:pPr>
        <w:suppressAutoHyphens w:val="0"/>
        <w:spacing w:line="360" w:lineRule="auto"/>
        <w:jc w:val="both"/>
      </w:pPr>
      <w:r w:rsidRPr="00581F9A">
        <w:rPr>
          <w:b/>
        </w:rPr>
        <w:t>W nocy</w:t>
      </w:r>
      <w:r w:rsidRPr="00581F9A">
        <w:t xml:space="preserve"> </w:t>
      </w:r>
      <w:r w:rsidR="006B68AB" w:rsidRPr="006B68AB">
        <w:t>zachmurzenie duże i całkowite. Przelotne opady śniegu, możliwy także</w:t>
      </w:r>
    </w:p>
    <w:p w:rsidR="006B68AB" w:rsidRPr="006B68AB" w:rsidRDefault="006B68AB" w:rsidP="006B68AB">
      <w:pPr>
        <w:suppressAutoHyphens w:val="0"/>
        <w:spacing w:line="360" w:lineRule="auto"/>
        <w:jc w:val="both"/>
      </w:pPr>
      <w:r w:rsidRPr="006B68AB">
        <w:t>deszcz ze śniegiem, zwłaszcza początkowo na południu regionu. Temperatura</w:t>
      </w:r>
    </w:p>
    <w:p w:rsidR="006B68AB" w:rsidRPr="006B68AB" w:rsidRDefault="006B68AB" w:rsidP="006B68AB">
      <w:pPr>
        <w:suppressAutoHyphens w:val="0"/>
        <w:spacing w:line="360" w:lineRule="auto"/>
        <w:jc w:val="both"/>
      </w:pPr>
      <w:r w:rsidRPr="006B68AB">
        <w:t>minimalna od -3°C do 0°C. Uwaga, lokalnie drogi i chodniki śliskie! Wiatr słaby</w:t>
      </w:r>
    </w:p>
    <w:p w:rsidR="006B68AB" w:rsidRPr="006B68AB" w:rsidRDefault="006B68AB" w:rsidP="006B68AB">
      <w:pPr>
        <w:suppressAutoHyphens w:val="0"/>
        <w:spacing w:line="360" w:lineRule="auto"/>
        <w:jc w:val="both"/>
      </w:pPr>
      <w:r w:rsidRPr="006B68AB">
        <w:t>i umiarkowany, okresami porywisty, południowo-zachodni i zachodni skręcający na</w:t>
      </w:r>
    </w:p>
    <w:p w:rsidR="006B68AB" w:rsidRPr="006B68AB" w:rsidRDefault="006B68AB" w:rsidP="006B68AB">
      <w:pPr>
        <w:suppressAutoHyphens w:val="0"/>
        <w:spacing w:line="360" w:lineRule="auto"/>
        <w:jc w:val="both"/>
      </w:pPr>
      <w:r w:rsidRPr="006B68AB">
        <w:t>północny.</w:t>
      </w:r>
    </w:p>
    <w:p w:rsidR="00F254D8" w:rsidRPr="00F254D8" w:rsidRDefault="0029272C" w:rsidP="00F254D8">
      <w:pPr>
        <w:suppressAutoHyphens w:val="0"/>
        <w:spacing w:line="360" w:lineRule="auto"/>
        <w:jc w:val="both"/>
        <w:rPr>
          <w:i/>
        </w:rPr>
      </w:pPr>
      <w:r w:rsidRPr="0029272C">
        <w:rPr>
          <w:i/>
          <w:sz w:val="20"/>
          <w:szCs w:val="20"/>
        </w:rPr>
        <w:t xml:space="preserve">Dyżurny synoptyk: </w:t>
      </w:r>
      <w:r w:rsidR="00F254D8" w:rsidRPr="00F254D8">
        <w:rPr>
          <w:i/>
        </w:rPr>
        <w:t xml:space="preserve">Dorota </w:t>
      </w:r>
      <w:proofErr w:type="spellStart"/>
      <w:r w:rsidR="00F254D8" w:rsidRPr="00F254D8">
        <w:rPr>
          <w:i/>
        </w:rPr>
        <w:t>Pacocha</w:t>
      </w:r>
      <w:proofErr w:type="spellEnd"/>
    </w:p>
    <w:p w:rsidR="00F254D8" w:rsidRPr="00F254D8" w:rsidRDefault="00F254D8" w:rsidP="00F254D8">
      <w:pPr>
        <w:suppressAutoHyphens w:val="0"/>
        <w:spacing w:line="360" w:lineRule="auto"/>
        <w:jc w:val="both"/>
        <w:rPr>
          <w:i/>
          <w:sz w:val="20"/>
          <w:szCs w:val="20"/>
        </w:rPr>
      </w:pPr>
      <w:r w:rsidRPr="00F254D8">
        <w:rPr>
          <w:i/>
          <w:sz w:val="20"/>
          <w:szCs w:val="20"/>
        </w:rPr>
        <w:t>Godzina i data wydania: godz. 02:49 dnia 24.02.2023</w:t>
      </w:r>
    </w:p>
    <w:p w:rsidR="00F77D7B" w:rsidRDefault="00FF095D" w:rsidP="00051302">
      <w:pPr>
        <w:suppressAutoHyphens w:val="0"/>
        <w:spacing w:line="360" w:lineRule="auto"/>
        <w:jc w:val="both"/>
        <w:rPr>
          <w:i/>
          <w:sz w:val="22"/>
          <w:szCs w:val="22"/>
        </w:rPr>
      </w:pPr>
      <w:bookmarkStart w:id="0" w:name="_GoBack"/>
      <w:bookmarkEnd w:id="0"/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</w:t>
      </w:r>
      <w:r w:rsidR="008C0242">
        <w:rPr>
          <w:i/>
          <w:sz w:val="22"/>
          <w:szCs w:val="22"/>
        </w:rPr>
        <w:t xml:space="preserve">  </w:t>
      </w:r>
      <w:r w:rsidR="00F460CC">
        <w:rPr>
          <w:i/>
          <w:sz w:val="22"/>
          <w:szCs w:val="22"/>
        </w:rPr>
        <w:t xml:space="preserve">  </w:t>
      </w:r>
    </w:p>
    <w:p w:rsidR="00F77D7B" w:rsidRDefault="00F77D7B" w:rsidP="00F77D7B">
      <w:pPr>
        <w:spacing w:line="276" w:lineRule="auto"/>
        <w:ind w:right="-2"/>
        <w:jc w:val="both"/>
        <w:rPr>
          <w:i/>
          <w:sz w:val="22"/>
          <w:szCs w:val="22"/>
        </w:rPr>
      </w:pPr>
    </w:p>
    <w:p w:rsidR="006F5C10" w:rsidRPr="00FF095D" w:rsidRDefault="00F77D7B" w:rsidP="00F77D7B">
      <w:pPr>
        <w:spacing w:line="276" w:lineRule="auto"/>
        <w:ind w:left="7080" w:right="-2"/>
        <w:jc w:val="both"/>
      </w:pPr>
      <w:r>
        <w:t xml:space="preserve"> </w:t>
      </w:r>
      <w:r w:rsidR="001467D2">
        <w:t xml:space="preserve"> </w:t>
      </w:r>
      <w:r>
        <w:t xml:space="preserve"> </w:t>
      </w:r>
      <w:r w:rsidR="00990F3F"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F18AE">
        <w:rPr>
          <w:szCs w:val="22"/>
        </w:rPr>
        <w:t xml:space="preserve">                       </w:t>
      </w:r>
      <w:r w:rsidR="00AE64DD">
        <w:rPr>
          <w:szCs w:val="22"/>
        </w:rPr>
        <w:t xml:space="preserve"> </w:t>
      </w:r>
      <w:r w:rsidR="00705C70">
        <w:rPr>
          <w:szCs w:val="22"/>
        </w:rPr>
        <w:t xml:space="preserve">   </w:t>
      </w:r>
      <w:r w:rsidR="00AE64DD">
        <w:rPr>
          <w:szCs w:val="22"/>
        </w:rPr>
        <w:t xml:space="preserve"> </w:t>
      </w:r>
      <w:r w:rsidR="00990F3F">
        <w:rPr>
          <w:szCs w:val="22"/>
        </w:rPr>
        <w:t>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186"/>
    <w:rsid w:val="0012625B"/>
    <w:rsid w:val="001267B2"/>
    <w:rsid w:val="00127812"/>
    <w:rsid w:val="00127C0F"/>
    <w:rsid w:val="001319EC"/>
    <w:rsid w:val="00131DAF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5463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433E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2CAD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586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2F49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4B1A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5014"/>
    <w:rsid w:val="005761AC"/>
    <w:rsid w:val="00576703"/>
    <w:rsid w:val="00576EB1"/>
    <w:rsid w:val="0057791D"/>
    <w:rsid w:val="00577D28"/>
    <w:rsid w:val="00577EAC"/>
    <w:rsid w:val="00581A45"/>
    <w:rsid w:val="00581F9A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1D7D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33B0"/>
    <w:rsid w:val="00623534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0CEC"/>
    <w:rsid w:val="00680DC7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BBC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C70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45"/>
    <w:rsid w:val="007B72B5"/>
    <w:rsid w:val="007C032B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EE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18A1"/>
    <w:rsid w:val="00A02309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2B48"/>
    <w:rsid w:val="00AB3968"/>
    <w:rsid w:val="00AB478A"/>
    <w:rsid w:val="00AB4CA4"/>
    <w:rsid w:val="00AB64B7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1623"/>
    <w:rsid w:val="00AD2588"/>
    <w:rsid w:val="00AD65C1"/>
    <w:rsid w:val="00AD65E7"/>
    <w:rsid w:val="00AD6FE3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6FD"/>
    <w:rsid w:val="00C12F10"/>
    <w:rsid w:val="00C13461"/>
    <w:rsid w:val="00C13A17"/>
    <w:rsid w:val="00C15C87"/>
    <w:rsid w:val="00C16701"/>
    <w:rsid w:val="00C20AB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6899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A02A5"/>
    <w:rsid w:val="00CA151B"/>
    <w:rsid w:val="00CA2C34"/>
    <w:rsid w:val="00CA336A"/>
    <w:rsid w:val="00CA35A6"/>
    <w:rsid w:val="00CA3A72"/>
    <w:rsid w:val="00CA5E06"/>
    <w:rsid w:val="00CA7D72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4EBD"/>
    <w:rsid w:val="00CD5561"/>
    <w:rsid w:val="00CD6568"/>
    <w:rsid w:val="00CD6832"/>
    <w:rsid w:val="00CD6AFC"/>
    <w:rsid w:val="00CD7747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C78B7"/>
    <w:rsid w:val="00DD0119"/>
    <w:rsid w:val="00DD020F"/>
    <w:rsid w:val="00DD0240"/>
    <w:rsid w:val="00DD04F9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46B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4C86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4D73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5CF7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79C8"/>
    <w:rsid w:val="00F77D7B"/>
    <w:rsid w:val="00F77EBC"/>
    <w:rsid w:val="00F80BBE"/>
    <w:rsid w:val="00F81771"/>
    <w:rsid w:val="00F8183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C509B6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8C956-A186-43DE-97EF-2AE153F0D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5</TotalTime>
  <Pages>1</Pages>
  <Words>254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6</cp:revision>
  <cp:lastPrinted>2022-12-23T19:40:00Z</cp:lastPrinted>
  <dcterms:created xsi:type="dcterms:W3CDTF">2023-02-23T18:12:00Z</dcterms:created>
  <dcterms:modified xsi:type="dcterms:W3CDTF">2023-02-24T05:21:00Z</dcterms:modified>
</cp:coreProperties>
</file>