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ABB76" w14:textId="3CFBC820" w:rsidR="00701258" w:rsidRDefault="00E61858" w:rsidP="00881D04">
      <w:pPr>
        <w:pStyle w:val="ztrezarzdzenia"/>
        <w:jc w:val="right"/>
      </w:pPr>
      <w:r w:rsidRPr="00B6723E">
        <w:rPr>
          <w:noProof/>
        </w:rPr>
        <w:drawing>
          <wp:inline distT="0" distB="0" distL="0" distR="0" wp14:anchorId="701B160E" wp14:editId="2C7FC6D6">
            <wp:extent cx="5876925" cy="904875"/>
            <wp:effectExtent l="0" t="0" r="0" b="0"/>
            <wp:docPr id="1" name="Obraz 1" descr="C:\Users\dyrektor\Desktop\Oznacz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dyrektor\Desktop\Oznaczeni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03D30" w14:textId="77777777" w:rsidR="001E5AF7" w:rsidRDefault="001E5AF7" w:rsidP="000B3142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</w:p>
    <w:p w14:paraId="68085804" w14:textId="77777777" w:rsidR="00294F3D" w:rsidRDefault="00294F3D" w:rsidP="000B3142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1 </w:t>
      </w:r>
    </w:p>
    <w:p w14:paraId="23257BC7" w14:textId="77777777" w:rsidR="00294F3D" w:rsidRDefault="00294F3D" w:rsidP="000B3142">
      <w:pPr>
        <w:pStyle w:val="Akapitzlist"/>
        <w:ind w:left="0" w:firstLine="623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ogłoszenia o naborze</w:t>
      </w:r>
    </w:p>
    <w:p w14:paraId="700A5177" w14:textId="77777777" w:rsidR="00294F3D" w:rsidRDefault="00294F3D" w:rsidP="00294F3D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56E429B5" w14:textId="77777777" w:rsidR="00294F3D" w:rsidRDefault="00294F3D" w:rsidP="00294F3D">
      <w:pPr>
        <w:pStyle w:val="Akapitzlis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</w:t>
      </w:r>
    </w:p>
    <w:p w14:paraId="0A20D8C1" w14:textId="77777777" w:rsidR="00294F3D" w:rsidRDefault="00294F3D" w:rsidP="00294F3D">
      <w:pPr>
        <w:pStyle w:val="Akapitzlis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92808FB" w14:textId="77777777" w:rsidR="00294F3D" w:rsidRDefault="00294F3D" w:rsidP="00294F3D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Ja, niżej podpisana/-y …………………………………………………………………</w:t>
      </w:r>
    </w:p>
    <w:p w14:paraId="7FED46BE" w14:textId="77777777" w:rsidR="00294F3D" w:rsidRDefault="00294F3D" w:rsidP="00294F3D">
      <w:pPr>
        <w:pStyle w:val="Akapitzlist"/>
        <w:ind w:left="0" w:firstLine="552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(imię i nazwisko)</w:t>
      </w:r>
    </w:p>
    <w:p w14:paraId="4CBFE4C1" w14:textId="77777777" w:rsidR="00294F3D" w:rsidRDefault="00294F3D" w:rsidP="00294F3D">
      <w:pPr>
        <w:pStyle w:val="Akapitzlist"/>
        <w:ind w:left="0" w:firstLine="5529"/>
        <w:jc w:val="both"/>
        <w:rPr>
          <w:rFonts w:ascii="Times New Roman" w:hAnsi="Times New Roman"/>
          <w:sz w:val="16"/>
          <w:szCs w:val="16"/>
        </w:rPr>
      </w:pPr>
    </w:p>
    <w:p w14:paraId="78B79228" w14:textId="77777777" w:rsidR="00294F3D" w:rsidRDefault="00294F3D" w:rsidP="00294F3D">
      <w:pPr>
        <w:pStyle w:val="Akapitzlist"/>
        <w:spacing w:line="276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Pouczona/-y o odpowiedzialności karnej z art. 233 § 1 kodeksu karnego (t. j. Dz. U. z 2024 r., poz. 17 z późn. zm.) – „Kto składając zeznanie mające służyć za dowód w postępowaniu sądowym lub innym postępowaniu prowadzonym na podstawie ustawy, zeznaje nieprawdę lub zataja prawdę, podlega karze pozbawienia wolności od 6 miesięcy do 8 lat”</w:t>
      </w:r>
    </w:p>
    <w:p w14:paraId="356F04C3" w14:textId="77777777" w:rsidR="00294F3D" w:rsidRDefault="00294F3D" w:rsidP="00294F3D">
      <w:pPr>
        <w:pStyle w:val="Akapitzlist"/>
        <w:spacing w:line="276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F168CF8" w14:textId="77777777" w:rsidR="00294F3D" w:rsidRDefault="00294F3D" w:rsidP="00294F3D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Oświadczam, co następuje:</w:t>
      </w:r>
    </w:p>
    <w:p w14:paraId="1F2B0806" w14:textId="77777777" w:rsidR="00294F3D" w:rsidRDefault="00294F3D" w:rsidP="00294F3D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0DF8075" w14:textId="77777777" w:rsidR="00294F3D" w:rsidRDefault="00294F3D" w:rsidP="00294F3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 obywatelstwo polskie / obywatelstwo innego niż Polska państwa Unii Europejskiej lub innego państwa, którego obywatelom przysługuje prawo do podjęcia zatrudnienia na terytorium Rzeczypospolitej Polskiej.*</w:t>
      </w:r>
    </w:p>
    <w:p w14:paraId="294FDDC6" w14:textId="77777777" w:rsidR="00B318CB" w:rsidRDefault="00294F3D" w:rsidP="007C5F02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318CB">
        <w:rPr>
          <w:rFonts w:ascii="Times New Roman" w:hAnsi="Times New Roman"/>
          <w:sz w:val="24"/>
          <w:szCs w:val="24"/>
        </w:rPr>
        <w:t>Byłam(em) / nie byłam(em)* karana/-y za umyślne przestępstwo</w:t>
      </w:r>
      <w:r w:rsidR="00B318CB" w:rsidRPr="00B318CB">
        <w:rPr>
          <w:rFonts w:ascii="Times New Roman" w:hAnsi="Times New Roman"/>
          <w:sz w:val="24"/>
          <w:szCs w:val="24"/>
        </w:rPr>
        <w:t>.</w:t>
      </w:r>
      <w:r w:rsidRPr="00B318CB">
        <w:rPr>
          <w:rFonts w:ascii="Times New Roman" w:hAnsi="Times New Roman"/>
          <w:sz w:val="24"/>
          <w:szCs w:val="24"/>
        </w:rPr>
        <w:t xml:space="preserve"> </w:t>
      </w:r>
    </w:p>
    <w:p w14:paraId="77FBC387" w14:textId="77777777" w:rsidR="00294F3D" w:rsidRPr="00B318CB" w:rsidRDefault="00294F3D" w:rsidP="007C5F02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B318CB">
        <w:rPr>
          <w:rFonts w:ascii="Times New Roman" w:hAnsi="Times New Roman"/>
          <w:sz w:val="24"/>
          <w:szCs w:val="24"/>
        </w:rPr>
        <w:t>Posiadam / nie posiadam* pełną zdolność do czynności prawnych i korzystam / nie korzystam* z pełni praw publicznych.</w:t>
      </w:r>
    </w:p>
    <w:p w14:paraId="108900A4" w14:textId="77777777" w:rsidR="00294F3D" w:rsidRDefault="00294F3D" w:rsidP="00294F3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Cieszę się / nie cieszę się* nieposzlakowaną opinią.</w:t>
      </w:r>
    </w:p>
    <w:p w14:paraId="72EA4AF3" w14:textId="77777777" w:rsidR="00294F3D" w:rsidRDefault="00294F3D" w:rsidP="00294F3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Znajduje się / nie znajduję się* w stanie zdrowia pozwalającym mi na podjęcie pracy na stanowisku Opiekuna</w:t>
      </w:r>
      <w:r w:rsidR="00B318CB">
        <w:rPr>
          <w:rFonts w:ascii="Times New Roman" w:hAnsi="Times New Roman"/>
          <w:sz w:val="24"/>
          <w:szCs w:val="24"/>
        </w:rPr>
        <w:t>/Opiekunki</w:t>
      </w:r>
      <w:r>
        <w:rPr>
          <w:rFonts w:ascii="Times New Roman" w:hAnsi="Times New Roman"/>
          <w:sz w:val="24"/>
          <w:szCs w:val="24"/>
        </w:rPr>
        <w:t xml:space="preserve"> Gminnego Żłobka w Grodzisku Dolnym.</w:t>
      </w:r>
    </w:p>
    <w:p w14:paraId="214A2F09" w14:textId="77777777" w:rsidR="00294F3D" w:rsidRDefault="00294F3D" w:rsidP="00294F3D">
      <w:pPr>
        <w:spacing w:line="276" w:lineRule="auto"/>
      </w:pPr>
    </w:p>
    <w:p w14:paraId="35FB2F55" w14:textId="77777777" w:rsidR="00294F3D" w:rsidRDefault="00294F3D" w:rsidP="00294F3D">
      <w:pPr>
        <w:spacing w:line="276" w:lineRule="auto"/>
      </w:pPr>
    </w:p>
    <w:p w14:paraId="0053992A" w14:textId="77777777" w:rsidR="00294F3D" w:rsidRDefault="00294F3D" w:rsidP="00294F3D">
      <w:pPr>
        <w:spacing w:line="240" w:lineRule="auto"/>
        <w:ind w:hanging="142"/>
        <w:rPr>
          <w:sz w:val="16"/>
          <w:szCs w:val="16"/>
        </w:rPr>
      </w:pPr>
      <w:r>
        <w:t>……………………………………</w:t>
      </w:r>
      <w:r>
        <w:tab/>
      </w:r>
      <w:r>
        <w:tab/>
      </w:r>
      <w:r>
        <w:tab/>
      </w:r>
      <w:r>
        <w:tab/>
        <w:t>…………………………………..</w:t>
      </w:r>
    </w:p>
    <w:p w14:paraId="22278619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  <w:r>
        <w:rPr>
          <w:sz w:val="16"/>
          <w:szCs w:val="16"/>
        </w:rPr>
        <w:t>(miejscowość i data)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(czytelny podpis)</w:t>
      </w:r>
    </w:p>
    <w:p w14:paraId="61503C81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5E2E1DC4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2A38E08A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630ADD08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32CE6003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32462058" w14:textId="77777777" w:rsidR="00294F3D" w:rsidRDefault="00294F3D" w:rsidP="00294F3D">
      <w:pPr>
        <w:spacing w:line="240" w:lineRule="auto"/>
        <w:rPr>
          <w:i/>
          <w:iCs/>
        </w:rPr>
      </w:pPr>
    </w:p>
    <w:p w14:paraId="47538DDC" w14:textId="77777777" w:rsidR="00294F3D" w:rsidRDefault="00294F3D" w:rsidP="00294F3D">
      <w:pPr>
        <w:spacing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* niepotrzebne skreślić</w:t>
      </w:r>
    </w:p>
    <w:p w14:paraId="3BFAA4AA" w14:textId="48A5C216" w:rsidR="00E61858" w:rsidRDefault="00294F3D" w:rsidP="00E61858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E61858" w:rsidRPr="00B6723E">
        <w:rPr>
          <w:noProof/>
        </w:rPr>
        <w:lastRenderedPageBreak/>
        <w:drawing>
          <wp:inline distT="0" distB="0" distL="0" distR="0" wp14:anchorId="0700625F" wp14:editId="42476977">
            <wp:extent cx="5876925" cy="904875"/>
            <wp:effectExtent l="0" t="0" r="0" b="0"/>
            <wp:docPr id="2" name="Obraz 1" descr="C:\Users\dyrektor\Desktop\Oznacz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dyrektor\Desktop\Oznaczeni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5C842" w14:textId="77777777" w:rsidR="00E61858" w:rsidRDefault="00E61858" w:rsidP="00E61858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</w:p>
    <w:p w14:paraId="1F8965ED" w14:textId="198BD637" w:rsidR="00294F3D" w:rsidRDefault="00294F3D" w:rsidP="00E61858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2 </w:t>
      </w:r>
    </w:p>
    <w:p w14:paraId="7517EBCB" w14:textId="77777777" w:rsidR="00294F3D" w:rsidRDefault="00294F3D" w:rsidP="00E12A27">
      <w:pPr>
        <w:pStyle w:val="Akapitzlist"/>
        <w:ind w:left="0" w:firstLine="623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ogłoszenia o naborze</w:t>
      </w:r>
    </w:p>
    <w:p w14:paraId="31BDBB84" w14:textId="77777777" w:rsidR="00294F3D" w:rsidRDefault="00294F3D" w:rsidP="00294F3D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14:paraId="56CF78AA" w14:textId="77777777" w:rsidR="00294F3D" w:rsidRDefault="00294F3D" w:rsidP="00294F3D">
      <w:pPr>
        <w:pStyle w:val="Akapitzlis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OŚWIADCZENIE</w:t>
      </w:r>
    </w:p>
    <w:p w14:paraId="7054F70F" w14:textId="77777777" w:rsidR="00294F3D" w:rsidRDefault="00294F3D" w:rsidP="00294F3D">
      <w:pPr>
        <w:pStyle w:val="Akapitzlis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696EA79" w14:textId="77777777" w:rsidR="00294F3D" w:rsidRDefault="00294F3D" w:rsidP="00294F3D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Ja, niżej podpisana/-y …………………………………………………………………</w:t>
      </w:r>
    </w:p>
    <w:p w14:paraId="66ADC659" w14:textId="77777777" w:rsidR="00294F3D" w:rsidRDefault="00294F3D" w:rsidP="00294F3D">
      <w:pPr>
        <w:pStyle w:val="Akapitzlist"/>
        <w:ind w:left="0" w:firstLine="5529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(imię i nazwisko)</w:t>
      </w:r>
    </w:p>
    <w:p w14:paraId="339F2C7C" w14:textId="77777777" w:rsidR="00294F3D" w:rsidRDefault="00294F3D" w:rsidP="00294F3D">
      <w:pPr>
        <w:pStyle w:val="Akapitzlist"/>
        <w:ind w:left="0" w:firstLine="5529"/>
        <w:jc w:val="both"/>
        <w:rPr>
          <w:rFonts w:ascii="Times New Roman" w:hAnsi="Times New Roman"/>
          <w:sz w:val="16"/>
          <w:szCs w:val="16"/>
        </w:rPr>
      </w:pPr>
    </w:p>
    <w:p w14:paraId="7C7A56F4" w14:textId="77777777" w:rsidR="00294F3D" w:rsidRDefault="00294F3D" w:rsidP="00294F3D">
      <w:pPr>
        <w:pStyle w:val="Akapitzlist"/>
        <w:spacing w:line="276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Pouczona/-y o odpowiedzialności karnej z art. 233 § 1 kodeksu karnego (t. j. Dz. U. z 2024 r., poz. 17 z późn. zm.) – „Kto składając zeznanie mające służyć za dowód w postępowaniu sądowym lub innym postępowaniu prowadzonym na podstawie ustawy, zeznaje nieprawdę lub zataja prawdę, podlega karze pozbawienia wolności od 6 miesięcy do 8 lat”</w:t>
      </w:r>
    </w:p>
    <w:p w14:paraId="7C66BA89" w14:textId="77777777" w:rsidR="00294F3D" w:rsidRDefault="00294F3D" w:rsidP="00294F3D">
      <w:pPr>
        <w:pStyle w:val="Akapitzlist"/>
        <w:spacing w:line="276" w:lineRule="auto"/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C0F0931" w14:textId="77777777" w:rsidR="00294F3D" w:rsidRDefault="00294F3D" w:rsidP="00294F3D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Oświadczam, co następuje:</w:t>
      </w:r>
    </w:p>
    <w:p w14:paraId="37E0542C" w14:textId="77777777" w:rsidR="00294F3D" w:rsidRDefault="00294F3D" w:rsidP="00294F3D">
      <w:pPr>
        <w:pStyle w:val="Akapitzlist"/>
        <w:spacing w:line="276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09FEBE" w14:textId="77777777" w:rsidR="00294F3D" w:rsidRDefault="00294F3D" w:rsidP="00294F3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Figuruję / nie figuruję* w bazie danych Rejestru Sprawców Przestępstw na Tle Seksualnym z dostępem ograniczonym.</w:t>
      </w:r>
    </w:p>
    <w:p w14:paraId="7E7E81EE" w14:textId="77777777" w:rsidR="00294F3D" w:rsidRDefault="00294F3D" w:rsidP="00294F3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Daję rękojmię należytego sprawowania opieki nad dziećmi.</w:t>
      </w:r>
    </w:p>
    <w:p w14:paraId="564B8F88" w14:textId="77777777" w:rsidR="00294F3D" w:rsidRDefault="00294F3D" w:rsidP="00294F3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Byłam(em) / nie byłam(em)*, jestem / nie jestem* pozbawiona/-y władzy rodzicielskiej oraz władza rodzicielska nie została / została* mi zawieszona ani ograniczona.</w:t>
      </w:r>
    </w:p>
    <w:p w14:paraId="2BCE28DA" w14:textId="77777777" w:rsidR="00294F3D" w:rsidRDefault="00294F3D" w:rsidP="00294F3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Byłam(em) / nie byłam(em) zobowiązana/-y do wypełniania obowiązku alimentacyjnego*, wypełniam / nie wypełniam* obowiązek alimentacyjny (w przypadku gdy taki obowiązek został nałożony na podstawie tytułu wykonawczego pochodzącego lub zatwierdzonego przez sąd)</w:t>
      </w:r>
    </w:p>
    <w:p w14:paraId="1F0201DF" w14:textId="77777777" w:rsidR="00294F3D" w:rsidRDefault="00294F3D" w:rsidP="00294F3D">
      <w:pPr>
        <w:spacing w:line="276" w:lineRule="auto"/>
      </w:pPr>
    </w:p>
    <w:p w14:paraId="2B0E9736" w14:textId="77777777" w:rsidR="00294F3D" w:rsidRDefault="00294F3D" w:rsidP="00294F3D">
      <w:pPr>
        <w:spacing w:line="276" w:lineRule="auto"/>
      </w:pPr>
    </w:p>
    <w:p w14:paraId="69CBCC3B" w14:textId="77777777" w:rsidR="00294F3D" w:rsidRDefault="00294F3D" w:rsidP="00294F3D">
      <w:pPr>
        <w:spacing w:line="240" w:lineRule="auto"/>
        <w:ind w:hanging="142"/>
        <w:rPr>
          <w:sz w:val="16"/>
          <w:szCs w:val="16"/>
        </w:rPr>
      </w:pPr>
      <w:r>
        <w:t>……………………………………</w:t>
      </w:r>
      <w:r>
        <w:tab/>
      </w:r>
      <w:r>
        <w:tab/>
      </w:r>
      <w:r>
        <w:tab/>
      </w:r>
      <w:r>
        <w:tab/>
        <w:t>…………………………………..</w:t>
      </w:r>
    </w:p>
    <w:p w14:paraId="4A66D690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  <w:r>
        <w:rPr>
          <w:sz w:val="16"/>
          <w:szCs w:val="16"/>
        </w:rPr>
        <w:t>(miejscowość i data)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(czytelny podpis)</w:t>
      </w:r>
    </w:p>
    <w:p w14:paraId="66423810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156DB148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2C36C71D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4C81609A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1A63CF36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</w:p>
    <w:p w14:paraId="0211073D" w14:textId="77777777" w:rsidR="00294F3D" w:rsidRDefault="00294F3D" w:rsidP="00294F3D">
      <w:pPr>
        <w:spacing w:line="240" w:lineRule="auto"/>
        <w:rPr>
          <w:i/>
          <w:iCs/>
        </w:rPr>
      </w:pPr>
    </w:p>
    <w:p w14:paraId="624F609C" w14:textId="77777777" w:rsidR="00294F3D" w:rsidRDefault="00294F3D" w:rsidP="00294F3D">
      <w:pPr>
        <w:spacing w:line="240" w:lineRule="auto"/>
        <w:rPr>
          <w:b/>
          <w:bCs/>
          <w:i/>
          <w:iCs/>
        </w:rPr>
      </w:pPr>
      <w:r>
        <w:rPr>
          <w:b/>
          <w:bCs/>
          <w:i/>
          <w:iCs/>
        </w:rPr>
        <w:t>* niepotrzebne skreślić</w:t>
      </w:r>
    </w:p>
    <w:p w14:paraId="1A3A3C62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472B41CF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6188839B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4CF567AF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664AB7D0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5B7A8439" w14:textId="2FB0484B" w:rsidR="00294F3D" w:rsidRDefault="00E61858" w:rsidP="00294F3D">
      <w:pPr>
        <w:spacing w:line="240" w:lineRule="auto"/>
        <w:rPr>
          <w:b/>
          <w:bCs/>
          <w:i/>
          <w:iCs/>
        </w:rPr>
      </w:pPr>
      <w:r w:rsidRPr="00B6723E">
        <w:rPr>
          <w:noProof/>
        </w:rPr>
        <w:lastRenderedPageBreak/>
        <w:drawing>
          <wp:inline distT="0" distB="0" distL="0" distR="0" wp14:anchorId="72A464DE" wp14:editId="2589B9F9">
            <wp:extent cx="5876925" cy="904875"/>
            <wp:effectExtent l="0" t="0" r="0" b="0"/>
            <wp:docPr id="3" name="Obraz 1" descr="C:\Users\dyrektor\Desktop\Oznacz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dyrektor\Desktop\Oznaczeni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F5A7F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61AF812B" w14:textId="77777777" w:rsidR="00294F3D" w:rsidRDefault="00294F3D" w:rsidP="00E12A27">
      <w:pPr>
        <w:pStyle w:val="Akapitzlist"/>
        <w:ind w:left="0" w:firstLine="623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3</w:t>
      </w:r>
    </w:p>
    <w:p w14:paraId="24FB2FF4" w14:textId="77777777" w:rsidR="00294F3D" w:rsidRDefault="00294F3D" w:rsidP="00E12A27">
      <w:pPr>
        <w:pStyle w:val="Akapitzlist"/>
        <w:ind w:left="0" w:firstLine="623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ogłoszenia o naborze</w:t>
      </w:r>
    </w:p>
    <w:p w14:paraId="536B7B9B" w14:textId="77777777" w:rsidR="00294F3D" w:rsidRDefault="00294F3D" w:rsidP="00294F3D">
      <w:pPr>
        <w:pStyle w:val="Akapitzlist"/>
        <w:spacing w:line="276" w:lineRule="auto"/>
        <w:ind w:left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</w:p>
    <w:p w14:paraId="5D71CC96" w14:textId="77777777" w:rsidR="00294F3D" w:rsidRDefault="00294F3D" w:rsidP="00294F3D">
      <w:pPr>
        <w:pStyle w:val="Akapitzlist"/>
        <w:spacing w:line="276" w:lineRule="auto"/>
        <w:ind w:left="0" w:firstLine="993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(imię i nazwisko)</w:t>
      </w:r>
    </w:p>
    <w:p w14:paraId="71C28A2E" w14:textId="77777777" w:rsidR="00294F3D" w:rsidRDefault="00294F3D" w:rsidP="00294F3D">
      <w:pPr>
        <w:spacing w:line="276" w:lineRule="auto"/>
      </w:pPr>
      <w:r>
        <w:t>…………………………………</w:t>
      </w:r>
    </w:p>
    <w:p w14:paraId="4F3BF1EF" w14:textId="77777777" w:rsidR="00294F3D" w:rsidRDefault="00294F3D" w:rsidP="00294F3D">
      <w:pPr>
        <w:spacing w:line="276" w:lineRule="auto"/>
      </w:pPr>
      <w:r>
        <w:t>…………………………………</w:t>
      </w:r>
    </w:p>
    <w:p w14:paraId="49BD34F7" w14:textId="77777777" w:rsidR="00294F3D" w:rsidRDefault="00294F3D" w:rsidP="00294F3D">
      <w:pPr>
        <w:spacing w:line="276" w:lineRule="auto"/>
      </w:pPr>
      <w:r>
        <w:t>…………………………………</w:t>
      </w:r>
    </w:p>
    <w:p w14:paraId="7AA5CB15" w14:textId="77777777" w:rsidR="00294F3D" w:rsidRDefault="00294F3D" w:rsidP="00294F3D">
      <w:pPr>
        <w:spacing w:line="276" w:lineRule="auto"/>
        <w:ind w:firstLine="1276"/>
        <w:rPr>
          <w:sz w:val="16"/>
          <w:szCs w:val="16"/>
        </w:rPr>
      </w:pPr>
      <w:r>
        <w:rPr>
          <w:sz w:val="16"/>
          <w:szCs w:val="16"/>
        </w:rPr>
        <w:t>(adres)</w:t>
      </w:r>
    </w:p>
    <w:p w14:paraId="456CDF49" w14:textId="77777777" w:rsidR="00294F3D" w:rsidRDefault="00294F3D" w:rsidP="00294F3D">
      <w:pPr>
        <w:spacing w:line="276" w:lineRule="auto"/>
        <w:rPr>
          <w:sz w:val="16"/>
          <w:szCs w:val="16"/>
        </w:rPr>
      </w:pPr>
    </w:p>
    <w:p w14:paraId="7CBEDAB1" w14:textId="77777777" w:rsidR="00294F3D" w:rsidRDefault="00294F3D" w:rsidP="00294F3D">
      <w:pPr>
        <w:spacing w:line="276" w:lineRule="auto"/>
      </w:pPr>
    </w:p>
    <w:p w14:paraId="40D8BD13" w14:textId="77777777" w:rsidR="00E12A27" w:rsidRDefault="00E12A27" w:rsidP="00E12A27">
      <w:pPr>
        <w:pStyle w:val="Akapitzlist"/>
        <w:tabs>
          <w:tab w:val="right" w:leader="dot" w:pos="9072"/>
        </w:tabs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Zgoda na przetwarzanie danych osobowych</w:t>
      </w:r>
    </w:p>
    <w:p w14:paraId="55DA56A5" w14:textId="77777777" w:rsidR="00294F3D" w:rsidRDefault="00294F3D" w:rsidP="00294F3D">
      <w:pPr>
        <w:spacing w:line="276" w:lineRule="auto"/>
        <w:jc w:val="center"/>
        <w:rPr>
          <w:b/>
          <w:bCs/>
        </w:rPr>
      </w:pPr>
    </w:p>
    <w:p w14:paraId="343AE27E" w14:textId="77777777" w:rsidR="00294F3D" w:rsidRDefault="00294F3D" w:rsidP="00E12A27">
      <w:pPr>
        <w:numPr>
          <w:ilvl w:val="3"/>
          <w:numId w:val="24"/>
        </w:numPr>
        <w:spacing w:line="276" w:lineRule="auto"/>
        <w:ind w:left="284" w:hanging="284"/>
      </w:pPr>
      <w:r>
        <w:t>Wyrażam zgodę na udostępnienie moich danych osobowych przez Urząd Gminy w Grodzisko Dolne, adres: 37-306 Grodzisko Dolne 125a, a także na przetwarzanie moich danych osobowych podanych przeze mnie dla potrzeb niezbędnych do realizacji procesu rekrutacji,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ustawą z dnia 21 listopada 2009 r. o pracownikach samorządowych.</w:t>
      </w:r>
    </w:p>
    <w:p w14:paraId="520FBA7D" w14:textId="77777777" w:rsidR="00294F3D" w:rsidRDefault="00294F3D" w:rsidP="00E12A27">
      <w:pPr>
        <w:spacing w:line="276" w:lineRule="auto"/>
        <w:ind w:firstLine="284"/>
      </w:pPr>
      <w:r>
        <w:t>Podstawa prawna: art. 22</w:t>
      </w:r>
      <w:r>
        <w:rPr>
          <w:vertAlign w:val="superscript"/>
        </w:rPr>
        <w:t>1</w:t>
      </w:r>
      <w:r>
        <w:t xml:space="preserve"> oraz art. 22</w:t>
      </w:r>
      <w:r>
        <w:rPr>
          <w:vertAlign w:val="superscript"/>
        </w:rPr>
        <w:t>1b</w:t>
      </w:r>
      <w:r>
        <w:t xml:space="preserve"> § 1 Kodeksu pracy.</w:t>
      </w:r>
    </w:p>
    <w:p w14:paraId="40722886" w14:textId="77777777" w:rsidR="00E12A27" w:rsidRDefault="00E12A27" w:rsidP="00E12A27">
      <w:pPr>
        <w:numPr>
          <w:ilvl w:val="0"/>
          <w:numId w:val="24"/>
        </w:numPr>
        <w:spacing w:before="240" w:line="276" w:lineRule="auto"/>
        <w:ind w:left="284" w:hanging="284"/>
      </w:pPr>
      <w:r w:rsidRPr="00E12A27">
        <w:t>Zgodnie z art. 6 ust. 1 lit. a oraz art. 9 ust. 2 lit. a ogólnego rozporządzenia o ochronie danych osobowych z dnia 27 kwietnia 2016 r. (Dz. Urz. UE L 119 z 04.05.2016 r.) wyrażam zgodę na przetwarzanie moich danych osobowych zawartych w dokumentach aplikacyjnych, wykraczających poza dane osobowe wymagane przepisami prawa pracy, przez Urząd Gminy w Grodzisku Dolnym, 37-306 Grodzisko Dolne 125a w celu przeprowadzenia naboru. Ponadto oświadczam, że zostałam(em) poinformowana/-y, iż w dowolnym momencie przysługuje mi prawo do wycofania zgody na przetwarzanie danych osobowych. Cofnięcie zgody nie będzie wpływać na zgodność z prawem przetwarzania, którego dokonano na podstawie zgody przed jej wycofaniem.</w:t>
      </w:r>
    </w:p>
    <w:p w14:paraId="768971B8" w14:textId="77777777" w:rsidR="00E12A27" w:rsidRDefault="00E12A27" w:rsidP="00E12A27">
      <w:pPr>
        <w:spacing w:before="240" w:line="276" w:lineRule="auto"/>
        <w:ind w:left="284"/>
      </w:pPr>
    </w:p>
    <w:p w14:paraId="11DCA645" w14:textId="77777777" w:rsidR="00E12A27" w:rsidRDefault="00E12A27" w:rsidP="00E12A27">
      <w:pPr>
        <w:spacing w:before="240" w:line="276" w:lineRule="auto"/>
        <w:ind w:left="284"/>
      </w:pPr>
    </w:p>
    <w:p w14:paraId="58E35372" w14:textId="77777777" w:rsidR="00294F3D" w:rsidRDefault="00294F3D" w:rsidP="00294F3D">
      <w:pPr>
        <w:spacing w:line="276" w:lineRule="auto"/>
      </w:pPr>
    </w:p>
    <w:p w14:paraId="240526F7" w14:textId="77777777" w:rsidR="00294F3D" w:rsidRDefault="00294F3D" w:rsidP="00294F3D">
      <w:pPr>
        <w:spacing w:line="240" w:lineRule="auto"/>
        <w:ind w:hanging="142"/>
        <w:rPr>
          <w:sz w:val="16"/>
          <w:szCs w:val="16"/>
        </w:rPr>
      </w:pPr>
      <w:r>
        <w:t>……………………………………</w:t>
      </w:r>
      <w:r>
        <w:tab/>
      </w:r>
      <w:r>
        <w:tab/>
      </w:r>
      <w:r>
        <w:tab/>
      </w:r>
      <w:r>
        <w:tab/>
        <w:t>…………………………………..</w:t>
      </w:r>
    </w:p>
    <w:p w14:paraId="74B49071" w14:textId="77777777" w:rsidR="00294F3D" w:rsidRDefault="00294F3D" w:rsidP="00294F3D">
      <w:pPr>
        <w:spacing w:line="240" w:lineRule="auto"/>
        <w:ind w:firstLine="851"/>
        <w:rPr>
          <w:sz w:val="16"/>
          <w:szCs w:val="16"/>
        </w:rPr>
      </w:pPr>
      <w:r>
        <w:rPr>
          <w:sz w:val="16"/>
          <w:szCs w:val="16"/>
        </w:rPr>
        <w:t>(miejscowość i data)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(czytelny podpis)</w:t>
      </w:r>
    </w:p>
    <w:p w14:paraId="4E164087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46B65016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5B2B3C0D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24AB9352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653F6709" w14:textId="726B022E" w:rsidR="00294F3D" w:rsidRDefault="00E61858" w:rsidP="00294F3D">
      <w:pPr>
        <w:spacing w:line="240" w:lineRule="auto"/>
        <w:rPr>
          <w:b/>
          <w:bCs/>
          <w:i/>
          <w:iCs/>
        </w:rPr>
      </w:pPr>
      <w:r w:rsidRPr="00B6723E">
        <w:rPr>
          <w:noProof/>
        </w:rPr>
        <w:drawing>
          <wp:inline distT="0" distB="0" distL="0" distR="0" wp14:anchorId="49F6370A" wp14:editId="361583B8">
            <wp:extent cx="5876925" cy="904875"/>
            <wp:effectExtent l="0" t="0" r="0" b="0"/>
            <wp:docPr id="4" name="Obraz 1" descr="C:\Users\dyrektor\Desktop\Oznacz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dyrektor\Desktop\Oznaczeni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0B197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3489C838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24D2E86F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4A2BA6DE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07AD6380" w14:textId="77777777" w:rsidR="00294F3D" w:rsidRDefault="00294F3D" w:rsidP="00294F3D">
      <w:pPr>
        <w:spacing w:line="240" w:lineRule="auto"/>
        <w:rPr>
          <w:b/>
          <w:bCs/>
          <w:i/>
          <w:iCs/>
        </w:rPr>
      </w:pPr>
    </w:p>
    <w:p w14:paraId="21CED89A" w14:textId="77777777" w:rsidR="00294F3D" w:rsidRDefault="00294F3D" w:rsidP="00E12A27">
      <w:pPr>
        <w:pStyle w:val="Akapitzlist"/>
        <w:ind w:left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Załącznik Nr 4 </w:t>
      </w:r>
    </w:p>
    <w:p w14:paraId="17586124" w14:textId="77777777" w:rsidR="00294F3D" w:rsidRDefault="00294F3D" w:rsidP="00E12A27">
      <w:pPr>
        <w:pStyle w:val="Akapitzlist"/>
        <w:ind w:left="0" w:firstLine="623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ogłoszenia o naborze</w:t>
      </w:r>
    </w:p>
    <w:p w14:paraId="349369B6" w14:textId="77777777" w:rsidR="00294F3D" w:rsidRPr="00E37678" w:rsidRDefault="00294F3D" w:rsidP="00294F3D">
      <w:pPr>
        <w:pStyle w:val="DTytuDruk"/>
        <w:spacing w:before="0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Kwestionariusz osobowy</w:t>
      </w:r>
      <w:r w:rsidRPr="00E37678">
        <w:rPr>
          <w:rFonts w:ascii="Times New Roman" w:hAnsi="Times New Roman" w:cs="Times New Roman"/>
          <w:sz w:val="22"/>
          <w:szCs w:val="22"/>
        </w:rPr>
        <w:br/>
        <w:t>dla osoby ubiegającej się o zatrudnienie</w:t>
      </w:r>
    </w:p>
    <w:p w14:paraId="164B3779" w14:textId="77777777" w:rsidR="00294F3D" w:rsidRPr="00E37678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1.</w:t>
      </w:r>
      <w:r w:rsidRPr="00E37678">
        <w:rPr>
          <w:rFonts w:ascii="Times New Roman" w:hAnsi="Times New Roman" w:cs="Times New Roman"/>
          <w:sz w:val="22"/>
          <w:szCs w:val="22"/>
        </w:rPr>
        <w:tab/>
        <w:t xml:space="preserve">Imię (imiona) i nazwisko </w:t>
      </w: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5E9BD3F4" w14:textId="77777777" w:rsidR="00294F3D" w:rsidRPr="00E37678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2.</w:t>
      </w:r>
      <w:r w:rsidRPr="00E37678">
        <w:rPr>
          <w:rFonts w:ascii="Times New Roman" w:hAnsi="Times New Roman" w:cs="Times New Roman"/>
          <w:sz w:val="22"/>
          <w:szCs w:val="22"/>
        </w:rPr>
        <w:tab/>
        <w:t xml:space="preserve">Data urodzenia </w:t>
      </w: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1B1F1DEC" w14:textId="77777777" w:rsidR="00294F3D" w:rsidRPr="00E37678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3.</w:t>
      </w:r>
      <w:r w:rsidRPr="00E37678">
        <w:rPr>
          <w:rFonts w:ascii="Times New Roman" w:hAnsi="Times New Roman" w:cs="Times New Roman"/>
          <w:sz w:val="22"/>
          <w:szCs w:val="22"/>
        </w:rPr>
        <w:tab/>
        <w:t xml:space="preserve">Dane kontaktowe </w:t>
      </w:r>
      <w:r w:rsidRPr="00E37678">
        <w:rPr>
          <w:rFonts w:ascii="Times New Roman" w:hAnsi="Times New Roman" w:cs="Times New Roman"/>
          <w:sz w:val="22"/>
          <w:szCs w:val="22"/>
        </w:rPr>
        <w:tab/>
      </w:r>
      <w:r w:rsidRPr="00E37678">
        <w:rPr>
          <w:rFonts w:ascii="Times New Roman" w:hAnsi="Times New Roman" w:cs="Times New Roman"/>
          <w:sz w:val="22"/>
          <w:szCs w:val="22"/>
        </w:rPr>
        <w:br/>
      </w: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13CB97E4" w14:textId="77777777" w:rsidR="00294F3D" w:rsidRPr="00E37678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4.</w:t>
      </w:r>
      <w:r w:rsidRPr="00E37678">
        <w:rPr>
          <w:rFonts w:ascii="Times New Roman" w:hAnsi="Times New Roman" w:cs="Times New Roman"/>
          <w:sz w:val="22"/>
          <w:szCs w:val="22"/>
        </w:rPr>
        <w:tab/>
        <w:t xml:space="preserve">Wykształcenie </w:t>
      </w: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048EBF4D" w14:textId="77777777" w:rsidR="00294F3D" w:rsidRPr="00E37678" w:rsidRDefault="00294F3D" w:rsidP="00294F3D">
      <w:pPr>
        <w:pStyle w:val="DpodpiscenterDruk"/>
        <w:ind w:left="567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(nazwa szkoły i rok jej ukończenia)</w:t>
      </w:r>
    </w:p>
    <w:p w14:paraId="734DACA9" w14:textId="77777777" w:rsidR="00294F3D" w:rsidRPr="00E37678" w:rsidRDefault="00294F3D" w:rsidP="00294F3D">
      <w:pPr>
        <w:pStyle w:val="D1Druk"/>
        <w:ind w:firstLine="0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05E5B85F" w14:textId="77777777" w:rsidR="00294F3D" w:rsidRPr="00E37678" w:rsidRDefault="00294F3D" w:rsidP="00294F3D">
      <w:pPr>
        <w:pStyle w:val="DpodpiscenterDruk"/>
        <w:ind w:left="567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(zawód, specjalność, stopień naukowy, tytuł zawodowy, tytuł naukowy)</w:t>
      </w:r>
    </w:p>
    <w:p w14:paraId="58DEDA6B" w14:textId="77777777" w:rsidR="00294F3D" w:rsidRPr="00E37678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5.</w:t>
      </w:r>
      <w:r w:rsidRPr="00E37678">
        <w:rPr>
          <w:rFonts w:ascii="Times New Roman" w:hAnsi="Times New Roman" w:cs="Times New Roman"/>
          <w:sz w:val="22"/>
          <w:szCs w:val="22"/>
        </w:rPr>
        <w:tab/>
        <w:t xml:space="preserve">Przebieg dotychczasowego zatrudnienia </w:t>
      </w:r>
      <w:r w:rsidRPr="00E37678">
        <w:rPr>
          <w:rFonts w:ascii="Times New Roman" w:hAnsi="Times New Roman" w:cs="Times New Roman"/>
          <w:sz w:val="22"/>
          <w:szCs w:val="22"/>
        </w:rPr>
        <w:tab/>
      </w:r>
      <w:r w:rsidRPr="00E37678">
        <w:rPr>
          <w:rFonts w:ascii="Times New Roman" w:hAnsi="Times New Roman" w:cs="Times New Roman"/>
          <w:sz w:val="22"/>
          <w:szCs w:val="22"/>
        </w:rPr>
        <w:br/>
      </w:r>
      <w:r w:rsidRPr="00E37678">
        <w:rPr>
          <w:rFonts w:ascii="Times New Roman" w:hAnsi="Times New Roman" w:cs="Times New Roman"/>
          <w:sz w:val="22"/>
          <w:szCs w:val="22"/>
        </w:rPr>
        <w:tab/>
      </w:r>
      <w:r w:rsidRPr="00E37678">
        <w:rPr>
          <w:rFonts w:ascii="Times New Roman" w:hAnsi="Times New Roman" w:cs="Times New Roman"/>
          <w:sz w:val="22"/>
          <w:szCs w:val="22"/>
        </w:rPr>
        <w:br/>
      </w:r>
      <w:r w:rsidRPr="00E37678">
        <w:rPr>
          <w:rFonts w:ascii="Times New Roman" w:hAnsi="Times New Roman" w:cs="Times New Roman"/>
          <w:sz w:val="22"/>
          <w:szCs w:val="22"/>
        </w:rPr>
        <w:tab/>
      </w:r>
      <w:r w:rsidRPr="00E37678">
        <w:rPr>
          <w:rFonts w:ascii="Times New Roman" w:hAnsi="Times New Roman" w:cs="Times New Roman"/>
          <w:sz w:val="22"/>
          <w:szCs w:val="22"/>
        </w:rPr>
        <w:br/>
      </w: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786E26C4" w14:textId="77777777" w:rsidR="00294F3D" w:rsidRPr="00E37678" w:rsidRDefault="00294F3D" w:rsidP="00294F3D">
      <w:pPr>
        <w:pStyle w:val="DpodpiscenterDruk"/>
        <w:ind w:left="567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(okresy zatrudnienia u kolejnych pracodawców oraz zajmowane stanowiska pracy)</w:t>
      </w:r>
    </w:p>
    <w:p w14:paraId="34D21C9F" w14:textId="77777777" w:rsidR="00294F3D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>6.</w:t>
      </w:r>
      <w:r w:rsidRPr="00E37678">
        <w:rPr>
          <w:rFonts w:ascii="Times New Roman" w:hAnsi="Times New Roman" w:cs="Times New Roman"/>
          <w:sz w:val="22"/>
          <w:szCs w:val="22"/>
        </w:rPr>
        <w:tab/>
        <w:t>Dodatkowe dane osobowe, jeżeli prawo lub obowiązek ich podania wynika z przepisów szczególnych</w:t>
      </w:r>
      <w:r w:rsidRPr="00E37678">
        <w:rPr>
          <w:rFonts w:ascii="Times New Roman" w:hAnsi="Times New Roman" w:cs="Times New Roman"/>
          <w:sz w:val="22"/>
          <w:szCs w:val="22"/>
        </w:rPr>
        <w:br/>
      </w: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7BA0DD7E" w14:textId="77777777" w:rsidR="00294F3D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</w:p>
    <w:p w14:paraId="655E33E4" w14:textId="77777777" w:rsidR="00294F3D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</w:p>
    <w:p w14:paraId="69F99B40" w14:textId="77777777" w:rsidR="00294F3D" w:rsidRPr="00E37678" w:rsidRDefault="00294F3D" w:rsidP="00294F3D">
      <w:pPr>
        <w:pStyle w:val="D1Druk"/>
        <w:rPr>
          <w:rFonts w:ascii="Times New Roman" w:hAnsi="Times New Roman" w:cs="Times New Roman"/>
          <w:sz w:val="22"/>
          <w:szCs w:val="22"/>
        </w:rPr>
      </w:pPr>
    </w:p>
    <w:p w14:paraId="27C5D5E5" w14:textId="77777777" w:rsidR="00294F3D" w:rsidRPr="00E37678" w:rsidRDefault="00294F3D" w:rsidP="00294F3D">
      <w:pPr>
        <w:pStyle w:val="kropkiLPodstp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ab/>
      </w:r>
      <w:r w:rsidRPr="00E37678">
        <w:rPr>
          <w:rFonts w:ascii="Times New Roman" w:hAnsi="Times New Roman" w:cs="Times New Roman"/>
          <w:sz w:val="22"/>
          <w:szCs w:val="22"/>
        </w:rPr>
        <w:tab/>
      </w:r>
      <w:r w:rsidRPr="00E37678">
        <w:rPr>
          <w:rFonts w:ascii="Times New Roman" w:hAnsi="Times New Roman" w:cs="Times New Roman"/>
          <w:sz w:val="22"/>
          <w:szCs w:val="22"/>
        </w:rPr>
        <w:tab/>
      </w:r>
    </w:p>
    <w:p w14:paraId="6BAB7E64" w14:textId="77777777" w:rsidR="00294F3D" w:rsidRPr="00E37678" w:rsidRDefault="00294F3D" w:rsidP="00294F3D">
      <w:pPr>
        <w:pStyle w:val="DpodpisLPDruk"/>
        <w:rPr>
          <w:rFonts w:ascii="Times New Roman" w:hAnsi="Times New Roman" w:cs="Times New Roman"/>
          <w:sz w:val="22"/>
          <w:szCs w:val="22"/>
        </w:rPr>
      </w:pPr>
      <w:r w:rsidRPr="00E37678">
        <w:rPr>
          <w:rFonts w:ascii="Times New Roman" w:hAnsi="Times New Roman" w:cs="Times New Roman"/>
          <w:sz w:val="22"/>
          <w:szCs w:val="22"/>
        </w:rPr>
        <w:tab/>
        <w:t>(miejscowość i data)</w:t>
      </w:r>
      <w:r w:rsidRPr="00E37678">
        <w:rPr>
          <w:rFonts w:ascii="Times New Roman" w:hAnsi="Times New Roman" w:cs="Times New Roman"/>
          <w:sz w:val="22"/>
          <w:szCs w:val="22"/>
        </w:rPr>
        <w:tab/>
        <w:t>(podpis osoby ubiegającej się o zatrudnienie)</w:t>
      </w:r>
    </w:p>
    <w:p w14:paraId="2D1CB81E" w14:textId="77777777" w:rsidR="00294F3D" w:rsidRPr="00E37678" w:rsidRDefault="00294F3D" w:rsidP="00294F3D">
      <w:pPr>
        <w:pStyle w:val="Akapitzlist"/>
        <w:tabs>
          <w:tab w:val="right" w:leader="dot" w:pos="9072"/>
        </w:tabs>
        <w:spacing w:after="0" w:line="240" w:lineRule="auto"/>
        <w:ind w:left="1080"/>
        <w:jc w:val="both"/>
        <w:rPr>
          <w:rFonts w:ascii="Times New Roman" w:hAnsi="Times New Roman"/>
        </w:rPr>
      </w:pPr>
    </w:p>
    <w:p w14:paraId="41D01F0E" w14:textId="77777777" w:rsidR="00294F3D" w:rsidRPr="00E37678" w:rsidRDefault="00294F3D" w:rsidP="00294F3D">
      <w:pPr>
        <w:pStyle w:val="Akapitzlist"/>
        <w:tabs>
          <w:tab w:val="right" w:leader="dot" w:pos="9072"/>
        </w:tabs>
        <w:spacing w:after="0" w:line="240" w:lineRule="auto"/>
        <w:ind w:left="1080"/>
        <w:jc w:val="both"/>
        <w:rPr>
          <w:rFonts w:ascii="Times New Roman" w:hAnsi="Times New Roman"/>
        </w:rPr>
      </w:pPr>
    </w:p>
    <w:p w14:paraId="37D13640" w14:textId="77777777" w:rsidR="0072719A" w:rsidRPr="00830A4F" w:rsidRDefault="0072719A" w:rsidP="00573B77">
      <w:pPr>
        <w:pStyle w:val="ztrezarzdzenia"/>
        <w:rPr>
          <w:rFonts w:ascii="Verdana" w:hAnsi="Verdana"/>
          <w:sz w:val="20"/>
          <w:szCs w:val="20"/>
        </w:rPr>
      </w:pPr>
    </w:p>
    <w:sectPr w:rsidR="0072719A" w:rsidRPr="00830A4F" w:rsidSect="005C3298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4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F3AF2" w14:textId="77777777" w:rsidR="00DC13BC" w:rsidRDefault="00DC13BC">
      <w:r>
        <w:separator/>
      </w:r>
    </w:p>
  </w:endnote>
  <w:endnote w:type="continuationSeparator" w:id="0">
    <w:p w14:paraId="35B25DD5" w14:textId="77777777" w:rsidR="00DC13BC" w:rsidRDefault="00DC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0F73C" w14:textId="77777777" w:rsidR="00815991" w:rsidRDefault="00815991" w:rsidP="00377510">
    <w:pPr>
      <w:pStyle w:val="Stopka"/>
      <w:spacing w:line="240" w:lineRule="auto"/>
      <w:jc w:val="center"/>
      <w:rPr>
        <w:rFonts w:ascii="Calibri" w:hAnsi="Calibri" w:cs="Calibri"/>
        <w:i/>
        <w:sz w:val="18"/>
        <w:szCs w:val="18"/>
      </w:rPr>
    </w:pPr>
  </w:p>
  <w:p w14:paraId="40309CCE" w14:textId="77777777" w:rsidR="00D2721A" w:rsidRDefault="00D2721A" w:rsidP="00377510">
    <w:pPr>
      <w:pStyle w:val="Stopka"/>
      <w:spacing w:line="240" w:lineRule="auto"/>
      <w:jc w:val="center"/>
      <w:rPr>
        <w:rStyle w:val="Numerstrony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A3260" w14:textId="77777777" w:rsidR="00D2721A" w:rsidRDefault="00D2721A" w:rsidP="00C9618E">
    <w:pPr>
      <w:pStyle w:val="Stopka"/>
      <w:spacing w:line="240" w:lineRule="auto"/>
      <w:jc w:val="center"/>
    </w:pPr>
  </w:p>
  <w:p w14:paraId="02AB7BA0" w14:textId="77777777" w:rsidR="00D2721A" w:rsidRPr="003E432B" w:rsidRDefault="00D2721A" w:rsidP="00B515AE">
    <w:pPr>
      <w:pStyle w:val="Stopka"/>
      <w:spacing w:line="240" w:lineRule="auto"/>
      <w:jc w:val="center"/>
      <w:rPr>
        <w:rFonts w:ascii="Calibri" w:hAnsi="Calibri" w:cs="Calibri"/>
        <w:sz w:val="20"/>
        <w:szCs w:val="20"/>
      </w:rPr>
    </w:pPr>
    <w:r w:rsidRPr="003E432B">
      <w:rPr>
        <w:rFonts w:ascii="Calibri" w:hAnsi="Calibri" w:cs="Calibri"/>
        <w:sz w:val="20"/>
        <w:szCs w:val="20"/>
      </w:rPr>
      <w:t xml:space="preserve">Str. </w:t>
    </w:r>
    <w:r w:rsidRPr="003E432B">
      <w:rPr>
        <w:rStyle w:val="Numerstrony"/>
        <w:rFonts w:ascii="Calibri" w:hAnsi="Calibri" w:cs="Calibri"/>
        <w:sz w:val="20"/>
        <w:szCs w:val="20"/>
      </w:rPr>
      <w:fldChar w:fldCharType="begin"/>
    </w:r>
    <w:r w:rsidRPr="003E432B">
      <w:rPr>
        <w:rStyle w:val="Numerstrony"/>
        <w:rFonts w:ascii="Calibri" w:hAnsi="Calibri" w:cs="Calibri"/>
        <w:sz w:val="20"/>
        <w:szCs w:val="20"/>
      </w:rPr>
      <w:instrText xml:space="preserve"> PAGE </w:instrText>
    </w:r>
    <w:r w:rsidRPr="003E432B">
      <w:rPr>
        <w:rStyle w:val="Numerstrony"/>
        <w:rFonts w:ascii="Calibri" w:hAnsi="Calibri" w:cs="Calibri"/>
        <w:sz w:val="20"/>
        <w:szCs w:val="20"/>
      </w:rPr>
      <w:fldChar w:fldCharType="separate"/>
    </w:r>
    <w:r w:rsidR="008E0F7E">
      <w:rPr>
        <w:rStyle w:val="Numerstrony"/>
        <w:rFonts w:ascii="Calibri" w:hAnsi="Calibri" w:cs="Calibri"/>
        <w:noProof/>
        <w:sz w:val="20"/>
        <w:szCs w:val="20"/>
      </w:rPr>
      <w:t>1</w:t>
    </w:r>
    <w:r w:rsidRPr="003E432B">
      <w:rPr>
        <w:rStyle w:val="Numerstrony"/>
        <w:rFonts w:ascii="Calibri" w:hAnsi="Calibri" w:cs="Calibri"/>
        <w:sz w:val="20"/>
        <w:szCs w:val="20"/>
      </w:rPr>
      <w:fldChar w:fldCharType="end"/>
    </w:r>
    <w:r w:rsidRPr="003E432B">
      <w:rPr>
        <w:rStyle w:val="Numerstrony"/>
        <w:rFonts w:ascii="Calibri" w:hAnsi="Calibri" w:cs="Calibri"/>
        <w:sz w:val="20"/>
        <w:szCs w:val="20"/>
      </w:rPr>
      <w:t xml:space="preserve"> z </w:t>
    </w:r>
    <w:r w:rsidRPr="003E432B">
      <w:rPr>
        <w:rStyle w:val="Numerstrony"/>
        <w:rFonts w:ascii="Calibri" w:hAnsi="Calibri" w:cs="Calibri"/>
        <w:sz w:val="20"/>
        <w:szCs w:val="20"/>
      </w:rPr>
      <w:fldChar w:fldCharType="begin"/>
    </w:r>
    <w:r w:rsidRPr="003E432B">
      <w:rPr>
        <w:rStyle w:val="Numerstrony"/>
        <w:rFonts w:ascii="Calibri" w:hAnsi="Calibri" w:cs="Calibri"/>
        <w:sz w:val="20"/>
        <w:szCs w:val="20"/>
      </w:rPr>
      <w:instrText xml:space="preserve"> NUMPAGES </w:instrText>
    </w:r>
    <w:r w:rsidRPr="003E432B">
      <w:rPr>
        <w:rStyle w:val="Numerstrony"/>
        <w:rFonts w:ascii="Calibri" w:hAnsi="Calibri" w:cs="Calibri"/>
        <w:sz w:val="20"/>
        <w:szCs w:val="20"/>
      </w:rPr>
      <w:fldChar w:fldCharType="separate"/>
    </w:r>
    <w:r w:rsidR="008E0F7E">
      <w:rPr>
        <w:rStyle w:val="Numerstrony"/>
        <w:rFonts w:ascii="Calibri" w:hAnsi="Calibri" w:cs="Calibri"/>
        <w:noProof/>
        <w:sz w:val="20"/>
        <w:szCs w:val="20"/>
      </w:rPr>
      <w:t>13</w:t>
    </w:r>
    <w:r w:rsidRPr="003E432B">
      <w:rPr>
        <w:rStyle w:val="Numerstrony"/>
        <w:rFonts w:ascii="Calibri" w:hAnsi="Calibri" w:cs="Calibri"/>
        <w:sz w:val="20"/>
        <w:szCs w:val="20"/>
      </w:rPr>
      <w:fldChar w:fldCharType="end"/>
    </w:r>
  </w:p>
  <w:p w14:paraId="07B24839" w14:textId="77777777" w:rsidR="00D2721A" w:rsidRDefault="00D2721A" w:rsidP="00810BF0">
    <w:pPr>
      <w:pStyle w:val="Stopka"/>
      <w:spacing w:line="240" w:lineRule="auto"/>
    </w:pPr>
  </w:p>
  <w:p w14:paraId="5D8974CB" w14:textId="77777777" w:rsidR="00D2721A" w:rsidRDefault="00D2721A" w:rsidP="00810BF0">
    <w:pPr>
      <w:pStyle w:val="Stopka"/>
      <w:spacing w:line="240" w:lineRule="auto"/>
    </w:pPr>
  </w:p>
  <w:p w14:paraId="7D528885" w14:textId="77777777" w:rsidR="00D2721A" w:rsidRDefault="00D2721A" w:rsidP="00810BF0">
    <w:pPr>
      <w:pStyle w:val="Stopka"/>
      <w:spacing w:line="240" w:lineRule="auto"/>
    </w:pPr>
  </w:p>
  <w:p w14:paraId="624C3FBD" w14:textId="77777777" w:rsidR="00D2721A" w:rsidRDefault="00D2721A" w:rsidP="00810BF0">
    <w:pPr>
      <w:pStyle w:val="Stopka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96760" w14:textId="77777777" w:rsidR="00DC13BC" w:rsidRDefault="00DC13BC">
      <w:r>
        <w:separator/>
      </w:r>
    </w:p>
  </w:footnote>
  <w:footnote w:type="continuationSeparator" w:id="0">
    <w:p w14:paraId="2BB73D12" w14:textId="77777777" w:rsidR="00DC13BC" w:rsidRDefault="00DC1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D318F" w14:textId="77777777" w:rsidR="00D2721A" w:rsidRDefault="00D2721A">
    <w:pPr>
      <w:pStyle w:val="Nagwek"/>
    </w:pPr>
  </w:p>
  <w:p w14:paraId="09630BF3" w14:textId="77777777" w:rsidR="00D2721A" w:rsidRDefault="00D272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E00"/>
    <w:multiLevelType w:val="hybridMultilevel"/>
    <w:tmpl w:val="38E41592"/>
    <w:lvl w:ilvl="0" w:tplc="CE0E97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535AC2"/>
    <w:multiLevelType w:val="hybridMultilevel"/>
    <w:tmpl w:val="22F8D486"/>
    <w:lvl w:ilvl="0" w:tplc="28F82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373020"/>
    <w:multiLevelType w:val="hybridMultilevel"/>
    <w:tmpl w:val="25B05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28EB650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F34E8"/>
    <w:multiLevelType w:val="multilevel"/>
    <w:tmpl w:val="570CD85E"/>
    <w:lvl w:ilvl="0">
      <w:start w:val="1"/>
      <w:numFmt w:val="decimal"/>
      <w:lvlText w:val="§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88429ED"/>
    <w:multiLevelType w:val="multilevel"/>
    <w:tmpl w:val="352E925A"/>
    <w:lvl w:ilvl="0">
      <w:start w:val="1"/>
      <w:numFmt w:val="decimal"/>
      <w:suff w:val="nothing"/>
      <w:lvlText w:val="§ %1"/>
      <w:lvlJc w:val="center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27E41236"/>
    <w:multiLevelType w:val="hybridMultilevel"/>
    <w:tmpl w:val="FB1C2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E0095"/>
    <w:multiLevelType w:val="multilevel"/>
    <w:tmpl w:val="47DAE64A"/>
    <w:lvl w:ilvl="0">
      <w:start w:val="1"/>
      <w:numFmt w:val="decimal"/>
      <w:suff w:val="nothing"/>
      <w:lvlText w:val="§ %1"/>
      <w:lvlJc w:val="center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30224E74"/>
    <w:multiLevelType w:val="hybridMultilevel"/>
    <w:tmpl w:val="BD645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D16ED"/>
    <w:multiLevelType w:val="hybridMultilevel"/>
    <w:tmpl w:val="BD645D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D1659"/>
    <w:multiLevelType w:val="multilevel"/>
    <w:tmpl w:val="01C8C89E"/>
    <w:lvl w:ilvl="0">
      <w:start w:val="1"/>
      <w:numFmt w:val="decimal"/>
      <w:pStyle w:val="znumeracjaparagrafu"/>
      <w:suff w:val="space"/>
      <w:lvlText w:val="§ %1"/>
      <w:lvlJc w:val="center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znumeracja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pStyle w:val="znumeracja2"/>
      <w:lvlText w:val="%3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znumeracja3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49882B02"/>
    <w:multiLevelType w:val="hybridMultilevel"/>
    <w:tmpl w:val="2F8C5BD0"/>
    <w:lvl w:ilvl="0" w:tplc="0415000F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3B8123B"/>
    <w:multiLevelType w:val="hybridMultilevel"/>
    <w:tmpl w:val="48DEC8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3915D6"/>
    <w:multiLevelType w:val="hybridMultilevel"/>
    <w:tmpl w:val="AB30EA4A"/>
    <w:lvl w:ilvl="0" w:tplc="E9BA4544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F806C35"/>
    <w:multiLevelType w:val="hybridMultilevel"/>
    <w:tmpl w:val="E8F48F84"/>
    <w:lvl w:ilvl="0" w:tplc="28F82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BF52F5"/>
    <w:multiLevelType w:val="multilevel"/>
    <w:tmpl w:val="36667650"/>
    <w:lvl w:ilvl="0">
      <w:start w:val="1"/>
      <w:numFmt w:val="upperRoman"/>
      <w:pStyle w:val="zknumeracja1"/>
      <w:lvlText w:val="%1."/>
      <w:lvlJc w:val="left"/>
      <w:pPr>
        <w:tabs>
          <w:tab w:val="num" w:pos="567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/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658F7D79"/>
    <w:multiLevelType w:val="hybridMultilevel"/>
    <w:tmpl w:val="CE6E097A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68E21D0"/>
    <w:multiLevelType w:val="hybridMultilevel"/>
    <w:tmpl w:val="E0E69B08"/>
    <w:lvl w:ilvl="0" w:tplc="5630FF46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160823"/>
    <w:multiLevelType w:val="multilevel"/>
    <w:tmpl w:val="7B5AC29C"/>
    <w:lvl w:ilvl="0">
      <w:start w:val="1"/>
      <w:numFmt w:val="decimal"/>
      <w:lvlText w:val="§ 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6C6E04F1"/>
    <w:multiLevelType w:val="hybridMultilevel"/>
    <w:tmpl w:val="4582224E"/>
    <w:lvl w:ilvl="0" w:tplc="937098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CB471D8"/>
    <w:multiLevelType w:val="hybridMultilevel"/>
    <w:tmpl w:val="8892ACD6"/>
    <w:lvl w:ilvl="0" w:tplc="EF1A63D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BE37C2"/>
    <w:multiLevelType w:val="multilevel"/>
    <w:tmpl w:val="379CC45C"/>
    <w:lvl w:ilvl="0">
      <w:start w:val="1"/>
      <w:numFmt w:val="decimal"/>
      <w:lvlText w:val="§ %1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7D626A2"/>
    <w:multiLevelType w:val="multilevel"/>
    <w:tmpl w:val="7B5AC29C"/>
    <w:lvl w:ilvl="0">
      <w:start w:val="1"/>
      <w:numFmt w:val="decimal"/>
      <w:lvlText w:val="§ 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390272118">
    <w:abstractNumId w:val="9"/>
  </w:num>
  <w:num w:numId="2" w16cid:durableId="4393793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58208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3884656">
    <w:abstractNumId w:val="13"/>
  </w:num>
  <w:num w:numId="5" w16cid:durableId="2059433563">
    <w:abstractNumId w:val="11"/>
  </w:num>
  <w:num w:numId="6" w16cid:durableId="1546678715">
    <w:abstractNumId w:val="1"/>
  </w:num>
  <w:num w:numId="7" w16cid:durableId="1936592403">
    <w:abstractNumId w:val="10"/>
  </w:num>
  <w:num w:numId="8" w16cid:durableId="701975697">
    <w:abstractNumId w:val="3"/>
  </w:num>
  <w:num w:numId="9" w16cid:durableId="336350390">
    <w:abstractNumId w:val="17"/>
  </w:num>
  <w:num w:numId="10" w16cid:durableId="447822747">
    <w:abstractNumId w:val="21"/>
  </w:num>
  <w:num w:numId="11" w16cid:durableId="1616062590">
    <w:abstractNumId w:val="20"/>
  </w:num>
  <w:num w:numId="12" w16cid:durableId="856312231">
    <w:abstractNumId w:val="4"/>
  </w:num>
  <w:num w:numId="13" w16cid:durableId="1334264655">
    <w:abstractNumId w:val="6"/>
  </w:num>
  <w:num w:numId="14" w16cid:durableId="1716394156">
    <w:abstractNumId w:val="9"/>
  </w:num>
  <w:num w:numId="15" w16cid:durableId="997923261">
    <w:abstractNumId w:val="5"/>
  </w:num>
  <w:num w:numId="16" w16cid:durableId="675301448">
    <w:abstractNumId w:val="14"/>
  </w:num>
  <w:num w:numId="17" w16cid:durableId="651956424">
    <w:abstractNumId w:val="0"/>
  </w:num>
  <w:num w:numId="18" w16cid:durableId="233659699">
    <w:abstractNumId w:val="18"/>
  </w:num>
  <w:num w:numId="19" w16cid:durableId="6768878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20" w16cid:durableId="1778063804">
    <w:abstractNumId w:val="12"/>
  </w:num>
  <w:num w:numId="21" w16cid:durableId="2052723180">
    <w:abstractNumId w:val="16"/>
  </w:num>
  <w:num w:numId="22" w16cid:durableId="1316252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54529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043931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2204079">
    <w:abstractNumId w:val="19"/>
  </w:num>
  <w:num w:numId="26" w16cid:durableId="11603152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39"/>
    <w:rsid w:val="00002EE4"/>
    <w:rsid w:val="00006256"/>
    <w:rsid w:val="00026BD9"/>
    <w:rsid w:val="0002794E"/>
    <w:rsid w:val="00036E84"/>
    <w:rsid w:val="00062905"/>
    <w:rsid w:val="00066A27"/>
    <w:rsid w:val="00072507"/>
    <w:rsid w:val="00076F67"/>
    <w:rsid w:val="00080FCC"/>
    <w:rsid w:val="00086EB0"/>
    <w:rsid w:val="00096706"/>
    <w:rsid w:val="000A1D05"/>
    <w:rsid w:val="000A7B4F"/>
    <w:rsid w:val="000B1638"/>
    <w:rsid w:val="000B3142"/>
    <w:rsid w:val="000D2D1C"/>
    <w:rsid w:val="000E237F"/>
    <w:rsid w:val="000F30AE"/>
    <w:rsid w:val="000F5278"/>
    <w:rsid w:val="000F5781"/>
    <w:rsid w:val="0011064A"/>
    <w:rsid w:val="001108E4"/>
    <w:rsid w:val="001150FA"/>
    <w:rsid w:val="00140DA2"/>
    <w:rsid w:val="00141344"/>
    <w:rsid w:val="001474D5"/>
    <w:rsid w:val="0015370D"/>
    <w:rsid w:val="00166ACF"/>
    <w:rsid w:val="0017032C"/>
    <w:rsid w:val="00171AFD"/>
    <w:rsid w:val="00175E6E"/>
    <w:rsid w:val="0018057A"/>
    <w:rsid w:val="001917B9"/>
    <w:rsid w:val="00194393"/>
    <w:rsid w:val="001A7B49"/>
    <w:rsid w:val="001C429C"/>
    <w:rsid w:val="001C7F52"/>
    <w:rsid w:val="001E5AF7"/>
    <w:rsid w:val="001F22F0"/>
    <w:rsid w:val="001F4F28"/>
    <w:rsid w:val="001F7BB8"/>
    <w:rsid w:val="0020335B"/>
    <w:rsid w:val="00203A53"/>
    <w:rsid w:val="0022302E"/>
    <w:rsid w:val="00233097"/>
    <w:rsid w:val="0024047B"/>
    <w:rsid w:val="002479A3"/>
    <w:rsid w:val="00250265"/>
    <w:rsid w:val="002613DF"/>
    <w:rsid w:val="0027204B"/>
    <w:rsid w:val="00277540"/>
    <w:rsid w:val="00284547"/>
    <w:rsid w:val="00293131"/>
    <w:rsid w:val="00294F3D"/>
    <w:rsid w:val="002A735E"/>
    <w:rsid w:val="002B0FB7"/>
    <w:rsid w:val="002C1AD8"/>
    <w:rsid w:val="002D2AE8"/>
    <w:rsid w:val="002E33A6"/>
    <w:rsid w:val="002F12FC"/>
    <w:rsid w:val="003034BA"/>
    <w:rsid w:val="00306818"/>
    <w:rsid w:val="00310873"/>
    <w:rsid w:val="003137C0"/>
    <w:rsid w:val="00335485"/>
    <w:rsid w:val="003468F3"/>
    <w:rsid w:val="00372BB3"/>
    <w:rsid w:val="00377510"/>
    <w:rsid w:val="00392F8E"/>
    <w:rsid w:val="00393186"/>
    <w:rsid w:val="00395FD5"/>
    <w:rsid w:val="00397CF6"/>
    <w:rsid w:val="003A2AF4"/>
    <w:rsid w:val="003D0723"/>
    <w:rsid w:val="003E29FD"/>
    <w:rsid w:val="003E432B"/>
    <w:rsid w:val="00400415"/>
    <w:rsid w:val="00400B55"/>
    <w:rsid w:val="004154E5"/>
    <w:rsid w:val="0042444C"/>
    <w:rsid w:val="00433A02"/>
    <w:rsid w:val="00463439"/>
    <w:rsid w:val="00463E62"/>
    <w:rsid w:val="0046403F"/>
    <w:rsid w:val="00471722"/>
    <w:rsid w:val="004831C6"/>
    <w:rsid w:val="00492D30"/>
    <w:rsid w:val="004937BC"/>
    <w:rsid w:val="004A7170"/>
    <w:rsid w:val="004B0245"/>
    <w:rsid w:val="004B2C67"/>
    <w:rsid w:val="004C283C"/>
    <w:rsid w:val="004D6033"/>
    <w:rsid w:val="004D6A2E"/>
    <w:rsid w:val="004F236A"/>
    <w:rsid w:val="00510E89"/>
    <w:rsid w:val="00514C91"/>
    <w:rsid w:val="005229D0"/>
    <w:rsid w:val="005256A3"/>
    <w:rsid w:val="00535EA6"/>
    <w:rsid w:val="00537B1D"/>
    <w:rsid w:val="00553187"/>
    <w:rsid w:val="005629B1"/>
    <w:rsid w:val="00567C8A"/>
    <w:rsid w:val="00573B77"/>
    <w:rsid w:val="0058121F"/>
    <w:rsid w:val="0059147C"/>
    <w:rsid w:val="005A2485"/>
    <w:rsid w:val="005C249E"/>
    <w:rsid w:val="005C3298"/>
    <w:rsid w:val="005D5772"/>
    <w:rsid w:val="005E4AD8"/>
    <w:rsid w:val="005F5B96"/>
    <w:rsid w:val="00600C2C"/>
    <w:rsid w:val="00600C6B"/>
    <w:rsid w:val="0060339D"/>
    <w:rsid w:val="0060499D"/>
    <w:rsid w:val="00606D78"/>
    <w:rsid w:val="00607B5F"/>
    <w:rsid w:val="00614D7B"/>
    <w:rsid w:val="00626D27"/>
    <w:rsid w:val="00630ED7"/>
    <w:rsid w:val="00647D48"/>
    <w:rsid w:val="00661E3E"/>
    <w:rsid w:val="00672D11"/>
    <w:rsid w:val="006C1AC6"/>
    <w:rsid w:val="006C7268"/>
    <w:rsid w:val="006D2A3F"/>
    <w:rsid w:val="006E1D2D"/>
    <w:rsid w:val="006F3418"/>
    <w:rsid w:val="00701258"/>
    <w:rsid w:val="007079F5"/>
    <w:rsid w:val="0071051C"/>
    <w:rsid w:val="0072719A"/>
    <w:rsid w:val="007477A9"/>
    <w:rsid w:val="007507A5"/>
    <w:rsid w:val="00750932"/>
    <w:rsid w:val="00764DE0"/>
    <w:rsid w:val="007679F8"/>
    <w:rsid w:val="00792DAB"/>
    <w:rsid w:val="007A60A7"/>
    <w:rsid w:val="007B304F"/>
    <w:rsid w:val="007C0CF1"/>
    <w:rsid w:val="007C126A"/>
    <w:rsid w:val="007C5F02"/>
    <w:rsid w:val="007D5533"/>
    <w:rsid w:val="007E305F"/>
    <w:rsid w:val="007E4194"/>
    <w:rsid w:val="007E6C29"/>
    <w:rsid w:val="007E7F12"/>
    <w:rsid w:val="007F0592"/>
    <w:rsid w:val="007F4EF5"/>
    <w:rsid w:val="00800440"/>
    <w:rsid w:val="00810BF0"/>
    <w:rsid w:val="00815991"/>
    <w:rsid w:val="0081721A"/>
    <w:rsid w:val="00820A83"/>
    <w:rsid w:val="0082350B"/>
    <w:rsid w:val="008275AC"/>
    <w:rsid w:val="00830A4F"/>
    <w:rsid w:val="0083749C"/>
    <w:rsid w:val="00837E5B"/>
    <w:rsid w:val="008413F0"/>
    <w:rsid w:val="00850F66"/>
    <w:rsid w:val="0085721F"/>
    <w:rsid w:val="00864F37"/>
    <w:rsid w:val="0087259A"/>
    <w:rsid w:val="00873064"/>
    <w:rsid w:val="00881D04"/>
    <w:rsid w:val="00884199"/>
    <w:rsid w:val="008858D8"/>
    <w:rsid w:val="008935D8"/>
    <w:rsid w:val="008A3668"/>
    <w:rsid w:val="008A6DC6"/>
    <w:rsid w:val="008B64E2"/>
    <w:rsid w:val="008C336F"/>
    <w:rsid w:val="008C72BE"/>
    <w:rsid w:val="008E04B7"/>
    <w:rsid w:val="008E0F7E"/>
    <w:rsid w:val="008E20B9"/>
    <w:rsid w:val="00900BC2"/>
    <w:rsid w:val="0090211A"/>
    <w:rsid w:val="00902BE2"/>
    <w:rsid w:val="00902BED"/>
    <w:rsid w:val="0091225F"/>
    <w:rsid w:val="009161B5"/>
    <w:rsid w:val="009247E6"/>
    <w:rsid w:val="009300CB"/>
    <w:rsid w:val="009361DF"/>
    <w:rsid w:val="00943495"/>
    <w:rsid w:val="00950AB8"/>
    <w:rsid w:val="00961102"/>
    <w:rsid w:val="00962A8F"/>
    <w:rsid w:val="0096582F"/>
    <w:rsid w:val="00970540"/>
    <w:rsid w:val="00971127"/>
    <w:rsid w:val="009732CA"/>
    <w:rsid w:val="00974925"/>
    <w:rsid w:val="009818DE"/>
    <w:rsid w:val="00997AEE"/>
    <w:rsid w:val="009A0473"/>
    <w:rsid w:val="009A089D"/>
    <w:rsid w:val="009B1800"/>
    <w:rsid w:val="009B75D2"/>
    <w:rsid w:val="009C7AE8"/>
    <w:rsid w:val="009D16ED"/>
    <w:rsid w:val="009D2234"/>
    <w:rsid w:val="009D469E"/>
    <w:rsid w:val="009E586B"/>
    <w:rsid w:val="009E5A2E"/>
    <w:rsid w:val="009F5565"/>
    <w:rsid w:val="00A01573"/>
    <w:rsid w:val="00A14945"/>
    <w:rsid w:val="00A338D6"/>
    <w:rsid w:val="00A42732"/>
    <w:rsid w:val="00A47755"/>
    <w:rsid w:val="00A52BB9"/>
    <w:rsid w:val="00A65DC9"/>
    <w:rsid w:val="00A72D28"/>
    <w:rsid w:val="00A856BB"/>
    <w:rsid w:val="00A8764E"/>
    <w:rsid w:val="00AA203C"/>
    <w:rsid w:val="00AA4AD6"/>
    <w:rsid w:val="00AB52F6"/>
    <w:rsid w:val="00AB70AD"/>
    <w:rsid w:val="00AC6233"/>
    <w:rsid w:val="00AD5E29"/>
    <w:rsid w:val="00AE1535"/>
    <w:rsid w:val="00AE227B"/>
    <w:rsid w:val="00AE2DEF"/>
    <w:rsid w:val="00AF29DC"/>
    <w:rsid w:val="00B00866"/>
    <w:rsid w:val="00B023F0"/>
    <w:rsid w:val="00B03864"/>
    <w:rsid w:val="00B04475"/>
    <w:rsid w:val="00B06195"/>
    <w:rsid w:val="00B07DC4"/>
    <w:rsid w:val="00B1207F"/>
    <w:rsid w:val="00B2035D"/>
    <w:rsid w:val="00B21DDE"/>
    <w:rsid w:val="00B24965"/>
    <w:rsid w:val="00B27C63"/>
    <w:rsid w:val="00B318CB"/>
    <w:rsid w:val="00B515AE"/>
    <w:rsid w:val="00B54A70"/>
    <w:rsid w:val="00B6324D"/>
    <w:rsid w:val="00B7298B"/>
    <w:rsid w:val="00B72C87"/>
    <w:rsid w:val="00B82A94"/>
    <w:rsid w:val="00B95EA2"/>
    <w:rsid w:val="00BA50B0"/>
    <w:rsid w:val="00BA627F"/>
    <w:rsid w:val="00BA6D0A"/>
    <w:rsid w:val="00BB19F3"/>
    <w:rsid w:val="00BD0A5B"/>
    <w:rsid w:val="00BE33A7"/>
    <w:rsid w:val="00BF6334"/>
    <w:rsid w:val="00C03AD5"/>
    <w:rsid w:val="00C11A42"/>
    <w:rsid w:val="00C21CB0"/>
    <w:rsid w:val="00C22317"/>
    <w:rsid w:val="00C26E2B"/>
    <w:rsid w:val="00C401B2"/>
    <w:rsid w:val="00C57BEE"/>
    <w:rsid w:val="00C611C1"/>
    <w:rsid w:val="00C62102"/>
    <w:rsid w:val="00C65E9D"/>
    <w:rsid w:val="00C826B2"/>
    <w:rsid w:val="00C914EC"/>
    <w:rsid w:val="00C916E9"/>
    <w:rsid w:val="00C95E80"/>
    <w:rsid w:val="00C9618E"/>
    <w:rsid w:val="00C971A4"/>
    <w:rsid w:val="00CA6EAC"/>
    <w:rsid w:val="00CD2DFE"/>
    <w:rsid w:val="00CD6AE9"/>
    <w:rsid w:val="00CE1B5C"/>
    <w:rsid w:val="00CF0F82"/>
    <w:rsid w:val="00CF36BB"/>
    <w:rsid w:val="00CF5141"/>
    <w:rsid w:val="00D03958"/>
    <w:rsid w:val="00D06F58"/>
    <w:rsid w:val="00D07591"/>
    <w:rsid w:val="00D10614"/>
    <w:rsid w:val="00D15C39"/>
    <w:rsid w:val="00D2721A"/>
    <w:rsid w:val="00D27A5C"/>
    <w:rsid w:val="00D316AD"/>
    <w:rsid w:val="00D5273B"/>
    <w:rsid w:val="00D53684"/>
    <w:rsid w:val="00D777BB"/>
    <w:rsid w:val="00D92165"/>
    <w:rsid w:val="00DB07DC"/>
    <w:rsid w:val="00DB3FC6"/>
    <w:rsid w:val="00DB7C82"/>
    <w:rsid w:val="00DC13BC"/>
    <w:rsid w:val="00DC219E"/>
    <w:rsid w:val="00DC57E8"/>
    <w:rsid w:val="00DD0B68"/>
    <w:rsid w:val="00DD4461"/>
    <w:rsid w:val="00DE0B4B"/>
    <w:rsid w:val="00DE214B"/>
    <w:rsid w:val="00DF00E4"/>
    <w:rsid w:val="00DF5A3D"/>
    <w:rsid w:val="00DF6294"/>
    <w:rsid w:val="00E0056F"/>
    <w:rsid w:val="00E12A27"/>
    <w:rsid w:val="00E12E45"/>
    <w:rsid w:val="00E156E8"/>
    <w:rsid w:val="00E17756"/>
    <w:rsid w:val="00E23433"/>
    <w:rsid w:val="00E23E56"/>
    <w:rsid w:val="00E407AC"/>
    <w:rsid w:val="00E4271F"/>
    <w:rsid w:val="00E5431F"/>
    <w:rsid w:val="00E5599A"/>
    <w:rsid w:val="00E61858"/>
    <w:rsid w:val="00E74B67"/>
    <w:rsid w:val="00E77922"/>
    <w:rsid w:val="00E77A56"/>
    <w:rsid w:val="00E93EF8"/>
    <w:rsid w:val="00E9738F"/>
    <w:rsid w:val="00EB0DB1"/>
    <w:rsid w:val="00EB5756"/>
    <w:rsid w:val="00EB6C2C"/>
    <w:rsid w:val="00EC082D"/>
    <w:rsid w:val="00EC7044"/>
    <w:rsid w:val="00EE4AB0"/>
    <w:rsid w:val="00EE50D8"/>
    <w:rsid w:val="00EF2C3A"/>
    <w:rsid w:val="00EF352F"/>
    <w:rsid w:val="00F00C31"/>
    <w:rsid w:val="00F044C3"/>
    <w:rsid w:val="00F139F3"/>
    <w:rsid w:val="00F2648F"/>
    <w:rsid w:val="00F27E88"/>
    <w:rsid w:val="00F31D14"/>
    <w:rsid w:val="00F33B8C"/>
    <w:rsid w:val="00F36FD4"/>
    <w:rsid w:val="00F40C59"/>
    <w:rsid w:val="00F543B4"/>
    <w:rsid w:val="00F63A21"/>
    <w:rsid w:val="00F7511C"/>
    <w:rsid w:val="00F77154"/>
    <w:rsid w:val="00F8641B"/>
    <w:rsid w:val="00F91180"/>
    <w:rsid w:val="00F9587E"/>
    <w:rsid w:val="00F96D20"/>
    <w:rsid w:val="00FA5E07"/>
    <w:rsid w:val="00FC036B"/>
    <w:rsid w:val="00FD727A"/>
    <w:rsid w:val="00FF7485"/>
    <w:rsid w:val="00FF76F7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E3044F"/>
  <w15:chartTrackingRefBased/>
  <w15:docId w15:val="{64997885-A4EE-4379-ADFF-618B6158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2317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Nagwek2">
    <w:name w:val="heading 2"/>
    <w:basedOn w:val="Normalny"/>
    <w:next w:val="Normalny"/>
    <w:qFormat/>
    <w:rsid w:val="00D15C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D15C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</w:style>
  <w:style w:type="paragraph" w:styleId="NormalnyWeb">
    <w:name w:val="Normal (Web)"/>
    <w:basedOn w:val="Normalny"/>
    <w:link w:val="NormalnyWebZnak"/>
    <w:rsid w:val="00C22317"/>
    <w:pPr>
      <w:spacing w:before="100" w:beforeAutospacing="1" w:after="100" w:afterAutospacing="1"/>
    </w:pPr>
  </w:style>
  <w:style w:type="paragraph" w:customStyle="1" w:styleId="znumeracja1">
    <w:name w:val="z_numeracja_1"/>
    <w:basedOn w:val="NormalnyWeb"/>
    <w:rsid w:val="00A52BB9"/>
    <w:pPr>
      <w:numPr>
        <w:ilvl w:val="1"/>
        <w:numId w:val="1"/>
      </w:numPr>
      <w:spacing w:before="120" w:beforeAutospacing="0" w:after="0" w:afterAutospacing="0" w:line="240" w:lineRule="auto"/>
    </w:pPr>
    <w:rPr>
      <w:color w:val="000000"/>
      <w:szCs w:val="22"/>
    </w:rPr>
  </w:style>
  <w:style w:type="character" w:customStyle="1" w:styleId="NormalnyWebZnak">
    <w:name w:val="Normalny (Web) Znak"/>
    <w:link w:val="NormalnyWeb"/>
    <w:rsid w:val="00C22317"/>
    <w:rPr>
      <w:sz w:val="24"/>
      <w:szCs w:val="24"/>
      <w:lang w:val="pl-PL" w:eastAsia="pl-PL" w:bidi="ar-SA"/>
    </w:rPr>
  </w:style>
  <w:style w:type="paragraph" w:customStyle="1" w:styleId="znumeracja2">
    <w:name w:val="z_numeracja_2"/>
    <w:basedOn w:val="Normalny"/>
    <w:link w:val="znumeracja2Znak"/>
    <w:rsid w:val="00A52BB9"/>
    <w:pPr>
      <w:numPr>
        <w:ilvl w:val="2"/>
        <w:numId w:val="1"/>
      </w:numPr>
      <w:spacing w:before="120" w:line="240" w:lineRule="auto"/>
    </w:pPr>
    <w:rPr>
      <w:color w:val="000000"/>
      <w:szCs w:val="22"/>
    </w:rPr>
  </w:style>
  <w:style w:type="paragraph" w:customStyle="1" w:styleId="znumeracja3">
    <w:name w:val="z_numeracja_3"/>
    <w:basedOn w:val="Normalny"/>
    <w:next w:val="zpodstawaprawna"/>
    <w:rsid w:val="00A52BB9"/>
    <w:pPr>
      <w:numPr>
        <w:ilvl w:val="3"/>
        <w:numId w:val="1"/>
      </w:numPr>
      <w:spacing w:before="120" w:line="240" w:lineRule="auto"/>
    </w:pPr>
    <w:rPr>
      <w:color w:val="000000"/>
      <w:szCs w:val="22"/>
    </w:rPr>
  </w:style>
  <w:style w:type="paragraph" w:customStyle="1" w:styleId="znumeracjaparagrafu">
    <w:name w:val="z_numeracja_paragrafu"/>
    <w:basedOn w:val="NormalnyWeb"/>
    <w:link w:val="znumeracjaparagrafuZnakZnak"/>
    <w:rsid w:val="00A52BB9"/>
    <w:pPr>
      <w:numPr>
        <w:numId w:val="1"/>
      </w:numPr>
      <w:spacing w:before="240" w:beforeAutospacing="0" w:after="120" w:afterAutospacing="0" w:line="240" w:lineRule="auto"/>
      <w:jc w:val="center"/>
    </w:pPr>
    <w:rPr>
      <w:b/>
      <w:bCs/>
      <w:color w:val="000000"/>
      <w:sz w:val="22"/>
      <w:szCs w:val="22"/>
    </w:rPr>
  </w:style>
  <w:style w:type="character" w:customStyle="1" w:styleId="znumeracjaparagrafuZnakZnak">
    <w:name w:val="z_numeracja_paragrafu Znak Znak"/>
    <w:link w:val="znumeracjaparagrafu"/>
    <w:rsid w:val="00A52BB9"/>
    <w:rPr>
      <w:b/>
      <w:bCs/>
      <w:color w:val="000000"/>
      <w:sz w:val="22"/>
      <w:szCs w:val="22"/>
      <w:lang w:val="pl-PL" w:eastAsia="pl-PL" w:bidi="ar-SA"/>
    </w:rPr>
  </w:style>
  <w:style w:type="paragraph" w:styleId="Tekstpodstawowy">
    <w:name w:val="Body Text"/>
    <w:basedOn w:val="Normalny"/>
    <w:rsid w:val="009732CA"/>
    <w:pPr>
      <w:widowControl/>
      <w:adjustRightInd/>
      <w:spacing w:line="360" w:lineRule="auto"/>
      <w:textAlignment w:val="auto"/>
    </w:pPr>
    <w:rPr>
      <w:rFonts w:ascii="Arial" w:hAnsi="Arial"/>
      <w:szCs w:val="20"/>
    </w:rPr>
  </w:style>
  <w:style w:type="paragraph" w:styleId="Tekstdymka">
    <w:name w:val="Balloon Text"/>
    <w:basedOn w:val="Normalny"/>
    <w:semiHidden/>
    <w:rsid w:val="00062905"/>
    <w:rPr>
      <w:rFonts w:ascii="Tahoma" w:hAnsi="Tahoma" w:cs="Tahoma"/>
      <w:sz w:val="16"/>
      <w:szCs w:val="16"/>
    </w:rPr>
  </w:style>
  <w:style w:type="paragraph" w:customStyle="1" w:styleId="ztrezarzdzenia">
    <w:name w:val="z_treść_zarządzenia"/>
    <w:basedOn w:val="Normalny"/>
    <w:rsid w:val="00A52BB9"/>
    <w:pPr>
      <w:spacing w:line="240" w:lineRule="auto"/>
    </w:pPr>
  </w:style>
  <w:style w:type="paragraph" w:customStyle="1" w:styleId="zwstp">
    <w:name w:val="z_wstęp"/>
    <w:basedOn w:val="Normalny"/>
    <w:next w:val="znumeracjaparagrafu"/>
    <w:rsid w:val="00A52BB9"/>
    <w:pPr>
      <w:spacing w:line="240" w:lineRule="auto"/>
      <w:jc w:val="center"/>
    </w:pPr>
    <w:rPr>
      <w:b/>
    </w:rPr>
  </w:style>
  <w:style w:type="paragraph" w:customStyle="1" w:styleId="zpodstawaprawna">
    <w:name w:val="z_podstawa_prawna"/>
    <w:basedOn w:val="Normalny"/>
    <w:next w:val="zwstp"/>
    <w:rsid w:val="00141344"/>
    <w:pPr>
      <w:spacing w:before="600" w:after="360" w:line="240" w:lineRule="auto"/>
    </w:pPr>
    <w:rPr>
      <w:sz w:val="22"/>
      <w:szCs w:val="22"/>
    </w:rPr>
  </w:style>
  <w:style w:type="paragraph" w:customStyle="1" w:styleId="zwsprawie">
    <w:name w:val="z_w_sprawie"/>
    <w:basedOn w:val="Normalny"/>
    <w:next w:val="ztrezarzdzenia"/>
    <w:rsid w:val="004D6033"/>
    <w:pPr>
      <w:spacing w:before="480" w:line="240" w:lineRule="auto"/>
    </w:pPr>
    <w:rPr>
      <w:i/>
    </w:rPr>
  </w:style>
  <w:style w:type="paragraph" w:customStyle="1" w:styleId="znagweknr">
    <w:name w:val="z_nagłówek_nr"/>
    <w:basedOn w:val="znagwek"/>
    <w:next w:val="znagwek"/>
    <w:rsid w:val="00A52BB9"/>
  </w:style>
  <w:style w:type="paragraph" w:styleId="Nagwek">
    <w:name w:val="header"/>
    <w:basedOn w:val="Normalny"/>
    <w:rsid w:val="0072719A"/>
    <w:pPr>
      <w:tabs>
        <w:tab w:val="center" w:pos="4536"/>
        <w:tab w:val="right" w:pos="9072"/>
      </w:tabs>
    </w:pPr>
  </w:style>
  <w:style w:type="paragraph" w:customStyle="1" w:styleId="znagwek">
    <w:name w:val="z_nagłówek"/>
    <w:basedOn w:val="Normalny"/>
    <w:next w:val="znagwekdata"/>
    <w:rsid w:val="00B21DDE"/>
    <w:pPr>
      <w:spacing w:line="288" w:lineRule="auto"/>
      <w:jc w:val="center"/>
    </w:pPr>
    <w:rPr>
      <w:sz w:val="32"/>
      <w:szCs w:val="20"/>
    </w:rPr>
  </w:style>
  <w:style w:type="paragraph" w:customStyle="1" w:styleId="znagwekdata">
    <w:name w:val="z_nagłówek_data"/>
    <w:basedOn w:val="Normalny"/>
    <w:next w:val="zwsprawie"/>
    <w:link w:val="znagwekdataZnak"/>
    <w:rsid w:val="00A52BB9"/>
    <w:pPr>
      <w:spacing w:before="60" w:line="240" w:lineRule="auto"/>
      <w:jc w:val="center"/>
    </w:pPr>
    <w:rPr>
      <w:sz w:val="28"/>
      <w:szCs w:val="28"/>
    </w:rPr>
  </w:style>
  <w:style w:type="character" w:customStyle="1" w:styleId="znagwekdataZnak">
    <w:name w:val="z_nagłówek_data Znak"/>
    <w:link w:val="znagwekdata"/>
    <w:rsid w:val="00A52BB9"/>
    <w:rPr>
      <w:sz w:val="28"/>
      <w:szCs w:val="28"/>
      <w:lang w:val="pl-PL" w:eastAsia="pl-PL" w:bidi="ar-SA"/>
    </w:rPr>
  </w:style>
  <w:style w:type="paragraph" w:styleId="Stopka">
    <w:name w:val="footer"/>
    <w:basedOn w:val="Normalny"/>
    <w:rsid w:val="0072719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72719A"/>
  </w:style>
  <w:style w:type="table" w:styleId="Tabela-Siatka">
    <w:name w:val="Table Grid"/>
    <w:basedOn w:val="Standardowy"/>
    <w:rsid w:val="00D15C39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umeracja2Znak">
    <w:name w:val="z_numeracja_2 Znak"/>
    <w:link w:val="znumeracja2"/>
    <w:rsid w:val="00372BB3"/>
    <w:rPr>
      <w:color w:val="000000"/>
      <w:sz w:val="24"/>
      <w:szCs w:val="22"/>
    </w:rPr>
  </w:style>
  <w:style w:type="character" w:styleId="Hipercze">
    <w:name w:val="Hyperlink"/>
    <w:rsid w:val="00CD2DFE"/>
    <w:rPr>
      <w:color w:val="0563C1"/>
      <w:u w:val="single"/>
    </w:rPr>
  </w:style>
  <w:style w:type="paragraph" w:customStyle="1" w:styleId="ustep">
    <w:name w:val="ustep"/>
    <w:basedOn w:val="Normalny"/>
    <w:rsid w:val="004154E5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character" w:styleId="Pogrubienie">
    <w:name w:val="Strong"/>
    <w:uiPriority w:val="22"/>
    <w:qFormat/>
    <w:rsid w:val="004154E5"/>
    <w:rPr>
      <w:b/>
      <w:bCs/>
    </w:rPr>
  </w:style>
  <w:style w:type="paragraph" w:customStyle="1" w:styleId="punkt">
    <w:name w:val="punkt"/>
    <w:basedOn w:val="Normalny"/>
    <w:rsid w:val="004154E5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litera">
    <w:name w:val="litera"/>
    <w:basedOn w:val="Normalny"/>
    <w:rsid w:val="004154E5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zknumeracja1">
    <w:name w:val="zk_numeracja_1"/>
    <w:basedOn w:val="Normalny"/>
    <w:rsid w:val="007079F5"/>
    <w:pPr>
      <w:widowControl/>
      <w:numPr>
        <w:numId w:val="16"/>
      </w:numPr>
      <w:adjustRightInd/>
      <w:spacing w:line="312" w:lineRule="auto"/>
      <w:jc w:val="left"/>
      <w:textAlignment w:val="auto"/>
    </w:pPr>
    <w:rPr>
      <w:rFonts w:ascii="Tahoma" w:hAnsi="Tahoma" w:cs="Tahoma"/>
      <w:b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24047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4047B"/>
  </w:style>
  <w:style w:type="character" w:styleId="Odwoanieprzypisukocowego">
    <w:name w:val="endnote reference"/>
    <w:rsid w:val="0024047B"/>
    <w:rPr>
      <w:vertAlign w:val="superscript"/>
    </w:rPr>
  </w:style>
  <w:style w:type="paragraph" w:styleId="Akapitzlist">
    <w:name w:val="List Paragraph"/>
    <w:basedOn w:val="Normalny"/>
    <w:uiPriority w:val="34"/>
    <w:qFormat/>
    <w:rsid w:val="00294F3D"/>
    <w:pPr>
      <w:widowControl/>
      <w:adjustRightInd/>
      <w:spacing w:after="160" w:line="256" w:lineRule="auto"/>
      <w:ind w:left="720"/>
      <w:contextualSpacing/>
      <w:jc w:val="left"/>
      <w:textAlignment w:val="auto"/>
    </w:pPr>
    <w:rPr>
      <w:rFonts w:ascii="Calibri" w:eastAsia="Calibri" w:hAnsi="Calibri"/>
      <w:kern w:val="2"/>
      <w:sz w:val="22"/>
      <w:szCs w:val="22"/>
      <w:lang w:eastAsia="en-US"/>
    </w:rPr>
  </w:style>
  <w:style w:type="paragraph" w:customStyle="1" w:styleId="D1Druk">
    <w:name w:val="D 1. (Druk)"/>
    <w:basedOn w:val="Normalny"/>
    <w:uiPriority w:val="99"/>
    <w:rsid w:val="00294F3D"/>
    <w:pPr>
      <w:widowControl/>
      <w:tabs>
        <w:tab w:val="right" w:leader="dot" w:pos="9071"/>
      </w:tabs>
      <w:autoSpaceDE w:val="0"/>
      <w:autoSpaceDN w:val="0"/>
      <w:spacing w:before="85" w:line="312" w:lineRule="auto"/>
      <w:ind w:left="397" w:hanging="283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DpodpisLPDruk">
    <w:name w:val="D podpis  L__P (Druk)"/>
    <w:basedOn w:val="Normalny"/>
    <w:next w:val="Normalny"/>
    <w:rsid w:val="00294F3D"/>
    <w:pPr>
      <w:keepLines/>
      <w:widowControl/>
      <w:tabs>
        <w:tab w:val="center" w:pos="1984"/>
        <w:tab w:val="center" w:pos="7087"/>
        <w:tab w:val="center" w:leader="dot" w:pos="9071"/>
      </w:tabs>
      <w:suppressAutoHyphens/>
      <w:autoSpaceDE w:val="0"/>
      <w:autoSpaceDN w:val="0"/>
      <w:spacing w:line="312" w:lineRule="auto"/>
      <w:jc w:val="left"/>
      <w:textAlignment w:val="center"/>
    </w:pPr>
    <w:rPr>
      <w:rFonts w:ascii="Arial" w:hAnsi="Arial" w:cs="Arial"/>
      <w:color w:val="000000"/>
      <w:sz w:val="17"/>
      <w:szCs w:val="17"/>
    </w:rPr>
  </w:style>
  <w:style w:type="paragraph" w:customStyle="1" w:styleId="DTytuDruk">
    <w:name w:val="D                Tytuł (Druk)"/>
    <w:basedOn w:val="Normalny"/>
    <w:uiPriority w:val="99"/>
    <w:rsid w:val="00294F3D"/>
    <w:pPr>
      <w:keepNext/>
      <w:keepLines/>
      <w:widowControl/>
      <w:tabs>
        <w:tab w:val="right" w:leader="dot" w:pos="9071"/>
      </w:tabs>
      <w:suppressAutoHyphens/>
      <w:autoSpaceDE w:val="0"/>
      <w:autoSpaceDN w:val="0"/>
      <w:spacing w:before="397" w:after="397" w:line="312" w:lineRule="auto"/>
      <w:jc w:val="center"/>
      <w:textAlignment w:val="center"/>
    </w:pPr>
    <w:rPr>
      <w:rFonts w:ascii="Arial" w:hAnsi="Arial" w:cs="Arial"/>
      <w:b/>
      <w:bCs/>
      <w:color w:val="000000"/>
      <w:sz w:val="23"/>
      <w:szCs w:val="23"/>
    </w:rPr>
  </w:style>
  <w:style w:type="paragraph" w:customStyle="1" w:styleId="DpodpiscenterDruk">
    <w:name w:val="D podpis center (Druk)"/>
    <w:basedOn w:val="Normalny"/>
    <w:rsid w:val="00294F3D"/>
    <w:pPr>
      <w:keepLines/>
      <w:widowControl/>
      <w:tabs>
        <w:tab w:val="right" w:leader="dot" w:pos="9071"/>
      </w:tabs>
      <w:suppressAutoHyphens/>
      <w:autoSpaceDE w:val="0"/>
      <w:autoSpaceDN w:val="0"/>
      <w:spacing w:after="57" w:line="312" w:lineRule="auto"/>
      <w:jc w:val="center"/>
      <w:textAlignment w:val="center"/>
    </w:pPr>
    <w:rPr>
      <w:rFonts w:ascii="Arial" w:hAnsi="Arial" w:cs="Arial"/>
      <w:color w:val="000000"/>
      <w:sz w:val="17"/>
      <w:szCs w:val="17"/>
    </w:rPr>
  </w:style>
  <w:style w:type="paragraph" w:customStyle="1" w:styleId="kropkiLPodstpDruk">
    <w:name w:val="kropki L__P + odstęp (Druk)"/>
    <w:basedOn w:val="Normalny"/>
    <w:next w:val="DpodpisLPDruk"/>
    <w:uiPriority w:val="99"/>
    <w:rsid w:val="00294F3D"/>
    <w:pPr>
      <w:keepNext/>
      <w:widowControl/>
      <w:tabs>
        <w:tab w:val="right" w:leader="dot" w:pos="3969"/>
        <w:tab w:val="left" w:pos="5102"/>
        <w:tab w:val="right" w:leader="dot" w:pos="9071"/>
      </w:tabs>
      <w:autoSpaceDE w:val="0"/>
      <w:autoSpaceDN w:val="0"/>
      <w:spacing w:before="283" w:line="312" w:lineRule="auto"/>
      <w:jc w:val="left"/>
      <w:textAlignment w:val="center"/>
    </w:pPr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3876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4737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zegorz%20Potacza&#322;a\Pulpit\Zarz&#261;dzeni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Zarządzenie.dot</Template>
  <TotalTime>3</TotalTime>
  <Pages>4</Pages>
  <Words>670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1/07</vt:lpstr>
    </vt:vector>
  </TitlesOfParts>
  <Company>Hewlett-Packard</Company>
  <LinksUpToDate>false</LinksUpToDate>
  <CharactersWithSpaces>4686</CharactersWithSpaces>
  <SharedDoc>false</SharedDoc>
  <HLinks>
    <vt:vector size="18" baseType="variant">
      <vt:variant>
        <vt:i4>4325484</vt:i4>
      </vt:variant>
      <vt:variant>
        <vt:i4>6</vt:i4>
      </vt:variant>
      <vt:variant>
        <vt:i4>0</vt:i4>
      </vt:variant>
      <vt:variant>
        <vt:i4>5</vt:i4>
      </vt:variant>
      <vt:variant>
        <vt:lpwstr>mailto:iod@grodziskodolne.pl</vt:lpwstr>
      </vt:variant>
      <vt:variant>
        <vt:lpwstr/>
      </vt:variant>
      <vt:variant>
        <vt:i4>393305</vt:i4>
      </vt:variant>
      <vt:variant>
        <vt:i4>3</vt:i4>
      </vt:variant>
      <vt:variant>
        <vt:i4>0</vt:i4>
      </vt:variant>
      <vt:variant>
        <vt:i4>5</vt:i4>
      </vt:variant>
      <vt:variant>
        <vt:lpwstr>http://www.grodziskodolne.pl/</vt:lpwstr>
      </vt:variant>
      <vt:variant>
        <vt:lpwstr/>
      </vt:variant>
      <vt:variant>
        <vt:i4>2359312</vt:i4>
      </vt:variant>
      <vt:variant>
        <vt:i4>0</vt:i4>
      </vt:variant>
      <vt:variant>
        <vt:i4>0</vt:i4>
      </vt:variant>
      <vt:variant>
        <vt:i4>5</vt:i4>
      </vt:variant>
      <vt:variant>
        <vt:lpwstr>mailto:urzad@grodziskodolne.pl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1/07</dc:title>
  <dc:subject/>
  <dc:creator>Grzegorz Potaczała</dc:creator>
  <cp:keywords/>
  <cp:lastModifiedBy>Barbara Majkut</cp:lastModifiedBy>
  <cp:revision>2</cp:revision>
  <cp:lastPrinted>2026-03-23T07:28:00Z</cp:lastPrinted>
  <dcterms:created xsi:type="dcterms:W3CDTF">2026-03-23T12:29:00Z</dcterms:created>
  <dcterms:modified xsi:type="dcterms:W3CDTF">2026-03-23T12:29:00Z</dcterms:modified>
</cp:coreProperties>
</file>