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9873D" w14:textId="1BC92B7E" w:rsidR="003C1366" w:rsidRPr="003C1366" w:rsidRDefault="003C1366" w:rsidP="003C1366">
      <w:pPr>
        <w:jc w:val="center"/>
        <w:rPr>
          <w:b/>
          <w:bCs/>
          <w:sz w:val="28"/>
          <w:szCs w:val="28"/>
        </w:rPr>
      </w:pPr>
      <w:r w:rsidRPr="0079024B">
        <w:rPr>
          <w:b/>
          <w:bCs/>
          <w:sz w:val="28"/>
          <w:szCs w:val="28"/>
        </w:rPr>
        <w:t>FIZYKA DLA KAŻDEGO</w:t>
      </w:r>
    </w:p>
    <w:p w14:paraId="470828E1" w14:textId="77777777" w:rsidR="000E61C8" w:rsidRDefault="000E61C8" w:rsidP="000E61C8">
      <w:pPr>
        <w:spacing w:after="0"/>
        <w:jc w:val="both"/>
      </w:pPr>
      <w:r>
        <w:t xml:space="preserve">Pomysł na projekt zrodził się po  zajęciach na Politechnice Poznańskiej i Politechnice Gdańskiej uczniów z Politechnicznej Klasy Akademickiej. Z obiema uczelniami ZS nr 2 w Wągrowcu nawiązał współpracę. Inspiracją były pokazy wspaniałych wykładowców, m.in. </w:t>
      </w:r>
    </w:p>
    <w:p w14:paraId="1F150C05" w14:textId="77777777" w:rsidR="000E61C8" w:rsidRDefault="000E61C8" w:rsidP="000E61C8">
      <w:pPr>
        <w:spacing w:after="0"/>
      </w:pPr>
      <w:r>
        <w:t>Prof. Adam Buczek – Politechnika Poznańska</w:t>
      </w:r>
    </w:p>
    <w:p w14:paraId="057ACBD9" w14:textId="77777777" w:rsidR="000E61C8" w:rsidRDefault="000E61C8" w:rsidP="000E61C8">
      <w:pPr>
        <w:spacing w:after="0"/>
      </w:pPr>
      <w:r>
        <w:t>dr Krzysztof Łapsa – Politechnika Poznańska</w:t>
      </w:r>
    </w:p>
    <w:p w14:paraId="52EB07DE" w14:textId="77777777" w:rsidR="000E61C8" w:rsidRDefault="000E61C8" w:rsidP="000E61C8">
      <w:pPr>
        <w:spacing w:after="0"/>
      </w:pPr>
      <w:r>
        <w:t xml:space="preserve">Prof. Beata </w:t>
      </w:r>
      <w:proofErr w:type="spellStart"/>
      <w:r>
        <w:t>Bochentyn</w:t>
      </w:r>
      <w:proofErr w:type="spellEnd"/>
      <w:r>
        <w:t xml:space="preserve"> – Prodziekan Politechniki Gdańskiej</w:t>
      </w:r>
    </w:p>
    <w:p w14:paraId="62109489" w14:textId="77777777" w:rsidR="00BF23CB" w:rsidRDefault="00BF23CB" w:rsidP="00BF23CB">
      <w:pPr>
        <w:spacing w:after="0"/>
      </w:pPr>
    </w:p>
    <w:p w14:paraId="6273A21D" w14:textId="3CA8F969" w:rsidR="003C1366" w:rsidRDefault="0079024B" w:rsidP="00BF23CB">
      <w:pPr>
        <w:jc w:val="both"/>
      </w:pPr>
      <w:r>
        <w:t>Od 2025 r. w Zespole Szkół nr 2 im. ppłk. dr. Stanisława Kulińskiego w Wągrowcu reali</w:t>
      </w:r>
      <w:r w:rsidR="00BF23CB">
        <w:t>zowany jest</w:t>
      </w:r>
      <w:r>
        <w:t xml:space="preserve"> projekt</w:t>
      </w:r>
      <w:r w:rsidR="00BF23CB">
        <w:t xml:space="preserve"> „Fizyka dla każdego” </w:t>
      </w:r>
      <w:r>
        <w:t>skierowany do uczniów klas III - VIII szkoły podstawowej</w:t>
      </w:r>
      <w:r w:rsidR="00BF23CB">
        <w:t xml:space="preserve">. Projekt opiera się </w:t>
      </w:r>
      <w:r w:rsidR="0085356B">
        <w:t xml:space="preserve">na </w:t>
      </w:r>
      <w:r w:rsidR="00BF23CB">
        <w:t>cyklu</w:t>
      </w:r>
      <w:r>
        <w:t xml:space="preserve"> wykładów – pokazów doświadczeń, które m</w:t>
      </w:r>
      <w:r w:rsidR="00BF23CB">
        <w:t>ają</w:t>
      </w:r>
      <w:r>
        <w:t xml:space="preserve"> na celu przybliżenie zagadnień fizycznych na</w:t>
      </w:r>
      <w:r w:rsidR="00BA23E9">
        <w:t> </w:t>
      </w:r>
      <w:r>
        <w:t xml:space="preserve">podstawie obserwacji. </w:t>
      </w:r>
      <w:r w:rsidR="003C1366">
        <w:t>Projekt</w:t>
      </w:r>
      <w:r>
        <w:t xml:space="preserve"> </w:t>
      </w:r>
      <w:r w:rsidR="00BF23CB">
        <w:t>jest</w:t>
      </w:r>
      <w:r>
        <w:t xml:space="preserve"> przygotow</w:t>
      </w:r>
      <w:r w:rsidR="00BF23CB">
        <w:t>ywany</w:t>
      </w:r>
      <w:r>
        <w:t xml:space="preserve"> i prowadzon</w:t>
      </w:r>
      <w:r w:rsidR="003C1366">
        <w:t>y</w:t>
      </w:r>
      <w:r>
        <w:t xml:space="preserve"> przez uczniów Politechnicznej Klasy Akademickiej pod kierunkiem nauczyciela fizyki Stanisława </w:t>
      </w:r>
      <w:proofErr w:type="spellStart"/>
      <w:r>
        <w:t>Kuliberdy</w:t>
      </w:r>
      <w:proofErr w:type="spellEnd"/>
      <w:r>
        <w:t>.</w:t>
      </w:r>
      <w:r w:rsidR="003C1366">
        <w:t xml:space="preserve"> </w:t>
      </w:r>
    </w:p>
    <w:p w14:paraId="2D50B542" w14:textId="77777777" w:rsidR="000E61C8" w:rsidRPr="00717132" w:rsidRDefault="000E61C8" w:rsidP="000E61C8">
      <w:pPr>
        <w:jc w:val="both"/>
      </w:pPr>
      <w:r w:rsidRPr="00717132">
        <w:t>Zajęcia cieszyły się dużym zainteresowaniem. W tym roku pokazy były kontynuowane, a</w:t>
      </w:r>
      <w:r>
        <w:t> </w:t>
      </w:r>
      <w:r w:rsidRPr="00717132">
        <w:t>zainteresowanie doświadczeniami dodatkowo wzrosło. W pięciu spotkaniach (po trzy pokazy każdego tematu) uczestniczyło ok. 1150 uczniów z klas IV–VIII szkoły podstawowej. W porównaniu z</w:t>
      </w:r>
      <w:r>
        <w:t> </w:t>
      </w:r>
      <w:r w:rsidRPr="00717132">
        <w:t>ubiegłym rokiem liczba uczestników znacząco się zwiększyła, a kolejne szkoły wyraziły chęć udziału w</w:t>
      </w:r>
      <w:r>
        <w:t> </w:t>
      </w:r>
      <w:r w:rsidRPr="00717132">
        <w:t>tych pokazach.</w:t>
      </w:r>
    </w:p>
    <w:p w14:paraId="60304D71" w14:textId="36ECC7D9" w:rsidR="0079024B" w:rsidRDefault="0079024B" w:rsidP="0079024B">
      <w:pPr>
        <w:jc w:val="both"/>
      </w:pPr>
      <w:r>
        <w:t xml:space="preserve">Uczniowie szkół podstawowych z </w:t>
      </w:r>
      <w:r w:rsidR="00F22037">
        <w:t>p</w:t>
      </w:r>
      <w:r>
        <w:t xml:space="preserve">owiatu </w:t>
      </w:r>
      <w:r w:rsidR="00F22037">
        <w:t>w</w:t>
      </w:r>
      <w:r>
        <w:t xml:space="preserve">ągrowieckiego </w:t>
      </w:r>
      <w:r w:rsidR="003C1366">
        <w:t xml:space="preserve">i </w:t>
      </w:r>
      <w:r w:rsidR="00F22037">
        <w:t>s</w:t>
      </w:r>
      <w:r w:rsidR="003C1366">
        <w:t xml:space="preserve">poza powiatu </w:t>
      </w:r>
      <w:r>
        <w:t>mieli możliwość zapoznania się przez zabawę i doświadczenia z pojęciami z zakresu fizyki z następujących działów: Woda, Ciepło, Ciśnienie, Elektrostatyka, Prąd elektryczny i magnetyzm, Światło i dźwięk, Drgania i fale</w:t>
      </w:r>
      <w:r w:rsidR="00F22037">
        <w:t xml:space="preserve"> oraz</w:t>
      </w:r>
      <w:r>
        <w:t xml:space="preserve"> Mechanik</w:t>
      </w:r>
      <w:r w:rsidR="00BF23CB">
        <w:t>a.</w:t>
      </w:r>
    </w:p>
    <w:p w14:paraId="3817D273" w14:textId="554926D5" w:rsidR="0079024B" w:rsidRDefault="0079024B" w:rsidP="0079024B">
      <w:pPr>
        <w:spacing w:after="0"/>
      </w:pPr>
      <w:r>
        <w:t>W pięciu spotkaniach z fizyką</w:t>
      </w:r>
      <w:r w:rsidR="003C1366">
        <w:t xml:space="preserve">, </w:t>
      </w:r>
      <w:r>
        <w:t xml:space="preserve"> udział </w:t>
      </w:r>
      <w:r w:rsidR="003C1366">
        <w:t>wzięła</w:t>
      </w:r>
      <w:r>
        <w:t xml:space="preserve"> młodzieży ze szkół: </w:t>
      </w:r>
    </w:p>
    <w:p w14:paraId="04F15CEC" w14:textId="33873BC3" w:rsidR="0079024B" w:rsidRPr="003F4480" w:rsidRDefault="0079024B" w:rsidP="0079024B">
      <w:pPr>
        <w:spacing w:after="0"/>
      </w:pPr>
      <w:r w:rsidRPr="003F4480">
        <w:t>Szkoły Podstawowej w Łeknie</w:t>
      </w:r>
    </w:p>
    <w:p w14:paraId="3A8686BA" w14:textId="089B649A" w:rsidR="0079024B" w:rsidRPr="003F4480" w:rsidRDefault="0079024B" w:rsidP="0079024B">
      <w:pPr>
        <w:spacing w:after="0"/>
      </w:pPr>
      <w:r w:rsidRPr="003F4480">
        <w:t>Szkoły Podstawowej w Damasławku</w:t>
      </w:r>
    </w:p>
    <w:p w14:paraId="55EB61DD" w14:textId="4C6F24C9" w:rsidR="0079024B" w:rsidRPr="003F4480" w:rsidRDefault="0079024B" w:rsidP="0079024B">
      <w:pPr>
        <w:spacing w:after="0"/>
      </w:pPr>
      <w:r w:rsidRPr="003F4480">
        <w:t xml:space="preserve">Szkoły </w:t>
      </w:r>
      <w:r w:rsidR="003F4480" w:rsidRPr="003F4480">
        <w:t>P</w:t>
      </w:r>
      <w:r w:rsidRPr="003F4480">
        <w:t>odstawowej nr 1 w Wągrowcu</w:t>
      </w:r>
    </w:p>
    <w:p w14:paraId="42164263" w14:textId="4A458501" w:rsidR="0079024B" w:rsidRPr="003F4480" w:rsidRDefault="0079024B" w:rsidP="0079024B">
      <w:pPr>
        <w:spacing w:after="0"/>
      </w:pPr>
      <w:r w:rsidRPr="003F4480">
        <w:t xml:space="preserve">Szkoły </w:t>
      </w:r>
      <w:r w:rsidR="003F4480" w:rsidRPr="003F4480">
        <w:t>P</w:t>
      </w:r>
      <w:r w:rsidRPr="003F4480">
        <w:t>odstawowej nr 2 w Wągrowcu</w:t>
      </w:r>
    </w:p>
    <w:p w14:paraId="46D4AA7A" w14:textId="3B1B4EFF" w:rsidR="003F4480" w:rsidRPr="003F4480" w:rsidRDefault="003F4480" w:rsidP="0079024B">
      <w:pPr>
        <w:spacing w:after="0"/>
      </w:pPr>
      <w:r w:rsidRPr="003F4480">
        <w:t>Szkoły Podstawowej nr 3 w Wągrowcu</w:t>
      </w:r>
    </w:p>
    <w:p w14:paraId="6AFDA767" w14:textId="21B2534C" w:rsidR="0079024B" w:rsidRPr="003F4480" w:rsidRDefault="0079024B" w:rsidP="0079024B">
      <w:pPr>
        <w:spacing w:after="0"/>
      </w:pPr>
      <w:r w:rsidRPr="003F4480">
        <w:t xml:space="preserve">Szkoły Podstawowej </w:t>
      </w:r>
      <w:r w:rsidR="003F4480" w:rsidRPr="003F4480">
        <w:t>im. M. Konopnickiej w Wągrowcu</w:t>
      </w:r>
    </w:p>
    <w:p w14:paraId="200C19A6" w14:textId="51324919" w:rsidR="0079024B" w:rsidRPr="003F4480" w:rsidRDefault="0079024B" w:rsidP="0079024B">
      <w:pPr>
        <w:spacing w:after="0"/>
      </w:pPr>
      <w:r w:rsidRPr="003F4480">
        <w:t xml:space="preserve">Szkoły </w:t>
      </w:r>
      <w:r w:rsidR="003F4480" w:rsidRPr="003F4480">
        <w:t>P</w:t>
      </w:r>
      <w:r w:rsidRPr="003F4480">
        <w:t>odstawowej w Mieścisku</w:t>
      </w:r>
    </w:p>
    <w:p w14:paraId="0B40B945" w14:textId="112B30A8" w:rsidR="0079024B" w:rsidRPr="003F4480" w:rsidRDefault="0079024B" w:rsidP="0079024B">
      <w:pPr>
        <w:spacing w:after="0"/>
      </w:pPr>
      <w:r w:rsidRPr="003F4480">
        <w:t xml:space="preserve">Szkoły </w:t>
      </w:r>
      <w:r w:rsidR="003F4480" w:rsidRPr="003F4480">
        <w:t>P</w:t>
      </w:r>
      <w:r w:rsidRPr="003F4480">
        <w:t>odstawowej w Rogowie</w:t>
      </w:r>
    </w:p>
    <w:p w14:paraId="4D1035E0" w14:textId="40F65813" w:rsidR="0079024B" w:rsidRPr="003F4480" w:rsidRDefault="0079024B" w:rsidP="0079024B">
      <w:pPr>
        <w:spacing w:after="0"/>
      </w:pPr>
      <w:r w:rsidRPr="003F4480">
        <w:t xml:space="preserve">Szkoły podstawowej w </w:t>
      </w:r>
      <w:r w:rsidR="003F4480" w:rsidRPr="003F4480">
        <w:t>Żelicach</w:t>
      </w:r>
    </w:p>
    <w:p w14:paraId="01EFB9DB" w14:textId="459DAFD6" w:rsidR="0079024B" w:rsidRPr="003F4480" w:rsidRDefault="0079024B" w:rsidP="0079024B">
      <w:pPr>
        <w:spacing w:after="0"/>
      </w:pPr>
      <w:r w:rsidRPr="003F4480">
        <w:t xml:space="preserve">Szkoła Podstawowa w </w:t>
      </w:r>
      <w:proofErr w:type="spellStart"/>
      <w:r w:rsidR="003F4480" w:rsidRPr="003F4480">
        <w:t>Wiatrowie</w:t>
      </w:r>
      <w:proofErr w:type="spellEnd"/>
    </w:p>
    <w:p w14:paraId="433FA729" w14:textId="4D6F83E7" w:rsidR="0079024B" w:rsidRPr="003F4480" w:rsidRDefault="0079024B" w:rsidP="0079024B">
      <w:pPr>
        <w:spacing w:after="0"/>
      </w:pPr>
      <w:r w:rsidRPr="003F4480">
        <w:t>Stowarzyszenie Edukacyjne TĘCZA w Jabłkowie</w:t>
      </w:r>
    </w:p>
    <w:p w14:paraId="2FFC662E" w14:textId="0FA05464" w:rsidR="0079024B" w:rsidRDefault="0079024B" w:rsidP="0079024B">
      <w:pPr>
        <w:spacing w:after="0"/>
      </w:pPr>
    </w:p>
    <w:p w14:paraId="0BE11680" w14:textId="1F775895" w:rsidR="0079024B" w:rsidRDefault="0079024B" w:rsidP="0079024B">
      <w:pPr>
        <w:spacing w:after="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902D211" wp14:editId="6CA97746">
            <wp:simplePos x="0" y="0"/>
            <wp:positionH relativeFrom="column">
              <wp:posOffset>3199765</wp:posOffset>
            </wp:positionH>
            <wp:positionV relativeFrom="paragraph">
              <wp:posOffset>55245</wp:posOffset>
            </wp:positionV>
            <wp:extent cx="499745" cy="590535"/>
            <wp:effectExtent l="0" t="0" r="0" b="635"/>
            <wp:wrapNone/>
            <wp:docPr id="736627717" name="Obraz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70" cy="591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996ED80" wp14:editId="7A0A1206">
            <wp:simplePos x="0" y="0"/>
            <wp:positionH relativeFrom="column">
              <wp:posOffset>3992880</wp:posOffset>
            </wp:positionH>
            <wp:positionV relativeFrom="paragraph">
              <wp:posOffset>53340</wp:posOffset>
            </wp:positionV>
            <wp:extent cx="463550" cy="621665"/>
            <wp:effectExtent l="0" t="0" r="0" b="6985"/>
            <wp:wrapNone/>
            <wp:docPr id="1612229378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Honorowy patronat nad projektem sprawował </w:t>
      </w:r>
    </w:p>
    <w:p w14:paraId="5528E179" w14:textId="0076C699" w:rsidR="0079024B" w:rsidRDefault="0079024B" w:rsidP="0079024B">
      <w:pPr>
        <w:spacing w:after="0"/>
      </w:pPr>
      <w:r>
        <w:t xml:space="preserve">Starosta Powiatu Wągrowieckiego Tomasz Kranc </w:t>
      </w:r>
    </w:p>
    <w:p w14:paraId="57D7AE29" w14:textId="0CD75F6C" w:rsidR="0055653A" w:rsidRDefault="0079024B" w:rsidP="0079024B">
      <w:pPr>
        <w:spacing w:after="0"/>
        <w:rPr>
          <w:noProof/>
        </w:rPr>
      </w:pPr>
      <w:r>
        <w:t xml:space="preserve">i Burmistrz Miasta Wągrowca Alicji </w:t>
      </w:r>
      <w:proofErr w:type="spellStart"/>
      <w:r>
        <w:t>Trytt</w:t>
      </w:r>
      <w:proofErr w:type="spellEnd"/>
      <w:r>
        <w:t>.</w:t>
      </w:r>
      <w:r w:rsidRPr="0079024B">
        <w:rPr>
          <w:noProof/>
        </w:rPr>
        <w:t xml:space="preserve"> </w:t>
      </w:r>
    </w:p>
    <w:p w14:paraId="5BD40632" w14:textId="77777777" w:rsidR="0079024B" w:rsidRDefault="0079024B" w:rsidP="0079024B">
      <w:pPr>
        <w:spacing w:after="0"/>
        <w:rPr>
          <w:noProof/>
        </w:rPr>
      </w:pPr>
    </w:p>
    <w:p w14:paraId="5D8B7449" w14:textId="49F8F4A7" w:rsidR="0008611B" w:rsidRDefault="0079024B" w:rsidP="0079024B">
      <w:pPr>
        <w:spacing w:after="0"/>
        <w:jc w:val="both"/>
      </w:pPr>
      <w:r w:rsidRPr="0079024B">
        <w:lastRenderedPageBreak/>
        <w:t>Organizatorzy składają im serdeczne podziękowanie. Również wice Burmistrz Justynie Michalskiej za pilotowanie projektu oraz wice</w:t>
      </w:r>
      <w:r>
        <w:t xml:space="preserve"> </w:t>
      </w:r>
      <w:r w:rsidRPr="0079024B">
        <w:t xml:space="preserve">dyrektor Katarzynie </w:t>
      </w:r>
      <w:proofErr w:type="spellStart"/>
      <w:r w:rsidRPr="0079024B">
        <w:t>Resztak</w:t>
      </w:r>
      <w:proofErr w:type="spellEnd"/>
      <w:r w:rsidRPr="0079024B">
        <w:t xml:space="preserve"> która</w:t>
      </w:r>
      <w:r w:rsidR="003C1366">
        <w:t xml:space="preserve"> jest nie tylko </w:t>
      </w:r>
      <w:r w:rsidRPr="0079024B">
        <w:t>cichym współautorem projektu</w:t>
      </w:r>
      <w:r w:rsidR="0008611B">
        <w:t xml:space="preserve"> ale również współorganizatorem</w:t>
      </w:r>
      <w:r w:rsidRPr="0079024B">
        <w:t>. Ponadto dziękują Dyrekcji Zespołu Szkół nr 2 im ppłk. dr. Stanisława Kulińskiego w Wągrowcu za umożliwienie realizacji projektu. A Wszystkim uczestnikom pokazów dziękują za udział i mają nadzieję, że zajęcia przybliżyły im zagadnienia z fizyki. Szczególne podziękowania skierowane są do opiekunów którzy zainteresowali się projektem i zachęcili młodzież do uczestnictwa w zajęciach.</w:t>
      </w:r>
    </w:p>
    <w:p w14:paraId="7654E6CA" w14:textId="343CE5DE" w:rsidR="0008611B" w:rsidRDefault="0008611B" w:rsidP="0008611B">
      <w:pPr>
        <w:spacing w:after="0"/>
        <w:jc w:val="right"/>
      </w:pPr>
      <w:r>
        <w:t>Politechniczne Klasy Akademickie</w:t>
      </w:r>
    </w:p>
    <w:p w14:paraId="04005DEE" w14:textId="77777777" w:rsidR="0008611B" w:rsidRDefault="0008611B" w:rsidP="0008611B">
      <w:pPr>
        <w:spacing w:after="0"/>
        <w:jc w:val="right"/>
      </w:pPr>
    </w:p>
    <w:p w14:paraId="0DB0437E" w14:textId="70148C93" w:rsidR="0008611B" w:rsidRDefault="0008611B" w:rsidP="0008611B">
      <w:pPr>
        <w:spacing w:after="0"/>
        <w:rPr>
          <w:noProof/>
        </w:rPr>
      </w:pPr>
      <w:r>
        <w:rPr>
          <w:noProof/>
        </w:rPr>
        <w:t>Po zakończeniu pokazów, opiekunowie grup wyrazili opinie na temat Projektu „Fizyka dla każdego” z</w:t>
      </w:r>
      <w:r w:rsidR="00BA23E9">
        <w:rPr>
          <w:noProof/>
        </w:rPr>
        <w:t> </w:t>
      </w:r>
      <w:r>
        <w:rPr>
          <w:noProof/>
        </w:rPr>
        <w:t>nadzieją na kontynuację.</w:t>
      </w:r>
    </w:p>
    <w:p w14:paraId="27633E04" w14:textId="77777777" w:rsidR="0008611B" w:rsidRDefault="0008611B" w:rsidP="0008611B">
      <w:pPr>
        <w:spacing w:after="0"/>
        <w:jc w:val="right"/>
      </w:pPr>
    </w:p>
    <w:p w14:paraId="71B30F30" w14:textId="77777777" w:rsidR="00921B9F" w:rsidRPr="00921B9F" w:rsidRDefault="00921B9F" w:rsidP="00921B9F">
      <w:pPr>
        <w:suppressAutoHyphens/>
        <w:autoSpaceDN w:val="0"/>
        <w:spacing w:after="140"/>
        <w:textAlignment w:val="baseline"/>
        <w:rPr>
          <w:rFonts w:eastAsia="NSimSun" w:cs="Calibri"/>
          <w:kern w:val="3"/>
          <w:lang w:eastAsia="zh-CN" w:bidi="hi-IN"/>
        </w:rPr>
      </w:pPr>
      <w:r w:rsidRPr="00921B9F">
        <w:rPr>
          <w:rFonts w:eastAsia="NSimSun" w:cs="Calibri"/>
          <w:b/>
          <w:bCs/>
          <w:kern w:val="3"/>
          <w:lang w:eastAsia="zh-CN" w:bidi="hi-IN"/>
        </w:rPr>
        <w:t>Wykład z pokazami fizyki dla uczniów klas ósmych</w:t>
      </w:r>
    </w:p>
    <w:p w14:paraId="7D5A955A" w14:textId="52C54E52" w:rsidR="00921B9F" w:rsidRPr="00921B9F" w:rsidRDefault="00921B9F" w:rsidP="00921B9F">
      <w:pPr>
        <w:suppressAutoHyphens/>
        <w:autoSpaceDN w:val="0"/>
        <w:spacing w:after="140"/>
        <w:jc w:val="both"/>
        <w:textAlignment w:val="baseline"/>
        <w:rPr>
          <w:rFonts w:eastAsia="NSimSun" w:cs="Calibri"/>
          <w:kern w:val="3"/>
          <w:lang w:eastAsia="zh-CN" w:bidi="hi-IN"/>
        </w:rPr>
      </w:pPr>
      <w:r w:rsidRPr="00921B9F">
        <w:rPr>
          <w:rFonts w:eastAsia="NSimSun" w:cs="Calibri"/>
          <w:kern w:val="3"/>
          <w:lang w:eastAsia="zh-CN" w:bidi="hi-IN"/>
        </w:rPr>
        <w:t>W poniedziałek, 9 marca 2026 r., uczniowie wszystkich klas ósmych Szkoły Podstawowej nr 1 w</w:t>
      </w:r>
      <w:r w:rsidR="00BA23E9">
        <w:rPr>
          <w:rFonts w:eastAsia="NSimSun" w:cs="Calibri"/>
          <w:kern w:val="3"/>
          <w:lang w:eastAsia="zh-CN" w:bidi="hi-IN"/>
        </w:rPr>
        <w:t> </w:t>
      </w:r>
      <w:r w:rsidRPr="00921B9F">
        <w:rPr>
          <w:rFonts w:eastAsia="NSimSun" w:cs="Calibri"/>
          <w:kern w:val="3"/>
          <w:lang w:eastAsia="zh-CN" w:bidi="hi-IN"/>
        </w:rPr>
        <w:t xml:space="preserve">Wągrowcu – 8a, 8b, 8c oraz 8d – wzięli udział w interesującym wykładzie z pokazami z fizyki, który odbył się w Zespole Szkół nr 2 w Wągrowcu. Spotkanie zostało zorganizowane w ramach projektu </w:t>
      </w:r>
      <w:r w:rsidRPr="00921B9F">
        <w:rPr>
          <w:rFonts w:eastAsia="NSimSun" w:cs="Calibri"/>
          <w:b/>
          <w:bCs/>
          <w:kern w:val="3"/>
          <w:lang w:eastAsia="zh-CN" w:bidi="hi-IN"/>
        </w:rPr>
        <w:t>„Fizyka dla każdego”</w:t>
      </w:r>
      <w:r w:rsidRPr="00921B9F">
        <w:rPr>
          <w:rFonts w:eastAsia="NSimSun" w:cs="Calibri"/>
          <w:kern w:val="3"/>
          <w:lang w:eastAsia="zh-CN" w:bidi="hi-IN"/>
        </w:rPr>
        <w:t>, realizowanego przez Politechniczne Klasy Akademickie.</w:t>
      </w:r>
    </w:p>
    <w:p w14:paraId="172093B6" w14:textId="77777777" w:rsidR="00921B9F" w:rsidRPr="00921B9F" w:rsidRDefault="00921B9F" w:rsidP="00921B9F">
      <w:pPr>
        <w:suppressAutoHyphens/>
        <w:autoSpaceDN w:val="0"/>
        <w:spacing w:after="140"/>
        <w:jc w:val="both"/>
        <w:textAlignment w:val="baseline"/>
        <w:rPr>
          <w:rFonts w:eastAsia="NSimSun" w:cs="Calibri"/>
          <w:kern w:val="3"/>
          <w:lang w:eastAsia="zh-CN" w:bidi="hi-IN"/>
        </w:rPr>
      </w:pPr>
      <w:r w:rsidRPr="00921B9F">
        <w:rPr>
          <w:rFonts w:eastAsia="NSimSun" w:cs="Calibri"/>
          <w:kern w:val="3"/>
          <w:lang w:eastAsia="zh-CN" w:bidi="hi-IN"/>
        </w:rPr>
        <w:t xml:space="preserve">Podczas zajęć uczniowie mieli okazję uczestniczyć w niezwykle ciekawych doświadczeniach i pokazach dotyczących przede wszystkim </w:t>
      </w:r>
      <w:r w:rsidRPr="00921B9F">
        <w:rPr>
          <w:rFonts w:eastAsia="NSimSun" w:cs="Calibri"/>
          <w:b/>
          <w:bCs/>
          <w:kern w:val="3"/>
          <w:lang w:eastAsia="zh-CN" w:bidi="hi-IN"/>
        </w:rPr>
        <w:t>elektrostatyki, prądu elektrycznego oraz magnetyzmu</w:t>
      </w:r>
      <w:r w:rsidRPr="00921B9F">
        <w:rPr>
          <w:rFonts w:eastAsia="NSimSun" w:cs="Calibri"/>
          <w:kern w:val="3"/>
          <w:lang w:eastAsia="zh-CN" w:bidi="hi-IN"/>
        </w:rPr>
        <w:t>. Dzięki specjalistycznym przyrządom i pomocom naukowym zaprezentowano m.in. zjawiska związane z polem magnetycznym, przepływem prądu – szczególnie w gazach – oraz działaniem różnego rodzaju obwodów elektrycznych. Pokazy pozwoliły uczestnikom lepiej wyobrazić sobie przestrzenny charakter pola magnetycznego oraz zrozumieć wiele zjawisk omawianych na lekcjach fizyki.</w:t>
      </w:r>
    </w:p>
    <w:p w14:paraId="57CF63E3" w14:textId="4BCD9167" w:rsidR="00921B9F" w:rsidRPr="00921B9F" w:rsidRDefault="00921B9F" w:rsidP="00921B9F">
      <w:pPr>
        <w:suppressAutoHyphens/>
        <w:autoSpaceDN w:val="0"/>
        <w:spacing w:after="140"/>
        <w:jc w:val="both"/>
        <w:textAlignment w:val="baseline"/>
        <w:rPr>
          <w:rFonts w:eastAsia="NSimSun" w:cs="Calibri"/>
          <w:kern w:val="3"/>
          <w:lang w:eastAsia="zh-CN" w:bidi="hi-IN"/>
        </w:rPr>
      </w:pPr>
      <w:r w:rsidRPr="00921B9F">
        <w:rPr>
          <w:rFonts w:eastAsia="NSimSun" w:cs="Calibri"/>
          <w:kern w:val="3"/>
          <w:lang w:eastAsia="zh-CN" w:bidi="hi-IN"/>
        </w:rPr>
        <w:t>Duże wrażenie na uczniach zrobiło również nowoczesne i bogate wyposażenie pracowni fizycznej w</w:t>
      </w:r>
      <w:r w:rsidR="00BA23E9">
        <w:rPr>
          <w:rFonts w:eastAsia="NSimSun" w:cs="Calibri"/>
          <w:kern w:val="3"/>
          <w:lang w:eastAsia="zh-CN" w:bidi="hi-IN"/>
        </w:rPr>
        <w:t> </w:t>
      </w:r>
      <w:r w:rsidRPr="00921B9F">
        <w:rPr>
          <w:rFonts w:eastAsia="NSimSun" w:cs="Calibri"/>
          <w:kern w:val="3"/>
          <w:lang w:eastAsia="zh-CN" w:bidi="hi-IN"/>
        </w:rPr>
        <w:t>Zespole Szkół nr 2 w Wągrowcu. Dzięki przeprowadzonym eksperymentom mogliśmy nie tylko utrwalić zdobytą już wiedzę, ale także znacznie ją poszerzyć i zobaczyć fizykę w praktycznym działaniu.</w:t>
      </w:r>
    </w:p>
    <w:p w14:paraId="4A37F333" w14:textId="14795359" w:rsidR="00921B9F" w:rsidRPr="00921B9F" w:rsidRDefault="00921B9F" w:rsidP="00921B9F">
      <w:pPr>
        <w:suppressAutoHyphens/>
        <w:autoSpaceDN w:val="0"/>
        <w:spacing w:after="140"/>
        <w:jc w:val="both"/>
        <w:textAlignment w:val="baseline"/>
        <w:rPr>
          <w:rFonts w:eastAsia="NSimSun" w:cs="Calibri"/>
          <w:kern w:val="3"/>
          <w:lang w:eastAsia="zh-CN" w:bidi="hi-IN"/>
        </w:rPr>
      </w:pPr>
      <w:r w:rsidRPr="00921B9F">
        <w:rPr>
          <w:rFonts w:eastAsia="NSimSun" w:cs="Calibri"/>
          <w:kern w:val="3"/>
          <w:lang w:eastAsia="zh-CN" w:bidi="hi-IN"/>
        </w:rPr>
        <w:t xml:space="preserve">Serdecznie dziękujemy pasjonatowi popularyzacji fizyki, </w:t>
      </w:r>
      <w:r w:rsidRPr="00921B9F">
        <w:rPr>
          <w:rFonts w:eastAsia="NSimSun" w:cs="Calibri"/>
          <w:b/>
          <w:bCs/>
          <w:kern w:val="3"/>
          <w:lang w:eastAsia="zh-CN" w:bidi="hi-IN"/>
        </w:rPr>
        <w:t xml:space="preserve">panu Stanisławowi </w:t>
      </w:r>
      <w:proofErr w:type="spellStart"/>
      <w:r w:rsidRPr="00921B9F">
        <w:rPr>
          <w:rFonts w:eastAsia="NSimSun" w:cs="Calibri"/>
          <w:b/>
          <w:bCs/>
          <w:kern w:val="3"/>
          <w:lang w:eastAsia="zh-CN" w:bidi="hi-IN"/>
        </w:rPr>
        <w:t>Kuliberdzie</w:t>
      </w:r>
      <w:proofErr w:type="spellEnd"/>
      <w:r w:rsidRPr="00921B9F">
        <w:rPr>
          <w:rFonts w:eastAsia="NSimSun" w:cs="Calibri"/>
          <w:kern w:val="3"/>
          <w:lang w:eastAsia="zh-CN" w:bidi="hi-IN"/>
        </w:rPr>
        <w:t>,</w:t>
      </w:r>
      <w:r>
        <w:rPr>
          <w:rFonts w:eastAsia="NSimSun" w:cs="Calibri"/>
          <w:kern w:val="3"/>
          <w:lang w:eastAsia="zh-CN" w:bidi="hi-IN"/>
        </w:rPr>
        <w:t xml:space="preserve"> </w:t>
      </w:r>
      <w:r w:rsidRPr="00921B9F">
        <w:rPr>
          <w:rFonts w:eastAsia="NSimSun" w:cs="Calibri"/>
          <w:kern w:val="3"/>
          <w:lang w:eastAsia="zh-CN" w:bidi="hi-IN"/>
        </w:rPr>
        <w:t>a także uczniom klasy politechnicznej za przygotowanie inspirujących pokazów i podzielenie się swoją wiedzą. Był to bardzo wartościowy i ciekawy czas edukacyjny.</w:t>
      </w:r>
    </w:p>
    <w:p w14:paraId="5F79CF68" w14:textId="77777777" w:rsidR="00921B9F" w:rsidRPr="00921B9F" w:rsidRDefault="00921B9F" w:rsidP="00921B9F">
      <w:pPr>
        <w:suppressAutoHyphens/>
        <w:autoSpaceDN w:val="0"/>
        <w:spacing w:after="140"/>
        <w:jc w:val="both"/>
        <w:textAlignment w:val="baseline"/>
        <w:rPr>
          <w:rFonts w:eastAsia="NSimSun" w:cs="Calibri"/>
          <w:kern w:val="3"/>
          <w:lang w:eastAsia="zh-CN" w:bidi="hi-IN"/>
        </w:rPr>
      </w:pPr>
      <w:r w:rsidRPr="00921B9F">
        <w:rPr>
          <w:rFonts w:eastAsia="NSimSun" w:cs="Calibri"/>
          <w:kern w:val="3"/>
          <w:lang w:eastAsia="zh-CN" w:bidi="hi-IN"/>
        </w:rPr>
        <w:t xml:space="preserve">Opiekę nad uczniami podczas spotkania sprawowały nauczycielki: pani Urszula Zmuda, pani Danuta Kaniewska, pani Agnieszka Kuchta oraz pani Maria </w:t>
      </w:r>
      <w:proofErr w:type="spellStart"/>
      <w:r w:rsidRPr="00921B9F">
        <w:rPr>
          <w:rFonts w:eastAsia="NSimSun" w:cs="Calibri"/>
          <w:kern w:val="3"/>
          <w:lang w:eastAsia="zh-CN" w:bidi="hi-IN"/>
        </w:rPr>
        <w:t>Strzyżyńska</w:t>
      </w:r>
      <w:proofErr w:type="spellEnd"/>
      <w:r w:rsidRPr="00921B9F">
        <w:rPr>
          <w:rFonts w:eastAsia="NSimSun" w:cs="Calibri"/>
          <w:kern w:val="3"/>
          <w:lang w:eastAsia="zh-CN" w:bidi="hi-IN"/>
        </w:rPr>
        <w:t>, które bardzo dziękują za możliwość współpracy ze szkołą średnią.</w:t>
      </w:r>
    </w:p>
    <w:p w14:paraId="5F16A77D" w14:textId="77777777" w:rsidR="00921B9F" w:rsidRPr="00921B9F" w:rsidRDefault="00921B9F" w:rsidP="00921B9F">
      <w:pPr>
        <w:suppressAutoHyphens/>
        <w:autoSpaceDN w:val="0"/>
        <w:spacing w:after="0"/>
        <w:jc w:val="right"/>
        <w:textAlignment w:val="baseline"/>
        <w:rPr>
          <w:rFonts w:eastAsia="NSimSun" w:cs="Calibri"/>
          <w:b/>
          <w:bCs/>
          <w:kern w:val="3"/>
          <w:lang w:eastAsia="zh-CN" w:bidi="hi-IN"/>
        </w:rPr>
      </w:pPr>
      <w:r w:rsidRPr="00921B9F">
        <w:rPr>
          <w:rFonts w:eastAsia="NSimSun" w:cs="Calibri"/>
          <w:b/>
          <w:bCs/>
          <w:kern w:val="3"/>
          <w:lang w:eastAsia="zh-CN" w:bidi="hi-IN"/>
        </w:rPr>
        <w:t>Danuta Kaniewska</w:t>
      </w:r>
    </w:p>
    <w:p w14:paraId="03245708" w14:textId="77777777" w:rsidR="00921B9F" w:rsidRPr="00921B9F" w:rsidRDefault="00921B9F" w:rsidP="00921B9F">
      <w:pPr>
        <w:suppressAutoHyphens/>
        <w:autoSpaceDN w:val="0"/>
        <w:spacing w:after="0"/>
        <w:jc w:val="right"/>
        <w:textAlignment w:val="baseline"/>
        <w:rPr>
          <w:rFonts w:eastAsia="NSimSun" w:cs="Calibri"/>
          <w:kern w:val="3"/>
          <w:lang w:eastAsia="zh-CN" w:bidi="hi-IN"/>
        </w:rPr>
      </w:pPr>
      <w:r w:rsidRPr="00921B9F">
        <w:rPr>
          <w:rFonts w:eastAsia="NSimSun" w:cs="Calibri"/>
          <w:kern w:val="3"/>
          <w:lang w:eastAsia="zh-CN" w:bidi="hi-IN"/>
        </w:rPr>
        <w:t>SP nr 1 w Wągrowcu</w:t>
      </w:r>
    </w:p>
    <w:p w14:paraId="72BF76AC" w14:textId="77777777" w:rsidR="0008611B" w:rsidRPr="00921B9F" w:rsidRDefault="0008611B" w:rsidP="00921B9F">
      <w:pPr>
        <w:suppressAutoHyphens/>
        <w:autoSpaceDN w:val="0"/>
        <w:spacing w:after="0"/>
        <w:jc w:val="right"/>
        <w:textAlignment w:val="baseline"/>
        <w:rPr>
          <w:rFonts w:eastAsia="NSimSun" w:cs="Calibri"/>
          <w:kern w:val="3"/>
          <w:sz w:val="24"/>
          <w:szCs w:val="24"/>
          <w:lang w:eastAsia="zh-CN" w:bidi="hi-IN"/>
        </w:rPr>
      </w:pPr>
    </w:p>
    <w:p w14:paraId="3417FDE4" w14:textId="77777777" w:rsidR="00921B9F" w:rsidRPr="00921B9F" w:rsidRDefault="00921B9F" w:rsidP="00921B9F">
      <w:pPr>
        <w:spacing w:after="0" w:line="240" w:lineRule="auto"/>
        <w:jc w:val="both"/>
        <w:rPr>
          <w:rFonts w:eastAsia="Aptos" w:cs="Calibri"/>
          <w:kern w:val="2"/>
          <w14:ligatures w14:val="standardContextual"/>
        </w:rPr>
      </w:pPr>
      <w:r w:rsidRPr="00921B9F">
        <w:rPr>
          <w:rFonts w:eastAsia="Aptos" w:cs="Calibri"/>
          <w:kern w:val="2"/>
          <w14:ligatures w14:val="standardContextual"/>
        </w:rPr>
        <w:t>Warsztaty dla uczniów szkół podstawowych jak co roku spełniły wszelkie oczekiwania.</w:t>
      </w:r>
      <w:r w:rsidRPr="00921B9F">
        <w:rPr>
          <w:rFonts w:eastAsia="Aptos" w:cs="Calibri"/>
          <w:kern w:val="2"/>
          <w14:ligatures w14:val="standardContextual"/>
        </w:rPr>
        <w:br/>
        <w:t>Eksperymenty były ciekawe i fajnie, angażowały także uczniów. Super, że przybliżają uczniom rozumienie wielu zjawisk i praw fizyki. Mam nadzieję na powtórkę za rok.</w:t>
      </w:r>
      <w:r w:rsidRPr="00921B9F">
        <w:rPr>
          <w:rFonts w:eastAsia="Aptos" w:cs="Calibri"/>
          <w:kern w:val="2"/>
          <w14:ligatures w14:val="standardContextual"/>
        </w:rPr>
        <w:br/>
        <w:t>Pozdrawiam i jeszcze raz dziękuję za pamięć i zaproszenie.</w:t>
      </w:r>
    </w:p>
    <w:p w14:paraId="1773D17F" w14:textId="77777777" w:rsidR="00921B9F" w:rsidRPr="00921B9F" w:rsidRDefault="00921B9F" w:rsidP="00921B9F">
      <w:pPr>
        <w:spacing w:after="0" w:line="240" w:lineRule="auto"/>
        <w:jc w:val="right"/>
        <w:rPr>
          <w:rFonts w:eastAsia="Aptos" w:cs="Calibri"/>
          <w:b/>
          <w:bCs/>
          <w:kern w:val="2"/>
          <w14:ligatures w14:val="standardContextual"/>
        </w:rPr>
      </w:pPr>
      <w:r w:rsidRPr="00921B9F">
        <w:rPr>
          <w:rFonts w:eastAsia="Aptos" w:cs="Calibri"/>
          <w:kern w:val="2"/>
          <w14:ligatures w14:val="standardContextual"/>
        </w:rPr>
        <w:br/>
      </w:r>
      <w:r w:rsidRPr="00921B9F">
        <w:rPr>
          <w:rFonts w:eastAsia="Aptos" w:cs="Calibri"/>
          <w:b/>
          <w:bCs/>
          <w:kern w:val="2"/>
          <w14:ligatures w14:val="standardContextual"/>
        </w:rPr>
        <w:t>Agnieszka Cieślińska</w:t>
      </w:r>
    </w:p>
    <w:p w14:paraId="1A47093B" w14:textId="6BFD4EA6" w:rsidR="0008611B" w:rsidRPr="00F22037" w:rsidRDefault="00921B9F" w:rsidP="00F22037">
      <w:pPr>
        <w:spacing w:after="0" w:line="240" w:lineRule="auto"/>
        <w:jc w:val="right"/>
        <w:rPr>
          <w:rFonts w:eastAsia="Aptos" w:cs="Calibri"/>
          <w:kern w:val="2"/>
          <w14:ligatures w14:val="standardContextual"/>
        </w:rPr>
      </w:pPr>
      <w:r w:rsidRPr="00921B9F">
        <w:rPr>
          <w:rFonts w:eastAsia="Aptos" w:cs="Calibri"/>
          <w:kern w:val="2"/>
          <w14:ligatures w14:val="standardContextual"/>
        </w:rPr>
        <w:t>ZSP w Damasławku</w:t>
      </w:r>
    </w:p>
    <w:p w14:paraId="5E2F75B1" w14:textId="77777777" w:rsidR="000E61C8" w:rsidRPr="00921B9F" w:rsidRDefault="000E61C8" w:rsidP="000E61C8">
      <w:pPr>
        <w:spacing w:after="160" w:line="278" w:lineRule="auto"/>
        <w:jc w:val="center"/>
        <w:rPr>
          <w:kern w:val="2"/>
          <w14:ligatures w14:val="standardContextual"/>
        </w:rPr>
      </w:pPr>
      <w:r w:rsidRPr="00921B9F">
        <w:rPr>
          <w:kern w:val="2"/>
          <w:sz w:val="24"/>
          <w:szCs w:val="24"/>
          <w14:ligatures w14:val="standardContextual"/>
        </w:rPr>
        <w:lastRenderedPageBreak/>
        <w:t>„</w:t>
      </w:r>
      <w:r w:rsidRPr="00921B9F">
        <w:rPr>
          <w:kern w:val="2"/>
          <w14:ligatures w14:val="standardContextual"/>
        </w:rPr>
        <w:t>Fizyka dla każdego” która otwiera umysł i zaciekawia</w:t>
      </w:r>
    </w:p>
    <w:p w14:paraId="5DC2EAE1" w14:textId="77777777" w:rsidR="000E61C8" w:rsidRPr="00921B9F" w:rsidRDefault="000E61C8" w:rsidP="000E61C8">
      <w:pPr>
        <w:spacing w:after="0" w:line="278" w:lineRule="auto"/>
        <w:ind w:firstLine="709"/>
        <w:jc w:val="both"/>
        <w:rPr>
          <w:kern w:val="2"/>
          <w14:ligatures w14:val="standardContextual"/>
        </w:rPr>
      </w:pPr>
      <w:r w:rsidRPr="00921B9F">
        <w:rPr>
          <w:kern w:val="2"/>
          <w14:ligatures w14:val="standardContextual"/>
        </w:rPr>
        <w:t xml:space="preserve">Miałam przyjemność uczestniczyć wraz z moimi uczniami w zajęciach „Światło i dźwięk, Drgania i Fale w ramach projektu „Fizyka dla każdego” przygotowanego przez uczniów Politechnicznej Klasy Akademickiej prowadzonej przez nauczyciela fizyki p. Stanisława </w:t>
      </w:r>
      <w:proofErr w:type="spellStart"/>
      <w:r w:rsidRPr="00921B9F">
        <w:rPr>
          <w:kern w:val="2"/>
          <w14:ligatures w14:val="standardContextual"/>
        </w:rPr>
        <w:t>Kuliberdę</w:t>
      </w:r>
      <w:proofErr w:type="spellEnd"/>
      <w:r w:rsidRPr="00921B9F">
        <w:rPr>
          <w:kern w:val="2"/>
          <w14:ligatures w14:val="standardContextual"/>
        </w:rPr>
        <w:t>. Zajęcia bardzo podobały się uczniom z klas 4-7 Szkoły Podstawowej, zwracali uwagę na fakt, że trudne zagadnienia zostały wytłumaczone w bardzo prosty logiczny i zrozumiały sposób. Widowiskowe eksperymenty na żywo zrobiły ogromne wrażenie na uczniach biorących udział w zajęciach. Od pierwszych minut czuć było ogromną pasję i wiedzę nauczyciela oraz jego uczniów, co błyskawicznie udzieliło się słuchaczom,  chętnie brali czynny udział w zajęciach, zadawali  pytania.</w:t>
      </w:r>
    </w:p>
    <w:p w14:paraId="19B9A2F1" w14:textId="77777777" w:rsidR="000E61C8" w:rsidRPr="00921B9F" w:rsidRDefault="000E61C8" w:rsidP="000E61C8">
      <w:pPr>
        <w:spacing w:after="0" w:line="278" w:lineRule="auto"/>
        <w:ind w:firstLine="709"/>
        <w:jc w:val="both"/>
        <w:rPr>
          <w:kern w:val="2"/>
          <w14:ligatures w14:val="standardContextual"/>
        </w:rPr>
      </w:pPr>
      <w:r w:rsidRPr="00921B9F">
        <w:rPr>
          <w:kern w:val="2"/>
          <w14:ligatures w14:val="standardContextual"/>
        </w:rPr>
        <w:t xml:space="preserve">Zajęcia są fantastyczną okazją do poszerzenia horyzontów, zwłaszcza uczniów stojącym przed wyborem dalszej ścieżki edukacyjnej. Pozwalają rozwijać pasję u uczniów naukami ścisłymi. </w:t>
      </w:r>
    </w:p>
    <w:p w14:paraId="01ACABEE" w14:textId="77777777" w:rsidR="000E61C8" w:rsidRPr="00921B9F" w:rsidRDefault="000E61C8" w:rsidP="000E61C8">
      <w:pPr>
        <w:spacing w:after="0" w:line="278" w:lineRule="auto"/>
        <w:ind w:firstLine="709"/>
        <w:jc w:val="both"/>
        <w:rPr>
          <w:kern w:val="2"/>
          <w14:ligatures w14:val="standardContextual"/>
        </w:rPr>
      </w:pPr>
      <w:r w:rsidRPr="00921B9F">
        <w:rPr>
          <w:kern w:val="2"/>
          <w14:ligatures w14:val="standardContextual"/>
        </w:rPr>
        <w:t>Gorąco polecam udział każdemu, kto chce spojrzeć na otaczający nas świat przez pryzmat fascynującej nauki, jaką jest fizyka. Życzę uczniom Politechnicznej Klasy Akademickiej z ZSP</w:t>
      </w:r>
      <w:r>
        <w:rPr>
          <w:kern w:val="2"/>
          <w14:ligatures w14:val="standardContextual"/>
        </w:rPr>
        <w:t xml:space="preserve"> </w:t>
      </w:r>
      <w:r w:rsidRPr="00921B9F">
        <w:rPr>
          <w:kern w:val="2"/>
          <w14:ligatures w14:val="standardContextual"/>
        </w:rPr>
        <w:t xml:space="preserve">2 w Wągrowcu oraz  p. </w:t>
      </w:r>
      <w:proofErr w:type="spellStart"/>
      <w:r w:rsidRPr="00921B9F">
        <w:rPr>
          <w:kern w:val="2"/>
          <w14:ligatures w14:val="standardContextual"/>
        </w:rPr>
        <w:t>Kuliberdzie</w:t>
      </w:r>
      <w:proofErr w:type="spellEnd"/>
      <w:r w:rsidRPr="00921B9F">
        <w:rPr>
          <w:kern w:val="2"/>
          <w14:ligatures w14:val="standardContextual"/>
        </w:rPr>
        <w:t xml:space="preserve"> dalszych pomysłów w celu rozpowszechniania wiedzy fizycznej wśród uczniów Szkół Podstawowych. </w:t>
      </w:r>
    </w:p>
    <w:p w14:paraId="748AE03C" w14:textId="77777777" w:rsidR="00921B9F" w:rsidRPr="00921B9F" w:rsidRDefault="00921B9F" w:rsidP="00921B9F">
      <w:pPr>
        <w:spacing w:after="0" w:line="240" w:lineRule="auto"/>
        <w:jc w:val="right"/>
        <w:rPr>
          <w:b/>
          <w:bCs/>
          <w:kern w:val="2"/>
          <w14:ligatures w14:val="standardContextual"/>
        </w:rPr>
      </w:pPr>
      <w:r w:rsidRPr="00921B9F">
        <w:rPr>
          <w:b/>
          <w:bCs/>
          <w:kern w:val="2"/>
          <w14:ligatures w14:val="standardContextual"/>
        </w:rPr>
        <w:t xml:space="preserve">Jolanta Okoniewska </w:t>
      </w:r>
    </w:p>
    <w:p w14:paraId="0EC95131" w14:textId="77777777" w:rsidR="00921B9F" w:rsidRPr="00921B9F" w:rsidRDefault="00921B9F" w:rsidP="00921B9F">
      <w:pPr>
        <w:spacing w:after="0" w:line="240" w:lineRule="auto"/>
        <w:jc w:val="right"/>
        <w:rPr>
          <w:kern w:val="2"/>
          <w14:ligatures w14:val="standardContextual"/>
        </w:rPr>
      </w:pPr>
      <w:r w:rsidRPr="00921B9F">
        <w:rPr>
          <w:kern w:val="2"/>
          <w14:ligatures w14:val="standardContextual"/>
        </w:rPr>
        <w:t xml:space="preserve">nauczyciel Zespołu Szkolno- Przedszkolnego w </w:t>
      </w:r>
      <w:proofErr w:type="spellStart"/>
      <w:r w:rsidRPr="00921B9F">
        <w:rPr>
          <w:kern w:val="2"/>
          <w14:ligatures w14:val="standardContextual"/>
        </w:rPr>
        <w:t>Wiatrowie</w:t>
      </w:r>
      <w:proofErr w:type="spellEnd"/>
    </w:p>
    <w:p w14:paraId="5C3C6DC9" w14:textId="77777777" w:rsidR="00921B9F" w:rsidRPr="00921B9F" w:rsidRDefault="00921B9F" w:rsidP="00921B9F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154C9F93" w14:textId="5C20352A" w:rsidR="00921B9F" w:rsidRPr="00921B9F" w:rsidRDefault="00921B9F" w:rsidP="00921B9F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lang w:eastAsia="pl-PL"/>
        </w:rPr>
        <w:t xml:space="preserve">W imieniu uczniów Szkoły Podstawowej w Łeknie pragnę podziękować za dzisiejsze zajęcia w ramach projektu "Fizyka dla każdego". </w:t>
      </w:r>
    </w:p>
    <w:p w14:paraId="37927EEE" w14:textId="77777777" w:rsidR="00921B9F" w:rsidRPr="00921B9F" w:rsidRDefault="00921B9F" w:rsidP="00921B9F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lang w:eastAsia="pl-PL"/>
        </w:rPr>
        <w:t>Uczestnicy wydarzenia mieli okazję usłyszeć, zobaczyć i doświadczyć zagadnienia z zakresu elektrostatyki, prądu elektrycznego i magnetyzmu. To dobry krok ku zainteresowaniu uczniów zagadnieniami fizycznymi i uzmysłowieniu im, że fizyka nie musi być trudna. </w:t>
      </w:r>
    </w:p>
    <w:p w14:paraId="0A1C309A" w14:textId="77777777" w:rsidR="00921B9F" w:rsidRPr="00921B9F" w:rsidRDefault="00921B9F" w:rsidP="00921B9F">
      <w:pPr>
        <w:spacing w:after="0" w:line="240" w:lineRule="auto"/>
        <w:rPr>
          <w:rFonts w:eastAsia="Times New Roman" w:cs="Calibri"/>
          <w:lang w:eastAsia="pl-PL"/>
        </w:rPr>
      </w:pPr>
    </w:p>
    <w:p w14:paraId="76814A00" w14:textId="77777777" w:rsidR="00921B9F" w:rsidRPr="00921B9F" w:rsidRDefault="00921B9F" w:rsidP="00921B9F">
      <w:pPr>
        <w:spacing w:after="0" w:line="240" w:lineRule="auto"/>
        <w:jc w:val="right"/>
        <w:rPr>
          <w:rFonts w:eastAsia="Times New Roman" w:cs="Calibri"/>
          <w:b/>
          <w:bCs/>
          <w:lang w:eastAsia="pl-PL"/>
        </w:rPr>
      </w:pPr>
      <w:r w:rsidRPr="00921B9F">
        <w:rPr>
          <w:rFonts w:eastAsia="Times New Roman" w:cs="Calibri"/>
          <w:b/>
          <w:bCs/>
          <w:lang w:eastAsia="pl-PL"/>
        </w:rPr>
        <w:t>Krystyna Brzostowska</w:t>
      </w:r>
    </w:p>
    <w:p w14:paraId="5900DBD5" w14:textId="77777777" w:rsidR="00921B9F" w:rsidRPr="00921B9F" w:rsidRDefault="00921B9F" w:rsidP="00921B9F">
      <w:pPr>
        <w:spacing w:after="0" w:line="240" w:lineRule="auto"/>
        <w:jc w:val="right"/>
        <w:rPr>
          <w:rFonts w:eastAsia="Aptos" w:cs="Calibri"/>
          <w:kern w:val="2"/>
          <w:sz w:val="24"/>
          <w:szCs w:val="24"/>
          <w14:ligatures w14:val="standardContextual"/>
        </w:rPr>
      </w:pPr>
      <w:r w:rsidRPr="00921B9F">
        <w:rPr>
          <w:rFonts w:eastAsia="Aptos" w:cs="Calibri"/>
          <w:kern w:val="2"/>
          <w14:ligatures w14:val="standardContextual"/>
        </w:rPr>
        <w:t>SP Łekno</w:t>
      </w:r>
    </w:p>
    <w:p w14:paraId="10FE61B5" w14:textId="77777777" w:rsidR="00921B9F" w:rsidRPr="00921B9F" w:rsidRDefault="00921B9F" w:rsidP="00921B9F">
      <w:pPr>
        <w:spacing w:after="0" w:line="240" w:lineRule="auto"/>
        <w:jc w:val="right"/>
        <w:rPr>
          <w:rFonts w:eastAsia="Aptos" w:cs="Calibri"/>
          <w:kern w:val="2"/>
          <w:sz w:val="24"/>
          <w:szCs w:val="24"/>
          <w14:ligatures w14:val="standardContextual"/>
        </w:rPr>
      </w:pPr>
    </w:p>
    <w:p w14:paraId="64CE7FE9" w14:textId="77777777" w:rsidR="000E61C8" w:rsidRPr="00921B9F" w:rsidRDefault="000E61C8" w:rsidP="000E61C8">
      <w:pPr>
        <w:spacing w:after="0" w:line="240" w:lineRule="auto"/>
        <w:ind w:firstLine="708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lang w:eastAsia="pl-PL"/>
        </w:rPr>
        <w:t xml:space="preserve">W dniach </w:t>
      </w:r>
      <w:r w:rsidRPr="00921B9F">
        <w:rPr>
          <w:rFonts w:eastAsia="Times New Roman" w:cs="Calibri"/>
          <w:b/>
          <w:bCs/>
          <w:lang w:eastAsia="pl-PL"/>
        </w:rPr>
        <w:t>13 lutego, 9 i 27 marca oraz 22 maja</w:t>
      </w:r>
      <w:r w:rsidRPr="00921B9F">
        <w:rPr>
          <w:rFonts w:eastAsia="Times New Roman" w:cs="Calibri"/>
          <w:lang w:eastAsia="pl-PL"/>
        </w:rPr>
        <w:t xml:space="preserve"> uczniowie naszej szkoły mieli wyjątkową okazję uczestniczyć w niezwykłych pokazach doświadczeń fizycznych. Spotkania, które poprowadził </w:t>
      </w:r>
      <w:r w:rsidRPr="00921B9F">
        <w:rPr>
          <w:rFonts w:eastAsia="Times New Roman" w:cs="Calibri"/>
          <w:b/>
          <w:bCs/>
          <w:lang w:eastAsia="pl-PL"/>
        </w:rPr>
        <w:t xml:space="preserve">pan </w:t>
      </w:r>
      <w:proofErr w:type="spellStart"/>
      <w:r w:rsidRPr="00921B9F">
        <w:rPr>
          <w:rFonts w:eastAsia="Times New Roman" w:cs="Calibri"/>
          <w:b/>
          <w:bCs/>
          <w:lang w:eastAsia="pl-PL"/>
        </w:rPr>
        <w:t>Kuliberda</w:t>
      </w:r>
      <w:proofErr w:type="spellEnd"/>
      <w:r w:rsidRPr="00921B9F">
        <w:rPr>
          <w:rFonts w:eastAsia="Times New Roman" w:cs="Calibri"/>
          <w:lang w:eastAsia="pl-PL"/>
        </w:rPr>
        <w:t>, okazały się niezwykle interesującą i angażującą formą nauki.</w:t>
      </w:r>
    </w:p>
    <w:p w14:paraId="610DEA08" w14:textId="77777777" w:rsidR="000E61C8" w:rsidRPr="00921B9F" w:rsidRDefault="000E61C8" w:rsidP="000E61C8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lang w:eastAsia="pl-PL"/>
        </w:rPr>
        <w:t>Podczas pokazów uczniowie mogli z bliska przyjrzeć się zjawiskom z wielu dziedzin fizyki, takich jak:</w:t>
      </w:r>
    </w:p>
    <w:p w14:paraId="6DD80D52" w14:textId="77777777" w:rsidR="000E61C8" w:rsidRPr="00921B9F" w:rsidRDefault="000E61C8" w:rsidP="000E61C8">
      <w:pPr>
        <w:numPr>
          <w:ilvl w:val="0"/>
          <w:numId w:val="2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b/>
          <w:bCs/>
          <w:lang w:eastAsia="pl-PL"/>
        </w:rPr>
        <w:t>Hydrostatyka i mechanika</w:t>
      </w:r>
    </w:p>
    <w:p w14:paraId="1483E985" w14:textId="77777777" w:rsidR="000E61C8" w:rsidRPr="00921B9F" w:rsidRDefault="000E61C8" w:rsidP="000E61C8">
      <w:pPr>
        <w:numPr>
          <w:ilvl w:val="0"/>
          <w:numId w:val="2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b/>
          <w:bCs/>
          <w:lang w:eastAsia="pl-PL"/>
        </w:rPr>
        <w:t>Elektrostatyka i prąd elektryczny</w:t>
      </w:r>
    </w:p>
    <w:p w14:paraId="23A247FE" w14:textId="77777777" w:rsidR="000E61C8" w:rsidRPr="00921B9F" w:rsidRDefault="000E61C8" w:rsidP="000E61C8">
      <w:pPr>
        <w:numPr>
          <w:ilvl w:val="0"/>
          <w:numId w:val="2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b/>
          <w:bCs/>
          <w:lang w:eastAsia="pl-PL"/>
        </w:rPr>
        <w:t>Magnetyzm</w:t>
      </w:r>
    </w:p>
    <w:p w14:paraId="23B0A95A" w14:textId="77777777" w:rsidR="000E61C8" w:rsidRPr="00921B9F" w:rsidRDefault="000E61C8" w:rsidP="000E61C8">
      <w:pPr>
        <w:numPr>
          <w:ilvl w:val="0"/>
          <w:numId w:val="2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b/>
          <w:bCs/>
          <w:lang w:eastAsia="pl-PL"/>
        </w:rPr>
        <w:t>Światło, dźwięk oraz optyka</w:t>
      </w:r>
    </w:p>
    <w:p w14:paraId="4B5D9F83" w14:textId="77777777" w:rsidR="000E61C8" w:rsidRPr="00921B9F" w:rsidRDefault="000E61C8" w:rsidP="000E61C8">
      <w:pPr>
        <w:spacing w:after="0" w:line="240" w:lineRule="auto"/>
        <w:ind w:firstLine="360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lang w:eastAsia="pl-PL"/>
        </w:rPr>
        <w:t xml:space="preserve">Wielkim atutem każdego spotkania była jego </w:t>
      </w:r>
      <w:r w:rsidRPr="00921B9F">
        <w:rPr>
          <w:rFonts w:eastAsia="Times New Roman" w:cs="Calibri"/>
          <w:b/>
          <w:bCs/>
          <w:lang w:eastAsia="pl-PL"/>
        </w:rPr>
        <w:t>interaktywność</w:t>
      </w:r>
      <w:r w:rsidRPr="00921B9F">
        <w:rPr>
          <w:rFonts w:eastAsia="Times New Roman" w:cs="Calibri"/>
          <w:lang w:eastAsia="pl-PL"/>
        </w:rPr>
        <w:t>. Uczniowie nie byli jedynie biernymi widzami – mogli brać czynny udział w wybranych eksperymentach, co rozbudzało ich ciekawość i</w:t>
      </w:r>
      <w:r>
        <w:rPr>
          <w:rFonts w:eastAsia="Times New Roman" w:cs="Calibri"/>
          <w:lang w:eastAsia="pl-PL"/>
        </w:rPr>
        <w:t> </w:t>
      </w:r>
      <w:r w:rsidRPr="00921B9F">
        <w:rPr>
          <w:rFonts w:eastAsia="Times New Roman" w:cs="Calibri"/>
          <w:lang w:eastAsia="pl-PL"/>
        </w:rPr>
        <w:t>gwarantowało świetną zabawę. Prowadzący w ciekawy i zrozumiały sposób tłumaczył zasady działania poszczególnych zjawisk. </w:t>
      </w:r>
    </w:p>
    <w:p w14:paraId="61BD38CF" w14:textId="77777777" w:rsidR="000E61C8" w:rsidRDefault="000E61C8" w:rsidP="000E61C8">
      <w:pPr>
        <w:spacing w:after="0" w:line="240" w:lineRule="auto"/>
        <w:ind w:firstLine="360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lang w:eastAsia="pl-PL"/>
        </w:rPr>
        <w:t>Pokazy były nie tylko pouczające, ale też bardzo efektowne. W przystępny sposób udowodniły, że</w:t>
      </w:r>
      <w:r>
        <w:rPr>
          <w:rFonts w:eastAsia="Times New Roman" w:cs="Calibri"/>
          <w:lang w:eastAsia="pl-PL"/>
        </w:rPr>
        <w:t> </w:t>
      </w:r>
      <w:r w:rsidRPr="00921B9F">
        <w:rPr>
          <w:rFonts w:eastAsia="Times New Roman" w:cs="Calibri"/>
          <w:lang w:eastAsia="pl-PL"/>
        </w:rPr>
        <w:t>fizyka to nie tylko trudne wzory z podręczników, ale przede wszystkim fascynujące zjawiska, które otaczają nas każdego dnia.</w:t>
      </w:r>
    </w:p>
    <w:p w14:paraId="33393D55" w14:textId="77777777" w:rsidR="000E61C8" w:rsidRPr="00921B9F" w:rsidRDefault="000E61C8" w:rsidP="000E61C8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lang w:eastAsia="pl-PL"/>
        </w:rPr>
        <w:t xml:space="preserve">Mamy ogromną nadzieję, że w przyszłym roku szkolnym również będziemy mieli okazję uczestniczyć </w:t>
      </w:r>
      <w:r>
        <w:rPr>
          <w:rFonts w:eastAsia="Times New Roman" w:cs="Calibri"/>
          <w:lang w:eastAsia="pl-PL"/>
        </w:rPr>
        <w:t xml:space="preserve"> </w:t>
      </w:r>
      <w:r w:rsidRPr="00921B9F">
        <w:rPr>
          <w:rFonts w:eastAsia="Times New Roman" w:cs="Calibri"/>
          <w:lang w:eastAsia="pl-PL"/>
        </w:rPr>
        <w:t>w tak genialnych zajęciach!</w:t>
      </w:r>
    </w:p>
    <w:p w14:paraId="583F92E9" w14:textId="77777777" w:rsidR="00921B9F" w:rsidRPr="00921B9F" w:rsidRDefault="00921B9F" w:rsidP="00921B9F">
      <w:pPr>
        <w:spacing w:after="0" w:line="240" w:lineRule="auto"/>
        <w:jc w:val="right"/>
        <w:rPr>
          <w:rFonts w:eastAsia="Times New Roman" w:cs="Calibri"/>
          <w:lang w:eastAsia="pl-PL"/>
        </w:rPr>
      </w:pPr>
      <w:r w:rsidRPr="00921B9F">
        <w:rPr>
          <w:rFonts w:eastAsia="Times New Roman" w:cs="Calibri"/>
          <w:b/>
          <w:bCs/>
          <w:lang w:eastAsia="pl-PL"/>
        </w:rPr>
        <w:t>Agnieszka Maciejewska</w:t>
      </w:r>
    </w:p>
    <w:p w14:paraId="19F3D4A1" w14:textId="77777777" w:rsidR="00921B9F" w:rsidRPr="00921B9F" w:rsidRDefault="00921B9F" w:rsidP="00921B9F">
      <w:pPr>
        <w:spacing w:after="0" w:line="240" w:lineRule="auto"/>
        <w:jc w:val="right"/>
        <w:rPr>
          <w:rFonts w:eastAsia="Aptos" w:cs="Calibri"/>
          <w:kern w:val="2"/>
          <w14:ligatures w14:val="standardContextual"/>
        </w:rPr>
      </w:pPr>
      <w:r w:rsidRPr="00921B9F">
        <w:rPr>
          <w:rFonts w:eastAsia="Aptos" w:cs="Calibri"/>
          <w:kern w:val="2"/>
          <w14:ligatures w14:val="standardContextual"/>
        </w:rPr>
        <w:t>SP nr 2 Wągrowiec</w:t>
      </w:r>
    </w:p>
    <w:p w14:paraId="141D3D1D" w14:textId="18D1F156" w:rsidR="0079024B" w:rsidRDefault="0079024B" w:rsidP="0079024B">
      <w:pPr>
        <w:spacing w:after="0"/>
        <w:jc w:val="both"/>
      </w:pPr>
    </w:p>
    <w:sectPr w:rsidR="0079024B" w:rsidSect="0067492F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CBF07" w14:textId="77777777" w:rsidR="00022056" w:rsidRDefault="00022056" w:rsidP="00A35F65">
      <w:pPr>
        <w:spacing w:after="0" w:line="240" w:lineRule="auto"/>
      </w:pPr>
      <w:r>
        <w:separator/>
      </w:r>
    </w:p>
  </w:endnote>
  <w:endnote w:type="continuationSeparator" w:id="0">
    <w:p w14:paraId="55F2B339" w14:textId="77777777" w:rsidR="00022056" w:rsidRDefault="00022056" w:rsidP="00A3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D8A07" w14:textId="77777777" w:rsidR="00FE44B2" w:rsidRPr="009E1937" w:rsidRDefault="00FE44B2" w:rsidP="009E1937">
    <w:pPr>
      <w:pStyle w:val="Nagwek"/>
      <w:jc w:val="right"/>
      <w:rPr>
        <w:sz w:val="20"/>
        <w:szCs w:val="20"/>
      </w:rPr>
    </w:pPr>
    <w:r w:rsidRPr="009E1937">
      <w:rPr>
        <w:sz w:val="20"/>
        <w:szCs w:val="20"/>
      </w:rPr>
      <w:t xml:space="preserve">    </w:t>
    </w:r>
    <w:r w:rsidR="0067492F" w:rsidRPr="0067492F">
      <w:rPr>
        <w:rFonts w:ascii="Cambria" w:hAnsi="Cambria"/>
        <w:sz w:val="28"/>
        <w:szCs w:val="28"/>
      </w:rPr>
      <w:t xml:space="preserve">str. </w:t>
    </w:r>
    <w:r w:rsidR="0067492F" w:rsidRPr="0067492F">
      <w:rPr>
        <w:sz w:val="20"/>
        <w:szCs w:val="20"/>
      </w:rPr>
      <w:fldChar w:fldCharType="begin"/>
    </w:r>
    <w:r w:rsidR="0067492F" w:rsidRPr="0067492F">
      <w:rPr>
        <w:sz w:val="20"/>
        <w:szCs w:val="20"/>
      </w:rPr>
      <w:instrText xml:space="preserve"> PAGE    \* MERGEFORMAT </w:instrText>
    </w:r>
    <w:r w:rsidR="0067492F" w:rsidRPr="0067492F">
      <w:rPr>
        <w:sz w:val="20"/>
        <w:szCs w:val="20"/>
      </w:rPr>
      <w:fldChar w:fldCharType="separate"/>
    </w:r>
    <w:r w:rsidR="00E04682" w:rsidRPr="00E04682">
      <w:rPr>
        <w:rFonts w:ascii="Cambria" w:hAnsi="Cambria"/>
        <w:noProof/>
        <w:sz w:val="28"/>
        <w:szCs w:val="28"/>
      </w:rPr>
      <w:t>2</w:t>
    </w:r>
    <w:r w:rsidR="0067492F" w:rsidRPr="0067492F">
      <w:rPr>
        <w:sz w:val="20"/>
        <w:szCs w:val="20"/>
      </w:rPr>
      <w:fldChar w:fldCharType="end"/>
    </w:r>
  </w:p>
  <w:p w14:paraId="70C4DD5F" w14:textId="77777777" w:rsidR="00FE44B2" w:rsidRDefault="00537B66" w:rsidP="00FE44B2">
    <w:pPr>
      <w:pStyle w:val="Nagwek"/>
      <w:jc w:val="center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7FB6D1C6" wp14:editId="239AA892">
          <wp:simplePos x="0" y="0"/>
          <wp:positionH relativeFrom="leftMargin">
            <wp:posOffset>388620</wp:posOffset>
          </wp:positionH>
          <wp:positionV relativeFrom="paragraph">
            <wp:posOffset>149860</wp:posOffset>
          </wp:positionV>
          <wp:extent cx="617220" cy="617220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22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4054">
      <w:rPr>
        <w:noProof/>
      </w:rPr>
      <w:drawing>
        <wp:anchor distT="0" distB="0" distL="114300" distR="114300" simplePos="0" relativeHeight="251653120" behindDoc="1" locked="0" layoutInCell="1" allowOverlap="1" wp14:anchorId="7F41A474" wp14:editId="144EF7EB">
          <wp:simplePos x="0" y="0"/>
          <wp:positionH relativeFrom="column">
            <wp:posOffset>5840730</wp:posOffset>
          </wp:positionH>
          <wp:positionV relativeFrom="paragraph">
            <wp:posOffset>138430</wp:posOffset>
          </wp:positionV>
          <wp:extent cx="495300" cy="585470"/>
          <wp:effectExtent l="0" t="0" r="0" b="0"/>
          <wp:wrapNone/>
          <wp:docPr id="2" name="Obraz 24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4054">
      <w:rPr>
        <w:noProof/>
      </w:rPr>
      <w:drawing>
        <wp:anchor distT="0" distB="0" distL="114300" distR="114300" simplePos="0" relativeHeight="251658240" behindDoc="0" locked="0" layoutInCell="1" allowOverlap="1" wp14:anchorId="3489BCED" wp14:editId="23219FAC">
          <wp:simplePos x="0" y="0"/>
          <wp:positionH relativeFrom="column">
            <wp:posOffset>2828290</wp:posOffset>
          </wp:positionH>
          <wp:positionV relativeFrom="paragraph">
            <wp:posOffset>3137535</wp:posOffset>
          </wp:positionV>
          <wp:extent cx="1171575" cy="881380"/>
          <wp:effectExtent l="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4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4054"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5BF75F93" wp14:editId="3C1A7F4B">
              <wp:simplePos x="0" y="0"/>
              <wp:positionH relativeFrom="column">
                <wp:posOffset>-570865</wp:posOffset>
              </wp:positionH>
              <wp:positionV relativeFrom="paragraph">
                <wp:posOffset>12065</wp:posOffset>
              </wp:positionV>
              <wp:extent cx="6915150" cy="64135"/>
              <wp:effectExtent l="19050" t="19050" r="19050" b="31115"/>
              <wp:wrapNone/>
              <wp:docPr id="13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15150" cy="6413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67FF87" id="Rectangle 25" o:spid="_x0000_s1026" style="position:absolute;margin-left:-44.95pt;margin-top:.95pt;width:544.5pt;height:5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" fillcolor="#ffc000" strokecolor="#f2f2f2" strokeweight="3pt">
              <v:shadow on="t" color="#4e6128" opacity=".5" offset="1pt"/>
            </v:rect>
          </w:pict>
        </mc:Fallback>
      </mc:AlternateContent>
    </w:r>
  </w:p>
  <w:p w14:paraId="4B6D7382" w14:textId="77777777" w:rsidR="00FE44B2" w:rsidRPr="00537B66" w:rsidRDefault="00604054" w:rsidP="009E1937">
    <w:pPr>
      <w:pStyle w:val="Nagwek"/>
      <w:jc w:val="center"/>
      <w:rPr>
        <w:rFonts w:ascii="Cambria" w:hAnsi="Cambria"/>
        <w:b/>
        <w:color w:val="0033CC"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F922182" wp14:editId="041C5A16">
          <wp:simplePos x="0" y="0"/>
          <wp:positionH relativeFrom="column">
            <wp:posOffset>2828290</wp:posOffset>
          </wp:positionH>
          <wp:positionV relativeFrom="paragraph">
            <wp:posOffset>3137535</wp:posOffset>
          </wp:positionV>
          <wp:extent cx="1171575" cy="881380"/>
          <wp:effectExtent l="0" t="0" r="0" b="0"/>
          <wp:wrapNone/>
          <wp:docPr id="8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4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EB8BA02" wp14:editId="1FC4CB86">
          <wp:simplePos x="0" y="0"/>
          <wp:positionH relativeFrom="column">
            <wp:posOffset>2828290</wp:posOffset>
          </wp:positionH>
          <wp:positionV relativeFrom="paragraph">
            <wp:posOffset>3137535</wp:posOffset>
          </wp:positionV>
          <wp:extent cx="1171575" cy="881380"/>
          <wp:effectExtent l="0" t="0" r="0" b="0"/>
          <wp:wrapNone/>
          <wp:docPr id="7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4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BC0A3A0" wp14:editId="08522A10">
          <wp:simplePos x="0" y="0"/>
          <wp:positionH relativeFrom="column">
            <wp:posOffset>2828290</wp:posOffset>
          </wp:positionH>
          <wp:positionV relativeFrom="paragraph">
            <wp:posOffset>3137535</wp:posOffset>
          </wp:positionV>
          <wp:extent cx="1171575" cy="881380"/>
          <wp:effectExtent l="0" t="0" r="0" b="0"/>
          <wp:wrapNone/>
          <wp:docPr id="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4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653A">
      <w:rPr>
        <w:rFonts w:ascii="Cambria" w:hAnsi="Cambria"/>
        <w:b/>
        <w:sz w:val="24"/>
        <w:szCs w:val="24"/>
      </w:rPr>
      <w:t xml:space="preserve">   </w:t>
    </w:r>
    <w:r w:rsidR="00FE44B2" w:rsidRPr="00537B66">
      <w:rPr>
        <w:rFonts w:ascii="Cambria" w:hAnsi="Cambria"/>
        <w:b/>
        <w:color w:val="0033CC"/>
        <w:sz w:val="24"/>
        <w:szCs w:val="24"/>
      </w:rPr>
      <w:t>ZESPÓ</w:t>
    </w:r>
    <w:r w:rsidR="0055653A" w:rsidRPr="00537B66">
      <w:rPr>
        <w:rFonts w:ascii="Cambria" w:hAnsi="Cambria"/>
        <w:b/>
        <w:color w:val="0033CC"/>
        <w:sz w:val="24"/>
        <w:szCs w:val="24"/>
      </w:rPr>
      <w:t>Ł  SZKÓŁ  Nr</w:t>
    </w:r>
    <w:r w:rsidR="00FE44B2" w:rsidRPr="00537B66">
      <w:rPr>
        <w:rFonts w:ascii="Cambria" w:hAnsi="Cambria"/>
        <w:b/>
        <w:color w:val="0033CC"/>
        <w:sz w:val="24"/>
        <w:szCs w:val="24"/>
      </w:rPr>
      <w:t xml:space="preserve">  2</w:t>
    </w:r>
  </w:p>
  <w:p w14:paraId="40F525A8" w14:textId="77777777" w:rsidR="00FE44B2" w:rsidRPr="00537B66" w:rsidRDefault="0055653A" w:rsidP="009E1937">
    <w:pPr>
      <w:pStyle w:val="Nagwek"/>
      <w:jc w:val="center"/>
      <w:rPr>
        <w:rFonts w:ascii="Georgia" w:hAnsi="Georgia"/>
        <w:i/>
        <w:color w:val="0033CC"/>
        <w:sz w:val="20"/>
        <w:szCs w:val="20"/>
      </w:rPr>
    </w:pPr>
    <w:r w:rsidRPr="00537B66">
      <w:rPr>
        <w:rFonts w:ascii="Georgia" w:hAnsi="Georgia"/>
        <w:i/>
        <w:color w:val="0033CC"/>
        <w:sz w:val="20"/>
        <w:szCs w:val="20"/>
      </w:rPr>
      <w:t xml:space="preserve">  </w:t>
    </w:r>
    <w:r w:rsidR="00FE44B2" w:rsidRPr="00537B66">
      <w:rPr>
        <w:rFonts w:ascii="Georgia" w:hAnsi="Georgia"/>
        <w:i/>
        <w:color w:val="0033CC"/>
        <w:sz w:val="20"/>
        <w:szCs w:val="20"/>
      </w:rPr>
      <w:t>im. ppłk. dr. Stanisława Kulińskiego</w:t>
    </w:r>
  </w:p>
  <w:p w14:paraId="17B2794C" w14:textId="77777777" w:rsidR="00FE44B2" w:rsidRDefault="00FE44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D8C9D" w14:textId="77777777" w:rsidR="00FE44B2" w:rsidRPr="00FE44B2" w:rsidRDefault="00FE44B2" w:rsidP="00FE44B2">
    <w:pPr>
      <w:pStyle w:val="Nagwek"/>
      <w:rPr>
        <w:rFonts w:ascii="Georgia" w:hAnsi="Georgia"/>
        <w:i/>
        <w:sz w:val="24"/>
        <w:szCs w:val="24"/>
      </w:rPr>
    </w:pPr>
    <w:r w:rsidRPr="006646F5">
      <w:t xml:space="preserve">                                                                                                                                                     </w:t>
    </w:r>
  </w:p>
  <w:p w14:paraId="3D781550" w14:textId="77777777" w:rsidR="00FE44B2" w:rsidRPr="006646F5" w:rsidRDefault="00FE44B2" w:rsidP="00FE44B2">
    <w:pPr>
      <w:pStyle w:val="Nagwek"/>
    </w:pPr>
  </w:p>
  <w:p w14:paraId="42D67355" w14:textId="77777777" w:rsidR="00FE44B2" w:rsidRPr="006646F5" w:rsidRDefault="00FE44B2" w:rsidP="00FE44B2">
    <w:pPr>
      <w:pStyle w:val="Nagwek"/>
    </w:pPr>
    <w:r w:rsidRPr="006646F5">
      <w:t xml:space="preserve">                                                                                                            </w:t>
    </w:r>
  </w:p>
  <w:p w14:paraId="3813527B" w14:textId="77777777" w:rsidR="00FE44B2" w:rsidRDefault="00FE44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46C10" w14:textId="77777777" w:rsidR="00022056" w:rsidRDefault="00022056" w:rsidP="00A35F65">
      <w:pPr>
        <w:spacing w:after="0" w:line="240" w:lineRule="auto"/>
      </w:pPr>
      <w:r>
        <w:separator/>
      </w:r>
    </w:p>
  </w:footnote>
  <w:footnote w:type="continuationSeparator" w:id="0">
    <w:p w14:paraId="38F68537" w14:textId="77777777" w:rsidR="00022056" w:rsidRDefault="00022056" w:rsidP="00A3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29E3" w14:textId="56910C99" w:rsidR="0055653A" w:rsidRPr="00537B66" w:rsidRDefault="00921B9F" w:rsidP="0055653A">
    <w:pPr>
      <w:pStyle w:val="Nagwek"/>
      <w:jc w:val="center"/>
      <w:rPr>
        <w:rFonts w:ascii="Cambria" w:hAnsi="Cambria"/>
        <w:b/>
        <w:color w:val="0033CC"/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0EA36E93" wp14:editId="77F08927">
          <wp:simplePos x="0" y="0"/>
          <wp:positionH relativeFrom="column">
            <wp:posOffset>5775326</wp:posOffset>
          </wp:positionH>
          <wp:positionV relativeFrom="paragraph">
            <wp:posOffset>-133632</wp:posOffset>
          </wp:positionV>
          <wp:extent cx="441960" cy="522252"/>
          <wp:effectExtent l="0" t="0" r="0" b="0"/>
          <wp:wrapNone/>
          <wp:docPr id="4" name="Obraz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354" cy="523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532461BB" wp14:editId="172A74D8">
          <wp:simplePos x="0" y="0"/>
          <wp:positionH relativeFrom="column">
            <wp:posOffset>-617855</wp:posOffset>
          </wp:positionH>
          <wp:positionV relativeFrom="paragraph">
            <wp:posOffset>-215265</wp:posOffset>
          </wp:positionV>
          <wp:extent cx="693420" cy="69342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420" cy="693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6974">
      <w:rPr>
        <w:b/>
        <w:sz w:val="28"/>
        <w:szCs w:val="28"/>
      </w:rPr>
      <w:t xml:space="preserve">    </w:t>
    </w:r>
    <w:r w:rsidR="0055653A" w:rsidRPr="00537B66">
      <w:rPr>
        <w:rFonts w:ascii="Cambria" w:hAnsi="Cambria"/>
        <w:b/>
        <w:color w:val="0033CC"/>
        <w:sz w:val="32"/>
        <w:szCs w:val="32"/>
      </w:rPr>
      <w:t>ZESPÓŁ  SZKÓŁ  Nr  2</w:t>
    </w:r>
  </w:p>
  <w:p w14:paraId="39C6BECF" w14:textId="5A73EA64" w:rsidR="0055653A" w:rsidRDefault="00921B9F" w:rsidP="00406974">
    <w:pPr>
      <w:pStyle w:val="Nagwek"/>
      <w:rPr>
        <w:rFonts w:ascii="Georgia" w:hAnsi="Georgia"/>
        <w:i/>
        <w:color w:val="0033CC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909D5EF" wp14:editId="3689D255">
              <wp:simplePos x="0" y="0"/>
              <wp:positionH relativeFrom="column">
                <wp:posOffset>-509270</wp:posOffset>
              </wp:positionH>
              <wp:positionV relativeFrom="paragraph">
                <wp:posOffset>236220</wp:posOffset>
              </wp:positionV>
              <wp:extent cx="6915150" cy="147320"/>
              <wp:effectExtent l="19050" t="19050" r="19050" b="43180"/>
              <wp:wrapNone/>
              <wp:docPr id="10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15150" cy="14732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85EAA6" id="Rectangle 12" o:spid="_x0000_s1026" style="position:absolute;margin-left:-40.1pt;margin-top:18.6pt;width:544.5pt;height:1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" fillcolor="#ffc000" strokecolor="#f2f2f2" strokeweight="3pt">
              <v:shadow on="t" color="#4e6128" opacity=".5" offset="1pt"/>
            </v:rect>
          </w:pict>
        </mc:Fallback>
      </mc:AlternateContent>
    </w:r>
    <w:r w:rsidR="00406974">
      <w:rPr>
        <w:b/>
        <w:i/>
        <w:sz w:val="24"/>
        <w:szCs w:val="24"/>
      </w:rPr>
      <w:t xml:space="preserve">                                                 </w:t>
    </w:r>
    <w:r w:rsidR="0055653A" w:rsidRPr="00537B66">
      <w:rPr>
        <w:rFonts w:ascii="Georgia" w:hAnsi="Georgia"/>
        <w:i/>
        <w:color w:val="0033CC"/>
        <w:sz w:val="24"/>
        <w:szCs w:val="24"/>
      </w:rPr>
      <w:t>im. ppłk. dr. Stanisława Kulińskiego</w:t>
    </w:r>
  </w:p>
  <w:p w14:paraId="495BE5E2" w14:textId="77777777" w:rsidR="00921B9F" w:rsidRDefault="00921B9F" w:rsidP="00406974">
    <w:pPr>
      <w:pStyle w:val="Nagwek"/>
      <w:rPr>
        <w:rFonts w:ascii="Georgia" w:hAnsi="Georgia"/>
        <w:i/>
        <w:color w:val="0033CC"/>
        <w:sz w:val="24"/>
        <w:szCs w:val="24"/>
      </w:rPr>
    </w:pPr>
  </w:p>
  <w:p w14:paraId="59DA1EDF" w14:textId="26E0DBA7" w:rsidR="00921B9F" w:rsidRPr="0062215C" w:rsidRDefault="00921B9F" w:rsidP="00406974">
    <w:pPr>
      <w:pStyle w:val="Nagwek"/>
      <w:rPr>
        <w:rFonts w:ascii="Georgia" w:hAnsi="Georgia"/>
        <w:i/>
        <w:sz w:val="24"/>
        <w:szCs w:val="24"/>
      </w:rPr>
    </w:pPr>
    <w:r>
      <w:rPr>
        <w:noProof/>
      </w:rPr>
      <w:drawing>
        <wp:anchor distT="0" distB="0" distL="114300" distR="114300" simplePos="0" relativeHeight="251676672" behindDoc="1" locked="0" layoutInCell="1" allowOverlap="1" wp14:anchorId="1BCE6BE9" wp14:editId="5CE1DEA0">
          <wp:simplePos x="0" y="0"/>
          <wp:positionH relativeFrom="column">
            <wp:posOffset>3322955</wp:posOffset>
          </wp:positionH>
          <wp:positionV relativeFrom="paragraph">
            <wp:posOffset>109886</wp:posOffset>
          </wp:positionV>
          <wp:extent cx="1163392" cy="499110"/>
          <wp:effectExtent l="0" t="0" r="0" b="0"/>
          <wp:wrapNone/>
          <wp:docPr id="27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392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5E5D">
      <w:rPr>
        <w:noProof/>
        <w:kern w:val="2"/>
        <w14:ligatures w14:val="standardContextual"/>
      </w:rPr>
      <w:drawing>
        <wp:anchor distT="0" distB="0" distL="114300" distR="114300" simplePos="0" relativeHeight="251672576" behindDoc="0" locked="0" layoutInCell="1" allowOverlap="1" wp14:anchorId="7FF46DED" wp14:editId="3CBC7DCA">
          <wp:simplePos x="0" y="0"/>
          <wp:positionH relativeFrom="column">
            <wp:posOffset>1360805</wp:posOffset>
          </wp:positionH>
          <wp:positionV relativeFrom="paragraph">
            <wp:posOffset>117475</wp:posOffset>
          </wp:positionV>
          <wp:extent cx="1958975" cy="495300"/>
          <wp:effectExtent l="0" t="0" r="3175" b="0"/>
          <wp:wrapNone/>
          <wp:docPr id="7901796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79653" name="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897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947199" w14:textId="503B0C19" w:rsidR="00FE44B2" w:rsidRDefault="00FE44B2">
    <w:pPr>
      <w:pStyle w:val="Nagwek"/>
    </w:pPr>
  </w:p>
  <w:p w14:paraId="72B4BFBF" w14:textId="77777777" w:rsidR="00921B9F" w:rsidRDefault="00921B9F">
    <w:pPr>
      <w:pStyle w:val="Nagwek"/>
    </w:pPr>
  </w:p>
  <w:p w14:paraId="26D5031B" w14:textId="77777777" w:rsidR="00921B9F" w:rsidRPr="00921B9F" w:rsidRDefault="00921B9F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4790E"/>
    <w:multiLevelType w:val="hybridMultilevel"/>
    <w:tmpl w:val="9D229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8672A"/>
    <w:multiLevelType w:val="multilevel"/>
    <w:tmpl w:val="3E90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0432346">
    <w:abstractNumId w:val="0"/>
  </w:num>
  <w:num w:numId="2" w16cid:durableId="667829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de7722,#8bd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E4"/>
    <w:rsid w:val="00022056"/>
    <w:rsid w:val="000450D0"/>
    <w:rsid w:val="000465D1"/>
    <w:rsid w:val="0008611B"/>
    <w:rsid w:val="000A3FED"/>
    <w:rsid w:val="000C58F7"/>
    <w:rsid w:val="000E61C8"/>
    <w:rsid w:val="00131F6D"/>
    <w:rsid w:val="001455B5"/>
    <w:rsid w:val="00145BE8"/>
    <w:rsid w:val="00157E1A"/>
    <w:rsid w:val="00170CD2"/>
    <w:rsid w:val="0017116F"/>
    <w:rsid w:val="001C70EE"/>
    <w:rsid w:val="001E3C80"/>
    <w:rsid w:val="001F255F"/>
    <w:rsid w:val="001F3127"/>
    <w:rsid w:val="001F7D91"/>
    <w:rsid w:val="002426A6"/>
    <w:rsid w:val="00353524"/>
    <w:rsid w:val="00385F62"/>
    <w:rsid w:val="003945ED"/>
    <w:rsid w:val="00397E0A"/>
    <w:rsid w:val="003C1366"/>
    <w:rsid w:val="003F4480"/>
    <w:rsid w:val="00406974"/>
    <w:rsid w:val="0042332C"/>
    <w:rsid w:val="00433099"/>
    <w:rsid w:val="004A2A54"/>
    <w:rsid w:val="004B7C30"/>
    <w:rsid w:val="004E626C"/>
    <w:rsid w:val="004F092A"/>
    <w:rsid w:val="004F651D"/>
    <w:rsid w:val="004F7954"/>
    <w:rsid w:val="00537B66"/>
    <w:rsid w:val="0055653A"/>
    <w:rsid w:val="0058423A"/>
    <w:rsid w:val="00585551"/>
    <w:rsid w:val="005B5770"/>
    <w:rsid w:val="005B5BD3"/>
    <w:rsid w:val="00604054"/>
    <w:rsid w:val="0062215C"/>
    <w:rsid w:val="0062539A"/>
    <w:rsid w:val="006338F3"/>
    <w:rsid w:val="0064282B"/>
    <w:rsid w:val="00654351"/>
    <w:rsid w:val="0065537B"/>
    <w:rsid w:val="006646F5"/>
    <w:rsid w:val="0067492F"/>
    <w:rsid w:val="006B0332"/>
    <w:rsid w:val="006B2140"/>
    <w:rsid w:val="007171F5"/>
    <w:rsid w:val="00733F64"/>
    <w:rsid w:val="00743787"/>
    <w:rsid w:val="00754828"/>
    <w:rsid w:val="0079024B"/>
    <w:rsid w:val="007904AD"/>
    <w:rsid w:val="007D5DD2"/>
    <w:rsid w:val="00813A76"/>
    <w:rsid w:val="0085356B"/>
    <w:rsid w:val="00853E88"/>
    <w:rsid w:val="008E5966"/>
    <w:rsid w:val="008E608C"/>
    <w:rsid w:val="00905D1D"/>
    <w:rsid w:val="00921B9F"/>
    <w:rsid w:val="00946F7A"/>
    <w:rsid w:val="009611AD"/>
    <w:rsid w:val="009905B1"/>
    <w:rsid w:val="009C1608"/>
    <w:rsid w:val="009E1937"/>
    <w:rsid w:val="00A04FF1"/>
    <w:rsid w:val="00A35F65"/>
    <w:rsid w:val="00A446B9"/>
    <w:rsid w:val="00A558F3"/>
    <w:rsid w:val="00A921D8"/>
    <w:rsid w:val="00AA65CE"/>
    <w:rsid w:val="00AC4971"/>
    <w:rsid w:val="00AD3D03"/>
    <w:rsid w:val="00AE58A5"/>
    <w:rsid w:val="00AF30F8"/>
    <w:rsid w:val="00B27804"/>
    <w:rsid w:val="00B412FB"/>
    <w:rsid w:val="00B5635A"/>
    <w:rsid w:val="00BA23E9"/>
    <w:rsid w:val="00BA5307"/>
    <w:rsid w:val="00BA79E4"/>
    <w:rsid w:val="00BD0ADB"/>
    <w:rsid w:val="00BE02C9"/>
    <w:rsid w:val="00BF23CB"/>
    <w:rsid w:val="00C000EC"/>
    <w:rsid w:val="00C2350D"/>
    <w:rsid w:val="00C373D6"/>
    <w:rsid w:val="00C57A97"/>
    <w:rsid w:val="00C80CB0"/>
    <w:rsid w:val="00C91F28"/>
    <w:rsid w:val="00CB7C2C"/>
    <w:rsid w:val="00D36608"/>
    <w:rsid w:val="00D41C1A"/>
    <w:rsid w:val="00D57348"/>
    <w:rsid w:val="00D82E9A"/>
    <w:rsid w:val="00DB00B1"/>
    <w:rsid w:val="00DB42A5"/>
    <w:rsid w:val="00E04682"/>
    <w:rsid w:val="00E332D4"/>
    <w:rsid w:val="00E6418D"/>
    <w:rsid w:val="00E64B0D"/>
    <w:rsid w:val="00E707BE"/>
    <w:rsid w:val="00F10A76"/>
    <w:rsid w:val="00F22037"/>
    <w:rsid w:val="00F52BA8"/>
    <w:rsid w:val="00F80010"/>
    <w:rsid w:val="00F84A71"/>
    <w:rsid w:val="00FB0DA7"/>
    <w:rsid w:val="00FB741F"/>
    <w:rsid w:val="00FD3209"/>
    <w:rsid w:val="00FD79CF"/>
    <w:rsid w:val="00FE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e7722,#8bd030"/>
    </o:shapedefaults>
    <o:shapelayout v:ext="edit">
      <o:idmap v:ext="edit" data="2"/>
    </o:shapelayout>
  </w:shapeDefaults>
  <w:decimalSymbol w:val=","/>
  <w:listSeparator w:val=";"/>
  <w14:docId w14:val="0DD66A31"/>
  <w15:chartTrackingRefBased/>
  <w15:docId w15:val="{7A11393A-2821-4084-BFFF-9B21447C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0E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F65"/>
  </w:style>
  <w:style w:type="paragraph" w:styleId="Stopka">
    <w:name w:val="footer"/>
    <w:basedOn w:val="Normalny"/>
    <w:link w:val="StopkaZnak"/>
    <w:uiPriority w:val="99"/>
    <w:unhideWhenUsed/>
    <w:rsid w:val="00A3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F65"/>
  </w:style>
  <w:style w:type="paragraph" w:styleId="Tekstdymka">
    <w:name w:val="Balloon Text"/>
    <w:basedOn w:val="Normalny"/>
    <w:link w:val="TekstdymkaZnak"/>
    <w:uiPriority w:val="99"/>
    <w:semiHidden/>
    <w:unhideWhenUsed/>
    <w:rsid w:val="00A35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35F65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35F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7/7f/POL_powiat_w%C4%85growiecki_COA.sv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upload.wikimedia.org/wikipedia/commons/7/7f/POL_powiat_w%C4%85growiecki_COA.svg" TargetMode="External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hyperlink" Target="http://upload.wikimedia.org/wikipedia/commons/7/7f/POL_powiat_w%C4%85growiecki_COA.svg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szek\Desktop\PULPIT_2021_X\PAPIER%20FIRMOWY\Paier%20firmowy%20-%202020%20&#8212;%20kopi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Paier firmowy - 2020 — kopia</Template>
  <TotalTime>2</TotalTime>
  <Pages>3</Pages>
  <Words>1137</Words>
  <Characters>6827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7949</CharactersWithSpaces>
  <SharedDoc>false</SharedDoc>
  <HLinks>
    <vt:vector size="12" baseType="variant">
      <vt:variant>
        <vt:i4>5898367</vt:i4>
      </vt:variant>
      <vt:variant>
        <vt:i4>-1</vt:i4>
      </vt:variant>
      <vt:variant>
        <vt:i4>2060</vt:i4>
      </vt:variant>
      <vt:variant>
        <vt:i4>4</vt:i4>
      </vt:variant>
      <vt:variant>
        <vt:lpwstr>http://upload.wikimedia.org/wikipedia/commons/7/7f/POL_powiat_w%C4%85growiecki_COA.svg</vt:lpwstr>
      </vt:variant>
      <vt:variant>
        <vt:lpwstr/>
      </vt:variant>
      <vt:variant>
        <vt:i4>5898367</vt:i4>
      </vt:variant>
      <vt:variant>
        <vt:i4>-1</vt:i4>
      </vt:variant>
      <vt:variant>
        <vt:i4>2052</vt:i4>
      </vt:variant>
      <vt:variant>
        <vt:i4>4</vt:i4>
      </vt:variant>
      <vt:variant>
        <vt:lpwstr>http://upload.wikimedia.org/wikipedia/commons/7/7f/POL_powiat_w%C4%85growiecki_COA.svg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Staszek</dc:creator>
  <cp:keywords/>
  <cp:lastModifiedBy>Admin</cp:lastModifiedBy>
  <cp:revision>2</cp:revision>
  <cp:lastPrinted>2026-06-23T21:10:00Z</cp:lastPrinted>
  <dcterms:created xsi:type="dcterms:W3CDTF">2026-06-25T07:16:00Z</dcterms:created>
  <dcterms:modified xsi:type="dcterms:W3CDTF">2026-06-25T07:16:00Z</dcterms:modified>
</cp:coreProperties>
</file>