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4FCCF" w14:textId="77777777" w:rsidR="00F06B89" w:rsidRDefault="00F06B89">
      <w:pPr>
        <w:pStyle w:val="Standard"/>
        <w:jc w:val="both"/>
      </w:pPr>
    </w:p>
    <w:p w14:paraId="0EB35430" w14:textId="77777777" w:rsidR="00F06B89" w:rsidRDefault="00000000">
      <w:pPr>
        <w:pStyle w:val="Standard"/>
        <w:jc w:val="right"/>
        <w:rPr>
          <w:sz w:val="20"/>
          <w:szCs w:val="20"/>
        </w:rPr>
      </w:pPr>
      <w:r>
        <w:rPr>
          <w:sz w:val="20"/>
          <w:szCs w:val="20"/>
        </w:rPr>
        <w:t>Załącznik Nr 3</w:t>
      </w:r>
    </w:p>
    <w:p w14:paraId="10B177C1" w14:textId="77777777" w:rsidR="00F06B89" w:rsidRDefault="00000000">
      <w:pPr>
        <w:pStyle w:val="Standard"/>
        <w:jc w:val="right"/>
        <w:rPr>
          <w:sz w:val="20"/>
          <w:szCs w:val="20"/>
        </w:rPr>
      </w:pPr>
      <w:r>
        <w:rPr>
          <w:sz w:val="20"/>
          <w:szCs w:val="20"/>
        </w:rPr>
        <w:t>do Zarządzenia Kierownika Gminnego Centrum Oświaty w Bodzechowie Nr  3/2026</w:t>
      </w:r>
    </w:p>
    <w:p w14:paraId="034BD114" w14:textId="77777777" w:rsidR="00F06B89" w:rsidRDefault="00F06B89">
      <w:pPr>
        <w:pStyle w:val="Standard"/>
        <w:jc w:val="right"/>
        <w:rPr>
          <w:sz w:val="20"/>
          <w:szCs w:val="20"/>
        </w:rPr>
      </w:pPr>
    </w:p>
    <w:p w14:paraId="0EA094F4" w14:textId="77777777" w:rsidR="00F06B89" w:rsidRDefault="00F06B89">
      <w:pPr>
        <w:pStyle w:val="Standard"/>
        <w:jc w:val="right"/>
        <w:rPr>
          <w:sz w:val="20"/>
          <w:szCs w:val="20"/>
        </w:rPr>
      </w:pPr>
    </w:p>
    <w:p w14:paraId="417F2052" w14:textId="77777777" w:rsidR="00F06B89" w:rsidRDefault="00000000">
      <w:pPr>
        <w:pStyle w:val="Standard"/>
      </w:pPr>
      <w:r>
        <w:t>Data wpływu wniosku ………………………..</w:t>
      </w:r>
    </w:p>
    <w:p w14:paraId="4507C5CD" w14:textId="77777777" w:rsidR="00F06B89" w:rsidRDefault="00F06B89">
      <w:pPr>
        <w:pStyle w:val="Standard"/>
        <w:jc w:val="right"/>
        <w:rPr>
          <w:sz w:val="20"/>
          <w:szCs w:val="20"/>
        </w:rPr>
      </w:pPr>
    </w:p>
    <w:p w14:paraId="563C2569" w14:textId="77777777" w:rsidR="00F06B89" w:rsidRDefault="00F06B89">
      <w:pPr>
        <w:pStyle w:val="Standard"/>
        <w:jc w:val="right"/>
      </w:pPr>
    </w:p>
    <w:p w14:paraId="5C74021D" w14:textId="77777777" w:rsidR="00F06B89" w:rsidRDefault="00000000">
      <w:pPr>
        <w:pStyle w:val="Standard"/>
        <w:jc w:val="right"/>
      </w:pPr>
      <w:r>
        <w:t>Gminne Centrum Oświaty w Bodzechowie</w:t>
      </w:r>
    </w:p>
    <w:p w14:paraId="6981EB9F" w14:textId="77777777" w:rsidR="00F06B89" w:rsidRDefault="00000000">
      <w:pPr>
        <w:pStyle w:val="Standard"/>
        <w:jc w:val="right"/>
      </w:pPr>
      <w:r>
        <w:t xml:space="preserve"> ul. Szkolna 7, 27-420 Bodzechów</w:t>
      </w:r>
    </w:p>
    <w:p w14:paraId="383931D7" w14:textId="77777777" w:rsidR="00F06B89" w:rsidRDefault="00F06B89">
      <w:pPr>
        <w:pStyle w:val="Standard"/>
        <w:jc w:val="right"/>
      </w:pPr>
    </w:p>
    <w:p w14:paraId="0539E159" w14:textId="77777777" w:rsidR="00F06B89" w:rsidRDefault="00000000">
      <w:pPr>
        <w:pStyle w:val="Standard"/>
        <w:jc w:val="center"/>
        <w:rPr>
          <w:b/>
          <w:bCs/>
        </w:rPr>
      </w:pPr>
      <w:r>
        <w:rPr>
          <w:b/>
          <w:bCs/>
        </w:rPr>
        <w:t>Wniosek o przyjęcie/kontynuację*</w:t>
      </w:r>
    </w:p>
    <w:p w14:paraId="1886B773" w14:textId="77777777" w:rsidR="00F06B89" w:rsidRDefault="00000000">
      <w:pPr>
        <w:pStyle w:val="Standard"/>
        <w:jc w:val="center"/>
        <w:rPr>
          <w:b/>
          <w:bCs/>
        </w:rPr>
      </w:pPr>
      <w:r>
        <w:rPr>
          <w:b/>
          <w:bCs/>
        </w:rPr>
        <w:t>do Pierwszego Dziennego Opiekuna w Gminie Bodzechów</w:t>
      </w:r>
    </w:p>
    <w:p w14:paraId="03387F63" w14:textId="77777777" w:rsidR="00F06B89" w:rsidRDefault="00F06B89">
      <w:pPr>
        <w:pStyle w:val="Standard"/>
        <w:jc w:val="center"/>
        <w:rPr>
          <w:sz w:val="20"/>
          <w:szCs w:val="20"/>
        </w:rPr>
      </w:pPr>
    </w:p>
    <w:p w14:paraId="297BACD1" w14:textId="77777777" w:rsidR="00F06B89" w:rsidRDefault="00000000">
      <w:pPr>
        <w:pStyle w:val="Standard"/>
      </w:pPr>
      <w:r>
        <w:t xml:space="preserve">    1.</w:t>
      </w:r>
      <w:r>
        <w:tab/>
        <w:t>Imię i nazwisko dziecka, które będzie uczęszczało do punktu dziennego opiekuna:</w:t>
      </w:r>
    </w:p>
    <w:p w14:paraId="08A19C15" w14:textId="77777777" w:rsidR="00F06B89" w:rsidRDefault="00000000">
      <w:pPr>
        <w:pStyle w:val="Standard"/>
      </w:pPr>
      <w:r>
        <w:tab/>
        <w:t>…................................................................................................................................................</w:t>
      </w:r>
    </w:p>
    <w:p w14:paraId="3AED870E" w14:textId="77777777" w:rsidR="00F06B89" w:rsidRDefault="00F06B89">
      <w:pPr>
        <w:pStyle w:val="Standard"/>
      </w:pPr>
    </w:p>
    <w:p w14:paraId="4562EB1E" w14:textId="77777777" w:rsidR="00F06B89" w:rsidRDefault="00000000">
      <w:pPr>
        <w:pStyle w:val="Standard"/>
      </w:pPr>
      <w:r>
        <w:t xml:space="preserve">    2. </w:t>
      </w:r>
      <w:r>
        <w:tab/>
        <w:t>Data i miejsce urodzenia dziecka:</w:t>
      </w:r>
    </w:p>
    <w:p w14:paraId="7EE2BF3A" w14:textId="77777777" w:rsidR="00F06B89" w:rsidRDefault="00000000">
      <w:pPr>
        <w:pStyle w:val="Standard"/>
      </w:pPr>
      <w:r>
        <w:t xml:space="preserve">            …................................................................................................................................................</w:t>
      </w:r>
    </w:p>
    <w:p w14:paraId="5BCF1266" w14:textId="77777777" w:rsidR="00F06B89" w:rsidRDefault="00000000">
      <w:pPr>
        <w:pStyle w:val="Standard"/>
      </w:pPr>
      <w:r>
        <w:t xml:space="preserve">    3. </w:t>
      </w:r>
      <w:r>
        <w:tab/>
        <w:t>Obywatelstwo dziecka:...............................................................................................................</w:t>
      </w:r>
    </w:p>
    <w:p w14:paraId="3201B67C" w14:textId="77777777" w:rsidR="00F06B89" w:rsidRDefault="00000000">
      <w:pPr>
        <w:pStyle w:val="Standard"/>
      </w:pPr>
      <w:r>
        <w:t xml:space="preserve">    4. </w:t>
      </w:r>
      <w:r>
        <w:tab/>
        <w:t xml:space="preserve">Numer PESEL dziecka (w przypadku gdy nie nadano numeru PESEL – numer i seria </w:t>
      </w:r>
      <w:r>
        <w:tab/>
        <w:t xml:space="preserve">dokumentu potwierdzającego tożsamość): </w:t>
      </w:r>
      <w:r>
        <w:tab/>
        <w:t>…................................................................................................................................................</w:t>
      </w:r>
    </w:p>
    <w:p w14:paraId="06C28E50" w14:textId="77777777" w:rsidR="00F06B89" w:rsidRDefault="00000000">
      <w:pPr>
        <w:pStyle w:val="Standard"/>
      </w:pPr>
      <w:r>
        <w:t xml:space="preserve">    5. </w:t>
      </w:r>
      <w:r>
        <w:tab/>
        <w:t xml:space="preserve">Informacja o posiadaniu przez dziecko orzeczenia o niepełnosprawności (jeśli tak, proszę </w:t>
      </w:r>
      <w:r>
        <w:tab/>
        <w:t>podać jakie?):</w:t>
      </w:r>
    </w:p>
    <w:p w14:paraId="70DA4FAD" w14:textId="77777777" w:rsidR="00F06B89" w:rsidRDefault="00000000">
      <w:pPr>
        <w:pStyle w:val="Standard"/>
      </w:pPr>
      <w:r>
        <w:tab/>
        <w:t>…................................................................................................................................................</w:t>
      </w:r>
    </w:p>
    <w:p w14:paraId="022F9E08" w14:textId="77777777" w:rsidR="00F06B89" w:rsidRDefault="00000000">
      <w:pPr>
        <w:pStyle w:val="Standard"/>
      </w:pPr>
      <w:r>
        <w:t xml:space="preserve">    6. </w:t>
      </w:r>
      <w:r>
        <w:tab/>
        <w:t>Imiona i nazwiska rodziców/opiekunów prawnych*</w:t>
      </w:r>
    </w:p>
    <w:p w14:paraId="77CE47E2" w14:textId="77777777" w:rsidR="00F06B89" w:rsidRDefault="00000000">
      <w:pPr>
        <w:pStyle w:val="Standard"/>
      </w:pPr>
      <w:r>
        <w:tab/>
        <w:t>Matka/opiekun prawny* ………………………………………………………........................</w:t>
      </w:r>
    </w:p>
    <w:p w14:paraId="3FA8A509" w14:textId="77777777" w:rsidR="00F06B89" w:rsidRDefault="00000000">
      <w:pPr>
        <w:pStyle w:val="Standard"/>
      </w:pPr>
      <w:r>
        <w:tab/>
        <w:t>Ojciec/opiekun prawny* ………………………………………………………………………</w:t>
      </w:r>
    </w:p>
    <w:p w14:paraId="43D02575" w14:textId="77777777" w:rsidR="00F06B89" w:rsidRDefault="00000000">
      <w:pPr>
        <w:pStyle w:val="Standard"/>
      </w:pPr>
      <w:r>
        <w:t xml:space="preserve">    7. </w:t>
      </w:r>
      <w:r>
        <w:tab/>
        <w:t>Daty urodzenia rodziców/opiekunów prawnych*</w:t>
      </w:r>
    </w:p>
    <w:p w14:paraId="2339D585" w14:textId="77777777" w:rsidR="00F06B89" w:rsidRDefault="00000000">
      <w:pPr>
        <w:pStyle w:val="Standard"/>
      </w:pPr>
      <w:r>
        <w:tab/>
        <w:t>Matka/opiekun prawny* ……………………………………………………………………....</w:t>
      </w:r>
    </w:p>
    <w:p w14:paraId="7CC104E3" w14:textId="77777777" w:rsidR="00F06B89" w:rsidRDefault="00000000">
      <w:pPr>
        <w:pStyle w:val="Standard"/>
      </w:pPr>
      <w:r>
        <w:tab/>
        <w:t>Ojciec/opiekun prawny* ……………………………………………………………………....</w:t>
      </w:r>
    </w:p>
    <w:p w14:paraId="13E573CD" w14:textId="77777777" w:rsidR="00F06B89" w:rsidRDefault="00000000">
      <w:pPr>
        <w:pStyle w:val="Standard"/>
      </w:pPr>
      <w:r>
        <w:t xml:space="preserve">    8. </w:t>
      </w:r>
      <w:r>
        <w:tab/>
        <w:t>Obywatelstwo rodziców/opiekunów prawnych*</w:t>
      </w:r>
    </w:p>
    <w:p w14:paraId="64983259" w14:textId="77777777" w:rsidR="00F06B89" w:rsidRDefault="00000000">
      <w:pPr>
        <w:pStyle w:val="Standard"/>
      </w:pPr>
      <w:r>
        <w:tab/>
        <w:t>Matka/opiekun prawny* ………………………………………………………………………</w:t>
      </w:r>
    </w:p>
    <w:p w14:paraId="3DD066FC" w14:textId="77777777" w:rsidR="00F06B89" w:rsidRDefault="00000000">
      <w:pPr>
        <w:pStyle w:val="Standard"/>
      </w:pPr>
      <w:r>
        <w:tab/>
        <w:t>Ojciec/opiekun prawny* ………………………………………………………………………</w:t>
      </w:r>
    </w:p>
    <w:p w14:paraId="7F0BA58A" w14:textId="77777777" w:rsidR="00F06B89" w:rsidRDefault="00000000">
      <w:pPr>
        <w:pStyle w:val="Standard"/>
      </w:pPr>
      <w:r>
        <w:t xml:space="preserve">    9. </w:t>
      </w:r>
      <w:r>
        <w:tab/>
        <w:t xml:space="preserve">Numer PESEL rodziców/opiekunów* (w przypadku gdy nie nadano numeru PESEL – </w:t>
      </w:r>
      <w:r>
        <w:tab/>
        <w:t>numer i seria dokumentu potwierdzającego tożsamość):</w:t>
      </w:r>
    </w:p>
    <w:p w14:paraId="7CDA90B9" w14:textId="77777777" w:rsidR="00F06B89" w:rsidRDefault="00000000">
      <w:pPr>
        <w:pStyle w:val="Standard"/>
      </w:pPr>
      <w:r>
        <w:tab/>
        <w:t>Matka/opiekun prawny* ………………………………………………………………………</w:t>
      </w:r>
    </w:p>
    <w:p w14:paraId="67EEF121" w14:textId="77777777" w:rsidR="00F06B89" w:rsidRDefault="00000000">
      <w:pPr>
        <w:pStyle w:val="Standard"/>
      </w:pPr>
      <w:r>
        <w:tab/>
        <w:t>Ojciec/opiekun prawny* ………………………………………………………………………</w:t>
      </w:r>
    </w:p>
    <w:p w14:paraId="54A57CCB" w14:textId="77777777" w:rsidR="00F06B89" w:rsidRDefault="00000000">
      <w:pPr>
        <w:pStyle w:val="Standard"/>
      </w:pPr>
      <w:r>
        <w:t xml:space="preserve">    10. </w:t>
      </w:r>
      <w:r>
        <w:tab/>
        <w:t>Informacja o liczbie i wieku rodzeństwa dziecka:</w:t>
      </w:r>
    </w:p>
    <w:p w14:paraId="6BB1509C" w14:textId="77777777" w:rsidR="00F06B89" w:rsidRDefault="00000000">
      <w:pPr>
        <w:pStyle w:val="Standard"/>
      </w:pPr>
      <w:r>
        <w:tab/>
        <w:t>…................................................................................................................................................</w:t>
      </w:r>
    </w:p>
    <w:p w14:paraId="0C6E5AD9" w14:textId="77777777" w:rsidR="00F06B89" w:rsidRDefault="00000000">
      <w:pPr>
        <w:pStyle w:val="Standard"/>
      </w:pPr>
      <w:r>
        <w:tab/>
        <w:t>…................................................................................................................................................</w:t>
      </w:r>
    </w:p>
    <w:p w14:paraId="009FF926" w14:textId="77777777" w:rsidR="00F06B89" w:rsidRDefault="00000000">
      <w:pPr>
        <w:pStyle w:val="Standard"/>
      </w:pPr>
      <w:r>
        <w:t xml:space="preserve">    11. </w:t>
      </w:r>
      <w:r>
        <w:tab/>
        <w:t xml:space="preserve">Adres zamieszkania dziecka: </w:t>
      </w:r>
      <w:r>
        <w:tab/>
        <w:t>………………………………………………………………………………………................</w:t>
      </w:r>
    </w:p>
    <w:p w14:paraId="1425D0C4" w14:textId="77777777" w:rsidR="00F06B89" w:rsidRDefault="00000000">
      <w:pPr>
        <w:pStyle w:val="Standard"/>
      </w:pPr>
      <w:r>
        <w:t xml:space="preserve">    12. </w:t>
      </w:r>
      <w:r>
        <w:tab/>
        <w:t xml:space="preserve">Adres zamieszkania rodziców/ opiekunów prawnych* </w:t>
      </w:r>
      <w:r>
        <w:tab/>
        <w:t>…………………………………………………………………………………………............</w:t>
      </w:r>
    </w:p>
    <w:p w14:paraId="09C6BE42" w14:textId="77777777" w:rsidR="00F06B89" w:rsidRDefault="00000000">
      <w:pPr>
        <w:pStyle w:val="Standard"/>
      </w:pPr>
      <w:r>
        <w:t xml:space="preserve">    13. </w:t>
      </w:r>
      <w:r>
        <w:tab/>
        <w:t xml:space="preserve">Adres poczty elektronicznej i numer telefonu kontaktowego rodziców/opiekunów </w:t>
      </w:r>
      <w:r>
        <w:tab/>
        <w:t>prawnych*</w:t>
      </w:r>
    </w:p>
    <w:p w14:paraId="287D9ACB" w14:textId="77777777" w:rsidR="00F06B89" w:rsidRDefault="00000000">
      <w:pPr>
        <w:pStyle w:val="Standard"/>
      </w:pPr>
      <w:r>
        <w:tab/>
        <w:t>Matka/opiekun prawny* …........................................................................................................</w:t>
      </w:r>
    </w:p>
    <w:p w14:paraId="75A83167" w14:textId="77777777" w:rsidR="00F06B89" w:rsidRDefault="00000000">
      <w:pPr>
        <w:pStyle w:val="Standard"/>
      </w:pPr>
      <w:r>
        <w:tab/>
        <w:t>Ojciec/opiekun prawny* …........................................................................................................</w:t>
      </w:r>
      <w:r>
        <w:tab/>
      </w:r>
    </w:p>
    <w:p w14:paraId="507C21D5" w14:textId="77777777" w:rsidR="00F06B89" w:rsidRDefault="00000000">
      <w:pPr>
        <w:pStyle w:val="Standard"/>
      </w:pPr>
      <w:r>
        <w:t xml:space="preserve">    14. </w:t>
      </w:r>
      <w:r>
        <w:tab/>
        <w:t xml:space="preserve">Miejsce pracy lub miejsce pobierania nauki w szkole lub szkole wyższej </w:t>
      </w:r>
      <w:r>
        <w:tab/>
        <w:t>rodziców/opiekunów prawnych*</w:t>
      </w:r>
    </w:p>
    <w:p w14:paraId="452ACFB4" w14:textId="77777777" w:rsidR="00F06B89" w:rsidRDefault="00000000">
      <w:pPr>
        <w:pStyle w:val="Standard"/>
      </w:pPr>
      <w:r>
        <w:lastRenderedPageBreak/>
        <w:tab/>
        <w:t>Matka/opiekun prawny* ……………………………………………………………………....</w:t>
      </w:r>
    </w:p>
    <w:p w14:paraId="166F18BD" w14:textId="77777777" w:rsidR="00F06B89" w:rsidRDefault="00000000">
      <w:pPr>
        <w:pStyle w:val="Standard"/>
      </w:pPr>
      <w:r>
        <w:tab/>
        <w:t>Ojciec/opiekun prawny* ………………………………………………………………………</w:t>
      </w:r>
    </w:p>
    <w:p w14:paraId="3F14D72A" w14:textId="77777777" w:rsidR="00F06B89" w:rsidRDefault="00000000">
      <w:pPr>
        <w:pStyle w:val="Standard"/>
      </w:pPr>
      <w:r>
        <w:t xml:space="preserve">    15. </w:t>
      </w:r>
      <w:r>
        <w:tab/>
        <w:t xml:space="preserve">Stan zdrowia dziecka (dieta, alergie, choroby, inne dolegliwości, ogólny rozwój </w:t>
      </w:r>
      <w:r>
        <w:tab/>
        <w:t xml:space="preserve">psychofizyczny dziecka): </w:t>
      </w:r>
      <w:r>
        <w:tab/>
        <w:t xml:space="preserve">…………………………………………………………………………………........................ </w:t>
      </w:r>
      <w:r>
        <w:tab/>
        <w:t xml:space="preserve">……………………………………………………………………………................................ </w:t>
      </w:r>
      <w:r>
        <w:tab/>
        <w:t xml:space="preserve">……………………………………………………………………………………………….... </w:t>
      </w:r>
      <w:r>
        <w:tab/>
        <w:t>………………………………………………………………………………………………....</w:t>
      </w:r>
    </w:p>
    <w:p w14:paraId="1D8F2B32" w14:textId="77777777" w:rsidR="00F06B89" w:rsidRDefault="00000000">
      <w:pPr>
        <w:pStyle w:val="Standard"/>
        <w:numPr>
          <w:ilvl w:val="0"/>
          <w:numId w:val="4"/>
        </w:numPr>
      </w:pPr>
      <w:r>
        <w:t>W jakich godzinach dziecko będzie przebywało w punkcie dziennego opiekuna (od której do której godziny?): …………………………………………………………………………..</w:t>
      </w:r>
    </w:p>
    <w:p w14:paraId="1878D4D7" w14:textId="77777777" w:rsidR="00F06B89" w:rsidRDefault="00000000">
      <w:pPr>
        <w:pStyle w:val="Standard"/>
        <w:numPr>
          <w:ilvl w:val="0"/>
          <w:numId w:val="4"/>
        </w:numPr>
      </w:pPr>
      <w:r>
        <w:t>Czy dziecko będzie korzystało z odpłatnego dożywiania? …………………………………………………...................................................</w:t>
      </w:r>
    </w:p>
    <w:p w14:paraId="6E89EE01" w14:textId="77777777" w:rsidR="00F06B89" w:rsidRDefault="00000000">
      <w:pPr>
        <w:pStyle w:val="Standard"/>
        <w:numPr>
          <w:ilvl w:val="0"/>
          <w:numId w:val="4"/>
        </w:numPr>
      </w:pPr>
      <w:r>
        <w:t>Czy dziecko jest wychowywane przez jednego rodzica (matkę lub ojca)?</w:t>
      </w:r>
    </w:p>
    <w:p w14:paraId="3C7C9B84" w14:textId="77777777" w:rsidR="00F06B89" w:rsidRDefault="00000000">
      <w:pPr>
        <w:pStyle w:val="Standard"/>
      </w:pPr>
      <w:r>
        <w:tab/>
        <w:t>…................................................................................................................................................</w:t>
      </w:r>
    </w:p>
    <w:p w14:paraId="1366FA3C" w14:textId="77777777" w:rsidR="00F06B89" w:rsidRDefault="00000000">
      <w:pPr>
        <w:pStyle w:val="Standard"/>
        <w:numPr>
          <w:ilvl w:val="0"/>
          <w:numId w:val="4"/>
        </w:numPr>
      </w:pPr>
      <w:r>
        <w:t>Oświadczenia rodzica/opiekuna prawnego*</w:t>
      </w:r>
    </w:p>
    <w:p w14:paraId="709A9D1F" w14:textId="77777777" w:rsidR="00F06B89" w:rsidRDefault="00000000">
      <w:pPr>
        <w:pStyle w:val="Standard"/>
      </w:pPr>
      <w:r>
        <w:tab/>
        <w:t xml:space="preserve">a) Oświadczam że zapoznałam/zapoznałem się z Regulaminem organizacyjnym Pierwszego </w:t>
      </w:r>
      <w:r>
        <w:tab/>
        <w:t>Dziennego Opiekuna w Gminie Bodzechów i akceptuję jego treść.</w:t>
      </w:r>
    </w:p>
    <w:p w14:paraId="768A997B" w14:textId="77777777" w:rsidR="00F06B89" w:rsidRDefault="00000000">
      <w:pPr>
        <w:pStyle w:val="Standard"/>
      </w:pPr>
      <w:r>
        <w:tab/>
        <w:t xml:space="preserve">b) Oświadczam że jestem świadoma/świadomy odpowiedzialności karnej za złożenie </w:t>
      </w:r>
      <w:r>
        <w:tab/>
        <w:t>fałszywego oświadczenia wynikającej z art. 233 § 1 Kodeksu Karnego.</w:t>
      </w:r>
    </w:p>
    <w:p w14:paraId="3E2F0130" w14:textId="77777777" w:rsidR="00F06B89" w:rsidRDefault="00F06B89">
      <w:pPr>
        <w:pStyle w:val="Standard"/>
        <w:jc w:val="right"/>
      </w:pPr>
    </w:p>
    <w:p w14:paraId="2C4D71DE" w14:textId="77777777" w:rsidR="00F06B89" w:rsidRDefault="00F06B89">
      <w:pPr>
        <w:pStyle w:val="Standard"/>
        <w:jc w:val="right"/>
      </w:pPr>
    </w:p>
    <w:p w14:paraId="32162CEA" w14:textId="77777777" w:rsidR="00F06B89" w:rsidRDefault="00F06B89">
      <w:pPr>
        <w:pStyle w:val="Standard"/>
        <w:jc w:val="right"/>
      </w:pPr>
    </w:p>
    <w:p w14:paraId="17C5C9A1" w14:textId="77777777" w:rsidR="00F06B89" w:rsidRDefault="00F06B89">
      <w:pPr>
        <w:pStyle w:val="Standard"/>
        <w:jc w:val="right"/>
      </w:pPr>
    </w:p>
    <w:p w14:paraId="19D4D6F2" w14:textId="77777777" w:rsidR="00F06B89" w:rsidRDefault="00000000">
      <w:pPr>
        <w:pStyle w:val="Standard"/>
        <w:jc w:val="right"/>
      </w:pPr>
      <w:r>
        <w:t>…………..………………………………………</w:t>
      </w:r>
    </w:p>
    <w:p w14:paraId="1546B0E6" w14:textId="77777777" w:rsidR="00F06B89" w:rsidRDefault="00000000">
      <w:pPr>
        <w:pStyle w:val="Standard"/>
        <w:jc w:val="right"/>
      </w:pPr>
      <w:r>
        <w:rPr>
          <w:sz w:val="18"/>
          <w:szCs w:val="18"/>
        </w:rPr>
        <w:t>(data i czytelny podpis rodzica/opiekuna prawnego*)</w:t>
      </w:r>
    </w:p>
    <w:p w14:paraId="53FD16C2" w14:textId="77777777" w:rsidR="00F06B89" w:rsidRDefault="00F06B89">
      <w:pPr>
        <w:pStyle w:val="Standard"/>
      </w:pPr>
    </w:p>
    <w:p w14:paraId="2F5EFAF3" w14:textId="77777777" w:rsidR="00F06B89" w:rsidRDefault="00000000">
      <w:pPr>
        <w:pStyle w:val="Standard"/>
        <w:rPr>
          <w:sz w:val="18"/>
          <w:szCs w:val="18"/>
        </w:rPr>
      </w:pPr>
      <w:r>
        <w:rPr>
          <w:sz w:val="18"/>
          <w:szCs w:val="18"/>
        </w:rPr>
        <w:t>*niepotrzebne skreślić</w:t>
      </w:r>
    </w:p>
    <w:p w14:paraId="69CE1A63" w14:textId="77777777" w:rsidR="00F06B89" w:rsidRDefault="00F06B89">
      <w:pPr>
        <w:pStyle w:val="Standard"/>
      </w:pPr>
    </w:p>
    <w:p w14:paraId="22D72733" w14:textId="77777777" w:rsidR="00F06B89" w:rsidRDefault="00000000">
      <w:pPr>
        <w:pStyle w:val="Standard"/>
      </w:pPr>
      <w:r>
        <w:t>Data przyjęcia dziecka do punktu opieki dziennego opiekuna: ………………………</w:t>
      </w:r>
    </w:p>
    <w:p w14:paraId="3307A433" w14:textId="77777777" w:rsidR="00F06B89" w:rsidRDefault="00000000">
      <w:pPr>
        <w:pStyle w:val="Standard"/>
      </w:pPr>
      <w:r>
        <w:t>Podpis dziennego opiekuna…………………………………………………………….</w:t>
      </w:r>
    </w:p>
    <w:p w14:paraId="4732F5BE" w14:textId="77777777" w:rsidR="00F06B89" w:rsidRDefault="00F06B89">
      <w:pPr>
        <w:pStyle w:val="Standard"/>
        <w:jc w:val="right"/>
        <w:rPr>
          <w:sz w:val="20"/>
          <w:szCs w:val="20"/>
        </w:rPr>
      </w:pPr>
    </w:p>
    <w:p w14:paraId="090A633A" w14:textId="77777777" w:rsidR="00F06B89" w:rsidRDefault="00F06B89">
      <w:pPr>
        <w:pStyle w:val="Standard"/>
        <w:jc w:val="right"/>
        <w:rPr>
          <w:sz w:val="20"/>
          <w:szCs w:val="20"/>
        </w:rPr>
      </w:pPr>
    </w:p>
    <w:p w14:paraId="6E8D5C71" w14:textId="77777777" w:rsidR="00F06B89" w:rsidRDefault="00000000">
      <w:pPr>
        <w:pStyle w:val="Standard"/>
        <w:jc w:val="center"/>
      </w:pPr>
      <w:r>
        <w:rPr>
          <w:sz w:val="20"/>
          <w:szCs w:val="20"/>
        </w:rPr>
        <w:t>I</w:t>
      </w:r>
      <w:r>
        <w:rPr>
          <w:b/>
          <w:bCs/>
          <w:sz w:val="20"/>
          <w:szCs w:val="20"/>
        </w:rPr>
        <w:t>nformacja o przetwarzaniu danych osobowych</w:t>
      </w:r>
    </w:p>
    <w:p w14:paraId="402059FB" w14:textId="77777777" w:rsidR="00F06B89" w:rsidRDefault="00000000">
      <w:pPr>
        <w:pStyle w:val="Standard"/>
        <w:jc w:val="both"/>
        <w:rPr>
          <w:sz w:val="18"/>
          <w:szCs w:val="18"/>
        </w:rPr>
      </w:pPr>
      <w:r>
        <w:rPr>
          <w:sz w:val="18"/>
          <w:szCs w:val="18"/>
        </w:rPr>
        <w:t>1. Administratorem danych osobowych jest Gminne Centrum Oświaty w Bodzechowie, ul Szkolna 7, 27-420 Bodzechów, adres email: gco@ugb.pl, numer telefonu: 41 265-37-65.</w:t>
      </w:r>
    </w:p>
    <w:p w14:paraId="3428C0A2" w14:textId="77777777" w:rsidR="00F06B89" w:rsidRDefault="00000000">
      <w:pPr>
        <w:pStyle w:val="Standard"/>
        <w:jc w:val="both"/>
        <w:rPr>
          <w:sz w:val="18"/>
          <w:szCs w:val="18"/>
        </w:rPr>
      </w:pPr>
      <w:r>
        <w:rPr>
          <w:sz w:val="18"/>
          <w:szCs w:val="18"/>
        </w:rPr>
        <w:t>2. Państwa dane osobowe będą przetwarzane na podstawie:</w:t>
      </w:r>
    </w:p>
    <w:p w14:paraId="1A72E783" w14:textId="77777777" w:rsidR="00F06B89" w:rsidRDefault="00000000">
      <w:pPr>
        <w:pStyle w:val="Standard"/>
        <w:jc w:val="both"/>
        <w:rPr>
          <w:sz w:val="18"/>
          <w:szCs w:val="18"/>
        </w:rPr>
      </w:pPr>
      <w:r>
        <w:rPr>
          <w:sz w:val="18"/>
          <w:szCs w:val="18"/>
        </w:rPr>
        <w:t>− art. 6 ust. 1 lit. c RODO w celu przeprowadzenia rekrutacji dzieci oraz zapewnienia im prawidłowej opieki, gdyż jest to niezbędne do wypełnienia obowiązku prawnego ciążącego na Administratorze, który wynika z ustawy z dnia 4 lutego 2011 r. o opiece nad dziećmi do lat 3,</w:t>
      </w:r>
    </w:p>
    <w:p w14:paraId="45284C34" w14:textId="77777777" w:rsidR="00F06B89" w:rsidRDefault="00000000">
      <w:pPr>
        <w:pStyle w:val="Standard"/>
        <w:jc w:val="both"/>
        <w:rPr>
          <w:sz w:val="18"/>
          <w:szCs w:val="18"/>
        </w:rPr>
      </w:pPr>
      <w:r>
        <w:rPr>
          <w:sz w:val="18"/>
          <w:szCs w:val="18"/>
        </w:rPr>
        <w:t>− art. 9 ust. 2 lit. g RODO w celu związanym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360048E6" w14:textId="77777777" w:rsidR="00F06B89" w:rsidRDefault="00000000">
      <w:pPr>
        <w:pStyle w:val="Standard"/>
        <w:jc w:val="both"/>
        <w:rPr>
          <w:sz w:val="18"/>
          <w:szCs w:val="18"/>
        </w:rPr>
      </w:pPr>
      <w:r>
        <w:rPr>
          <w:sz w:val="18"/>
          <w:szCs w:val="18"/>
        </w:rPr>
        <w:t>3. W związku z przetwarzaniem Państwa danych osobowych, przysługują Państwu następujące prawa: prawo dostępu do swoich danych oraz otrzymania ich kopii, prawo do sprostowania (poprawiania) swoich danych osobowych, prawo do ograniczenia przetwarzania danych osobowych. Ponadto przysługuje Państwu prawo do wniesienia skargi do Prezesa Urzędu Ochrony Danych Osobowych, ul. Stawki 2, 00-193 Warszawa), w sytuacji, gdy Państwa uznają, że przetwarzanie danych osobowych narusza przepisy RODO.</w:t>
      </w:r>
    </w:p>
    <w:p w14:paraId="43F96982" w14:textId="77777777" w:rsidR="00F06B89" w:rsidRDefault="00F06B89">
      <w:pPr>
        <w:pStyle w:val="Standard"/>
        <w:jc w:val="both"/>
        <w:rPr>
          <w:sz w:val="18"/>
          <w:szCs w:val="18"/>
        </w:rPr>
      </w:pPr>
    </w:p>
    <w:p w14:paraId="525184C8" w14:textId="77777777" w:rsidR="00F06B89" w:rsidRDefault="00000000">
      <w:pPr>
        <w:pStyle w:val="Standard"/>
        <w:jc w:val="both"/>
        <w:rPr>
          <w:sz w:val="18"/>
          <w:szCs w:val="18"/>
        </w:rPr>
      </w:pPr>
      <w:r>
        <w:rPr>
          <w:sz w:val="18"/>
          <w:szCs w:val="18"/>
        </w:rPr>
        <w:t>Szczegółowe informacje odnośnie przetwarzania danych osobowych znajdują się w Regulaminie organizacyjnym Pierwszego Dziennego Opiekuna w Gminie Bodzechów.</w:t>
      </w:r>
    </w:p>
    <w:p w14:paraId="1C5FBD5B" w14:textId="77777777" w:rsidR="00F06B89" w:rsidRDefault="00F06B89">
      <w:pPr>
        <w:pStyle w:val="Standard"/>
        <w:jc w:val="both"/>
        <w:rPr>
          <w:sz w:val="20"/>
          <w:szCs w:val="20"/>
        </w:rPr>
      </w:pPr>
    </w:p>
    <w:p w14:paraId="1FF01797" w14:textId="77777777" w:rsidR="00F06B89" w:rsidRDefault="00F06B89">
      <w:pPr>
        <w:pStyle w:val="Standard"/>
        <w:jc w:val="right"/>
        <w:rPr>
          <w:sz w:val="20"/>
          <w:szCs w:val="20"/>
        </w:rPr>
      </w:pPr>
    </w:p>
    <w:p w14:paraId="58C5B2ED" w14:textId="77777777" w:rsidR="00F06B89" w:rsidRDefault="00F06B89">
      <w:pPr>
        <w:pStyle w:val="Standard"/>
        <w:jc w:val="right"/>
        <w:rPr>
          <w:sz w:val="20"/>
          <w:szCs w:val="20"/>
        </w:rPr>
      </w:pPr>
    </w:p>
    <w:p w14:paraId="336E1B58" w14:textId="77777777" w:rsidR="00F06B89" w:rsidRDefault="00F06B89">
      <w:pPr>
        <w:pStyle w:val="Standard"/>
        <w:jc w:val="right"/>
        <w:rPr>
          <w:sz w:val="20"/>
          <w:szCs w:val="20"/>
        </w:rPr>
      </w:pPr>
    </w:p>
    <w:p w14:paraId="221BD25E" w14:textId="77777777" w:rsidR="00F06B89" w:rsidRDefault="00F06B89">
      <w:pPr>
        <w:pStyle w:val="Standard"/>
        <w:jc w:val="right"/>
        <w:rPr>
          <w:sz w:val="20"/>
          <w:szCs w:val="20"/>
        </w:rPr>
      </w:pPr>
    </w:p>
    <w:p w14:paraId="206219FF" w14:textId="77777777" w:rsidR="00F06B89" w:rsidRDefault="00F06B89">
      <w:pPr>
        <w:pStyle w:val="Standard"/>
        <w:jc w:val="right"/>
        <w:rPr>
          <w:sz w:val="20"/>
          <w:szCs w:val="20"/>
        </w:rPr>
      </w:pPr>
    </w:p>
    <w:p w14:paraId="6E8C07CD" w14:textId="77777777" w:rsidR="00F06B89" w:rsidRDefault="00F06B89">
      <w:pPr>
        <w:pStyle w:val="Standard"/>
        <w:jc w:val="right"/>
        <w:rPr>
          <w:sz w:val="20"/>
          <w:szCs w:val="20"/>
        </w:rPr>
      </w:pPr>
    </w:p>
    <w:p w14:paraId="348E63BB" w14:textId="77777777" w:rsidR="00F06B89" w:rsidRDefault="00F06B89">
      <w:pPr>
        <w:pStyle w:val="Nagwek1"/>
        <w:rPr>
          <w:b w:val="0"/>
          <w:bCs w:val="0"/>
          <w:sz w:val="20"/>
          <w:szCs w:val="20"/>
        </w:rPr>
      </w:pPr>
    </w:p>
    <w:sectPr w:rsidR="00F06B89">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0DC73" w14:textId="77777777" w:rsidR="00462DDE" w:rsidRDefault="00462DDE">
      <w:r>
        <w:separator/>
      </w:r>
    </w:p>
  </w:endnote>
  <w:endnote w:type="continuationSeparator" w:id="0">
    <w:p w14:paraId="236B0FCD" w14:textId="77777777" w:rsidR="00462DDE" w:rsidRDefault="0046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3FD27" w14:textId="77777777" w:rsidR="00462DDE" w:rsidRDefault="00462DDE">
      <w:r>
        <w:rPr>
          <w:color w:val="000000"/>
        </w:rPr>
        <w:separator/>
      </w:r>
    </w:p>
  </w:footnote>
  <w:footnote w:type="continuationSeparator" w:id="0">
    <w:p w14:paraId="3D94BE53" w14:textId="77777777" w:rsidR="00462DDE" w:rsidRDefault="00462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58C"/>
    <w:multiLevelType w:val="multilevel"/>
    <w:tmpl w:val="CC5EB956"/>
    <w:lvl w:ilvl="0">
      <w:start w:val="16"/>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4A4ADA"/>
    <w:multiLevelType w:val="multilevel"/>
    <w:tmpl w:val="C79892B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4CE13AD"/>
    <w:multiLevelType w:val="multilevel"/>
    <w:tmpl w:val="30CA2C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0ED16C5"/>
    <w:multiLevelType w:val="multilevel"/>
    <w:tmpl w:val="874CF160"/>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4" w15:restartNumberingAfterBreak="0">
    <w:nsid w:val="6836403C"/>
    <w:multiLevelType w:val="multilevel"/>
    <w:tmpl w:val="DBAE4EA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494341191">
    <w:abstractNumId w:val="1"/>
  </w:num>
  <w:num w:numId="2" w16cid:durableId="500631857">
    <w:abstractNumId w:val="4"/>
  </w:num>
  <w:num w:numId="3" w16cid:durableId="1965959404">
    <w:abstractNumId w:val="2"/>
  </w:num>
  <w:num w:numId="4" w16cid:durableId="1719931857">
    <w:abstractNumId w:val="0"/>
  </w:num>
  <w:num w:numId="5" w16cid:durableId="1333797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06B89"/>
    <w:rsid w:val="001B6AFE"/>
    <w:rsid w:val="00462DDE"/>
    <w:rsid w:val="007E030B"/>
    <w:rsid w:val="00F06B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DCA8"/>
  <w15:docId w15:val="{4DE578A0-CA2F-46B3-87F8-CE85402F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Heading"/>
    <w:next w:val="Textbody"/>
    <w:uiPriority w:val="9"/>
    <w:qFormat/>
    <w:pPr>
      <w:outlineLvl w:val="0"/>
    </w:pPr>
    <w:rPr>
      <w:rFonts w:ascii="Times New Roman" w:eastAsia="SimSun" w:hAnsi="Times New Roman"/>
      <w:b/>
      <w:bCs/>
      <w:sz w:val="48"/>
      <w:szCs w:val="48"/>
    </w:rPr>
  </w:style>
  <w:style w:type="paragraph" w:styleId="Nagwek2">
    <w:name w:val="heading 2"/>
    <w:basedOn w:val="Heading"/>
    <w:next w:val="Textbody"/>
    <w:uiPriority w:val="9"/>
    <w:semiHidden/>
    <w:unhideWhenUsed/>
    <w:qFormat/>
    <w:pPr>
      <w:outlineLvl w:val="1"/>
    </w:pPr>
    <w:rPr>
      <w:rFonts w:ascii="Times New Roman" w:eastAsia="SimSun" w:hAnsi="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HorizontalLine">
    <w:name w:val="Horizontal Line"/>
    <w:basedOn w:val="Standard"/>
    <w:next w:val="Textbody"/>
    <w:pPr>
      <w:suppressLineNumbers/>
      <w:spacing w:after="283"/>
    </w:pPr>
    <w:rPr>
      <w:sz w:val="12"/>
      <w:szCs w:val="12"/>
    </w:rPr>
  </w:style>
  <w:style w:type="paragraph" w:customStyle="1" w:styleId="Framecontents">
    <w:name w:val="Frame contents"/>
    <w:basedOn w:val="Textbody"/>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875</Words>
  <Characters>5252</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Mirka</dc:creator>
  <cp:lastModifiedBy>Gminne Centrum Oświaty w Bodzechowie</cp:lastModifiedBy>
  <cp:revision>2</cp:revision>
  <cp:lastPrinted>2026-07-20T07:06:00Z</cp:lastPrinted>
  <dcterms:created xsi:type="dcterms:W3CDTF">2026-07-20T07:21:00Z</dcterms:created>
  <dcterms:modified xsi:type="dcterms:W3CDTF">2026-07-20T07:21:00Z</dcterms:modified>
</cp:coreProperties>
</file>