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EE9" w:rsidRDefault="00427E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</w:t>
      </w:r>
    </w:p>
    <w:p w:rsidR="00427EE9" w:rsidRDefault="00427E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(pieczeń adresowa firmy oferenta)                                                                                         </w:t>
      </w:r>
    </w:p>
    <w:p w:rsidR="00427EE9" w:rsidRDefault="00427EE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</w:t>
      </w:r>
    </w:p>
    <w:p w:rsidR="00427EE9" w:rsidRDefault="00427EE9">
      <w:pPr>
        <w:rPr>
          <w:rFonts w:ascii="Times New Roman" w:hAnsi="Times New Roman" w:cs="Times New Roman"/>
          <w:b/>
          <w:bCs/>
        </w:rPr>
      </w:pPr>
    </w:p>
    <w:p w:rsidR="00427EE9" w:rsidRDefault="00427EE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FORMULARZ  OFERTY</w:t>
      </w:r>
    </w:p>
    <w:p w:rsidR="00427EE9" w:rsidRDefault="00427EE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Odpowiadając na zaproszenie do składania ofert z dnia 16 grudnia 2016 r. którego przedmiotem jest </w:t>
      </w:r>
      <w:r>
        <w:rPr>
          <w:rFonts w:ascii="Times New Roman" w:hAnsi="Times New Roman" w:cs="Times New Roman"/>
          <w:b/>
          <w:bCs/>
        </w:rPr>
        <w:t>„</w:t>
      </w:r>
      <w:r>
        <w:rPr>
          <w:rFonts w:ascii="Times New Roman" w:hAnsi="Times New Roman" w:cs="Times New Roman"/>
          <w:b/>
          <w:bCs/>
          <w:lang w:eastAsia="pl-PL"/>
        </w:rPr>
        <w:t>Monitorowanie obiektów znajdujących się na terenie Zespołu Szkół im. Żołnierzy Armii Krajowej oraz Liceum Ogólnokształcącego nr 1 im. Marii Curie-Skłodowskiej w Makowie Mazowieckim wraz z konserwacją systemu alarmowego oraz ochroną fizyczną</w:t>
      </w:r>
      <w:r>
        <w:rPr>
          <w:rFonts w:ascii="Times New Roman" w:hAnsi="Times New Roman" w:cs="Times New Roman"/>
          <w:b/>
          <w:bCs/>
        </w:rPr>
        <w:t xml:space="preserve">” </w:t>
      </w:r>
      <w:r>
        <w:rPr>
          <w:rFonts w:ascii="Times New Roman" w:hAnsi="Times New Roman" w:cs="Times New Roman"/>
        </w:rPr>
        <w:t>oferujemy cenę za realizację przedmiotu zamówienia ogółem:</w:t>
      </w:r>
    </w:p>
    <w:p w:rsidR="00427EE9" w:rsidRDefault="00427EE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Miesięczny abonament za monitorowanie i konserwację obiektów Liceum Ogólnokształcącego nr 1 im. Marii Curie-Skłodowskiej w Makowie Mazowieckim:</w:t>
      </w:r>
    </w:p>
    <w:p w:rsidR="00427EE9" w:rsidRDefault="00427E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netto: ................................. zł; słownie:.....................................................................................................................................zł</w:t>
      </w:r>
    </w:p>
    <w:p w:rsidR="00427EE9" w:rsidRDefault="00427E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podatek  VAT: ……………....zł; słownie:……………………………………………………………………………………….zł</w:t>
      </w:r>
    </w:p>
    <w:p w:rsidR="00427EE9" w:rsidRDefault="00427E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brutto:...........................zł; słownie:……………………………………………………………………………………… zł</w:t>
      </w:r>
    </w:p>
    <w:p w:rsidR="00427EE9" w:rsidRDefault="00427EE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Miesięczna stawka dozoru fizycznego dla Liceum Ogólnokształcącego nr 1</w:t>
      </w: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 im. Marii Curie-Skłodowskiej w Makowie Mazowieckim:</w:t>
      </w:r>
    </w:p>
    <w:p w:rsidR="00427EE9" w:rsidRDefault="00427E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netto: ................................. zł; słownie:.....................................................................................................................................zł</w:t>
      </w:r>
    </w:p>
    <w:p w:rsidR="00427EE9" w:rsidRDefault="00427E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podatek  VAT: ……………....zł; słownie:……………………………………………………………………………………….zł</w:t>
      </w:r>
    </w:p>
    <w:p w:rsidR="00427EE9" w:rsidRDefault="00427E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brutto:...........................zł; słownie:……………………………………………………………………………………… zł</w:t>
      </w:r>
    </w:p>
    <w:p w:rsidR="00427EE9" w:rsidRDefault="00427EE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Miesięczny abonament za monitorowanie i konserwację obiektów Zespołu Szkół im. Żołnierzy Armii Krajowej  w Makowie Mazowieckim:</w:t>
      </w:r>
    </w:p>
    <w:p w:rsidR="00427EE9" w:rsidRDefault="00427E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netto: ................................. zł; słownie:.....................................................................................................................................zł</w:t>
      </w:r>
    </w:p>
    <w:p w:rsidR="00427EE9" w:rsidRDefault="00427E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podatek  VAT: ……………....zł; słownie:……………………………………………………………………………………….zł</w:t>
      </w:r>
    </w:p>
    <w:p w:rsidR="00427EE9" w:rsidRDefault="00427E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brutto:...........................zł; słownie:……………………………………………………………………………………… zł</w:t>
      </w:r>
    </w:p>
    <w:p w:rsidR="00427EE9" w:rsidRDefault="00427EE9">
      <w:pPr>
        <w:rPr>
          <w:rFonts w:ascii="Times New Roman" w:hAnsi="Times New Roman" w:cs="Times New Roman"/>
        </w:rPr>
      </w:pPr>
    </w:p>
    <w:p w:rsidR="00427EE9" w:rsidRDefault="00427EE9">
      <w:pPr>
        <w:rPr>
          <w:rFonts w:ascii="Times New Roman" w:hAnsi="Times New Roman" w:cs="Times New Roman"/>
        </w:rPr>
      </w:pPr>
    </w:p>
    <w:p w:rsidR="00427EE9" w:rsidRDefault="00427EE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Miesięczna stawka dozoru fizycznego dla Zespołu Szkół im. Żołnierzy Armii Krajowej                w Makowie Mazowieckim:</w:t>
      </w:r>
    </w:p>
    <w:p w:rsidR="00427EE9" w:rsidRDefault="00427E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netto: ................................. zł; słownie:.....................................................................................................................................zł</w:t>
      </w:r>
    </w:p>
    <w:p w:rsidR="00427EE9" w:rsidRDefault="00427E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podatek  VAT: ……………....zł; słownie:……………………………………………………………………………………….zł</w:t>
      </w:r>
    </w:p>
    <w:p w:rsidR="00427EE9" w:rsidRDefault="00427E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brutto:...........................zł; słownie:……………………………………………………………………………………… zł</w:t>
      </w:r>
    </w:p>
    <w:p w:rsidR="00427EE9" w:rsidRDefault="00427EE9">
      <w:p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Oświadczamy, że:</w:t>
      </w:r>
    </w:p>
    <w:p w:rsidR="00427EE9" w:rsidRDefault="00427EE9">
      <w:p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</w:p>
    <w:p w:rsidR="00427EE9" w:rsidRDefault="00427EE9">
      <w:pPr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zdobyliśmy informacje dotyczące realizacji zamówienia oraz przygotowania i złożenia ofert,</w:t>
      </w:r>
    </w:p>
    <w:p w:rsidR="00427EE9" w:rsidRDefault="00427EE9">
      <w:pPr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zapoznaliśmy się z wymogami szczegółowymi i nie wnosimy do nich zastrzeżeń,</w:t>
      </w:r>
    </w:p>
    <w:p w:rsidR="00427EE9" w:rsidRDefault="00427EE9">
      <w:pPr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w cenie oferty zostały uwzględnione wszystkie koszty wykonania zamówienia,</w:t>
      </w:r>
    </w:p>
    <w:p w:rsidR="00427EE9" w:rsidRDefault="00427EE9">
      <w:pPr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zobowiązujemy się do wykonania umowy w terminie wskazanym przez zamawiającego          w zaproszeniu do składania ofert,</w:t>
      </w:r>
    </w:p>
    <w:p w:rsidR="00427EE9" w:rsidRDefault="00427EE9">
      <w:pPr>
        <w:numPr>
          <w:ilvl w:val="1"/>
          <w:numId w:val="6"/>
        </w:numPr>
        <w:spacing w:after="0" w:line="360" w:lineRule="auto"/>
        <w:jc w:val="both"/>
        <w:rPr>
          <w:rFonts w:ascii="Tahoma" w:hAnsi="Tahoma" w:cs="Tahoma"/>
          <w:lang w:eastAsia="pl-PL"/>
        </w:rPr>
      </w:pPr>
      <w:r>
        <w:rPr>
          <w:rFonts w:ascii="Times New Roman" w:hAnsi="Times New Roman" w:cs="Times New Roman"/>
          <w:lang w:eastAsia="pl-PL"/>
        </w:rPr>
        <w:t>w przypadku przyznania nam zamówienia, zobowiązujemy się do zawarcia umowy w miejscu i terminie wskazanym przez zamawiającego.</w:t>
      </w:r>
    </w:p>
    <w:p w:rsidR="00427EE9" w:rsidRDefault="00427EE9">
      <w:pPr>
        <w:spacing w:after="0" w:line="240" w:lineRule="auto"/>
        <w:ind w:left="708"/>
        <w:rPr>
          <w:rFonts w:ascii="Tahoma" w:hAnsi="Tahoma" w:cs="Tahoma"/>
          <w:sz w:val="20"/>
          <w:szCs w:val="20"/>
          <w:lang w:eastAsia="pl-PL"/>
        </w:rPr>
      </w:pPr>
    </w:p>
    <w:p w:rsidR="00427EE9" w:rsidRDefault="00427EE9">
      <w:p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Integralną część oferty stanowią następujące dokumenty:</w:t>
      </w:r>
    </w:p>
    <w:p w:rsidR="00427EE9" w:rsidRDefault="00427EE9">
      <w:pPr>
        <w:numPr>
          <w:ilvl w:val="0"/>
          <w:numId w:val="3"/>
        </w:numPr>
        <w:spacing w:after="0" w:line="360" w:lineRule="auto"/>
        <w:ind w:left="900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.......................................................................................................</w:t>
      </w:r>
    </w:p>
    <w:p w:rsidR="00427EE9" w:rsidRDefault="00427EE9">
      <w:pPr>
        <w:numPr>
          <w:ilvl w:val="0"/>
          <w:numId w:val="3"/>
        </w:numPr>
        <w:spacing w:after="0" w:line="360" w:lineRule="auto"/>
        <w:ind w:left="900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.......................................................................................................</w:t>
      </w:r>
    </w:p>
    <w:p w:rsidR="00427EE9" w:rsidRDefault="00427EE9">
      <w:pPr>
        <w:numPr>
          <w:ilvl w:val="0"/>
          <w:numId w:val="3"/>
        </w:numPr>
        <w:spacing w:after="0" w:line="360" w:lineRule="auto"/>
        <w:ind w:left="900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.......................................................................................................</w:t>
      </w:r>
    </w:p>
    <w:p w:rsidR="00427EE9" w:rsidRDefault="00427EE9">
      <w:p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</w:p>
    <w:p w:rsidR="00427EE9" w:rsidRDefault="00427EE9">
      <w:p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</w:p>
    <w:p w:rsidR="00427EE9" w:rsidRDefault="00427EE9">
      <w:p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Miejscowość …………………….. dnia, ……………..</w:t>
      </w:r>
    </w:p>
    <w:p w:rsidR="00427EE9" w:rsidRDefault="00427EE9">
      <w:p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</w:p>
    <w:p w:rsidR="00427EE9" w:rsidRDefault="00427EE9">
      <w:p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</w:p>
    <w:p w:rsidR="00427EE9" w:rsidRDefault="00427EE9">
      <w:p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 xml:space="preserve">                                                                                  …………………………………………….</w:t>
      </w:r>
    </w:p>
    <w:p w:rsidR="00427EE9" w:rsidRDefault="00427EE9">
      <w:p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 xml:space="preserve">                                                                                                  (imię, nazwisko i podpis </w:t>
      </w:r>
    </w:p>
    <w:p w:rsidR="00427EE9" w:rsidRDefault="00427EE9">
      <w:p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 xml:space="preserve">                                                                                           uprawnionego przedstawiciela Wykonawcy)</w:t>
      </w:r>
    </w:p>
    <w:sectPr w:rsidR="00427EE9" w:rsidSect="00427EE9">
      <w:head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EE9" w:rsidRDefault="00427EE9">
      <w:pPr>
        <w:spacing w:after="0" w:line="240" w:lineRule="auto"/>
      </w:pPr>
      <w:r>
        <w:separator/>
      </w:r>
    </w:p>
  </w:endnote>
  <w:endnote w:type="continuationSeparator" w:id="0">
    <w:p w:rsidR="00427EE9" w:rsidRDefault="00427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EE9" w:rsidRDefault="00427EE9">
      <w:pPr>
        <w:spacing w:after="0" w:line="240" w:lineRule="auto"/>
      </w:pPr>
      <w:r>
        <w:separator/>
      </w:r>
    </w:p>
  </w:footnote>
  <w:footnote w:type="continuationSeparator" w:id="0">
    <w:p w:rsidR="00427EE9" w:rsidRDefault="00427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E9" w:rsidRDefault="00427EE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Załącznik nr 1 do </w:t>
    </w:r>
    <w:r>
      <w:rPr>
        <w:rFonts w:ascii="Times New Roman" w:hAnsi="Times New Roman" w:cs="Times New Roman"/>
        <w:i/>
        <w:iCs/>
      </w:rPr>
      <w:t>Zaproszenia do składania ofert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31D4A"/>
    <w:multiLevelType w:val="hybridMultilevel"/>
    <w:tmpl w:val="29983800"/>
    <w:lvl w:ilvl="0" w:tplc="B89841F8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">
    <w:nsid w:val="174E382F"/>
    <w:multiLevelType w:val="multilevel"/>
    <w:tmpl w:val="57E8E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">
    <w:nsid w:val="41326333"/>
    <w:multiLevelType w:val="hybridMultilevel"/>
    <w:tmpl w:val="2A88175A"/>
    <w:lvl w:ilvl="0" w:tplc="3E1AFEF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  <w:lvl w:ilvl="1" w:tplc="A448DD5A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">
    <w:nsid w:val="649A33F3"/>
    <w:multiLevelType w:val="hybridMultilevel"/>
    <w:tmpl w:val="5A4A27F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>
    <w:nsid w:val="75E52082"/>
    <w:multiLevelType w:val="hybridMultilevel"/>
    <w:tmpl w:val="91142B92"/>
    <w:lvl w:ilvl="0" w:tplc="649E9DA6">
      <w:start w:val="1"/>
      <w:numFmt w:val="lowerLetter"/>
      <w:lvlText w:val="%1)"/>
      <w:legacy w:legacy="1" w:legacySpace="0" w:legacyIndent="283"/>
      <w:lvlJc w:val="left"/>
      <w:pPr>
        <w:ind w:left="1419" w:hanging="283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7EE9"/>
    <w:rsid w:val="00427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 w:cs="Calibri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Calibri"/>
      <w:lang w:eastAsia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87</TotalTime>
  <Pages>2</Pages>
  <Words>545</Words>
  <Characters>3107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User</cp:lastModifiedBy>
  <cp:revision>38</cp:revision>
  <cp:lastPrinted>2016-12-16T07:56:00Z</cp:lastPrinted>
  <dcterms:created xsi:type="dcterms:W3CDTF">2013-12-11T10:16:00Z</dcterms:created>
  <dcterms:modified xsi:type="dcterms:W3CDTF">2016-12-16T07:56:00Z</dcterms:modified>
</cp:coreProperties>
</file>