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A2D0E" w14:textId="77777777" w:rsidR="004E138F" w:rsidRDefault="004E138F" w:rsidP="00E50703">
      <w:pPr>
        <w:spacing w:after="0" w:line="256" w:lineRule="auto"/>
        <w:ind w:right="-1"/>
        <w:jc w:val="right"/>
        <w:rPr>
          <w:rFonts w:asciiTheme="minorHAnsi" w:hAnsiTheme="minorHAnsi" w:cstheme="minorHAnsi"/>
          <w:b/>
          <w:sz w:val="24"/>
          <w:szCs w:val="24"/>
        </w:rPr>
        <w:sectPr w:rsidR="004E138F" w:rsidSect="00EC0ACB">
          <w:headerReference w:type="first" r:id="rId11"/>
          <w:footerReference w:type="first" r:id="rId12"/>
          <w:type w:val="continuous"/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</w:p>
    <w:p w14:paraId="10C0BC58" w14:textId="77777777" w:rsidR="00470E8F" w:rsidRPr="00470E8F" w:rsidRDefault="00470E8F" w:rsidP="00E50703">
      <w:pPr>
        <w:spacing w:after="0" w:line="256" w:lineRule="auto"/>
        <w:ind w:right="-1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1  </w:t>
      </w:r>
    </w:p>
    <w:p w14:paraId="4D0647CC" w14:textId="77777777" w:rsidR="00470E8F" w:rsidRPr="00470E8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  <w:u w:val="single"/>
        </w:rPr>
      </w:pPr>
      <w:r w:rsidRPr="00470E8F">
        <w:rPr>
          <w:rFonts w:asciiTheme="minorHAnsi" w:hAnsiTheme="minorHAnsi" w:cstheme="minorHAnsi"/>
          <w:b/>
          <w:u w:val="single"/>
        </w:rPr>
        <w:t>Zamawiający:</w:t>
      </w:r>
    </w:p>
    <w:p w14:paraId="04FD300F" w14:textId="77777777" w:rsidR="00470E8F" w:rsidRPr="00470E8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  <w:u w:val="single"/>
        </w:rPr>
      </w:pPr>
    </w:p>
    <w:p w14:paraId="002965DA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</w:rPr>
      </w:pPr>
      <w:r w:rsidRPr="0088581F">
        <w:rPr>
          <w:rFonts w:asciiTheme="minorHAnsi" w:hAnsiTheme="minorHAnsi" w:cstheme="minorHAnsi"/>
          <w:b/>
        </w:rPr>
        <w:t xml:space="preserve">Gmina Brańsk </w:t>
      </w:r>
    </w:p>
    <w:p w14:paraId="4F350ABA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</w:rPr>
      </w:pPr>
      <w:r w:rsidRPr="0088581F">
        <w:rPr>
          <w:rFonts w:asciiTheme="minorHAnsi" w:hAnsiTheme="minorHAnsi" w:cstheme="minorHAnsi"/>
        </w:rPr>
        <w:t xml:space="preserve">woj. podlaskie </w:t>
      </w:r>
    </w:p>
    <w:p w14:paraId="40E953B2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</w:rPr>
      </w:pPr>
      <w:r w:rsidRPr="0088581F">
        <w:rPr>
          <w:rFonts w:asciiTheme="minorHAnsi" w:hAnsiTheme="minorHAnsi" w:cstheme="minorHAnsi"/>
        </w:rPr>
        <w:t>ul. Rynek 8, 17-120 Brańsk</w:t>
      </w:r>
    </w:p>
    <w:p w14:paraId="523C9886" w14:textId="77777777" w:rsidR="00470E8F" w:rsidRPr="00470E8F" w:rsidRDefault="00470E8F" w:rsidP="00470E8F">
      <w:pPr>
        <w:spacing w:after="38" w:line="256" w:lineRule="auto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ECC32C7" w14:textId="02A7D062" w:rsidR="00470E8F" w:rsidRPr="001714E9" w:rsidRDefault="00470E8F" w:rsidP="001714E9">
      <w:pPr>
        <w:spacing w:after="38" w:line="256" w:lineRule="auto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t xml:space="preserve"> FORMULARZ OFERTOWY  </w:t>
      </w:r>
    </w:p>
    <w:p w14:paraId="54C479E8" w14:textId="2D869FE4" w:rsidR="00273760" w:rsidRPr="00470E8F" w:rsidRDefault="00ED09AE" w:rsidP="00ED09AE">
      <w:pPr>
        <w:spacing w:after="0"/>
        <w:jc w:val="center"/>
        <w:rPr>
          <w:rFonts w:asciiTheme="minorHAnsi" w:hAnsiTheme="minorHAnsi" w:cstheme="minorHAnsi"/>
        </w:rPr>
      </w:pPr>
      <w:bookmarkStart w:id="0" w:name="_Hlk130538877"/>
      <w:r w:rsidRPr="00ED09AE">
        <w:rPr>
          <w:rFonts w:asciiTheme="minorHAnsi" w:hAnsiTheme="minorHAnsi" w:cstheme="minorHAnsi"/>
          <w:b/>
        </w:rPr>
        <w:t>poprawa dostępności architektonicznej budynku Szkoły Podstawowej im. Jana Pawła II w Holonkach w związku z realizacją projektu „Dostępny samorząd - granty”</w:t>
      </w:r>
    </w:p>
    <w:bookmarkEnd w:id="0"/>
    <w:p w14:paraId="3598C2F2" w14:textId="77777777" w:rsidR="00ED09AE" w:rsidRDefault="00ED09AE" w:rsidP="001714E9">
      <w:pPr>
        <w:spacing w:after="0"/>
        <w:rPr>
          <w:rFonts w:asciiTheme="minorHAnsi" w:hAnsiTheme="minorHAnsi" w:cstheme="minorHAnsi"/>
        </w:rPr>
      </w:pPr>
    </w:p>
    <w:p w14:paraId="2973CCD6" w14:textId="20B0B191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Informacje dotyczące wykonawcy:</w:t>
      </w:r>
    </w:p>
    <w:p w14:paraId="5A85EFD4" w14:textId="6CECA831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Nazwa Wykonawcy/ Nazwisko i imię: ………………………………………………..........................</w:t>
      </w:r>
      <w:r w:rsidR="00207EEC">
        <w:rPr>
          <w:rFonts w:asciiTheme="minorHAnsi" w:hAnsiTheme="minorHAnsi" w:cstheme="minorHAnsi"/>
        </w:rPr>
        <w:t>..........................</w:t>
      </w:r>
    </w:p>
    <w:p w14:paraId="5F4E79CC" w14:textId="0E121CDA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Siedziba:………………………………………………………………………………..…………………………………………………………………………………………………………………………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……………………………………………………………………………………………..</w:t>
      </w:r>
    </w:p>
    <w:p w14:paraId="60A36285" w14:textId="1B906208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nr telefonu: ………………………..…………</w:t>
      </w:r>
      <w:r w:rsidR="00207EEC">
        <w:rPr>
          <w:rFonts w:asciiTheme="minorHAnsi" w:hAnsiTheme="minorHAnsi" w:cstheme="minorHAnsi"/>
        </w:rPr>
        <w:t>……………………..</w:t>
      </w:r>
      <w:r w:rsidRPr="00470E8F">
        <w:rPr>
          <w:rFonts w:asciiTheme="minorHAnsi" w:hAnsiTheme="minorHAnsi" w:cstheme="minorHAnsi"/>
        </w:rPr>
        <w:t>…….. faks: ……………………</w:t>
      </w:r>
      <w:r w:rsidR="00207EEC">
        <w:rPr>
          <w:rFonts w:asciiTheme="minorHAnsi" w:hAnsiTheme="minorHAnsi" w:cstheme="minorHAnsi"/>
        </w:rPr>
        <w:t>……………..</w:t>
      </w:r>
      <w:r w:rsidRPr="00470E8F">
        <w:rPr>
          <w:rFonts w:asciiTheme="minorHAnsi" w:hAnsiTheme="minorHAnsi" w:cstheme="minorHAnsi"/>
        </w:rPr>
        <w:t>………………………</w:t>
      </w:r>
    </w:p>
    <w:p w14:paraId="74C2C25E" w14:textId="2CD3B14A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e-mail: 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4EC5ABC" w14:textId="3957C69E" w:rsidR="00470E8F" w:rsidRPr="001714E9" w:rsidRDefault="00470E8F" w:rsidP="001714E9">
      <w:pPr>
        <w:spacing w:after="5"/>
        <w:ind w:right="-1"/>
        <w:rPr>
          <w:rFonts w:asciiTheme="minorHAnsi" w:hAnsiTheme="minorHAnsi" w:cstheme="minorHAnsi"/>
          <w:b/>
        </w:rPr>
      </w:pPr>
      <w:r w:rsidRPr="00470E8F">
        <w:rPr>
          <w:rFonts w:asciiTheme="minorHAnsi" w:hAnsiTheme="minorHAnsi" w:cstheme="minorHAnsi"/>
        </w:rPr>
        <w:t>W odpowiedzi na zapytanie ofertowe</w:t>
      </w:r>
      <w:r w:rsidRPr="00470E8F">
        <w:rPr>
          <w:rFonts w:asciiTheme="minorHAnsi" w:hAnsiTheme="minorHAnsi" w:cstheme="minorHAnsi"/>
          <w:b/>
        </w:rPr>
        <w:t xml:space="preserve"> </w:t>
      </w:r>
      <w:r w:rsidRPr="00470E8F">
        <w:rPr>
          <w:rFonts w:asciiTheme="minorHAnsi" w:hAnsiTheme="minorHAnsi" w:cstheme="minorHAnsi"/>
        </w:rPr>
        <w:t xml:space="preserve">dotyczące </w:t>
      </w:r>
      <w:r w:rsidR="00273760">
        <w:rPr>
          <w:rFonts w:asciiTheme="minorHAnsi" w:hAnsiTheme="minorHAnsi" w:cstheme="minorHAnsi"/>
        </w:rPr>
        <w:t>wykonania miejsca parkingowego</w:t>
      </w:r>
      <w:r w:rsidR="00207EEC">
        <w:rPr>
          <w:rFonts w:asciiTheme="minorHAnsi" w:hAnsiTheme="minorHAnsi" w:cstheme="minorHAnsi"/>
        </w:rPr>
        <w:t xml:space="preserve"> </w:t>
      </w:r>
      <w:r w:rsidR="00273760">
        <w:rPr>
          <w:rFonts w:asciiTheme="minorHAnsi" w:hAnsiTheme="minorHAnsi" w:cstheme="minorHAnsi"/>
        </w:rPr>
        <w:t xml:space="preserve">oraz dostosowania toalety </w:t>
      </w:r>
      <w:r w:rsidR="00601810">
        <w:rPr>
          <w:rFonts w:asciiTheme="minorHAnsi" w:hAnsiTheme="minorHAnsi" w:cstheme="minorHAnsi"/>
        </w:rPr>
        <w:t>dla</w:t>
      </w:r>
      <w:r w:rsidR="00273760">
        <w:rPr>
          <w:rFonts w:asciiTheme="minorHAnsi" w:hAnsiTheme="minorHAnsi" w:cstheme="minorHAnsi"/>
        </w:rPr>
        <w:t xml:space="preserve"> osób niepełnosprawnych </w:t>
      </w:r>
      <w:r w:rsidRPr="00470E8F">
        <w:rPr>
          <w:rFonts w:asciiTheme="minorHAnsi" w:hAnsiTheme="minorHAnsi" w:cstheme="minorHAnsi"/>
        </w:rPr>
        <w:t>w ramach projektu  „</w:t>
      </w:r>
      <w:r w:rsidR="00207EEC">
        <w:rPr>
          <w:rFonts w:asciiTheme="minorHAnsi" w:hAnsiTheme="minorHAnsi" w:cstheme="minorHAnsi"/>
        </w:rPr>
        <w:t>Dostępny samorząd - granty</w:t>
      </w:r>
      <w:r w:rsidRPr="00470E8F">
        <w:rPr>
          <w:rFonts w:asciiTheme="minorHAnsi" w:hAnsiTheme="minorHAnsi" w:cstheme="minorHAnsi"/>
        </w:rPr>
        <w:t>”</w:t>
      </w:r>
      <w:r w:rsidR="001714E9">
        <w:rPr>
          <w:rFonts w:asciiTheme="minorHAnsi" w:hAnsiTheme="minorHAnsi" w:cstheme="minorHAnsi"/>
          <w:b/>
        </w:rPr>
        <w:t xml:space="preserve"> </w:t>
      </w:r>
      <w:r w:rsidRPr="00470E8F">
        <w:rPr>
          <w:rFonts w:asciiTheme="minorHAnsi" w:hAnsiTheme="minorHAnsi" w:cstheme="minorHAnsi"/>
        </w:rPr>
        <w:t>oferujemy wykonanie przedmiotu zamówienia zgodnie ze szczegółowym opisem przedmiot</w:t>
      </w:r>
      <w:r w:rsidR="00207EEC">
        <w:rPr>
          <w:rFonts w:asciiTheme="minorHAnsi" w:hAnsiTheme="minorHAnsi" w:cstheme="minorHAnsi"/>
        </w:rPr>
        <w:t xml:space="preserve">u </w:t>
      </w:r>
      <w:r w:rsidRPr="00470E8F">
        <w:rPr>
          <w:rFonts w:asciiTheme="minorHAnsi" w:hAnsiTheme="minorHAnsi" w:cstheme="minorHAnsi"/>
        </w:rPr>
        <w:t>zamówienia</w:t>
      </w:r>
      <w:r w:rsidR="00ED09AE">
        <w:rPr>
          <w:rFonts w:asciiTheme="minorHAnsi" w:hAnsiTheme="minorHAnsi" w:cstheme="minorHAnsi"/>
        </w:rPr>
        <w:t xml:space="preserve"> w części</w:t>
      </w:r>
      <w:r w:rsidR="00207EEC">
        <w:rPr>
          <w:rFonts w:asciiTheme="minorHAnsi" w:hAnsiTheme="minorHAnsi" w:cstheme="minorHAnsi"/>
        </w:rPr>
        <w:t>:</w:t>
      </w:r>
    </w:p>
    <w:p w14:paraId="72F07835" w14:textId="77777777" w:rsidR="00207EEC" w:rsidRPr="00470E8F" w:rsidRDefault="00207EEC" w:rsidP="00207EEC">
      <w:pPr>
        <w:spacing w:after="0"/>
        <w:ind w:right="-1"/>
        <w:rPr>
          <w:rFonts w:asciiTheme="minorHAnsi" w:hAnsiTheme="minorHAnsi" w:cstheme="minorHAnsi"/>
          <w:b/>
        </w:rPr>
      </w:pPr>
    </w:p>
    <w:p w14:paraId="4A76279A" w14:textId="38480B0D" w:rsidR="00ED09AE" w:rsidRPr="00ED09AE" w:rsidRDefault="00ED09AE" w:rsidP="00ED09AE">
      <w:pPr>
        <w:pStyle w:val="Akapitzlist"/>
        <w:numPr>
          <w:ilvl w:val="1"/>
          <w:numId w:val="6"/>
        </w:numPr>
        <w:tabs>
          <w:tab w:val="clear" w:pos="1440"/>
          <w:tab w:val="num" w:pos="284"/>
        </w:tabs>
        <w:spacing w:after="5" w:line="360" w:lineRule="auto"/>
        <w:ind w:right="-1" w:hanging="1440"/>
        <w:rPr>
          <w:rFonts w:asciiTheme="minorHAnsi" w:hAnsiTheme="minorHAnsi" w:cstheme="minorHAnsi"/>
          <w:b/>
          <w:bCs/>
          <w:u w:val="single"/>
        </w:rPr>
      </w:pPr>
      <w:r w:rsidRPr="00ED09AE">
        <w:rPr>
          <w:rFonts w:asciiTheme="minorHAnsi" w:hAnsiTheme="minorHAnsi" w:cstheme="minorHAnsi"/>
          <w:b/>
          <w:bCs/>
          <w:u w:val="single"/>
        </w:rPr>
        <w:t>Wykonanie miejsca parkingowego z jego oznaczeniami</w:t>
      </w:r>
    </w:p>
    <w:p w14:paraId="03EC8D09" w14:textId="77777777" w:rsidR="00ED09AE" w:rsidRPr="00ED09AE" w:rsidRDefault="00ED09AE" w:rsidP="00ED09AE">
      <w:pPr>
        <w:spacing w:after="5" w:line="36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Cena oferty netto /bez podatku VAT/:........................… Należny podatek VAT: ......................................</w:t>
      </w:r>
    </w:p>
    <w:p w14:paraId="24EB3BC8" w14:textId="77777777" w:rsidR="00ED09AE" w:rsidRPr="00ED09AE" w:rsidRDefault="00ED09AE" w:rsidP="00ED09AE">
      <w:pPr>
        <w:spacing w:after="5" w:line="36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Cena oferty brutto /z podatkiem VAT/:.......................... Słownie:...........................................................</w:t>
      </w:r>
    </w:p>
    <w:p w14:paraId="289268EF" w14:textId="6F613342" w:rsidR="00ED09AE" w:rsidRPr="00ED09AE" w:rsidRDefault="00ED09AE" w:rsidP="00ED09AE">
      <w:pPr>
        <w:spacing w:after="5" w:line="36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Okres udzielonej gwarancji: ……………………………</w:t>
      </w:r>
    </w:p>
    <w:p w14:paraId="0C6AEB67" w14:textId="57938360" w:rsidR="004E138F" w:rsidRPr="002137B4" w:rsidRDefault="00ED09AE" w:rsidP="002137B4">
      <w:pPr>
        <w:pStyle w:val="Akapitzlist"/>
        <w:numPr>
          <w:ilvl w:val="1"/>
          <w:numId w:val="6"/>
        </w:numPr>
        <w:tabs>
          <w:tab w:val="clear" w:pos="1440"/>
          <w:tab w:val="num" w:pos="284"/>
        </w:tabs>
        <w:spacing w:after="5" w:line="480" w:lineRule="auto"/>
        <w:ind w:right="-1" w:hanging="1440"/>
        <w:rPr>
          <w:rFonts w:asciiTheme="minorHAnsi" w:hAnsiTheme="minorHAnsi" w:cstheme="minorHAnsi"/>
          <w:b/>
          <w:bCs/>
          <w:u w:val="single"/>
        </w:rPr>
      </w:pPr>
      <w:r w:rsidRPr="002137B4">
        <w:rPr>
          <w:rFonts w:asciiTheme="minorHAnsi" w:hAnsiTheme="minorHAnsi" w:cstheme="minorHAnsi"/>
          <w:b/>
          <w:bCs/>
          <w:u w:val="single"/>
        </w:rPr>
        <w:t>Dostosowania toalety do potrzeb osób niepełnosprawnych.</w:t>
      </w:r>
    </w:p>
    <w:p w14:paraId="3B53EA75" w14:textId="77777777" w:rsidR="00ED09AE" w:rsidRPr="00ED09AE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Cena oferty netto /bez podatku VAT/:........................… Należny podatek VAT: ......................................</w:t>
      </w:r>
    </w:p>
    <w:p w14:paraId="1D566ED6" w14:textId="77777777" w:rsidR="00ED09AE" w:rsidRPr="00ED09AE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Cena oferty brutto /z podatkiem VAT/:.......................... Słownie:...........................................................</w:t>
      </w:r>
    </w:p>
    <w:p w14:paraId="64660208" w14:textId="17E6C38A" w:rsidR="00ED09AE" w:rsidRPr="00ED09AE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Okres udzielonej gwarancji: ……………………………</w:t>
      </w:r>
    </w:p>
    <w:p w14:paraId="39F80494" w14:textId="77777777" w:rsidR="001714E9" w:rsidRDefault="001714E9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p w14:paraId="11FA31CC" w14:textId="77777777" w:rsidR="002137B4" w:rsidRDefault="002137B4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p w14:paraId="47554612" w14:textId="77777777" w:rsidR="002137B4" w:rsidRDefault="002137B4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p w14:paraId="70533F96" w14:textId="77777777" w:rsidR="002137B4" w:rsidRPr="00470E8F" w:rsidRDefault="002137B4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tbl>
      <w:tblPr>
        <w:tblStyle w:val="Tabela-Siatka"/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5216"/>
        <w:gridCol w:w="1276"/>
        <w:gridCol w:w="1417"/>
        <w:gridCol w:w="1418"/>
      </w:tblGrid>
      <w:tr w:rsidR="00470E8F" w:rsidRPr="00470E8F" w14:paraId="3B518EC0" w14:textId="77777777" w:rsidTr="00273969">
        <w:trPr>
          <w:trHeight w:val="454"/>
        </w:trPr>
        <w:tc>
          <w:tcPr>
            <w:tcW w:w="710" w:type="dxa"/>
            <w:shd w:val="clear" w:color="auto" w:fill="E7E6E6" w:themeFill="background2"/>
          </w:tcPr>
          <w:p w14:paraId="468935DE" w14:textId="75B1E6D3" w:rsidR="00470E8F" w:rsidRPr="00470E8F" w:rsidRDefault="00273969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lastRenderedPageBreak/>
              <w:t>Część</w:t>
            </w:r>
          </w:p>
        </w:tc>
        <w:tc>
          <w:tcPr>
            <w:tcW w:w="5216" w:type="dxa"/>
            <w:shd w:val="clear" w:color="auto" w:fill="E7E6E6" w:themeFill="background2"/>
          </w:tcPr>
          <w:p w14:paraId="18E45F7D" w14:textId="4268160F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Nazwa i </w:t>
            </w:r>
            <w:r w:rsidR="00273969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szczegółowy </w:t>
            </w: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opis przedmiotu zamówienia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C301016" w14:textId="77777777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E5CF05" w14:textId="7B11E34B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Cena </w:t>
            </w:r>
            <w:r w:rsidR="00F5622E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netto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D43C10B" w14:textId="58859EE8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Wartość</w:t>
            </w:r>
            <w:r w:rsidR="00F5622E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 brutto</w:t>
            </w:r>
          </w:p>
        </w:tc>
      </w:tr>
      <w:tr w:rsidR="00273760" w:rsidRPr="00470E8F" w14:paraId="055B2517" w14:textId="77777777" w:rsidTr="00273969">
        <w:trPr>
          <w:trHeight w:val="515"/>
        </w:trPr>
        <w:tc>
          <w:tcPr>
            <w:tcW w:w="710" w:type="dxa"/>
          </w:tcPr>
          <w:p w14:paraId="55ACFCD9" w14:textId="4814558A" w:rsidR="00273760" w:rsidRPr="00470E8F" w:rsidRDefault="002137B4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216" w:type="dxa"/>
          </w:tcPr>
          <w:p w14:paraId="7E01DF75" w14:textId="1780327E" w:rsidR="00273760" w:rsidRPr="00273760" w:rsidRDefault="00273760" w:rsidP="00273760">
            <w:pPr>
              <w:spacing w:after="10" w:line="266" w:lineRule="auto"/>
              <w:jc w:val="both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273760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Budowa miejsca parkingowego dla osób niepełnosprawnych </w:t>
            </w:r>
          </w:p>
          <w:p w14:paraId="15D9B133" w14:textId="77777777" w:rsidR="00273760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664A9B53" w14:textId="77777777" w:rsidR="00F5622E" w:rsidRDefault="00F5622E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686CE666" w14:textId="5B6FACF2" w:rsidR="00F5622E" w:rsidRDefault="00F5622E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4CFC187" w14:textId="226AEBF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1</w:t>
            </w:r>
            <w:r w:rsidR="00650ECF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 komplet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403628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76A5567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73760" w:rsidRPr="00470E8F" w14:paraId="592EBCBC" w14:textId="77777777" w:rsidTr="00273969">
        <w:trPr>
          <w:trHeight w:val="515"/>
        </w:trPr>
        <w:tc>
          <w:tcPr>
            <w:tcW w:w="710" w:type="dxa"/>
          </w:tcPr>
          <w:p w14:paraId="12086814" w14:textId="77F954EB" w:rsidR="00273760" w:rsidRPr="00470E8F" w:rsidRDefault="002137B4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216" w:type="dxa"/>
          </w:tcPr>
          <w:p w14:paraId="4252060A" w14:textId="4B6BC63D" w:rsidR="00F5622E" w:rsidRDefault="00273760" w:rsidP="00F56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Dostosowanie toalety do potrzeb osób niepełnosprawnych </w:t>
            </w:r>
            <w:r w:rsidR="00601810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br/>
            </w:r>
            <w:r w:rsidR="00601810" w:rsidRPr="00601810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(proszę wymienić modele ofertowanych sanitariatów oraz glazury)</w:t>
            </w:r>
          </w:p>
          <w:p w14:paraId="41B0721D" w14:textId="77777777" w:rsidR="00273760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62EA2703" w14:textId="77777777" w:rsidR="00F5622E" w:rsidRDefault="00F5622E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678D7711" w14:textId="291698A1" w:rsidR="00F5622E" w:rsidRDefault="00F5622E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91DC308" w14:textId="586821FA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1</w:t>
            </w:r>
            <w:r w:rsidR="00650ECF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 komplet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5CFED69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4D3B760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6B8A51E4" w14:textId="77777777" w:rsidR="00470E8F" w:rsidRPr="00470E8F" w:rsidRDefault="00470E8F" w:rsidP="00470E8F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6513"/>
      </w:tblGrid>
      <w:tr w:rsidR="00470E8F" w:rsidRPr="00470E8F" w14:paraId="0EA8CA9A" w14:textId="77777777" w:rsidTr="001714E9">
        <w:trPr>
          <w:trHeight w:val="433"/>
        </w:trPr>
        <w:tc>
          <w:tcPr>
            <w:tcW w:w="1985" w:type="dxa"/>
            <w:vMerge w:val="restart"/>
          </w:tcPr>
          <w:p w14:paraId="34749A81" w14:textId="77777777" w:rsidR="00470E8F" w:rsidRPr="00470E8F" w:rsidRDefault="00470E8F" w:rsidP="00470E8F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70E8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Łączna cena </w:t>
            </w:r>
            <w:r w:rsidRPr="00470E8F">
              <w:rPr>
                <w:rFonts w:asciiTheme="minorHAnsi" w:hAnsiTheme="minorHAnsi" w:cstheme="minorHAnsi"/>
                <w:b/>
                <w:sz w:val="28"/>
                <w:szCs w:val="28"/>
              </w:rPr>
              <w:br/>
              <w:t>całej oferty</w:t>
            </w:r>
          </w:p>
        </w:tc>
        <w:tc>
          <w:tcPr>
            <w:tcW w:w="6513" w:type="dxa"/>
          </w:tcPr>
          <w:p w14:paraId="66A9798C" w14:textId="7AD4644C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0E8F">
              <w:rPr>
                <w:rFonts w:asciiTheme="minorHAnsi" w:hAnsiTheme="minorHAnsi" w:cstheme="minorHAnsi"/>
                <w:b/>
                <w:sz w:val="24"/>
                <w:szCs w:val="24"/>
              </w:rPr>
              <w:t>Kwota:</w:t>
            </w:r>
          </w:p>
        </w:tc>
      </w:tr>
      <w:tr w:rsidR="00470E8F" w:rsidRPr="00470E8F" w14:paraId="28B4F723" w14:textId="77777777" w:rsidTr="001714E9">
        <w:trPr>
          <w:trHeight w:val="412"/>
        </w:trPr>
        <w:tc>
          <w:tcPr>
            <w:tcW w:w="1985" w:type="dxa"/>
            <w:vMerge/>
          </w:tcPr>
          <w:p w14:paraId="7C712825" w14:textId="77777777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513" w:type="dxa"/>
          </w:tcPr>
          <w:p w14:paraId="4729C69B" w14:textId="4118C333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0E8F">
              <w:rPr>
                <w:rFonts w:asciiTheme="minorHAnsi" w:hAnsiTheme="minorHAnsi" w:cstheme="minorHAnsi"/>
                <w:b/>
                <w:sz w:val="24"/>
                <w:szCs w:val="24"/>
              </w:rPr>
              <w:t>Słownie:</w:t>
            </w:r>
          </w:p>
        </w:tc>
      </w:tr>
    </w:tbl>
    <w:p w14:paraId="18BC178C" w14:textId="77777777" w:rsidR="004E138F" w:rsidRDefault="004E13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</w:p>
    <w:p w14:paraId="74747CC8" w14:textId="5C206A51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1. Oferuję wykonanie przedmiotu zamówienia – </w:t>
      </w:r>
      <w:r w:rsidR="00273969" w:rsidRPr="00273969">
        <w:rPr>
          <w:rFonts w:asciiTheme="minorHAnsi" w:hAnsiTheme="minorHAnsi" w:cstheme="minorHAnsi"/>
        </w:rPr>
        <w:t>poprawa dostępności architektonicznej budynku Szkoły Podstawowej im. Jana Pawła II w Holonkach w związku z realizacją projektu „Dostępny samorząd - granty”</w:t>
      </w:r>
      <w:r w:rsidR="00273969">
        <w:rPr>
          <w:rFonts w:asciiTheme="minorHAnsi" w:hAnsiTheme="minorHAnsi" w:cstheme="minorHAnsi"/>
        </w:rPr>
        <w:t>.</w:t>
      </w:r>
    </w:p>
    <w:p w14:paraId="33E3E889" w14:textId="77777777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2. Oświadczam, że zdobyliśmy niezbędne informacje do przygotowania oferty.</w:t>
      </w:r>
    </w:p>
    <w:p w14:paraId="495CAE8E" w14:textId="77777777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3. Wyrażam zgodę na warunki płatności określone w zapytaniu ofertowym.</w:t>
      </w:r>
    </w:p>
    <w:p w14:paraId="03A14ED0" w14:textId="77777777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4. Oświadczam, że zapoznałem się z wzorem umowy i zobowiązuję się w przypadku wyboru niniejszej oferty do zawarcia umowy w terminie i miejscu wskazanym przez zamawiającego.</w:t>
      </w:r>
    </w:p>
    <w:p w14:paraId="5AEBBCBF" w14:textId="77777777" w:rsidR="00480DBC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5. Oświadczam, że zobowiązuję się dostarczyć przedmiot umowy zgodny z zapytaniem ofertowym.</w:t>
      </w:r>
    </w:p>
    <w:p w14:paraId="5E593124" w14:textId="5F341E18" w:rsidR="00470E8F" w:rsidRPr="00470E8F" w:rsidRDefault="00480DBC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>
        <w:rPr>
          <w:rFonts w:cstheme="minorHAnsi"/>
          <w:lang w:eastAsia="pl-PL"/>
        </w:rPr>
        <w:t>6. O</w:t>
      </w:r>
      <w:r w:rsidRPr="008050FC">
        <w:rPr>
          <w:rFonts w:cstheme="minorHAnsi"/>
          <w:lang w:eastAsia="pl-PL"/>
        </w:rPr>
        <w:t>świadcza</w:t>
      </w:r>
      <w:r>
        <w:rPr>
          <w:rFonts w:cstheme="minorHAnsi"/>
          <w:lang w:eastAsia="pl-PL"/>
        </w:rPr>
        <w:t>m,</w:t>
      </w:r>
      <w:r w:rsidRPr="008050FC">
        <w:rPr>
          <w:rFonts w:cstheme="minorHAnsi"/>
          <w:lang w:eastAsia="pl-PL"/>
        </w:rPr>
        <w:t xml:space="preserve"> że posiada</w:t>
      </w:r>
      <w:r>
        <w:rPr>
          <w:rFonts w:cstheme="minorHAnsi"/>
          <w:lang w:eastAsia="pl-PL"/>
        </w:rPr>
        <w:t>m</w:t>
      </w:r>
      <w:r w:rsidRPr="008050FC">
        <w:rPr>
          <w:rFonts w:cstheme="minorHAnsi"/>
          <w:lang w:eastAsia="pl-PL"/>
        </w:rPr>
        <w:t xml:space="preserve"> wszelkie wymagane przepisami prawa uprawnienia, licencje</w:t>
      </w:r>
      <w:r w:rsidRPr="008050FC">
        <w:rPr>
          <w:rFonts w:cstheme="minorHAnsi"/>
          <w:lang w:eastAsia="pl-PL"/>
        </w:rPr>
        <w:br/>
        <w:t>oraz pozwolenia do wykonania przedmiotu zamówienia, jeżeli odrębne przepisy nakładają</w:t>
      </w:r>
      <w:r w:rsidRPr="008050FC">
        <w:rPr>
          <w:rFonts w:cstheme="minorHAnsi"/>
          <w:lang w:eastAsia="pl-PL"/>
        </w:rPr>
        <w:br/>
        <w:t>obowiązek posiadania takich uprawnień.</w:t>
      </w:r>
    </w:p>
    <w:p w14:paraId="148D4A10" w14:textId="77777777" w:rsidR="008737CC" w:rsidRDefault="008737CC" w:rsidP="00470E8F">
      <w:pPr>
        <w:spacing w:after="0" w:line="256" w:lineRule="auto"/>
        <w:ind w:right="-1"/>
        <w:rPr>
          <w:rFonts w:asciiTheme="minorHAnsi" w:hAnsiTheme="minorHAnsi" w:cstheme="minorHAnsi"/>
        </w:rPr>
      </w:pPr>
    </w:p>
    <w:p w14:paraId="1EBF1908" w14:textId="18F89C35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Uwagi:…………………………………………………………………………………………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……………………………………………………..</w:t>
      </w:r>
    </w:p>
    <w:p w14:paraId="2430116A" w14:textId="1AA9E54A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</w:t>
      </w:r>
    </w:p>
    <w:p w14:paraId="6318CA40" w14:textId="35E1B023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</w:t>
      </w:r>
    </w:p>
    <w:p w14:paraId="4913E2AD" w14:textId="463A3CF3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…………………………………………………………………………………………………...</w:t>
      </w:r>
      <w:r w:rsidR="00207EEC">
        <w:rPr>
          <w:rFonts w:asciiTheme="minorHAnsi" w:hAnsiTheme="minorHAnsi" w:cstheme="minorHAnsi"/>
        </w:rPr>
        <w:t>.........................................................</w:t>
      </w:r>
    </w:p>
    <w:p w14:paraId="1AEBD021" w14:textId="77777777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  <w:sz w:val="24"/>
          <w:szCs w:val="24"/>
        </w:rPr>
      </w:pPr>
    </w:p>
    <w:p w14:paraId="639C4E30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t xml:space="preserve">  </w:t>
      </w:r>
    </w:p>
    <w:p w14:paraId="7E707D39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b/>
          <w:sz w:val="24"/>
          <w:szCs w:val="24"/>
        </w:rPr>
      </w:pPr>
    </w:p>
    <w:p w14:paraId="3C80E23A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sz w:val="24"/>
          <w:szCs w:val="24"/>
        </w:rPr>
      </w:pPr>
    </w:p>
    <w:p w14:paraId="3773A1EA" w14:textId="77777777" w:rsidR="00470E8F" w:rsidRPr="00470E8F" w:rsidRDefault="00470E8F" w:rsidP="00470E8F">
      <w:pPr>
        <w:tabs>
          <w:tab w:val="center" w:pos="1592"/>
          <w:tab w:val="center" w:pos="6392"/>
        </w:tabs>
        <w:spacing w:after="4"/>
        <w:ind w:right="-1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sz w:val="24"/>
          <w:szCs w:val="24"/>
        </w:rPr>
        <w:tab/>
        <w:t xml:space="preserve">................................................. </w:t>
      </w:r>
      <w:r w:rsidRPr="00470E8F">
        <w:rPr>
          <w:rFonts w:asciiTheme="minorHAnsi" w:hAnsiTheme="minorHAnsi" w:cstheme="minorHAnsi"/>
          <w:sz w:val="24"/>
          <w:szCs w:val="24"/>
        </w:rPr>
        <w:tab/>
        <w:t xml:space="preserve">............................................................................................. </w:t>
      </w:r>
    </w:p>
    <w:p w14:paraId="6A17557D" w14:textId="77777777" w:rsidR="00470E8F" w:rsidRPr="00470E8F" w:rsidRDefault="00470E8F" w:rsidP="00470E8F">
      <w:pPr>
        <w:tabs>
          <w:tab w:val="center" w:pos="1590"/>
          <w:tab w:val="center" w:pos="6392"/>
        </w:tabs>
        <w:spacing w:after="4"/>
        <w:ind w:right="-1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24"/>
          <w:szCs w:val="24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 xml:space="preserve">miejscowość, data </w:t>
      </w:r>
      <w:r w:rsidRPr="00470E8F">
        <w:rPr>
          <w:rFonts w:asciiTheme="minorHAnsi" w:hAnsiTheme="minorHAnsi" w:cstheme="minorHAnsi"/>
          <w:sz w:val="16"/>
          <w:szCs w:val="16"/>
        </w:rPr>
        <w:tab/>
        <w:t xml:space="preserve">pieczęć i podpisy osoby/osób upoważnionych  </w:t>
      </w:r>
    </w:p>
    <w:p w14:paraId="1C378131" w14:textId="77777777" w:rsidR="00470E8F" w:rsidRPr="00470E8F" w:rsidRDefault="00470E8F" w:rsidP="00470E8F">
      <w:pPr>
        <w:spacing w:after="4"/>
        <w:ind w:left="5099" w:right="-1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16"/>
          <w:szCs w:val="16"/>
        </w:rPr>
        <w:t xml:space="preserve">do reprezentowania wykonawcy </w:t>
      </w:r>
    </w:p>
    <w:p w14:paraId="1863F40B" w14:textId="77777777" w:rsidR="00470E8F" w:rsidRPr="00470E8F" w:rsidRDefault="00470E8F" w:rsidP="00470E8F">
      <w:pPr>
        <w:spacing w:after="0" w:line="256" w:lineRule="auto"/>
        <w:ind w:left="3399" w:right="-1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D960929" w14:textId="77777777" w:rsidR="00470E8F" w:rsidRPr="00470E8F" w:rsidRDefault="00470E8F" w:rsidP="00470E8F">
      <w:pPr>
        <w:rPr>
          <w:rFonts w:asciiTheme="minorHAnsi" w:hAnsiTheme="minorHAnsi" w:cstheme="minorHAnsi"/>
        </w:rPr>
      </w:pPr>
    </w:p>
    <w:p w14:paraId="3A4F2BDB" w14:textId="77777777" w:rsidR="004E138F" w:rsidRDefault="004E138F" w:rsidP="00470E8F">
      <w:pPr>
        <w:tabs>
          <w:tab w:val="left" w:pos="567"/>
        </w:tabs>
        <w:spacing w:after="0" w:line="259" w:lineRule="auto"/>
        <w:ind w:right="-1"/>
        <w:rPr>
          <w:rFonts w:asciiTheme="minorHAnsi" w:hAnsiTheme="minorHAnsi" w:cstheme="minorHAnsi"/>
          <w:sz w:val="24"/>
          <w:szCs w:val="24"/>
        </w:rPr>
        <w:sectPr w:rsidR="004E138F" w:rsidSect="004E138F"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</w:p>
    <w:p w14:paraId="1C995B24" w14:textId="77777777" w:rsidR="00470E8F" w:rsidRPr="00470E8F" w:rsidRDefault="00470E8F" w:rsidP="00470E8F">
      <w:pPr>
        <w:spacing w:after="0" w:line="259" w:lineRule="auto"/>
        <w:ind w:right="-1"/>
        <w:jc w:val="right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2  </w:t>
      </w:r>
    </w:p>
    <w:p w14:paraId="424A2588" w14:textId="4FA89A91" w:rsidR="00470E8F" w:rsidRPr="00470E8F" w:rsidRDefault="00470E8F" w:rsidP="00EC0ACB">
      <w:pPr>
        <w:spacing w:after="0" w:line="259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</w:p>
    <w:p w14:paraId="318EA7C0" w14:textId="123E894A" w:rsidR="00470E8F" w:rsidRPr="00470E8F" w:rsidRDefault="00470E8F" w:rsidP="00EC0ACB">
      <w:pPr>
        <w:spacing w:before="1080" w:after="0"/>
        <w:ind w:right="-1"/>
        <w:contextualSpacing/>
        <w:jc w:val="center"/>
        <w:outlineLvl w:val="0"/>
        <w:rPr>
          <w:rFonts w:asciiTheme="minorHAnsi" w:hAnsiTheme="minorHAnsi" w:cstheme="minorHAnsi"/>
          <w:b/>
          <w:bCs/>
          <w:color w:val="53565A"/>
          <w:sz w:val="24"/>
          <w:szCs w:val="24"/>
        </w:rPr>
      </w:pPr>
      <w:r w:rsidRPr="00470E8F">
        <w:rPr>
          <w:rFonts w:asciiTheme="minorHAnsi" w:hAnsiTheme="minorHAnsi" w:cstheme="minorHAnsi"/>
          <w:b/>
          <w:bCs/>
          <w:color w:val="53565A"/>
          <w:sz w:val="24"/>
          <w:szCs w:val="24"/>
        </w:rPr>
        <w:t>OŚWIADCZENIE</w:t>
      </w:r>
    </w:p>
    <w:p w14:paraId="48C64651" w14:textId="77777777" w:rsidR="00470E8F" w:rsidRPr="00470E8F" w:rsidRDefault="00470E8F" w:rsidP="00470E8F">
      <w:pPr>
        <w:spacing w:after="0" w:line="259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9204AA" w14:textId="2520D081" w:rsidR="00470E8F" w:rsidRPr="00470E8F" w:rsidRDefault="00470E8F" w:rsidP="00207EEC">
      <w:pPr>
        <w:spacing w:after="0"/>
        <w:jc w:val="center"/>
        <w:rPr>
          <w:rFonts w:asciiTheme="minorHAnsi" w:hAnsiTheme="minorHAnsi" w:cstheme="minorHAnsi"/>
          <w:b/>
        </w:rPr>
      </w:pPr>
      <w:r w:rsidRPr="00470E8F">
        <w:rPr>
          <w:rFonts w:asciiTheme="minorHAnsi" w:hAnsiTheme="minorHAnsi" w:cstheme="minorHAnsi"/>
        </w:rPr>
        <w:t xml:space="preserve">Oświadczam, że w dniu złożenia oferty </w:t>
      </w:r>
      <w:r w:rsidRPr="00470E8F">
        <w:rPr>
          <w:rFonts w:asciiTheme="minorHAnsi" w:hAnsiTheme="minorHAnsi" w:cstheme="minorHAnsi"/>
          <w:b/>
        </w:rPr>
        <w:t xml:space="preserve">na </w:t>
      </w:r>
      <w:r w:rsidR="00273969" w:rsidRPr="00273969">
        <w:rPr>
          <w:rFonts w:asciiTheme="minorHAnsi" w:hAnsiTheme="minorHAnsi" w:cstheme="minorHAnsi"/>
          <w:b/>
        </w:rPr>
        <w:t>popraw</w:t>
      </w:r>
      <w:r w:rsidR="00273969">
        <w:rPr>
          <w:rFonts w:asciiTheme="minorHAnsi" w:hAnsiTheme="minorHAnsi" w:cstheme="minorHAnsi"/>
          <w:b/>
        </w:rPr>
        <w:t>ę</w:t>
      </w:r>
      <w:r w:rsidR="00273969" w:rsidRPr="00273969">
        <w:rPr>
          <w:rFonts w:asciiTheme="minorHAnsi" w:hAnsiTheme="minorHAnsi" w:cstheme="minorHAnsi"/>
          <w:b/>
        </w:rPr>
        <w:t xml:space="preserve"> dostępności architektonicznej budynku Szkoły Podstawowej im. Jana Pawła II w Holonkach w związku z realizacją projektu „Dostępny samorząd - granty”</w:t>
      </w:r>
    </w:p>
    <w:p w14:paraId="7EC9CCFD" w14:textId="77777777" w:rsidR="00470E8F" w:rsidRPr="00470E8F" w:rsidRDefault="00470E8F" w:rsidP="00470E8F">
      <w:pPr>
        <w:spacing w:after="0"/>
        <w:rPr>
          <w:rFonts w:asciiTheme="minorHAnsi" w:hAnsiTheme="minorHAnsi" w:cstheme="minorHAnsi"/>
        </w:rPr>
      </w:pPr>
    </w:p>
    <w:p w14:paraId="46930148" w14:textId="0038399C" w:rsidR="00470E8F" w:rsidRPr="00470E8F" w:rsidRDefault="00470E8F" w:rsidP="00207EEC">
      <w:pPr>
        <w:ind w:left="-5"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nie jestem powiązany osobowo lub kapitałowo z Gminą Brańsk. Przez powiązania kapitałowe lub osobowe rozumie się wzajemne powiązania między Zamawiającym (Gminą Brańsk)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10A4F7EF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uczestniczeniu w spółce jako wspólnik spółki cywilnej lub spółki osobowej; </w:t>
      </w:r>
    </w:p>
    <w:p w14:paraId="23C837F6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posiadaniu co najmniej 10% udziałów lub akcji; </w:t>
      </w:r>
    </w:p>
    <w:p w14:paraId="53178B51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pełnieniu funkcji członka organu nadzorczego lub zarządzającego, prokurenta, pełnomocnika; </w:t>
      </w:r>
    </w:p>
    <w:p w14:paraId="686B7E88" w14:textId="1043101F" w:rsidR="00470E8F" w:rsidRPr="004A7D45" w:rsidRDefault="00470E8F" w:rsidP="004A7D45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7EE2177F" w14:textId="77777777" w:rsidR="00470E8F" w:rsidRPr="00470E8F" w:rsidRDefault="00470E8F" w:rsidP="00470E8F">
      <w:pPr>
        <w:spacing w:after="0" w:line="259" w:lineRule="auto"/>
        <w:ind w:right="-1"/>
        <w:rPr>
          <w:rFonts w:asciiTheme="minorHAnsi" w:hAnsiTheme="minorHAnsi" w:cstheme="minorHAnsi"/>
        </w:rPr>
      </w:pPr>
    </w:p>
    <w:p w14:paraId="42AC5926" w14:textId="77777777" w:rsidR="00470E8F" w:rsidRPr="00470E8F" w:rsidRDefault="00470E8F" w:rsidP="00470E8F">
      <w:pPr>
        <w:spacing w:after="0" w:line="259" w:lineRule="auto"/>
        <w:ind w:right="-1"/>
        <w:rPr>
          <w:rFonts w:asciiTheme="minorHAnsi" w:hAnsiTheme="minorHAnsi" w:cstheme="minorHAnsi"/>
        </w:rPr>
      </w:pPr>
    </w:p>
    <w:p w14:paraId="68E4E3F0" w14:textId="77777777" w:rsidR="00470E8F" w:rsidRPr="00470E8F" w:rsidRDefault="00470E8F" w:rsidP="00470E8F">
      <w:pPr>
        <w:spacing w:after="4" w:line="249" w:lineRule="auto"/>
        <w:ind w:left="834" w:right="-1" w:hanging="494"/>
        <w:jc w:val="right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................................................. </w:t>
      </w:r>
      <w:r w:rsidRPr="00470E8F">
        <w:rPr>
          <w:rFonts w:asciiTheme="minorHAnsi" w:hAnsiTheme="minorHAnsi" w:cstheme="minorHAnsi"/>
        </w:rPr>
        <w:tab/>
        <w:t xml:space="preserve">       </w:t>
      </w:r>
      <w:r w:rsidRPr="00470E8F">
        <w:rPr>
          <w:rFonts w:asciiTheme="minorHAnsi" w:hAnsiTheme="minorHAnsi" w:cstheme="minorHAnsi"/>
        </w:rPr>
        <w:tab/>
        <w:t xml:space="preserve">............................................................................... </w:t>
      </w:r>
    </w:p>
    <w:p w14:paraId="300965ED" w14:textId="77777777" w:rsidR="00470E8F" w:rsidRPr="00470E8F" w:rsidRDefault="00470E8F" w:rsidP="00470E8F">
      <w:pPr>
        <w:spacing w:after="4" w:line="249" w:lineRule="auto"/>
        <w:ind w:left="834" w:right="-1" w:hanging="494"/>
        <w:jc w:val="center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</w:rPr>
        <w:t xml:space="preserve">          </w:t>
      </w:r>
      <w:r w:rsidRPr="00470E8F">
        <w:rPr>
          <w:rFonts w:asciiTheme="minorHAnsi" w:hAnsiTheme="minorHAnsi" w:cstheme="minorHAnsi"/>
          <w:sz w:val="16"/>
          <w:szCs w:val="16"/>
        </w:rPr>
        <w:t xml:space="preserve">miejscowość, data </w:t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  <w:t xml:space="preserve">           pieczęć i podpisy osoby/osób upoważnionych  </w:t>
      </w:r>
    </w:p>
    <w:p w14:paraId="7397F29C" w14:textId="77777777" w:rsidR="00470E8F" w:rsidRPr="00470E8F" w:rsidRDefault="00470E8F" w:rsidP="00470E8F">
      <w:pPr>
        <w:spacing w:after="4" w:line="249" w:lineRule="auto"/>
        <w:ind w:left="5099" w:right="-1" w:firstLine="565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16"/>
          <w:szCs w:val="16"/>
        </w:rPr>
        <w:t xml:space="preserve">               do reprezentowania wykonawcy </w:t>
      </w:r>
    </w:p>
    <w:p w14:paraId="27434FBF" w14:textId="77777777" w:rsidR="00470E8F" w:rsidRPr="00470E8F" w:rsidRDefault="00470E8F" w:rsidP="00470E8F">
      <w:pPr>
        <w:spacing w:after="0" w:line="259" w:lineRule="auto"/>
        <w:ind w:left="3399"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 </w:t>
      </w:r>
    </w:p>
    <w:p w14:paraId="2B16B954" w14:textId="55AB6183" w:rsidR="004A7D45" w:rsidRPr="003C2014" w:rsidRDefault="00470E8F" w:rsidP="004A7D45">
      <w:pPr>
        <w:spacing w:after="0" w:line="259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  <w:b/>
        </w:rPr>
        <w:t xml:space="preserve"> </w:t>
      </w:r>
    </w:p>
    <w:p w14:paraId="21D08D44" w14:textId="53C488E6" w:rsidR="004A7D45" w:rsidRPr="003C2014" w:rsidRDefault="004A7D45" w:rsidP="004A7D45">
      <w:pPr>
        <w:ind w:firstLine="708"/>
        <w:jc w:val="both"/>
        <w:rPr>
          <w:rFonts w:asciiTheme="minorHAnsi" w:hAnsiTheme="minorHAnsi" w:cstheme="minorHAnsi"/>
        </w:rPr>
      </w:pPr>
      <w:r w:rsidRPr="003C2014">
        <w:rPr>
          <w:rFonts w:asciiTheme="minorHAnsi" w:hAnsiTheme="minorHAnsi" w:cstheme="minorHAnsi"/>
        </w:rPr>
        <w:t>Oświadczam, iż ubiegając się o udzielenie zamówienia</w:t>
      </w:r>
      <w:r w:rsidRPr="003C2014">
        <w:rPr>
          <w:rFonts w:asciiTheme="minorHAnsi" w:eastAsia="Microsoft Sans Serif" w:hAnsiTheme="minorHAnsi" w:cstheme="minorHAnsi"/>
          <w:lang w:eastAsia="pl-PL" w:bidi="pl-PL"/>
        </w:rPr>
        <w:t xml:space="preserve"> </w:t>
      </w:r>
      <w:r w:rsidRPr="003C2014">
        <w:rPr>
          <w:rFonts w:asciiTheme="minorHAnsi" w:hAnsiTheme="minorHAnsi" w:cstheme="minorHAnsi"/>
          <w:lang w:bidi="pl-PL"/>
        </w:rPr>
        <w:t>na</w:t>
      </w:r>
      <w:r w:rsidR="00273969" w:rsidRPr="00273969">
        <w:t xml:space="preserve"> </w:t>
      </w:r>
      <w:r w:rsidR="00273969" w:rsidRPr="00273969">
        <w:rPr>
          <w:rFonts w:asciiTheme="minorHAnsi" w:hAnsiTheme="minorHAnsi" w:cstheme="minorHAnsi"/>
          <w:lang w:bidi="pl-PL"/>
        </w:rPr>
        <w:t>popraw</w:t>
      </w:r>
      <w:r w:rsidR="00273969">
        <w:rPr>
          <w:rFonts w:asciiTheme="minorHAnsi" w:hAnsiTheme="minorHAnsi" w:cstheme="minorHAnsi"/>
          <w:lang w:bidi="pl-PL"/>
        </w:rPr>
        <w:t>ę</w:t>
      </w:r>
      <w:r w:rsidR="00273969" w:rsidRPr="00273969">
        <w:rPr>
          <w:rFonts w:asciiTheme="minorHAnsi" w:hAnsiTheme="minorHAnsi" w:cstheme="minorHAnsi"/>
          <w:lang w:bidi="pl-PL"/>
        </w:rPr>
        <w:t xml:space="preserve"> dostępności architektonicznej budynku Szkoły Podstawowej im. Jana Pawła II w Holonkach w związku z realizacją projektu „Dostępny samorząd - granty”</w:t>
      </w:r>
      <w:r w:rsidR="00273969">
        <w:rPr>
          <w:rFonts w:asciiTheme="minorHAnsi" w:hAnsiTheme="minorHAnsi" w:cstheme="minorHAnsi"/>
          <w:lang w:bidi="pl-PL"/>
        </w:rPr>
        <w:t xml:space="preserve"> </w:t>
      </w:r>
      <w:r w:rsidRPr="003C2014">
        <w:rPr>
          <w:rFonts w:asciiTheme="minorHAnsi" w:hAnsiTheme="minorHAnsi" w:cstheme="minorHAnsi"/>
        </w:rPr>
        <w:t>nie jestem:</w:t>
      </w:r>
    </w:p>
    <w:p w14:paraId="58C83F4F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>a) obywatelem rosyjskim lub osobą fizyczną lub prawną, podmiotem lub organem z siedzibą w Rosji;</w:t>
      </w:r>
    </w:p>
    <w:p w14:paraId="1531947A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 xml:space="preserve">b) osobą prawną, podmiotem lub organem, do których prawa własności bezpośrednio lub pośrednio </w:t>
      </w:r>
      <w:r w:rsidRPr="003C2014">
        <w:rPr>
          <w:rFonts w:asciiTheme="minorHAnsi" w:hAnsiTheme="minorHAnsi" w:cstheme="minorHAnsi"/>
          <w:sz w:val="22"/>
          <w:szCs w:val="22"/>
        </w:rPr>
        <w:br/>
        <w:t>w ponad 50 % należą do podmiotu, o którym mowa w lit. a) lub</w:t>
      </w:r>
    </w:p>
    <w:p w14:paraId="2A19D527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>c) osobą fizyczną lub prawną, podmiotem lub organem działającym w imieniu lub pod kierunkiem podmiotu, o którym mowa w lit. a) lub b), w tym podwykonawców, dostawców lub podmiotów, na których zdolności polega się w rozumieniu dyrektyw w sprawie zamówień publicznych, w przypadku gdy przypada na nich ponad 10 % wartości zamówienia.</w:t>
      </w:r>
    </w:p>
    <w:p w14:paraId="3C14BC69" w14:textId="347AD268" w:rsidR="004A7D45" w:rsidRPr="004A7D45" w:rsidRDefault="004A7D45" w:rsidP="004A7D45">
      <w:pPr>
        <w:rPr>
          <w:rFonts w:asciiTheme="minorHAnsi" w:hAnsiTheme="minorHAnsi" w:cstheme="minorHAnsi"/>
        </w:rPr>
      </w:pPr>
    </w:p>
    <w:p w14:paraId="66E6BB57" w14:textId="77777777" w:rsidR="004A7D45" w:rsidRPr="004A7D45" w:rsidRDefault="004A7D45" w:rsidP="004A7D45">
      <w:pPr>
        <w:rPr>
          <w:rFonts w:asciiTheme="minorHAnsi" w:hAnsiTheme="minorHAnsi" w:cstheme="minorHAnsi"/>
        </w:rPr>
      </w:pPr>
    </w:p>
    <w:p w14:paraId="028CD134" w14:textId="77777777" w:rsidR="004A7D45" w:rsidRPr="004A7D45" w:rsidRDefault="004A7D45" w:rsidP="004A7D45">
      <w:pPr>
        <w:ind w:left="4253"/>
        <w:jc w:val="center"/>
        <w:rPr>
          <w:rFonts w:asciiTheme="minorHAnsi" w:hAnsiTheme="minorHAnsi" w:cstheme="minorHAnsi"/>
        </w:rPr>
      </w:pPr>
      <w:r w:rsidRPr="004A7D45">
        <w:rPr>
          <w:rFonts w:asciiTheme="minorHAnsi" w:hAnsiTheme="minorHAnsi" w:cstheme="minorHAnsi"/>
        </w:rPr>
        <w:t>………………………………………………………</w:t>
      </w:r>
    </w:p>
    <w:p w14:paraId="6F426F2F" w14:textId="77777777" w:rsidR="004A7D45" w:rsidRPr="004A7D45" w:rsidRDefault="004A7D45" w:rsidP="004A7D45">
      <w:pPr>
        <w:spacing w:after="0"/>
        <w:ind w:left="4253"/>
        <w:jc w:val="center"/>
        <w:rPr>
          <w:rFonts w:asciiTheme="minorHAnsi" w:hAnsiTheme="minorHAnsi" w:cstheme="minorHAnsi"/>
          <w:sz w:val="16"/>
          <w:szCs w:val="16"/>
        </w:rPr>
      </w:pPr>
      <w:r w:rsidRPr="004A7D45">
        <w:rPr>
          <w:rFonts w:asciiTheme="minorHAnsi" w:hAnsiTheme="minorHAnsi" w:cstheme="minorHAnsi"/>
          <w:sz w:val="16"/>
          <w:szCs w:val="16"/>
        </w:rPr>
        <w:t>Podpis osoby/osób upoważnionej/ych do składania</w:t>
      </w:r>
    </w:p>
    <w:p w14:paraId="426043EC" w14:textId="3D40D10B" w:rsidR="004E138F" w:rsidRPr="00E433CA" w:rsidRDefault="004A7D45" w:rsidP="00E433CA">
      <w:pPr>
        <w:spacing w:after="0"/>
        <w:ind w:left="4253"/>
        <w:jc w:val="center"/>
        <w:rPr>
          <w:rFonts w:asciiTheme="minorHAnsi" w:hAnsiTheme="minorHAnsi" w:cstheme="minorHAnsi"/>
          <w:sz w:val="16"/>
          <w:szCs w:val="16"/>
        </w:rPr>
        <w:sectPr w:rsidR="004E138F" w:rsidRPr="00E433CA" w:rsidSect="004E138F"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  <w:r w:rsidRPr="004A7D45">
        <w:rPr>
          <w:rFonts w:asciiTheme="minorHAnsi" w:hAnsiTheme="minorHAnsi" w:cstheme="minorHAnsi"/>
          <w:sz w:val="16"/>
          <w:szCs w:val="16"/>
        </w:rPr>
        <w:t>oświadczeń woli w imieniu oferen</w:t>
      </w:r>
      <w:r w:rsidR="00273969">
        <w:rPr>
          <w:rFonts w:asciiTheme="minorHAnsi" w:hAnsiTheme="minorHAnsi" w:cstheme="minorHAnsi"/>
          <w:sz w:val="16"/>
          <w:szCs w:val="16"/>
        </w:rPr>
        <w:t>t</w:t>
      </w:r>
      <w:r w:rsidR="00E50703">
        <w:rPr>
          <w:rFonts w:asciiTheme="minorHAnsi" w:hAnsiTheme="minorHAnsi" w:cstheme="minorHAnsi"/>
          <w:sz w:val="16"/>
          <w:szCs w:val="16"/>
        </w:rPr>
        <w:t>a</w:t>
      </w:r>
    </w:p>
    <w:p w14:paraId="38439D2C" w14:textId="5E5611DD" w:rsidR="000C538C" w:rsidRPr="000C538C" w:rsidRDefault="000C538C" w:rsidP="00E50703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808"/>
        </w:tabs>
      </w:pPr>
    </w:p>
    <w:sectPr w:rsidR="000C538C" w:rsidRPr="000C538C" w:rsidSect="004E138F"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2F546" w14:textId="77777777" w:rsidR="001348FF" w:rsidRDefault="001348FF">
      <w:pPr>
        <w:spacing w:after="0" w:line="240" w:lineRule="auto"/>
      </w:pPr>
      <w:r>
        <w:separator/>
      </w:r>
    </w:p>
  </w:endnote>
  <w:endnote w:type="continuationSeparator" w:id="0">
    <w:p w14:paraId="246D09DE" w14:textId="77777777" w:rsidR="001348FF" w:rsidRDefault="00134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768F" w14:textId="73852CDF" w:rsidR="0079581E" w:rsidRDefault="006C7DDE" w:rsidP="009A1E32">
    <w:pPr>
      <w:tabs>
        <w:tab w:val="center" w:pos="4536"/>
        <w:tab w:val="right" w:pos="9072"/>
      </w:tabs>
      <w:spacing w:after="0" w:line="240" w:lineRule="auto"/>
      <w:rPr>
        <w:noProof/>
      </w:rPr>
    </w:pPr>
    <w:r>
      <w:rPr>
        <w:noProof/>
        <w:lang w:eastAsia="pl-PL"/>
      </w:rPr>
      <w:drawing>
        <wp:inline distT="0" distB="0" distL="0" distR="0" wp14:anchorId="57174BDD" wp14:editId="33C64A02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C0ACB">
      <w:rPr>
        <w:noProof/>
      </w:rPr>
      <w:tab/>
    </w:r>
  </w:p>
  <w:p w14:paraId="4F38E57B" w14:textId="77777777" w:rsidR="00EC0ACB" w:rsidRPr="009A1E32" w:rsidRDefault="00EC0ACB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8088C" w14:textId="77777777" w:rsidR="001348FF" w:rsidRDefault="001348F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764DEE" w14:textId="77777777" w:rsidR="001348FF" w:rsidRDefault="00134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F2FB" w14:textId="2EE551B5" w:rsidR="00B868F5" w:rsidRPr="00B868F5" w:rsidRDefault="006C7DDE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6391E6E6" wp14:editId="6F53E9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FC5507">
    <w:pPr>
      <w:pBdr>
        <w:bottom w:val="single" w:sz="6" w:space="1" w:color="auto"/>
      </w:pBdr>
      <w:tabs>
        <w:tab w:val="center" w:pos="4536"/>
        <w:tab w:val="right" w:pos="9072"/>
      </w:tabs>
      <w:spacing w:after="12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483A"/>
    <w:multiLevelType w:val="hybridMultilevel"/>
    <w:tmpl w:val="529A3594"/>
    <w:lvl w:ilvl="0" w:tplc="F1F87F72">
      <w:start w:val="1"/>
      <w:numFmt w:val="decimal"/>
      <w:lvlText w:val="%1."/>
      <w:lvlJc w:val="left"/>
      <w:pPr>
        <w:ind w:left="2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22E3E2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C6402C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80AB6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526608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EF0CFB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16C8DA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55E054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F637B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FC0DF9"/>
    <w:multiLevelType w:val="hybridMultilevel"/>
    <w:tmpl w:val="27A2DD18"/>
    <w:lvl w:ilvl="0" w:tplc="96908EBA">
      <w:start w:val="1"/>
      <w:numFmt w:val="lowerLetter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02220E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68084B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C280FF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390205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E2C8ED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B38579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2AA1A7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24BA5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3281B87"/>
    <w:multiLevelType w:val="hybridMultilevel"/>
    <w:tmpl w:val="8BC2286E"/>
    <w:lvl w:ilvl="0" w:tplc="8AA2F620">
      <w:start w:val="1"/>
      <w:numFmt w:val="decimal"/>
      <w:lvlText w:val="%1"/>
      <w:lvlJc w:val="left"/>
      <w:pPr>
        <w:ind w:left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EE57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4C91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CAC3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2AA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1859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D8D8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EA90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AAD4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4334A8"/>
    <w:multiLevelType w:val="hybridMultilevel"/>
    <w:tmpl w:val="23026762"/>
    <w:lvl w:ilvl="0" w:tplc="B57CCAD2">
      <w:start w:val="6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478C1B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6F2658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27CC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2F4156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EE586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EF28B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8027D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B20A77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5FD3078"/>
    <w:multiLevelType w:val="hybridMultilevel"/>
    <w:tmpl w:val="5A9A5694"/>
    <w:lvl w:ilvl="0" w:tplc="01AA166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D06A208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B2C7C1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0F27FB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BCCA43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F907C9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D1A100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7589E9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C403C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8786035"/>
    <w:multiLevelType w:val="hybridMultilevel"/>
    <w:tmpl w:val="AF68A4F0"/>
    <w:lvl w:ilvl="0" w:tplc="21622BAC">
      <w:start w:val="1"/>
      <w:numFmt w:val="decimal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9A62A6C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0E8BF28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9243A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662F67C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9A698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4A6A9C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3DA2352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534ECA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5F52CB"/>
    <w:multiLevelType w:val="hybridMultilevel"/>
    <w:tmpl w:val="452E7B52"/>
    <w:lvl w:ilvl="0" w:tplc="6E1E136C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1C2480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0B03C1D"/>
    <w:multiLevelType w:val="hybridMultilevel"/>
    <w:tmpl w:val="7D62BD44"/>
    <w:lvl w:ilvl="0" w:tplc="5ED0D83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88F95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7F66DC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EF6F63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B3078C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04C95EA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920D8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07EC4F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66E010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20B7499D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3541356"/>
    <w:multiLevelType w:val="hybridMultilevel"/>
    <w:tmpl w:val="462C5D12"/>
    <w:lvl w:ilvl="0" w:tplc="04429F7E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17AE40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768709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DA2D40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C3E967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B7864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F164E1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B64AA0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C0604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7DA0A69"/>
    <w:multiLevelType w:val="hybridMultilevel"/>
    <w:tmpl w:val="13504AE8"/>
    <w:lvl w:ilvl="0" w:tplc="13503572">
      <w:start w:val="3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9617E"/>
    <w:multiLevelType w:val="hybridMultilevel"/>
    <w:tmpl w:val="831C5AA2"/>
    <w:lvl w:ilvl="0" w:tplc="807EDA2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FC12C3"/>
    <w:multiLevelType w:val="hybridMultilevel"/>
    <w:tmpl w:val="1708FBEE"/>
    <w:lvl w:ilvl="0" w:tplc="710C6F00">
      <w:start w:val="1"/>
      <w:numFmt w:val="lowerLetter"/>
      <w:lvlText w:val="%1)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CB7CF6"/>
    <w:multiLevelType w:val="hybridMultilevel"/>
    <w:tmpl w:val="02640E66"/>
    <w:lvl w:ilvl="0" w:tplc="C1DEEC78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4CC924E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A1441E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80003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B22148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0068D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96A067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1B053B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052B8D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BE05F88"/>
    <w:multiLevelType w:val="hybridMultilevel"/>
    <w:tmpl w:val="ED7A16D0"/>
    <w:lvl w:ilvl="0" w:tplc="7E40F0F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C363C8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858553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8E014C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A885C6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C4FED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D47E9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E0447B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D4CF02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2F1F7B04"/>
    <w:multiLevelType w:val="hybridMultilevel"/>
    <w:tmpl w:val="ABEE5070"/>
    <w:lvl w:ilvl="0" w:tplc="5F0A8998">
      <w:start w:val="1"/>
      <w:numFmt w:val="lowerLetter"/>
      <w:lvlText w:val="%1)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8E8CC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24139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F70DC4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81216D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89EA85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60C0A9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6344B0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2D6116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30638AE"/>
    <w:multiLevelType w:val="hybridMultilevel"/>
    <w:tmpl w:val="87286DB6"/>
    <w:lvl w:ilvl="0" w:tplc="5096EF26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54D14B5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36826814"/>
    <w:multiLevelType w:val="hybridMultilevel"/>
    <w:tmpl w:val="8968D010"/>
    <w:lvl w:ilvl="0" w:tplc="B77CC1DC">
      <w:start w:val="1"/>
      <w:numFmt w:val="upperRoman"/>
      <w:lvlText w:val="%1."/>
      <w:lvlJc w:val="left"/>
      <w:pPr>
        <w:ind w:left="70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4B5125C8"/>
    <w:multiLevelType w:val="hybridMultilevel"/>
    <w:tmpl w:val="4D8C6934"/>
    <w:lvl w:ilvl="0" w:tplc="737AB3B6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09EE13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5AA1FA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4185942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6814B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0D87E7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4CBCF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680B8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4CABF5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F081B7E"/>
    <w:multiLevelType w:val="hybridMultilevel"/>
    <w:tmpl w:val="135ACA90"/>
    <w:lvl w:ilvl="0" w:tplc="79B6B15E">
      <w:start w:val="1"/>
      <w:numFmt w:val="decimal"/>
      <w:lvlText w:val="%1."/>
      <w:lvlJc w:val="left"/>
      <w:pPr>
        <w:ind w:left="2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6CCC17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72ED7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668ADA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FA6E2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3CCF5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22E1D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1C281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2C6392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52D576FA"/>
    <w:multiLevelType w:val="hybridMultilevel"/>
    <w:tmpl w:val="58B80488"/>
    <w:lvl w:ilvl="0" w:tplc="284C3540">
      <w:start w:val="5"/>
      <w:numFmt w:val="decimal"/>
      <w:lvlText w:val="%1."/>
      <w:lvlJc w:val="left"/>
      <w:pPr>
        <w:ind w:left="2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D04F02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BEC185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0C4F4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D6C20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B8C887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0AF9E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CA69E1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55EAC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30F38FD"/>
    <w:multiLevelType w:val="hybridMultilevel"/>
    <w:tmpl w:val="58B2225A"/>
    <w:lvl w:ilvl="0" w:tplc="3D5C569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93AE09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5ECDF5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E66F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38EB93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FA028F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BE9FD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4BE81A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14B8D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6C509E4"/>
    <w:multiLevelType w:val="hybridMultilevel"/>
    <w:tmpl w:val="A92C7802"/>
    <w:lvl w:ilvl="0" w:tplc="5F303E7E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9271EA">
      <w:start w:val="1"/>
      <w:numFmt w:val="lowerLetter"/>
      <w:lvlText w:val="%2"/>
      <w:lvlJc w:val="left"/>
      <w:pPr>
        <w:ind w:left="10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86C838">
      <w:start w:val="1"/>
      <w:numFmt w:val="lowerRoman"/>
      <w:lvlText w:val="%3"/>
      <w:lvlJc w:val="left"/>
      <w:pPr>
        <w:ind w:left="18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F20CEF4">
      <w:start w:val="1"/>
      <w:numFmt w:val="decimal"/>
      <w:lvlText w:val="%4"/>
      <w:lvlJc w:val="left"/>
      <w:pPr>
        <w:ind w:left="25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B42BD92">
      <w:start w:val="1"/>
      <w:numFmt w:val="lowerLetter"/>
      <w:lvlText w:val="%5"/>
      <w:lvlJc w:val="left"/>
      <w:pPr>
        <w:ind w:left="32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5420744">
      <w:start w:val="1"/>
      <w:numFmt w:val="lowerRoman"/>
      <w:lvlText w:val="%6"/>
      <w:lvlJc w:val="left"/>
      <w:pPr>
        <w:ind w:left="39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FB23DE2">
      <w:start w:val="1"/>
      <w:numFmt w:val="decimal"/>
      <w:lvlText w:val="%7"/>
      <w:lvlJc w:val="left"/>
      <w:pPr>
        <w:ind w:left="46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34A32F2">
      <w:start w:val="1"/>
      <w:numFmt w:val="lowerLetter"/>
      <w:lvlText w:val="%8"/>
      <w:lvlJc w:val="left"/>
      <w:pPr>
        <w:ind w:left="54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058185E">
      <w:start w:val="1"/>
      <w:numFmt w:val="lowerRoman"/>
      <w:lvlText w:val="%9"/>
      <w:lvlJc w:val="left"/>
      <w:pPr>
        <w:ind w:left="61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94B69F2"/>
    <w:multiLevelType w:val="hybridMultilevel"/>
    <w:tmpl w:val="8D825800"/>
    <w:lvl w:ilvl="0" w:tplc="3F4EE70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637131"/>
    <w:multiLevelType w:val="hybridMultilevel"/>
    <w:tmpl w:val="9034BF26"/>
    <w:lvl w:ilvl="0" w:tplc="2C726B76">
      <w:start w:val="3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206ED"/>
    <w:multiLevelType w:val="hybridMultilevel"/>
    <w:tmpl w:val="C174203E"/>
    <w:lvl w:ilvl="0" w:tplc="2B8AC728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182A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3A42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2C7E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6092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D24A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A812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9652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2AE3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1A8274F"/>
    <w:multiLevelType w:val="hybridMultilevel"/>
    <w:tmpl w:val="F24AABD0"/>
    <w:lvl w:ilvl="0" w:tplc="2B8AC728">
      <w:start w:val="1"/>
      <w:numFmt w:val="lowerLetter"/>
      <w:lvlText w:val="%1)"/>
      <w:lvlJc w:val="left"/>
      <w:pPr>
        <w:ind w:left="221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36826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D64D0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9218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D88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6237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7C2F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A50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0AC6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7DB0B20"/>
    <w:multiLevelType w:val="hybridMultilevel"/>
    <w:tmpl w:val="083077CA"/>
    <w:lvl w:ilvl="0" w:tplc="0F50CF56">
      <w:start w:val="1"/>
      <w:numFmt w:val="decimal"/>
      <w:lvlText w:val="%1."/>
      <w:lvlJc w:val="left"/>
      <w:pPr>
        <w:ind w:left="10" w:firstLine="0"/>
      </w:pPr>
      <w:rPr>
        <w:rFonts w:ascii="Calibri" w:eastAsia="Times New Roman" w:hAnsi="Calibri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8E0424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0C8071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0AAE19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AE4A9A0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F5C6DD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00D98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F34D07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FAC8AE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6B86471A"/>
    <w:multiLevelType w:val="hybridMultilevel"/>
    <w:tmpl w:val="F55212DC"/>
    <w:lvl w:ilvl="0" w:tplc="2318C9E0">
      <w:start w:val="5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6060D5"/>
    <w:multiLevelType w:val="hybridMultilevel"/>
    <w:tmpl w:val="0C208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B47987"/>
    <w:multiLevelType w:val="hybridMultilevel"/>
    <w:tmpl w:val="A9DA9314"/>
    <w:lvl w:ilvl="0" w:tplc="EE06DA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B24A952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0A6AFC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7C48F9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0E65B7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BCA9E24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11A94A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954D750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510B36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768D506C"/>
    <w:multiLevelType w:val="hybridMultilevel"/>
    <w:tmpl w:val="BE601308"/>
    <w:lvl w:ilvl="0" w:tplc="720E1436">
      <w:start w:val="1"/>
      <w:numFmt w:val="decimal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A921B3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BA4857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AD03EA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6FE867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84C5586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DA0EC2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14A35E6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D8C81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 w15:restartNumberingAfterBreak="0">
    <w:nsid w:val="79BA35C2"/>
    <w:multiLevelType w:val="hybridMultilevel"/>
    <w:tmpl w:val="1DB64B3C"/>
    <w:lvl w:ilvl="0" w:tplc="C23AC68C">
      <w:start w:val="5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2644B"/>
    <w:multiLevelType w:val="hybridMultilevel"/>
    <w:tmpl w:val="0546B4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24ECC"/>
    <w:multiLevelType w:val="hybridMultilevel"/>
    <w:tmpl w:val="1C983740"/>
    <w:lvl w:ilvl="0" w:tplc="EB8E45CC">
      <w:start w:val="3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0409EA"/>
    <w:multiLevelType w:val="hybridMultilevel"/>
    <w:tmpl w:val="223808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556559">
    <w:abstractNumId w:val="27"/>
  </w:num>
  <w:num w:numId="2" w16cid:durableId="586503448">
    <w:abstractNumId w:val="2"/>
  </w:num>
  <w:num w:numId="3" w16cid:durableId="1806774265">
    <w:abstractNumId w:val="28"/>
  </w:num>
  <w:num w:numId="4" w16cid:durableId="625894265">
    <w:abstractNumId w:val="19"/>
  </w:num>
  <w:num w:numId="5" w16cid:durableId="248200786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0950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326814">
    <w:abstractNumId w:val="6"/>
  </w:num>
  <w:num w:numId="8" w16cid:durableId="1979920529">
    <w:abstractNumId w:val="17"/>
  </w:num>
  <w:num w:numId="9" w16cid:durableId="125663682">
    <w:abstractNumId w:val="12"/>
  </w:num>
  <w:num w:numId="10" w16cid:durableId="11639367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74096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69201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7574587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0951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28142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921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0513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08536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00388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2685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11385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665638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4698040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883475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344415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212191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887790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17998733">
    <w:abstractNumId w:val="9"/>
  </w:num>
  <w:num w:numId="29" w16cid:durableId="1486699390">
    <w:abstractNumId w:val="13"/>
  </w:num>
  <w:num w:numId="30" w16cid:durableId="1204946690">
    <w:abstractNumId w:val="30"/>
  </w:num>
  <w:num w:numId="31" w16cid:durableId="213200701">
    <w:abstractNumId w:val="3"/>
  </w:num>
  <w:num w:numId="32" w16cid:durableId="1962762758">
    <w:abstractNumId w:val="34"/>
  </w:num>
  <w:num w:numId="33" w16cid:durableId="524632145">
    <w:abstractNumId w:val="10"/>
  </w:num>
  <w:num w:numId="34" w16cid:durableId="802357397">
    <w:abstractNumId w:val="18"/>
  </w:num>
  <w:num w:numId="35" w16cid:durableId="1657224848">
    <w:abstractNumId w:val="11"/>
  </w:num>
  <w:num w:numId="36" w16cid:durableId="1268385667">
    <w:abstractNumId w:val="7"/>
  </w:num>
  <w:num w:numId="37" w16cid:durableId="734855872">
    <w:abstractNumId w:val="26"/>
  </w:num>
  <w:num w:numId="38" w16cid:durableId="1676609639">
    <w:abstractNumId w:val="35"/>
  </w:num>
  <w:num w:numId="39" w16cid:durableId="1957371924">
    <w:abstractNumId w:val="25"/>
  </w:num>
  <w:num w:numId="40" w16cid:durableId="647979942">
    <w:abstractNumId w:val="3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8F5"/>
    <w:rsid w:val="0003757D"/>
    <w:rsid w:val="000477B4"/>
    <w:rsid w:val="00050604"/>
    <w:rsid w:val="00053CA8"/>
    <w:rsid w:val="00077316"/>
    <w:rsid w:val="00084F27"/>
    <w:rsid w:val="00091E7E"/>
    <w:rsid w:val="00092842"/>
    <w:rsid w:val="000A290D"/>
    <w:rsid w:val="000A34FB"/>
    <w:rsid w:val="000A3A9C"/>
    <w:rsid w:val="000B09F4"/>
    <w:rsid w:val="000C538C"/>
    <w:rsid w:val="000C68D7"/>
    <w:rsid w:val="000D57D4"/>
    <w:rsid w:val="000E0344"/>
    <w:rsid w:val="000E6AFF"/>
    <w:rsid w:val="000F4CA6"/>
    <w:rsid w:val="00104D1E"/>
    <w:rsid w:val="00122643"/>
    <w:rsid w:val="00123D1B"/>
    <w:rsid w:val="001321E3"/>
    <w:rsid w:val="00132623"/>
    <w:rsid w:val="001332E1"/>
    <w:rsid w:val="001348FF"/>
    <w:rsid w:val="0014029D"/>
    <w:rsid w:val="00161E95"/>
    <w:rsid w:val="001630C1"/>
    <w:rsid w:val="00163201"/>
    <w:rsid w:val="001714E9"/>
    <w:rsid w:val="00181587"/>
    <w:rsid w:val="0018202C"/>
    <w:rsid w:val="0019354E"/>
    <w:rsid w:val="001A7E1B"/>
    <w:rsid w:val="001C3794"/>
    <w:rsid w:val="001C6331"/>
    <w:rsid w:val="001D32F8"/>
    <w:rsid w:val="001D7DA1"/>
    <w:rsid w:val="001E288F"/>
    <w:rsid w:val="001F70C8"/>
    <w:rsid w:val="00207EEC"/>
    <w:rsid w:val="002137B4"/>
    <w:rsid w:val="0023786C"/>
    <w:rsid w:val="002461E7"/>
    <w:rsid w:val="00250CF3"/>
    <w:rsid w:val="00252BA7"/>
    <w:rsid w:val="00265742"/>
    <w:rsid w:val="00271146"/>
    <w:rsid w:val="00273760"/>
    <w:rsid w:val="00273969"/>
    <w:rsid w:val="0028694B"/>
    <w:rsid w:val="002A3319"/>
    <w:rsid w:val="002C1EF3"/>
    <w:rsid w:val="002D2710"/>
    <w:rsid w:val="002D62F9"/>
    <w:rsid w:val="002E2512"/>
    <w:rsid w:val="0032268E"/>
    <w:rsid w:val="00323140"/>
    <w:rsid w:val="00324541"/>
    <w:rsid w:val="003331AB"/>
    <w:rsid w:val="00342BCC"/>
    <w:rsid w:val="0034321A"/>
    <w:rsid w:val="00343614"/>
    <w:rsid w:val="003436A6"/>
    <w:rsid w:val="003523C6"/>
    <w:rsid w:val="00355ADF"/>
    <w:rsid w:val="00357D2D"/>
    <w:rsid w:val="00387E8F"/>
    <w:rsid w:val="003A1C0A"/>
    <w:rsid w:val="003B3DBD"/>
    <w:rsid w:val="003B48DF"/>
    <w:rsid w:val="003B68DC"/>
    <w:rsid w:val="003C2014"/>
    <w:rsid w:val="003C5F68"/>
    <w:rsid w:val="003D0417"/>
    <w:rsid w:val="003D246A"/>
    <w:rsid w:val="003D4FF2"/>
    <w:rsid w:val="003E5F06"/>
    <w:rsid w:val="00404737"/>
    <w:rsid w:val="0041072C"/>
    <w:rsid w:val="004124EF"/>
    <w:rsid w:val="00414D17"/>
    <w:rsid w:val="00426B95"/>
    <w:rsid w:val="0043376A"/>
    <w:rsid w:val="00454EFE"/>
    <w:rsid w:val="00454F70"/>
    <w:rsid w:val="0045535B"/>
    <w:rsid w:val="00470E8F"/>
    <w:rsid w:val="00480DBC"/>
    <w:rsid w:val="004964FA"/>
    <w:rsid w:val="004A192C"/>
    <w:rsid w:val="004A230F"/>
    <w:rsid w:val="004A7D45"/>
    <w:rsid w:val="004C2169"/>
    <w:rsid w:val="004D7961"/>
    <w:rsid w:val="004E0639"/>
    <w:rsid w:val="004E138F"/>
    <w:rsid w:val="00502415"/>
    <w:rsid w:val="005070F0"/>
    <w:rsid w:val="00516255"/>
    <w:rsid w:val="00521308"/>
    <w:rsid w:val="00524A10"/>
    <w:rsid w:val="00542D99"/>
    <w:rsid w:val="00546DEE"/>
    <w:rsid w:val="00562F4C"/>
    <w:rsid w:val="00567974"/>
    <w:rsid w:val="005B4445"/>
    <w:rsid w:val="005E03A0"/>
    <w:rsid w:val="005E09D8"/>
    <w:rsid w:val="00601005"/>
    <w:rsid w:val="00601810"/>
    <w:rsid w:val="006161C3"/>
    <w:rsid w:val="0062731B"/>
    <w:rsid w:val="00633FB3"/>
    <w:rsid w:val="0063576E"/>
    <w:rsid w:val="0064415B"/>
    <w:rsid w:val="00644574"/>
    <w:rsid w:val="00645141"/>
    <w:rsid w:val="00645BEE"/>
    <w:rsid w:val="00650ECF"/>
    <w:rsid w:val="00652465"/>
    <w:rsid w:val="00656521"/>
    <w:rsid w:val="00671DE5"/>
    <w:rsid w:val="006771E9"/>
    <w:rsid w:val="006915AE"/>
    <w:rsid w:val="006A310D"/>
    <w:rsid w:val="006B3880"/>
    <w:rsid w:val="006C7DDE"/>
    <w:rsid w:val="006D3603"/>
    <w:rsid w:val="006D48DA"/>
    <w:rsid w:val="006E33EA"/>
    <w:rsid w:val="006E60D7"/>
    <w:rsid w:val="006E6136"/>
    <w:rsid w:val="006F3289"/>
    <w:rsid w:val="0070142F"/>
    <w:rsid w:val="007262EF"/>
    <w:rsid w:val="00760BE9"/>
    <w:rsid w:val="0079581E"/>
    <w:rsid w:val="007A0D15"/>
    <w:rsid w:val="007A250C"/>
    <w:rsid w:val="007C0BE1"/>
    <w:rsid w:val="007C0E0D"/>
    <w:rsid w:val="007C7ECE"/>
    <w:rsid w:val="007D1C8E"/>
    <w:rsid w:val="007E008B"/>
    <w:rsid w:val="007E2C1D"/>
    <w:rsid w:val="007E32EE"/>
    <w:rsid w:val="007E3988"/>
    <w:rsid w:val="0080060F"/>
    <w:rsid w:val="008202B0"/>
    <w:rsid w:val="008228BF"/>
    <w:rsid w:val="00825AE5"/>
    <w:rsid w:val="00832C5D"/>
    <w:rsid w:val="008345E3"/>
    <w:rsid w:val="00837A64"/>
    <w:rsid w:val="00850167"/>
    <w:rsid w:val="008570FF"/>
    <w:rsid w:val="00866193"/>
    <w:rsid w:val="008713FF"/>
    <w:rsid w:val="008737CC"/>
    <w:rsid w:val="00874FD7"/>
    <w:rsid w:val="0088581F"/>
    <w:rsid w:val="00894D9E"/>
    <w:rsid w:val="008C0DD2"/>
    <w:rsid w:val="008C1941"/>
    <w:rsid w:val="008C39CF"/>
    <w:rsid w:val="008C6298"/>
    <w:rsid w:val="008D43C9"/>
    <w:rsid w:val="008F09E6"/>
    <w:rsid w:val="0090247B"/>
    <w:rsid w:val="009228E8"/>
    <w:rsid w:val="0092417A"/>
    <w:rsid w:val="0092652F"/>
    <w:rsid w:val="009269D2"/>
    <w:rsid w:val="00927129"/>
    <w:rsid w:val="00935369"/>
    <w:rsid w:val="009367EF"/>
    <w:rsid w:val="00945190"/>
    <w:rsid w:val="0094526F"/>
    <w:rsid w:val="00946765"/>
    <w:rsid w:val="00964DB1"/>
    <w:rsid w:val="009769A4"/>
    <w:rsid w:val="00985A6F"/>
    <w:rsid w:val="009913CD"/>
    <w:rsid w:val="009A1E32"/>
    <w:rsid w:val="009A2FE8"/>
    <w:rsid w:val="009B0020"/>
    <w:rsid w:val="009B60BC"/>
    <w:rsid w:val="009C2E13"/>
    <w:rsid w:val="009C5E00"/>
    <w:rsid w:val="009C638C"/>
    <w:rsid w:val="009D0ED7"/>
    <w:rsid w:val="009E3A01"/>
    <w:rsid w:val="00A143B3"/>
    <w:rsid w:val="00A16EC5"/>
    <w:rsid w:val="00A23326"/>
    <w:rsid w:val="00A24328"/>
    <w:rsid w:val="00A37C35"/>
    <w:rsid w:val="00A45B62"/>
    <w:rsid w:val="00A86C17"/>
    <w:rsid w:val="00A94D81"/>
    <w:rsid w:val="00AA1C80"/>
    <w:rsid w:val="00AA345E"/>
    <w:rsid w:val="00AB4ACB"/>
    <w:rsid w:val="00AB552A"/>
    <w:rsid w:val="00AC1539"/>
    <w:rsid w:val="00AC41A8"/>
    <w:rsid w:val="00AD00A8"/>
    <w:rsid w:val="00AD4482"/>
    <w:rsid w:val="00AE259D"/>
    <w:rsid w:val="00B04DF2"/>
    <w:rsid w:val="00B13178"/>
    <w:rsid w:val="00B26F75"/>
    <w:rsid w:val="00B542D7"/>
    <w:rsid w:val="00B66B2F"/>
    <w:rsid w:val="00B672B7"/>
    <w:rsid w:val="00B71470"/>
    <w:rsid w:val="00B868F5"/>
    <w:rsid w:val="00B86CA7"/>
    <w:rsid w:val="00B90A5A"/>
    <w:rsid w:val="00B94489"/>
    <w:rsid w:val="00BC4470"/>
    <w:rsid w:val="00BC57CF"/>
    <w:rsid w:val="00BD2BDD"/>
    <w:rsid w:val="00BE01FA"/>
    <w:rsid w:val="00C240D2"/>
    <w:rsid w:val="00C24796"/>
    <w:rsid w:val="00C2636C"/>
    <w:rsid w:val="00C331EB"/>
    <w:rsid w:val="00C72B8F"/>
    <w:rsid w:val="00C778D0"/>
    <w:rsid w:val="00C826E8"/>
    <w:rsid w:val="00C96057"/>
    <w:rsid w:val="00C97BEA"/>
    <w:rsid w:val="00CA00E3"/>
    <w:rsid w:val="00CA465A"/>
    <w:rsid w:val="00CD11B6"/>
    <w:rsid w:val="00CD1CF3"/>
    <w:rsid w:val="00CE016E"/>
    <w:rsid w:val="00CE4458"/>
    <w:rsid w:val="00CF31A1"/>
    <w:rsid w:val="00D06EA2"/>
    <w:rsid w:val="00D076F6"/>
    <w:rsid w:val="00D11AFD"/>
    <w:rsid w:val="00D4316A"/>
    <w:rsid w:val="00D435F5"/>
    <w:rsid w:val="00D44CF7"/>
    <w:rsid w:val="00D526F6"/>
    <w:rsid w:val="00D555CE"/>
    <w:rsid w:val="00D6570A"/>
    <w:rsid w:val="00D66CB9"/>
    <w:rsid w:val="00D7035E"/>
    <w:rsid w:val="00D7396C"/>
    <w:rsid w:val="00D770F1"/>
    <w:rsid w:val="00D926E5"/>
    <w:rsid w:val="00D9647D"/>
    <w:rsid w:val="00DA79B0"/>
    <w:rsid w:val="00DF0878"/>
    <w:rsid w:val="00DF287C"/>
    <w:rsid w:val="00E01178"/>
    <w:rsid w:val="00E2305E"/>
    <w:rsid w:val="00E302A6"/>
    <w:rsid w:val="00E433CA"/>
    <w:rsid w:val="00E441DC"/>
    <w:rsid w:val="00E50703"/>
    <w:rsid w:val="00E56BDD"/>
    <w:rsid w:val="00E70F1A"/>
    <w:rsid w:val="00E7592B"/>
    <w:rsid w:val="00EA4821"/>
    <w:rsid w:val="00EA5BC9"/>
    <w:rsid w:val="00EA6905"/>
    <w:rsid w:val="00EB3BF9"/>
    <w:rsid w:val="00EB6FA5"/>
    <w:rsid w:val="00EC0ACB"/>
    <w:rsid w:val="00EC5246"/>
    <w:rsid w:val="00ED09AE"/>
    <w:rsid w:val="00EE2184"/>
    <w:rsid w:val="00F015F4"/>
    <w:rsid w:val="00F066D9"/>
    <w:rsid w:val="00F21BFA"/>
    <w:rsid w:val="00F223FC"/>
    <w:rsid w:val="00F24594"/>
    <w:rsid w:val="00F252CA"/>
    <w:rsid w:val="00F30E04"/>
    <w:rsid w:val="00F3273A"/>
    <w:rsid w:val="00F42C1B"/>
    <w:rsid w:val="00F43CA8"/>
    <w:rsid w:val="00F5622E"/>
    <w:rsid w:val="00F60BE6"/>
    <w:rsid w:val="00F62574"/>
    <w:rsid w:val="00F7247B"/>
    <w:rsid w:val="00FA1C80"/>
    <w:rsid w:val="00FA6CB1"/>
    <w:rsid w:val="00FC5507"/>
    <w:rsid w:val="00FC7274"/>
    <w:rsid w:val="00FD7B49"/>
    <w:rsid w:val="00FE63D2"/>
    <w:rsid w:val="00FF1E94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A6082"/>
  <w15:docId w15:val="{EB3E62BE-D642-45E4-BA3D-50BC40B7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markedcontent">
    <w:name w:val="markedcontent"/>
    <w:basedOn w:val="Domylnaczcionkaakapitu"/>
    <w:rsid w:val="00123D1B"/>
  </w:style>
  <w:style w:type="paragraph" w:customStyle="1" w:styleId="selectionshareable">
    <w:name w:val="selectionshareable"/>
    <w:basedOn w:val="Normalny"/>
    <w:rsid w:val="004A7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BBB148-095C-46CB-8DFE-83252EE81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1294</TotalTime>
  <Pages>1</Pages>
  <Words>803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Izabela Szczepańska</cp:lastModifiedBy>
  <cp:revision>49</cp:revision>
  <cp:lastPrinted>2023-06-23T09:48:00Z</cp:lastPrinted>
  <dcterms:created xsi:type="dcterms:W3CDTF">2023-01-03T11:01:00Z</dcterms:created>
  <dcterms:modified xsi:type="dcterms:W3CDTF">2023-06-26T06:56:00Z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