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CA4" w:rsidRDefault="00B01CA4" w:rsidP="00987357">
      <w:pPr>
        <w:spacing w:after="0"/>
        <w:ind w:left="142"/>
        <w:rPr>
          <w:sz w:val="18"/>
          <w:szCs w:val="18"/>
        </w:rPr>
      </w:pPr>
    </w:p>
    <w:tbl>
      <w:tblPr>
        <w:tblStyle w:val="Tabela-Siatka"/>
        <w:tblW w:w="10490" w:type="dxa"/>
        <w:tblInd w:w="-724" w:type="dxa"/>
        <w:tblLook w:val="04A0" w:firstRow="1" w:lastRow="0" w:firstColumn="1" w:lastColumn="0" w:noHBand="0" w:noVBand="1"/>
      </w:tblPr>
      <w:tblGrid>
        <w:gridCol w:w="10490"/>
      </w:tblGrid>
      <w:tr w:rsidR="00B01CA4" w:rsidTr="00E7310A">
        <w:trPr>
          <w:trHeight w:val="12061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013E" w:rsidRPr="0087013E" w:rsidRDefault="0087013E" w:rsidP="00B01CA4">
            <w:pPr>
              <w:ind w:left="311" w:right="-567" w:hanging="284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1CA4" w:rsidRPr="001000C3" w:rsidRDefault="00B01CA4" w:rsidP="00B01CA4">
            <w:pPr>
              <w:ind w:left="311" w:right="-567" w:hanging="28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00C3">
              <w:rPr>
                <w:rFonts w:ascii="Times New Roman" w:hAnsi="Times New Roman" w:cs="Times New Roman"/>
                <w:b/>
                <w:sz w:val="26"/>
                <w:szCs w:val="26"/>
              </w:rPr>
              <w:t>WNIOSEK</w:t>
            </w:r>
          </w:p>
          <w:p w:rsidR="00B01CA4" w:rsidRPr="00223278" w:rsidRDefault="00B01CA4" w:rsidP="00EA17EB">
            <w:pPr>
              <w:tabs>
                <w:tab w:val="left" w:pos="3405"/>
              </w:tabs>
              <w:ind w:left="311" w:right="-567" w:hanging="284"/>
              <w:rPr>
                <w:rFonts w:ascii="Times New Roman" w:hAnsi="Times New Roman" w:cs="Times New Roman"/>
              </w:rPr>
            </w:pPr>
            <w:r w:rsidRPr="00223278">
              <w:rPr>
                <w:rFonts w:ascii="Times New Roman" w:hAnsi="Times New Roman" w:cs="Times New Roman"/>
              </w:rPr>
              <w:t>……………………………</w:t>
            </w:r>
            <w:r>
              <w:rPr>
                <w:rFonts w:ascii="Times New Roman" w:hAnsi="Times New Roman" w:cs="Times New Roman"/>
              </w:rPr>
              <w:t>………</w:t>
            </w:r>
            <w:r w:rsidR="00EA17EB">
              <w:rPr>
                <w:rFonts w:ascii="Times New Roman" w:hAnsi="Times New Roman" w:cs="Times New Roman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23278">
              <w:rPr>
                <w:rFonts w:ascii="Times New Roman" w:hAnsi="Times New Roman" w:cs="Times New Roman"/>
              </w:rPr>
              <w:t>………</w:t>
            </w:r>
            <w:r>
              <w:rPr>
                <w:rFonts w:ascii="Times New Roman" w:hAnsi="Times New Roman" w:cs="Times New Roman"/>
              </w:rPr>
              <w:t>……</w:t>
            </w:r>
            <w:r w:rsidRPr="00223278">
              <w:rPr>
                <w:rFonts w:ascii="Times New Roman" w:hAnsi="Times New Roman" w:cs="Times New Roman"/>
              </w:rPr>
              <w:t>………………</w:t>
            </w:r>
            <w:r w:rsidR="00EA17EB">
              <w:rPr>
                <w:rFonts w:ascii="Times New Roman" w:hAnsi="Times New Roman" w:cs="Times New Roman"/>
              </w:rPr>
              <w:t>…………</w:t>
            </w:r>
            <w:r w:rsidR="00C220DB">
              <w:rPr>
                <w:rFonts w:ascii="Times New Roman" w:hAnsi="Times New Roman" w:cs="Times New Roman"/>
              </w:rPr>
              <w:t>…..</w:t>
            </w:r>
          </w:p>
          <w:p w:rsidR="00B01CA4" w:rsidRDefault="00C220DB" w:rsidP="00B01CA4">
            <w:pPr>
              <w:spacing w:after="120"/>
              <w:ind w:left="311" w:right="-567" w:hanging="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B01CA4" w:rsidRPr="002A02B3">
              <w:rPr>
                <w:rFonts w:ascii="Times New Roman" w:hAnsi="Times New Roman" w:cs="Times New Roman"/>
                <w:sz w:val="18"/>
                <w:szCs w:val="18"/>
              </w:rPr>
              <w:t>(imię i nazwisko lub nazwa właściciela</w:t>
            </w:r>
            <w:r w:rsidR="00B01CA4" w:rsidRPr="00AC74A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                   </w:t>
            </w:r>
            <w:r w:rsidR="00EA17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1CA4" w:rsidRPr="002A02B3">
              <w:rPr>
                <w:rFonts w:ascii="Times New Roman" w:hAnsi="Times New Roman" w:cs="Times New Roman"/>
                <w:sz w:val="18"/>
                <w:szCs w:val="18"/>
              </w:rPr>
              <w:t>(miejscowość, data)</w:t>
            </w:r>
          </w:p>
          <w:p w:rsidR="00B01CA4" w:rsidRDefault="00B01CA4" w:rsidP="00EA17EB">
            <w:pPr>
              <w:tabs>
                <w:tab w:val="left" w:pos="3270"/>
                <w:tab w:val="left" w:pos="3420"/>
              </w:tabs>
              <w:spacing w:after="240"/>
              <w:ind w:left="311" w:right="-567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  <w:r w:rsidR="00EA17EB">
              <w:rPr>
                <w:rFonts w:ascii="Times New Roman" w:hAnsi="Times New Roman" w:cs="Times New Roman"/>
              </w:rPr>
              <w:t>….</w:t>
            </w:r>
          </w:p>
          <w:p w:rsidR="00B01CA4" w:rsidRDefault="00B01CA4" w:rsidP="008A1FD1">
            <w:pPr>
              <w:tabs>
                <w:tab w:val="left" w:pos="3375"/>
                <w:tab w:val="left" w:pos="3525"/>
              </w:tabs>
              <w:spacing w:line="288" w:lineRule="auto"/>
              <w:ind w:left="311" w:right="-567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  <w:r w:rsidR="00EA17EB">
              <w:rPr>
                <w:rFonts w:ascii="Times New Roman" w:hAnsi="Times New Roman" w:cs="Times New Roman"/>
              </w:rPr>
              <w:t>….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87013E">
              <w:rPr>
                <w:rFonts w:ascii="Times New Roman" w:hAnsi="Times New Roman" w:cs="Times New Roman"/>
                <w:b/>
                <w:sz w:val="24"/>
                <w:szCs w:val="24"/>
              </w:rPr>
              <w:t>Starosta</w:t>
            </w:r>
            <w:r w:rsidRPr="00223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013E">
              <w:rPr>
                <w:rFonts w:ascii="Times New Roman" w:hAnsi="Times New Roman" w:cs="Times New Roman"/>
                <w:b/>
                <w:sz w:val="24"/>
                <w:szCs w:val="24"/>
              </w:rPr>
              <w:t>Pruszkowski</w:t>
            </w:r>
          </w:p>
          <w:p w:rsidR="00B01CA4" w:rsidRDefault="005D7817" w:rsidP="008A1FD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88" w:lineRule="auto"/>
              <w:ind w:left="311" w:right="-567" w:hanging="2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="00B01CA4" w:rsidRPr="00AC74AA">
              <w:rPr>
                <w:rFonts w:ascii="Times New Roman" w:hAnsi="Times New Roman" w:cs="Times New Roman"/>
                <w:sz w:val="18"/>
                <w:szCs w:val="18"/>
              </w:rPr>
              <w:t>(Adres właściciela)</w:t>
            </w:r>
            <w:r w:rsidR="00B01CA4" w:rsidRPr="00AC74AA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 w:rsidRPr="00AC74AA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 w:rsidRPr="00AC74AA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87013E">
              <w:rPr>
                <w:rFonts w:ascii="Times New Roman" w:hAnsi="Times New Roman" w:cs="Times New Roman"/>
                <w:b/>
                <w:sz w:val="24"/>
                <w:szCs w:val="24"/>
              </w:rPr>
              <w:t>ul. Drzymały 30</w:t>
            </w:r>
          </w:p>
          <w:p w:rsidR="00B01CA4" w:rsidRPr="0087013E" w:rsidRDefault="00B01CA4" w:rsidP="0087013E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88" w:lineRule="auto"/>
              <w:ind w:left="312" w:right="-567" w:hanging="2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  <w:r w:rsidR="00EA17EB">
              <w:rPr>
                <w:rFonts w:ascii="Times New Roman" w:hAnsi="Times New Roman" w:cs="Times New Roman"/>
              </w:rPr>
              <w:t>….</w:t>
            </w:r>
            <w:r w:rsidR="0087013E">
              <w:rPr>
                <w:rFonts w:ascii="Times New Roman" w:hAnsi="Times New Roman" w:cs="Times New Roman"/>
              </w:rPr>
              <w:t xml:space="preserve">                                                      </w:t>
            </w:r>
            <w:r w:rsidR="0087013E" w:rsidRPr="0087013E">
              <w:rPr>
                <w:rFonts w:ascii="Times New Roman" w:hAnsi="Times New Roman" w:cs="Times New Roman"/>
                <w:b/>
                <w:sz w:val="24"/>
                <w:szCs w:val="24"/>
              </w:rPr>
              <w:t>05-800 Pruszków</w:t>
            </w:r>
          </w:p>
          <w:p w:rsidR="00B01CA4" w:rsidRPr="00B65731" w:rsidRDefault="00B01CA4" w:rsidP="0087013E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312" w:right="-567" w:hanging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(nr PESEL lub REGON </w:t>
            </w:r>
            <w:r w:rsidRPr="00B65731">
              <w:rPr>
                <w:sz w:val="24"/>
                <w:vertAlign w:val="superscript"/>
              </w:rPr>
              <w:t>1</w:t>
            </w:r>
            <w:r w:rsidR="00832C8F">
              <w:rPr>
                <w:sz w:val="24"/>
                <w:vertAlign w:val="superscript"/>
              </w:rPr>
              <w:t>)</w:t>
            </w:r>
            <w:r w:rsidRPr="00B65731">
              <w:rPr>
                <w:sz w:val="24"/>
                <w:vertAlign w:val="superscript"/>
              </w:rPr>
              <w:t xml:space="preserve"> 2</w:t>
            </w:r>
            <w:r w:rsidR="00832C8F">
              <w:rPr>
                <w:sz w:val="24"/>
                <w:vertAlign w:val="superscript"/>
              </w:rPr>
              <w:t>)</w:t>
            </w:r>
            <w:r w:rsidRPr="00AC74AA">
              <w:rPr>
                <w:rFonts w:ascii="Times New Roman" w:hAnsi="Times New Roman" w:cs="Times New Roman"/>
                <w:sz w:val="18"/>
                <w:szCs w:val="18"/>
              </w:rPr>
              <w:t>/ data urodzenia</w:t>
            </w:r>
            <w:r w:rsidRPr="00F87D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  <w:r w:rsidR="0087013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</w:t>
            </w:r>
          </w:p>
          <w:p w:rsidR="00B01CA4" w:rsidRPr="00223278" w:rsidRDefault="00B01CA4" w:rsidP="00832C8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390"/>
              </w:tabs>
              <w:ind w:left="311" w:right="-567" w:hanging="284"/>
              <w:rPr>
                <w:rFonts w:ascii="Times New Roman" w:hAnsi="Times New Roman" w:cs="Times New Roman"/>
              </w:rPr>
            </w:pPr>
            <w:r w:rsidRPr="00223278">
              <w:rPr>
                <w:rFonts w:ascii="Times New Roman" w:hAnsi="Times New Roman" w:cs="Times New Roman"/>
              </w:rPr>
              <w:t>………………………………</w:t>
            </w:r>
            <w:r>
              <w:rPr>
                <w:rFonts w:ascii="Times New Roman" w:hAnsi="Times New Roman" w:cs="Times New Roman"/>
              </w:rPr>
              <w:t>.</w:t>
            </w:r>
            <w:r w:rsidRPr="00223278">
              <w:rPr>
                <w:rFonts w:ascii="Times New Roman" w:hAnsi="Times New Roman" w:cs="Times New Roman"/>
              </w:rPr>
              <w:t>……</w:t>
            </w:r>
            <w:r w:rsidR="00832C8F">
              <w:rPr>
                <w:rFonts w:ascii="Times New Roman" w:hAnsi="Times New Roman" w:cs="Times New Roman"/>
              </w:rPr>
              <w:t>…</w:t>
            </w:r>
          </w:p>
          <w:p w:rsidR="00B01CA4" w:rsidRDefault="00C220DB" w:rsidP="00B01CA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/>
              <w:ind w:left="311" w:right="-567" w:hanging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B01CA4">
              <w:rPr>
                <w:rFonts w:ascii="Times New Roman" w:hAnsi="Times New Roman" w:cs="Times New Roman"/>
                <w:sz w:val="18"/>
                <w:szCs w:val="18"/>
              </w:rPr>
              <w:t>r telefonu – dane osobowe dobrowolne)</w:t>
            </w:r>
          </w:p>
          <w:p w:rsidR="00B01CA4" w:rsidRPr="00223278" w:rsidRDefault="00B01CA4" w:rsidP="00832C8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390"/>
              </w:tabs>
              <w:ind w:left="311" w:right="-567" w:hanging="284"/>
              <w:rPr>
                <w:rFonts w:ascii="Times New Roman" w:hAnsi="Times New Roman" w:cs="Times New Roman"/>
              </w:rPr>
            </w:pPr>
            <w:r w:rsidRPr="00223278">
              <w:rPr>
                <w:rFonts w:ascii="Times New Roman" w:hAnsi="Times New Roman" w:cs="Times New Roman"/>
              </w:rPr>
              <w:t>…………………………………</w:t>
            </w:r>
            <w:r>
              <w:rPr>
                <w:rFonts w:ascii="Times New Roman" w:hAnsi="Times New Roman" w:cs="Times New Roman"/>
              </w:rPr>
              <w:t>.</w:t>
            </w:r>
            <w:r w:rsidRPr="00223278">
              <w:rPr>
                <w:rFonts w:ascii="Times New Roman" w:hAnsi="Times New Roman" w:cs="Times New Roman"/>
              </w:rPr>
              <w:t>…</w:t>
            </w:r>
            <w:r w:rsidR="00832C8F">
              <w:rPr>
                <w:rFonts w:ascii="Times New Roman" w:hAnsi="Times New Roman" w:cs="Times New Roman"/>
              </w:rPr>
              <w:t>…</w:t>
            </w:r>
          </w:p>
          <w:p w:rsidR="00B01CA4" w:rsidRDefault="00B01CA4" w:rsidP="00B01CA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311" w:right="-567" w:hanging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C220DB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dres email – dane osobowe dobrowolne)</w:t>
            </w:r>
          </w:p>
          <w:p w:rsidR="00B01CA4" w:rsidRDefault="00B01CA4" w:rsidP="00B01CA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311" w:right="-567" w:hanging="28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01CA4" w:rsidRDefault="00B01CA4" w:rsidP="00B01CA4">
            <w:pPr>
              <w:ind w:left="311" w:right="-56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C74AA">
              <w:rPr>
                <w:rFonts w:ascii="Times New Roman" w:hAnsi="Times New Roman" w:cs="Times New Roman"/>
                <w:b/>
                <w:sz w:val="24"/>
                <w:szCs w:val="24"/>
              </w:rPr>
              <w:t>Wnoszę o rejestrację – czasową rejestrację w celu</w:t>
            </w:r>
            <w:r w:rsidRPr="00AC74A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  <w:p w:rsidR="00B01CA4" w:rsidRDefault="00B01CA4" w:rsidP="00D64D72">
            <w:pPr>
              <w:ind w:left="312" w:right="-567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7F">
              <w:rPr>
                <w:rFonts w:ascii="Times New Roman" w:hAnsi="Times New Roman" w:cs="Times New Roman"/>
                <w:b/>
                <w:sz w:val="24"/>
                <w:szCs w:val="24"/>
              </w:rPr>
              <w:t>- wyrejestrowanie i zawiadamiam o nabyciu/zbyciu</w:t>
            </w:r>
            <w:r w:rsidRP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832C8F" w:rsidRP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  <w:r w:rsidRPr="004A4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następującego pojazdu:</w:t>
            </w:r>
          </w:p>
          <w:p w:rsidR="00B01CA4" w:rsidRDefault="00B01CA4" w:rsidP="00D64D72">
            <w:pPr>
              <w:ind w:left="312" w:right="-56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rodzaj pojazdu i przeznaczenie…………………………………………………………………….…</w:t>
            </w:r>
          </w:p>
          <w:p w:rsidR="00B01CA4" w:rsidRDefault="00B01CA4" w:rsidP="00B01CA4">
            <w:pPr>
              <w:ind w:left="311" w:right="-56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marka, typ, model ……………………………………………………………………………………</w:t>
            </w:r>
          </w:p>
          <w:tbl>
            <w:tblPr>
              <w:tblStyle w:val="Tabela-Siatka"/>
              <w:tblpPr w:leftFromText="141" w:rightFromText="141" w:vertAnchor="text" w:horzAnchor="page" w:tblpX="2971" w:tblpY="4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5"/>
              <w:gridCol w:w="405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  <w:gridCol w:w="404"/>
            </w:tblGrid>
            <w:tr w:rsidR="008A1FD1" w:rsidRPr="009B22FD" w:rsidTr="008A1FD1">
              <w:trPr>
                <w:trHeight w:val="275"/>
              </w:trPr>
              <w:tc>
                <w:tcPr>
                  <w:tcW w:w="405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4" w:type="dxa"/>
                </w:tcPr>
                <w:p w:rsidR="008A1FD1" w:rsidRPr="009B22FD" w:rsidRDefault="008A1FD1" w:rsidP="008A1FD1">
                  <w:pPr>
                    <w:ind w:left="311" w:right="-567" w:hanging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B01CA4" w:rsidRDefault="00B01CA4" w:rsidP="00B01CA4">
            <w:pPr>
              <w:ind w:left="311" w:right="-56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rok produkcji …………………………………………………………………………………………</w:t>
            </w:r>
          </w:p>
          <w:p w:rsidR="00B01CA4" w:rsidRPr="00363472" w:rsidRDefault="00B01CA4" w:rsidP="00B01CA4">
            <w:pPr>
              <w:ind w:left="311" w:right="-42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numer </w:t>
            </w:r>
            <w:r w:rsidRPr="002A02B3">
              <w:rPr>
                <w:rFonts w:ascii="Times New Roman" w:hAnsi="Times New Roman" w:cs="Times New Roman"/>
                <w:b/>
                <w:sz w:val="24"/>
                <w:szCs w:val="24"/>
              </w:rPr>
              <w:t>VIN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472">
              <w:rPr>
                <w:rFonts w:ascii="Times New Roman" w:hAnsi="Times New Roman" w:cs="Times New Roman"/>
              </w:rPr>
              <w:t xml:space="preserve">/nadwozia, podwozia, ramy </w:t>
            </w:r>
          </w:p>
          <w:p w:rsidR="00B01CA4" w:rsidRDefault="00B01CA4" w:rsidP="007015D6">
            <w:pPr>
              <w:tabs>
                <w:tab w:val="left" w:pos="9765"/>
              </w:tabs>
              <w:ind w:left="311" w:right="-68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dotychczasowy nr rejestracyjny ……………………………………………...……………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5D6">
              <w:rPr>
                <w:rFonts w:ascii="Times New Roman" w:hAnsi="Times New Roman" w:cs="Times New Roman"/>
                <w:sz w:val="24"/>
                <w:szCs w:val="24"/>
              </w:rPr>
              <w:t>……...</w:t>
            </w:r>
          </w:p>
          <w:p w:rsidR="00B01CA4" w:rsidRDefault="00B01CA4" w:rsidP="00B01CA4">
            <w:pPr>
              <w:ind w:left="311" w:right="-68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numer karty pojazdu, jeśli była wydana ……………………………………………………....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B01CA4" w:rsidRDefault="00B01CA4" w:rsidP="00B01CA4">
            <w:pPr>
              <w:ind w:left="311" w:right="-68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rodzaj nadwozia, rodzaj paliwa ……………………………………………………………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</w:p>
          <w:p w:rsidR="00B01CA4" w:rsidRDefault="00B01CA4" w:rsidP="00B01CA4">
            <w:pPr>
              <w:spacing w:after="120"/>
              <w:ind w:left="311" w:right="-68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sprowadzonego z państwa członkowskiego UE dnia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……….</w:t>
            </w:r>
          </w:p>
          <w:p w:rsidR="00B01CA4" w:rsidRDefault="00B01CA4" w:rsidP="007015D6">
            <w:pPr>
              <w:tabs>
                <w:tab w:val="left" w:pos="9765"/>
              </w:tabs>
              <w:spacing w:after="120"/>
              <w:ind w:left="311" w:right="-68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nabycia/zbycia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t>4</w:t>
            </w:r>
            <w:r w:rsidR="00C220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dotychczas zarejestrowanego pojazdu…………………………………</w:t>
            </w:r>
            <w:r w:rsidR="0074400B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7015D6"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</w:p>
          <w:p w:rsidR="00B01CA4" w:rsidRPr="002A02B3" w:rsidRDefault="00B01CA4" w:rsidP="00B01CA4">
            <w:pPr>
              <w:ind w:left="311" w:right="-68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wniosku załączam następujące </w:t>
            </w:r>
            <w:r w:rsidRPr="00E7310A">
              <w:rPr>
                <w:rFonts w:ascii="Times New Roman" w:hAnsi="Times New Roman" w:cs="Times New Roman"/>
                <w:b/>
                <w:sz w:val="24"/>
                <w:szCs w:val="24"/>
              </w:rPr>
              <w:t>dokumenty</w:t>
            </w:r>
            <w:r w:rsidR="00E7310A" w:rsidRPr="00E731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6)</w:t>
            </w:r>
            <w:r w:rsidRPr="002A02B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64D72" w:rsidRPr="00D64D72" w:rsidRDefault="001000C3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dowód własności: </w:t>
            </w:r>
            <w:r w:rsidR="00D64D72" w:rsidRPr="00D64D72">
              <w:rPr>
                <w:rFonts w:ascii="Times New Roman" w:hAnsi="Times New Roman" w:cs="Times New Roman"/>
              </w:rPr>
              <w:t xml:space="preserve">umowa </w:t>
            </w:r>
            <w:r>
              <w:rPr>
                <w:rFonts w:ascii="Times New Roman" w:hAnsi="Times New Roman" w:cs="Times New Roman"/>
              </w:rPr>
              <w:t>sprzedaży / rachunek/faktura</w:t>
            </w:r>
            <w:r w:rsidR="00D64D72" w:rsidRPr="00D64D72">
              <w:rPr>
                <w:rFonts w:ascii="Times New Roman" w:hAnsi="Times New Roman" w:cs="Times New Roman"/>
              </w:rPr>
              <w:t xml:space="preserve"> + tłumaczenie</w:t>
            </w:r>
            <w:r w:rsidR="00E7310A" w:rsidRP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4)</w:t>
            </w:r>
            <w:r w:rsidR="00E7310A" w:rsidRPr="004A4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4D72" w:rsidRPr="00D64D72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dowód rejestracyjny + tłumaczenie</w:t>
            </w:r>
            <w:r w:rsidR="00550C1A" w:rsidRP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4)</w:t>
            </w:r>
            <w:r w:rsidR="00C94953">
              <w:rPr>
                <w:rFonts w:ascii="Times New Roman" w:hAnsi="Times New Roman" w:cs="Times New Roman"/>
                <w:sz w:val="24"/>
                <w:szCs w:val="24"/>
              </w:rPr>
              <w:t xml:space="preserve"> (jeśli jest wymagane)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karta pojazdu + tłumaczenie</w:t>
            </w:r>
            <w:r w:rsidR="003806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4)</w:t>
            </w:r>
          </w:p>
          <w:p w:rsidR="00D64D72" w:rsidRPr="00D64D72" w:rsidRDefault="001000C3" w:rsidP="007015D6">
            <w:pPr>
              <w:pStyle w:val="Akapitzlist"/>
              <w:numPr>
                <w:ilvl w:val="0"/>
                <w:numId w:val="3"/>
              </w:numPr>
              <w:tabs>
                <w:tab w:val="left" w:pos="8775"/>
                <w:tab w:val="left" w:pos="9750"/>
              </w:tabs>
              <w:ind w:right="-6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świadectwo zgodności</w:t>
            </w:r>
            <w:r w:rsidR="007015D6">
              <w:rPr>
                <w:rFonts w:ascii="Times New Roman" w:hAnsi="Times New Roman" w:cs="Times New Roman"/>
              </w:rPr>
              <w:t xml:space="preserve"> ……………………………………………………………………………………..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zaświadczenie o pozytywnym wyniku badania technicznego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potwierdzenie zapłaty akcyzy</w:t>
            </w:r>
            <w:r w:rsidR="00C94953">
              <w:rPr>
                <w:rFonts w:ascii="Times New Roman" w:hAnsi="Times New Roman" w:cs="Times New Roman"/>
              </w:rPr>
              <w:t xml:space="preserve"> / dowód odprawy celnej przywozowej</w:t>
            </w:r>
            <w:r w:rsidR="00C94953" w:rsidRPr="00C220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4)</w:t>
            </w:r>
            <w:r w:rsidR="00C94953" w:rsidRPr="004A4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4953" w:rsidRPr="00D64D72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tablice rejestracyjne</w:t>
            </w:r>
          </w:p>
          <w:p w:rsidR="00D64D72" w:rsidRPr="00D64D72" w:rsidRDefault="00D64D72" w:rsidP="00D64D72">
            <w:pPr>
              <w:pStyle w:val="Akapitzlist"/>
              <w:numPr>
                <w:ilvl w:val="0"/>
                <w:numId w:val="3"/>
              </w:numPr>
              <w:ind w:right="-685"/>
              <w:rPr>
                <w:rFonts w:ascii="Times New Roman" w:hAnsi="Times New Roman" w:cs="Times New Roman"/>
              </w:rPr>
            </w:pPr>
            <w:r w:rsidRPr="00D64D72">
              <w:rPr>
                <w:rFonts w:ascii="Times New Roman" w:hAnsi="Times New Roman" w:cs="Times New Roman"/>
              </w:rPr>
              <w:t>zaświadczenie o demontażu pojazdu</w:t>
            </w:r>
          </w:p>
          <w:p w:rsidR="00D64D72" w:rsidRPr="00D64D72" w:rsidRDefault="00D64D72" w:rsidP="003079D0">
            <w:pPr>
              <w:pStyle w:val="Akapitzlist"/>
              <w:numPr>
                <w:ilvl w:val="0"/>
                <w:numId w:val="3"/>
              </w:numPr>
              <w:spacing w:line="288" w:lineRule="auto"/>
              <w:ind w:left="714" w:right="-686" w:hanging="357"/>
              <w:rPr>
                <w:rFonts w:ascii="Times New Roman" w:hAnsi="Times New Roman" w:cs="Times New Roman"/>
              </w:rPr>
            </w:pPr>
            <w:r w:rsidRPr="00D64D72">
              <w:rPr>
                <w:rFonts w:ascii="Arial" w:hAnsi="Arial" w:cs="Arial"/>
              </w:rPr>
              <w:t>.......................................................................................................................................</w:t>
            </w:r>
            <w:r w:rsidR="007015D6">
              <w:rPr>
                <w:rFonts w:ascii="Arial" w:hAnsi="Arial" w:cs="Arial"/>
              </w:rPr>
              <w:t>..............</w:t>
            </w:r>
          </w:p>
          <w:p w:rsidR="00D64D72" w:rsidRPr="00D64D72" w:rsidRDefault="00D64D72" w:rsidP="007015D6">
            <w:pPr>
              <w:pStyle w:val="Akapitzlist"/>
              <w:numPr>
                <w:ilvl w:val="0"/>
                <w:numId w:val="3"/>
              </w:numPr>
              <w:tabs>
                <w:tab w:val="left" w:pos="9900"/>
              </w:tabs>
              <w:spacing w:line="288" w:lineRule="auto"/>
              <w:ind w:left="714" w:right="-686" w:hanging="357"/>
              <w:rPr>
                <w:rFonts w:ascii="Times New Roman" w:hAnsi="Times New Roman" w:cs="Times New Roman"/>
              </w:rPr>
            </w:pPr>
            <w:r w:rsidRPr="00D64D72">
              <w:rPr>
                <w:rFonts w:ascii="Arial" w:hAnsi="Arial" w:cs="Arial"/>
              </w:rPr>
              <w:t>…………………………………………………………………………………………………</w:t>
            </w:r>
            <w:r w:rsidR="007015D6">
              <w:rPr>
                <w:rFonts w:ascii="Arial" w:hAnsi="Arial" w:cs="Arial"/>
              </w:rPr>
              <w:t>…………..</w:t>
            </w:r>
          </w:p>
          <w:p w:rsidR="0095633D" w:rsidRPr="003079D0" w:rsidRDefault="0095633D" w:rsidP="0095633D">
            <w:pPr>
              <w:pStyle w:val="Akapitzlist"/>
              <w:ind w:left="311" w:right="-685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01CA4" w:rsidRDefault="00B01CA4" w:rsidP="00363472">
            <w:pPr>
              <w:ind w:left="311" w:right="-68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A02B3">
              <w:rPr>
                <w:rFonts w:ascii="Times New Roman" w:hAnsi="Times New Roman" w:cs="Times New Roman"/>
                <w:sz w:val="20"/>
                <w:szCs w:val="20"/>
              </w:rPr>
              <w:t>Wnoszę o wydanie tablic r</w:t>
            </w:r>
            <w:r w:rsidR="00363472">
              <w:rPr>
                <w:rFonts w:ascii="Times New Roman" w:hAnsi="Times New Roman" w:cs="Times New Roman"/>
                <w:sz w:val="20"/>
                <w:szCs w:val="20"/>
              </w:rPr>
              <w:t xml:space="preserve">ejestracyjnych indywidualnych o </w:t>
            </w:r>
            <w:r w:rsidR="0095633D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A02B3">
              <w:rPr>
                <w:rFonts w:ascii="Times New Roman" w:hAnsi="Times New Roman" w:cs="Times New Roman"/>
                <w:sz w:val="20"/>
                <w:szCs w:val="20"/>
              </w:rPr>
              <w:t xml:space="preserve">astępującym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wyróżniku</w:t>
            </w:r>
            <w:r w:rsidR="00E7310A" w:rsidRPr="00E7310A">
              <w:rPr>
                <w:rFonts w:ascii="Times New Roman" w:hAnsi="Times New Roman" w:cs="Times New Roman"/>
                <w:vertAlign w:val="superscript"/>
              </w:rPr>
              <w:t>7</w:t>
            </w:r>
            <w:r w:rsidR="00C220DB" w:rsidRPr="00E7310A">
              <w:rPr>
                <w:rFonts w:ascii="Times New Roman" w:hAnsi="Times New Roman" w:cs="Times New Roman"/>
                <w:vertAlign w:val="superscript"/>
              </w:rPr>
              <w:t>)</w:t>
            </w:r>
            <w:r w:rsidR="00C152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</w:t>
            </w:r>
            <w:r w:rsidR="00C15232">
              <w:rPr>
                <w:rFonts w:ascii="Times New Roman" w:hAnsi="Times New Roman" w:cs="Times New Roman"/>
                <w:sz w:val="20"/>
                <w:szCs w:val="20"/>
              </w:rPr>
              <w:t>…………………………</w:t>
            </w:r>
            <w:r w:rsidR="007015D6">
              <w:rPr>
                <w:rFonts w:ascii="Times New Roman" w:hAnsi="Times New Roman" w:cs="Times New Roman"/>
                <w:sz w:val="20"/>
                <w:szCs w:val="20"/>
              </w:rPr>
              <w:t>………....</w:t>
            </w:r>
          </w:p>
          <w:p w:rsidR="00C15232" w:rsidRPr="003079D0" w:rsidRDefault="00C15232" w:rsidP="00363472">
            <w:pPr>
              <w:ind w:left="311" w:right="-685" w:hanging="284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363472" w:rsidRPr="00C220DB" w:rsidRDefault="00B01CA4" w:rsidP="00435160">
            <w:pPr>
              <w:ind w:left="312" w:right="-686" w:hanging="284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A02B3">
              <w:rPr>
                <w:rFonts w:ascii="Times New Roman" w:hAnsi="Times New Roman" w:cs="Times New Roman"/>
                <w:sz w:val="20"/>
                <w:szCs w:val="20"/>
              </w:rPr>
              <w:t>Wnoszę o wydanie tablic samochodowych zmniejszonych: tak/nie</w:t>
            </w:r>
            <w:r w:rsidR="00E7310A">
              <w:rPr>
                <w:rStyle w:val="Odwoanieprzypisudolnego"/>
              </w:rPr>
              <w:t>7</w:t>
            </w:r>
            <w:r w:rsidR="00C220DB">
              <w:rPr>
                <w:rStyle w:val="Odwoanieprzypisudolnego"/>
              </w:rPr>
              <w:t>)</w:t>
            </w:r>
          </w:p>
          <w:p w:rsidR="00435160" w:rsidRPr="001000C3" w:rsidRDefault="005D7817" w:rsidP="00435160">
            <w:pPr>
              <w:ind w:left="312" w:right="-686" w:hanging="284"/>
              <w:rPr>
                <w:rFonts w:ascii="Times New Roman" w:hAnsi="Times New Roman" w:cs="Times New Roman"/>
                <w:sz w:val="10"/>
                <w:szCs w:val="10"/>
              </w:rPr>
            </w:pPr>
            <w:r w:rsidRPr="00F87D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347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363472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435160" w:rsidRPr="00363472" w:rsidRDefault="00435160" w:rsidP="00435160">
            <w:pPr>
              <w:ind w:left="312" w:right="-686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472">
              <w:rPr>
                <w:rFonts w:ascii="Times New Roman" w:hAnsi="Times New Roman" w:cs="Times New Roman"/>
                <w:b/>
              </w:rPr>
              <w:t>Oświadczam, że podane we wniosku dane i informacje są aktualne i zgodne ze stanem faktycznym</w:t>
            </w:r>
            <w:r w:rsidR="00363472" w:rsidRPr="00363472">
              <w:rPr>
                <w:rFonts w:ascii="Times New Roman" w:hAnsi="Times New Roman" w:cs="Times New Roman"/>
                <w:b/>
              </w:rPr>
              <w:t>.</w:t>
            </w:r>
          </w:p>
          <w:p w:rsidR="00435160" w:rsidRDefault="00435160" w:rsidP="00435160">
            <w:pPr>
              <w:ind w:left="312" w:right="-68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160" w:rsidRPr="00F24F9D" w:rsidRDefault="00363472" w:rsidP="00F24F9D">
            <w:pPr>
              <w:ind w:left="312" w:right="-686" w:hanging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</w:t>
            </w:r>
            <w:r w:rsidR="005D7817" w:rsidRPr="00223278">
              <w:rPr>
                <w:rFonts w:ascii="Times New Roman" w:hAnsi="Times New Roman" w:cs="Times New Roman"/>
              </w:rPr>
              <w:t>……</w:t>
            </w:r>
            <w:r w:rsidR="005D7817">
              <w:rPr>
                <w:rFonts w:ascii="Times New Roman" w:hAnsi="Times New Roman" w:cs="Times New Roman"/>
              </w:rPr>
              <w:t>….</w:t>
            </w:r>
            <w:r w:rsidR="005D7817" w:rsidRPr="00223278">
              <w:rPr>
                <w:rFonts w:ascii="Times New Roman" w:hAnsi="Times New Roman" w:cs="Times New Roman"/>
              </w:rPr>
              <w:t>……………………………</w:t>
            </w:r>
            <w:r w:rsidR="005D7817">
              <w:rPr>
                <w:rFonts w:ascii="Times New Roman" w:hAnsi="Times New Roman" w:cs="Times New Roman"/>
              </w:rPr>
              <w:t>..</w:t>
            </w:r>
            <w:r w:rsidR="005D7817" w:rsidRPr="00223278">
              <w:rPr>
                <w:rFonts w:ascii="Times New Roman" w:hAnsi="Times New Roman" w:cs="Times New Roman"/>
              </w:rPr>
              <w:t>…</w:t>
            </w:r>
          </w:p>
          <w:p w:rsidR="00363472" w:rsidRDefault="005D7817" w:rsidP="001000C3">
            <w:pPr>
              <w:ind w:left="312" w:right="-686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1000C3">
              <w:rPr>
                <w:rFonts w:ascii="Times New Roman" w:hAnsi="Times New Roman" w:cs="Times New Roman"/>
              </w:rPr>
              <w:tab/>
            </w:r>
            <w:r w:rsidRPr="001000C3">
              <w:rPr>
                <w:rFonts w:ascii="Times New Roman" w:hAnsi="Times New Roman" w:cs="Times New Roman"/>
              </w:rPr>
              <w:tab/>
              <w:t xml:space="preserve"> </w:t>
            </w:r>
            <w:r w:rsidRPr="001000C3">
              <w:rPr>
                <w:rFonts w:ascii="Times New Roman" w:hAnsi="Times New Roman" w:cs="Times New Roman"/>
              </w:rPr>
              <w:tab/>
            </w:r>
            <w:r w:rsidRPr="001000C3">
              <w:rPr>
                <w:rFonts w:ascii="Times New Roman" w:hAnsi="Times New Roman" w:cs="Times New Roman"/>
              </w:rPr>
              <w:tab/>
              <w:t xml:space="preserve"> </w:t>
            </w:r>
            <w:r w:rsidRPr="001000C3">
              <w:rPr>
                <w:rFonts w:ascii="Times New Roman" w:hAnsi="Times New Roman" w:cs="Times New Roman"/>
              </w:rPr>
              <w:tab/>
            </w:r>
            <w:r w:rsidRPr="001000C3">
              <w:rPr>
                <w:rFonts w:ascii="Times New Roman" w:hAnsi="Times New Roman" w:cs="Times New Roman"/>
              </w:rPr>
              <w:tab/>
            </w:r>
            <w:r w:rsidRPr="00C152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63472" w:rsidRPr="00C1523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363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r w:rsidRPr="00F87D8D">
              <w:rPr>
                <w:rFonts w:ascii="Times New Roman" w:hAnsi="Times New Roman" w:cs="Times New Roman"/>
                <w:sz w:val="18"/>
                <w:szCs w:val="18"/>
              </w:rPr>
              <w:t>(podpis właściciela)</w:t>
            </w:r>
            <w:r w:rsidR="00363472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AC2F98" wp14:editId="44AA894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106045</wp:posOffset>
                      </wp:positionV>
                      <wp:extent cx="2038350" cy="0"/>
                      <wp:effectExtent l="0" t="0" r="19050" b="1905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A4983CC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8.35pt" to="159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" strokecolor="black [3213]" strokeweight="1.25pt">
                      <v:stroke joinstyle="miter"/>
                    </v:line>
                  </w:pict>
                </mc:Fallback>
              </mc:AlternateContent>
            </w:r>
          </w:p>
          <w:p w:rsidR="00B01CA4" w:rsidRPr="00DF4132" w:rsidRDefault="00B01CA4" w:rsidP="001661EB">
            <w:pPr>
              <w:ind w:right="-685"/>
              <w:rPr>
                <w:rFonts w:ascii="Times New Roman" w:hAnsi="Times New Roman" w:cs="Times New Roman"/>
                <w:sz w:val="18"/>
                <w:szCs w:val="18"/>
              </w:rPr>
            </w:pPr>
            <w:r w:rsidRPr="00961050">
              <w:rPr>
                <w:rFonts w:ascii="Times New Roman" w:hAnsi="Times New Roman" w:cs="Times New Roman"/>
                <w:sz w:val="18"/>
                <w:szCs w:val="18"/>
              </w:rPr>
              <w:t>Objaśnienia do odnośników znajdują się na odwrocie wniosku.</w:t>
            </w:r>
            <w:r w:rsidR="005D7817" w:rsidRPr="00223278">
              <w:rPr>
                <w:rFonts w:ascii="Times New Roman" w:hAnsi="Times New Roman" w:cs="Times New Roman"/>
              </w:rPr>
              <w:t xml:space="preserve"> </w:t>
            </w:r>
          </w:p>
          <w:p w:rsidR="005D7817" w:rsidRDefault="005D7817" w:rsidP="00B01CA4">
            <w:pPr>
              <w:ind w:left="-114"/>
              <w:rPr>
                <w:sz w:val="18"/>
                <w:szCs w:val="18"/>
              </w:rPr>
            </w:pPr>
          </w:p>
        </w:tc>
      </w:tr>
      <w:tr w:rsidR="005D7817" w:rsidTr="001000C3">
        <w:trPr>
          <w:trHeight w:hRule="exact" w:val="2041"/>
        </w:trPr>
        <w:tc>
          <w:tcPr>
            <w:tcW w:w="104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FAB" w:rsidRPr="001661EB" w:rsidRDefault="005D7817" w:rsidP="001661EB">
            <w:pPr>
              <w:spacing w:after="120"/>
              <w:ind w:left="326" w:right="-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B3">
              <w:rPr>
                <w:rFonts w:ascii="Times New Roman" w:hAnsi="Times New Roman" w:cs="Times New Roman"/>
                <w:b/>
                <w:sz w:val="24"/>
                <w:szCs w:val="24"/>
              </w:rPr>
              <w:t>Dane współwłaściciela</w:t>
            </w:r>
            <w:r w:rsidR="001661E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D7817" w:rsidRPr="001000C3" w:rsidRDefault="005D7817" w:rsidP="005D7817">
            <w:pPr>
              <w:ind w:left="326" w:right="-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</w:t>
            </w:r>
            <w:r w:rsidR="008A1FD1" w:rsidRPr="001000C3">
              <w:rPr>
                <w:rFonts w:ascii="Times New Roman" w:hAnsi="Times New Roman" w:cs="Times New Roman"/>
                <w:sz w:val="20"/>
                <w:szCs w:val="20"/>
              </w:rPr>
              <w:t xml:space="preserve">   …………………………….</w:t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13AA"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B13AA"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5D7817" w:rsidRPr="00F87D8D" w:rsidRDefault="00617E4D" w:rsidP="005D7817">
            <w:pPr>
              <w:spacing w:after="120"/>
              <w:ind w:left="326" w:right="-28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9D7D0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="005D7817" w:rsidRPr="009D7D04">
              <w:rPr>
                <w:rFonts w:ascii="Times New Roman" w:hAnsi="Times New Roman" w:cs="Times New Roman"/>
                <w:sz w:val="16"/>
                <w:szCs w:val="16"/>
              </w:rPr>
              <w:t>(imię i nazwisko)</w:t>
            </w:r>
            <w:r w:rsidRPr="009D7D04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8A1FD1" w:rsidRPr="009D7D04">
              <w:rPr>
                <w:rFonts w:ascii="Times New Roman" w:hAnsi="Times New Roman" w:cs="Times New Roman"/>
                <w:sz w:val="16"/>
                <w:szCs w:val="16"/>
              </w:rPr>
              <w:t xml:space="preserve">              PESEL</w:t>
            </w:r>
            <w:r w:rsidRPr="009D7D04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           </w:t>
            </w:r>
          </w:p>
          <w:p w:rsidR="005D7817" w:rsidRPr="001000C3" w:rsidRDefault="005D7817" w:rsidP="005D7817">
            <w:pPr>
              <w:ind w:left="326" w:right="-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</w:t>
            </w:r>
          </w:p>
          <w:p w:rsidR="005D7817" w:rsidRPr="009D7D04" w:rsidRDefault="00617E4D" w:rsidP="005D7817">
            <w:pPr>
              <w:spacing w:after="120"/>
              <w:ind w:left="326" w:right="-284" w:hanging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9D7D04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5D7817" w:rsidRPr="009D7D04">
              <w:rPr>
                <w:rFonts w:ascii="Times New Roman" w:hAnsi="Times New Roman" w:cs="Times New Roman"/>
                <w:sz w:val="16"/>
                <w:szCs w:val="16"/>
              </w:rPr>
              <w:t>(adres zamieszkania)</w:t>
            </w:r>
          </w:p>
          <w:p w:rsidR="005D7817" w:rsidRPr="001000C3" w:rsidRDefault="005D7817" w:rsidP="005D7817">
            <w:pPr>
              <w:ind w:left="326" w:right="-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…………………………………….</w:t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00C3">
              <w:rPr>
                <w:rFonts w:ascii="Times New Roman" w:hAnsi="Times New Roman" w:cs="Times New Roman"/>
                <w:sz w:val="20"/>
                <w:szCs w:val="20"/>
              </w:rPr>
              <w:tab/>
              <w:t>………………………………………...</w:t>
            </w:r>
          </w:p>
          <w:p w:rsidR="005D7817" w:rsidRPr="001661EB" w:rsidRDefault="00617E4D" w:rsidP="001661EB">
            <w:pPr>
              <w:ind w:left="326" w:right="-284" w:hanging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D04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5D7817" w:rsidRPr="009D7D04">
              <w:rPr>
                <w:rFonts w:ascii="Times New Roman" w:hAnsi="Times New Roman" w:cs="Times New Roman"/>
                <w:sz w:val="16"/>
                <w:szCs w:val="16"/>
              </w:rPr>
              <w:t>(nr telefonu – dane osobowe dobrowolne)</w:t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="00F24F9D" w:rsidRPr="009D7D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9D7D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</w:t>
            </w:r>
            <w:r w:rsidR="00F24F9D" w:rsidRPr="009D7D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D7817" w:rsidRPr="009D7D04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1661EB" w:rsidRPr="009D7D04">
              <w:rPr>
                <w:rFonts w:ascii="Times New Roman" w:hAnsi="Times New Roman" w:cs="Times New Roman"/>
                <w:sz w:val="16"/>
                <w:szCs w:val="16"/>
              </w:rPr>
              <w:t>podpis współwłaściciela)</w:t>
            </w:r>
          </w:p>
        </w:tc>
      </w:tr>
      <w:tr w:rsidR="005D7817" w:rsidTr="00E7310A">
        <w:trPr>
          <w:trHeight w:val="1077"/>
        </w:trPr>
        <w:tc>
          <w:tcPr>
            <w:tcW w:w="10490" w:type="dxa"/>
          </w:tcPr>
          <w:p w:rsidR="00652FAB" w:rsidRPr="00652FAB" w:rsidRDefault="00652FAB" w:rsidP="00987357">
            <w:pPr>
              <w:ind w:left="42" w:right="345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52FAB" w:rsidRDefault="005D7817" w:rsidP="008A1FD1">
            <w:pPr>
              <w:ind w:left="42" w:right="3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1050">
              <w:rPr>
                <w:rFonts w:ascii="Times New Roman" w:hAnsi="Times New Roman" w:cs="Times New Roman"/>
                <w:sz w:val="20"/>
                <w:szCs w:val="20"/>
              </w:rPr>
              <w:t>Wyrażam dobrowolnie zgodę na przetwarzanie moich danych osobowych nr telefonu, adres e-mail – przez Starostwo Powiatowe w Pruszkowie wyłącznie w celu sprawnego kontaktu przy załatwieniu wniosku.</w:t>
            </w:r>
          </w:p>
          <w:p w:rsidR="00D64D72" w:rsidRPr="00D64D72" w:rsidRDefault="00D64D72" w:rsidP="008A1FD1">
            <w:pPr>
              <w:ind w:left="42" w:right="345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5D7817" w:rsidRPr="001000C3" w:rsidRDefault="008A1FD1" w:rsidP="00F24F9D">
            <w:pPr>
              <w:ind w:left="40" w:right="34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  <w:r w:rsidR="00F24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5D78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="005D7817" w:rsidRPr="00617E4D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…………………………………………...</w:t>
            </w:r>
            <w:r w:rsidR="00617E4D">
              <w:rPr>
                <w:rFonts w:ascii="Times New Roman" w:hAnsi="Times New Roman" w:cs="Times New Roman"/>
                <w:sz w:val="18"/>
                <w:szCs w:val="18"/>
              </w:rPr>
              <w:t>...........</w:t>
            </w:r>
            <w:r w:rsidR="005D7817" w:rsidRPr="00F24F9D">
              <w:rPr>
                <w:rFonts w:ascii="Times New Roman" w:hAnsi="Times New Roman" w:cs="Times New Roman"/>
                <w:b/>
                <w:sz w:val="10"/>
                <w:szCs w:val="10"/>
              </w:rPr>
              <w:tab/>
            </w:r>
            <w:r w:rsidR="005D7817" w:rsidRPr="00F24F9D">
              <w:rPr>
                <w:rFonts w:ascii="Times New Roman" w:hAnsi="Times New Roman" w:cs="Times New Roman"/>
                <w:b/>
                <w:sz w:val="10"/>
                <w:szCs w:val="1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5D7817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F24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5D7817" w:rsidRPr="00961050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F24F9D" w:rsidRPr="001000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</w:t>
            </w:r>
            <w:r w:rsidR="005D7817" w:rsidRPr="001000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24F9D" w:rsidRPr="001000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</w:t>
            </w:r>
            <w:r w:rsidR="005D7817" w:rsidRPr="001000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5D7817" w:rsidRPr="001000C3">
              <w:rPr>
                <w:rFonts w:ascii="Times New Roman" w:hAnsi="Times New Roman" w:cs="Times New Roman"/>
                <w:sz w:val="16"/>
                <w:szCs w:val="16"/>
              </w:rPr>
              <w:t>(data, czytelny podpis</w:t>
            </w:r>
            <w:r w:rsidR="00F11747" w:rsidRPr="001000C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5D7817" w:rsidRPr="00F24F9D" w:rsidRDefault="005D7817" w:rsidP="00E7310A">
            <w:pPr>
              <w:tabs>
                <w:tab w:val="left" w:pos="1185"/>
              </w:tabs>
              <w:ind w:right="61"/>
              <w:jc w:val="both"/>
              <w:rPr>
                <w:sz w:val="8"/>
                <w:szCs w:val="8"/>
              </w:rPr>
            </w:pPr>
          </w:p>
        </w:tc>
      </w:tr>
    </w:tbl>
    <w:p w:rsidR="005D7817" w:rsidRDefault="005D7817" w:rsidP="00F87D8D">
      <w:pPr>
        <w:spacing w:after="0"/>
        <w:rPr>
          <w:sz w:val="18"/>
          <w:szCs w:val="18"/>
        </w:rPr>
      </w:pPr>
    </w:p>
    <w:p w:rsidR="005D7817" w:rsidRDefault="005D7817" w:rsidP="00F87D8D">
      <w:pPr>
        <w:spacing w:after="0"/>
        <w:rPr>
          <w:sz w:val="18"/>
          <w:szCs w:val="18"/>
        </w:rPr>
      </w:pPr>
    </w:p>
    <w:p w:rsidR="005D7817" w:rsidRDefault="005D7817" w:rsidP="0095633D">
      <w:pPr>
        <w:spacing w:after="0"/>
        <w:ind w:left="142" w:hanging="142"/>
        <w:rPr>
          <w:sz w:val="18"/>
          <w:szCs w:val="18"/>
        </w:rPr>
      </w:pPr>
    </w:p>
    <w:p w:rsidR="005D7817" w:rsidRPr="0095633D" w:rsidRDefault="005D7817" w:rsidP="0095633D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652FAB">
        <w:rPr>
          <w:rStyle w:val="Odwoanieprzypisudolnego"/>
          <w:rFonts w:ascii="Times New Roman" w:hAnsi="Times New Roman" w:cs="Times New Roman"/>
          <w:b/>
          <w:sz w:val="22"/>
          <w:szCs w:val="22"/>
        </w:rPr>
        <w:footnoteRef/>
      </w:r>
      <w:r w:rsidRPr="0095633D">
        <w:rPr>
          <w:rFonts w:ascii="Times New Roman" w:hAnsi="Times New Roman" w:cs="Times New Roman"/>
          <w:sz w:val="22"/>
          <w:szCs w:val="22"/>
        </w:rPr>
        <w:t xml:space="preserve"> W przypadku wniosku składanego przez podmiot, o którym mowa w art. 73 ust. 73 ust 2 i 5 ustawy </w:t>
      </w:r>
      <w:r w:rsidR="0095633D">
        <w:rPr>
          <w:rFonts w:ascii="Times New Roman" w:hAnsi="Times New Roman" w:cs="Times New Roman"/>
          <w:sz w:val="22"/>
          <w:szCs w:val="22"/>
        </w:rPr>
        <w:br/>
      </w:r>
      <w:r w:rsidRPr="0095633D">
        <w:rPr>
          <w:rFonts w:ascii="Times New Roman" w:hAnsi="Times New Roman" w:cs="Times New Roman"/>
          <w:sz w:val="22"/>
          <w:szCs w:val="22"/>
        </w:rPr>
        <w:t>z dn</w:t>
      </w:r>
      <w:r w:rsidR="0095633D">
        <w:rPr>
          <w:rFonts w:ascii="Times New Roman" w:hAnsi="Times New Roman" w:cs="Times New Roman"/>
          <w:sz w:val="22"/>
          <w:szCs w:val="22"/>
        </w:rPr>
        <w:t>ia</w:t>
      </w:r>
      <w:r w:rsidRPr="0095633D">
        <w:rPr>
          <w:rFonts w:ascii="Times New Roman" w:hAnsi="Times New Roman" w:cs="Times New Roman"/>
          <w:sz w:val="22"/>
          <w:szCs w:val="22"/>
        </w:rPr>
        <w:t xml:space="preserve"> 20 czerwca 1997 r. – Prawo o ruchu drogowym, we wniosku podaje się dane tego podmiotu oraz właściciela pojazdu.</w:t>
      </w:r>
    </w:p>
    <w:p w:rsidR="005D7817" w:rsidRPr="0095633D" w:rsidRDefault="005D7817" w:rsidP="0095633D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652FAB">
        <w:rPr>
          <w:rStyle w:val="Odwoanieprzypisudolnego"/>
          <w:rFonts w:ascii="Times New Roman" w:hAnsi="Times New Roman" w:cs="Times New Roman"/>
          <w:b/>
          <w:sz w:val="22"/>
          <w:szCs w:val="22"/>
        </w:rPr>
        <w:t>2</w:t>
      </w:r>
      <w:r w:rsidRPr="0095633D">
        <w:rPr>
          <w:rFonts w:ascii="Times New Roman" w:hAnsi="Times New Roman" w:cs="Times New Roman"/>
          <w:sz w:val="22"/>
          <w:szCs w:val="22"/>
        </w:rPr>
        <w:t xml:space="preserve"> Numer REGON podaje się, gdy właścicielem pojazdu jest przedsiębiorca.</w:t>
      </w:r>
    </w:p>
    <w:p w:rsidR="005D7817" w:rsidRPr="0095633D" w:rsidRDefault="005D7817" w:rsidP="0095633D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652FAB">
        <w:rPr>
          <w:rStyle w:val="Odwoanieprzypisudolnego"/>
          <w:rFonts w:ascii="Times New Roman" w:hAnsi="Times New Roman" w:cs="Times New Roman"/>
          <w:b/>
          <w:sz w:val="22"/>
          <w:szCs w:val="22"/>
        </w:rPr>
        <w:t>3</w:t>
      </w:r>
      <w:r w:rsidRPr="0095633D">
        <w:rPr>
          <w:rFonts w:ascii="Times New Roman" w:hAnsi="Times New Roman" w:cs="Times New Roman"/>
          <w:sz w:val="22"/>
          <w:szCs w:val="22"/>
        </w:rPr>
        <w:t xml:space="preserve"> Datę urodzenia wpisują tylko cudzoziemcy, którzy nie mają ustalonego nr PESEL.</w:t>
      </w:r>
    </w:p>
    <w:p w:rsidR="005D7817" w:rsidRPr="0095633D" w:rsidRDefault="005D7817" w:rsidP="0095633D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652FAB">
        <w:rPr>
          <w:rStyle w:val="Odwoanieprzypisudolnego"/>
          <w:rFonts w:ascii="Times New Roman" w:hAnsi="Times New Roman" w:cs="Times New Roman"/>
          <w:b/>
          <w:sz w:val="22"/>
          <w:szCs w:val="22"/>
        </w:rPr>
        <w:t>4</w:t>
      </w:r>
      <w:r w:rsidRPr="0095633D">
        <w:rPr>
          <w:rFonts w:ascii="Times New Roman" w:hAnsi="Times New Roman" w:cs="Times New Roman"/>
          <w:sz w:val="22"/>
          <w:szCs w:val="22"/>
        </w:rPr>
        <w:t xml:space="preserve"> Niepotrzebne skreślić</w:t>
      </w:r>
    </w:p>
    <w:p w:rsidR="005D7817" w:rsidRDefault="005D7817" w:rsidP="0095633D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652FAB">
        <w:rPr>
          <w:rStyle w:val="Odwoanieprzypisudolnego"/>
          <w:rFonts w:ascii="Times New Roman" w:hAnsi="Times New Roman" w:cs="Times New Roman"/>
          <w:b/>
          <w:sz w:val="22"/>
          <w:szCs w:val="22"/>
        </w:rPr>
        <w:t>5</w:t>
      </w:r>
      <w:r w:rsidRPr="0095633D">
        <w:rPr>
          <w:rFonts w:ascii="Times New Roman" w:hAnsi="Times New Roman" w:cs="Times New Roman"/>
          <w:sz w:val="22"/>
          <w:szCs w:val="22"/>
        </w:rPr>
        <w:t xml:space="preserve"> Wypełnia się w przypadku pojazdu niebędącego pojazdem nowym, sprowadzonego z terytorium państwa członkowskiego UE, rejestrowanego po raz pierwszy na terytorium RP, gdy datą sprowadzenia pojazdu z terytorium państwa członkowskiego UE jest dzień po dniu 31 grudnia </w:t>
      </w:r>
      <w:r w:rsidR="0095633D">
        <w:rPr>
          <w:rFonts w:ascii="Times New Roman" w:hAnsi="Times New Roman" w:cs="Times New Roman"/>
          <w:sz w:val="22"/>
          <w:szCs w:val="22"/>
        </w:rPr>
        <w:br/>
      </w:r>
      <w:r w:rsidRPr="0095633D">
        <w:rPr>
          <w:rFonts w:ascii="Times New Roman" w:hAnsi="Times New Roman" w:cs="Times New Roman"/>
          <w:sz w:val="22"/>
          <w:szCs w:val="22"/>
        </w:rPr>
        <w:t xml:space="preserve">2019 r. </w:t>
      </w:r>
    </w:p>
    <w:p w:rsidR="00E7310A" w:rsidRPr="0095633D" w:rsidRDefault="00E7310A" w:rsidP="00E7310A">
      <w:pPr>
        <w:pStyle w:val="Tekstprzypisudolneg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Odwoanieprzypisudolnego"/>
          <w:rFonts w:ascii="Times New Roman" w:hAnsi="Times New Roman" w:cs="Times New Roman"/>
          <w:b/>
          <w:sz w:val="22"/>
          <w:szCs w:val="22"/>
        </w:rPr>
        <w:t>6</w:t>
      </w:r>
      <w:r w:rsidRPr="0095633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Zaznaczyć właściwe</w:t>
      </w:r>
    </w:p>
    <w:p w:rsidR="005D7817" w:rsidRPr="0095633D" w:rsidRDefault="00E7310A" w:rsidP="0095633D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E7310A">
        <w:rPr>
          <w:rStyle w:val="Odwoanieprzypisudolnego"/>
          <w:rFonts w:ascii="Times New Roman" w:hAnsi="Times New Roman" w:cs="Times New Roman"/>
          <w:b/>
        </w:rPr>
        <w:t>7</w:t>
      </w:r>
      <w:r w:rsidR="0095633D" w:rsidRPr="0095633D">
        <w:rPr>
          <w:rFonts w:ascii="Times New Roman" w:hAnsi="Times New Roman" w:cs="Times New Roman"/>
        </w:rPr>
        <w:t xml:space="preserve"> </w:t>
      </w:r>
      <w:r w:rsidR="005D7817" w:rsidRPr="0095633D">
        <w:rPr>
          <w:rFonts w:ascii="Times New Roman" w:hAnsi="Times New Roman" w:cs="Times New Roman"/>
        </w:rPr>
        <w:t>Wypełnia się, jeżeli właściciel pojazdu wnosi o wydanie tablic indywidualnych zamiast tablic zwyczajnych albo tablic samochodowych zmniejszonych.</w:t>
      </w:r>
    </w:p>
    <w:p w:rsidR="005D7817" w:rsidRDefault="005D7817" w:rsidP="0095633D">
      <w:pPr>
        <w:spacing w:after="0"/>
        <w:jc w:val="both"/>
        <w:rPr>
          <w:sz w:val="18"/>
          <w:szCs w:val="18"/>
        </w:rPr>
      </w:pPr>
    </w:p>
    <w:p w:rsidR="00E7310A" w:rsidRDefault="00E7310A" w:rsidP="0095633D">
      <w:pPr>
        <w:spacing w:after="0"/>
        <w:jc w:val="both"/>
        <w:rPr>
          <w:sz w:val="18"/>
          <w:szCs w:val="18"/>
        </w:rPr>
      </w:pPr>
    </w:p>
    <w:p w:rsidR="00E7310A" w:rsidRDefault="00E7310A" w:rsidP="0095633D">
      <w:pPr>
        <w:spacing w:after="0"/>
        <w:jc w:val="both"/>
        <w:rPr>
          <w:sz w:val="18"/>
          <w:szCs w:val="18"/>
        </w:rPr>
      </w:pPr>
    </w:p>
    <w:p w:rsidR="00E7310A" w:rsidRDefault="00E7310A" w:rsidP="0095633D">
      <w:pPr>
        <w:spacing w:after="0"/>
        <w:jc w:val="both"/>
        <w:rPr>
          <w:sz w:val="18"/>
          <w:szCs w:val="18"/>
        </w:rPr>
      </w:pPr>
    </w:p>
    <w:p w:rsidR="00E7310A" w:rsidRDefault="00E7310A" w:rsidP="0095633D">
      <w:pPr>
        <w:spacing w:after="0"/>
        <w:jc w:val="both"/>
        <w:rPr>
          <w:sz w:val="18"/>
          <w:szCs w:val="18"/>
        </w:rPr>
      </w:pPr>
      <w:bookmarkStart w:id="0" w:name="_GoBack"/>
      <w:bookmarkEnd w:id="0"/>
    </w:p>
    <w:sectPr w:rsidR="00E7310A" w:rsidSect="002D70AE">
      <w:type w:val="continuous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C1A" w:rsidRDefault="00550C1A" w:rsidP="00AC74AA">
      <w:pPr>
        <w:spacing w:after="0" w:line="240" w:lineRule="auto"/>
      </w:pPr>
      <w:r>
        <w:separator/>
      </w:r>
    </w:p>
  </w:endnote>
  <w:endnote w:type="continuationSeparator" w:id="0">
    <w:p w:rsidR="00550C1A" w:rsidRDefault="00550C1A" w:rsidP="00AC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C1A" w:rsidRDefault="00550C1A" w:rsidP="00AC74AA">
      <w:pPr>
        <w:spacing w:after="0" w:line="240" w:lineRule="auto"/>
      </w:pPr>
      <w:r>
        <w:separator/>
      </w:r>
    </w:p>
  </w:footnote>
  <w:footnote w:type="continuationSeparator" w:id="0">
    <w:p w:rsidR="00550C1A" w:rsidRDefault="00550C1A" w:rsidP="00AC7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C6342"/>
    <w:multiLevelType w:val="hybridMultilevel"/>
    <w:tmpl w:val="17E65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F1096"/>
    <w:multiLevelType w:val="hybridMultilevel"/>
    <w:tmpl w:val="17E65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C5959"/>
    <w:multiLevelType w:val="hybridMultilevel"/>
    <w:tmpl w:val="5C14F56E"/>
    <w:lvl w:ilvl="0" w:tplc="155A75B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AA"/>
    <w:rsid w:val="001000C3"/>
    <w:rsid w:val="001661EB"/>
    <w:rsid w:val="00223278"/>
    <w:rsid w:val="0028782F"/>
    <w:rsid w:val="002A02B3"/>
    <w:rsid w:val="002B13AA"/>
    <w:rsid w:val="002B51A7"/>
    <w:rsid w:val="002D70AE"/>
    <w:rsid w:val="003079D0"/>
    <w:rsid w:val="00363472"/>
    <w:rsid w:val="0037243C"/>
    <w:rsid w:val="00380674"/>
    <w:rsid w:val="003F372C"/>
    <w:rsid w:val="00435160"/>
    <w:rsid w:val="004A467F"/>
    <w:rsid w:val="00550C1A"/>
    <w:rsid w:val="005D7817"/>
    <w:rsid w:val="00617E4D"/>
    <w:rsid w:val="00652FAB"/>
    <w:rsid w:val="0066633B"/>
    <w:rsid w:val="007015D6"/>
    <w:rsid w:val="0072625B"/>
    <w:rsid w:val="0074400B"/>
    <w:rsid w:val="00801F06"/>
    <w:rsid w:val="0081632A"/>
    <w:rsid w:val="00832C8F"/>
    <w:rsid w:val="0087013E"/>
    <w:rsid w:val="008A1FD1"/>
    <w:rsid w:val="0095633D"/>
    <w:rsid w:val="00961050"/>
    <w:rsid w:val="00987357"/>
    <w:rsid w:val="009B22FD"/>
    <w:rsid w:val="009D1084"/>
    <w:rsid w:val="009D7D04"/>
    <w:rsid w:val="00A25F14"/>
    <w:rsid w:val="00A71BE6"/>
    <w:rsid w:val="00AC74AA"/>
    <w:rsid w:val="00AF7FD7"/>
    <w:rsid w:val="00B01CA4"/>
    <w:rsid w:val="00B65731"/>
    <w:rsid w:val="00C05033"/>
    <w:rsid w:val="00C15232"/>
    <w:rsid w:val="00C220DB"/>
    <w:rsid w:val="00C94953"/>
    <w:rsid w:val="00D64D72"/>
    <w:rsid w:val="00DF4132"/>
    <w:rsid w:val="00E7310A"/>
    <w:rsid w:val="00EA17EB"/>
    <w:rsid w:val="00F11747"/>
    <w:rsid w:val="00F24F9D"/>
    <w:rsid w:val="00F8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284D"/>
  <w15:chartTrackingRefBased/>
  <w15:docId w15:val="{3FD28B1B-F8F9-4016-A77E-D7FAA342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74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74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74A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4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4A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4AA"/>
    <w:rPr>
      <w:vertAlign w:val="superscript"/>
    </w:rPr>
  </w:style>
  <w:style w:type="table" w:styleId="Tabela-Siatka">
    <w:name w:val="Table Grid"/>
    <w:basedOn w:val="Standardowy"/>
    <w:uiPriority w:val="39"/>
    <w:rsid w:val="004A4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243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0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2B3"/>
  </w:style>
  <w:style w:type="paragraph" w:styleId="Stopka">
    <w:name w:val="footer"/>
    <w:basedOn w:val="Normalny"/>
    <w:link w:val="StopkaZnak"/>
    <w:uiPriority w:val="99"/>
    <w:unhideWhenUsed/>
    <w:rsid w:val="002A0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2B3"/>
  </w:style>
  <w:style w:type="paragraph" w:styleId="Tekstdymka">
    <w:name w:val="Balloon Text"/>
    <w:basedOn w:val="Normalny"/>
    <w:link w:val="TekstdymkaZnak"/>
    <w:uiPriority w:val="99"/>
    <w:semiHidden/>
    <w:unhideWhenUsed/>
    <w:rsid w:val="00A2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AE948-F655-4B5D-9EAE-6816B9FDB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DE8D0315</Template>
  <TotalTime>1</TotalTime>
  <Pages>2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Lipińska</dc:creator>
  <cp:keywords/>
  <dc:description/>
  <cp:lastModifiedBy>Sławomir Rakowiecki</cp:lastModifiedBy>
  <cp:revision>2</cp:revision>
  <cp:lastPrinted>2021-05-10T12:13:00Z</cp:lastPrinted>
  <dcterms:created xsi:type="dcterms:W3CDTF">2021-05-10T12:15:00Z</dcterms:created>
  <dcterms:modified xsi:type="dcterms:W3CDTF">2021-05-10T12:15:00Z</dcterms:modified>
</cp:coreProperties>
</file>