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1ED34" w14:textId="77777777" w:rsidR="00047F5C" w:rsidRDefault="00000000">
      <w:pPr>
        <w:spacing w:after="0" w:line="360" w:lineRule="auto"/>
        <w:ind w:left="5664" w:firstLine="70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Załącznik do zarządzenia</w:t>
      </w:r>
    </w:p>
    <w:p w14:paraId="3115E345" w14:textId="77777777" w:rsidR="00047F5C" w:rsidRDefault="00000000">
      <w:pPr>
        <w:spacing w:after="0" w:line="360" w:lineRule="auto"/>
        <w:ind w:left="5664" w:firstLine="70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Nr 973/26</w:t>
      </w:r>
    </w:p>
    <w:p w14:paraId="2FBC9FD1" w14:textId="77777777" w:rsidR="00047F5C" w:rsidRDefault="00000000">
      <w:pPr>
        <w:spacing w:after="0" w:line="360" w:lineRule="auto"/>
        <w:ind w:left="637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Prezydenta Miasta Chełm</w:t>
      </w:r>
    </w:p>
    <w:p w14:paraId="724BCEEB" w14:textId="77777777" w:rsidR="00047F5C" w:rsidRDefault="00000000">
      <w:pPr>
        <w:spacing w:line="360" w:lineRule="auto"/>
        <w:ind w:left="6372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 dnia 7 maja 2026 r.</w:t>
      </w:r>
    </w:p>
    <w:p w14:paraId="614DFDD6" w14:textId="77777777" w:rsidR="00047F5C" w:rsidRDefault="00000000">
      <w:r>
        <w:rPr>
          <w:rFonts w:ascii="Arial" w:hAnsi="Arial" w:cs="Arial"/>
        </w:rPr>
        <w:t xml:space="preserve"> </w:t>
      </w:r>
    </w:p>
    <w:p w14:paraId="080FED50" w14:textId="77777777" w:rsidR="00047F5C" w:rsidRDefault="00000000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Wniosek </w:t>
      </w:r>
    </w:p>
    <w:p w14:paraId="660FBF1F" w14:textId="77777777" w:rsidR="00047F5C" w:rsidRDefault="00000000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o przyjęcie do Centrum Opiekuńczo-Mieszkalnego w Chełmie w formie pobytu dziennego/całodobowego*</w:t>
      </w:r>
    </w:p>
    <w:p w14:paraId="0523F6C9" w14:textId="77777777" w:rsidR="00047F5C" w:rsidRDefault="00047F5C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4FBF2D6C" w14:textId="77777777" w:rsidR="00047F5C" w:rsidRDefault="00000000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I. Dane osoby ubiegającej się o przyjęcie: </w:t>
      </w:r>
    </w:p>
    <w:p w14:paraId="743E6F1C" w14:textId="77777777" w:rsidR="00047F5C" w:rsidRDefault="0000000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Imię i Nazwisko: ................................................................................................... </w:t>
      </w:r>
    </w:p>
    <w:p w14:paraId="1A396E13" w14:textId="77777777" w:rsidR="00047F5C" w:rsidRDefault="0000000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2. Data urodzenia: .....................................................................................................</w:t>
      </w:r>
    </w:p>
    <w:p w14:paraId="28408DC5" w14:textId="77777777" w:rsidR="00047F5C" w:rsidRDefault="0000000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PESEL: ................................................................................................................. </w:t>
      </w:r>
    </w:p>
    <w:p w14:paraId="4F8B8141" w14:textId="77777777" w:rsidR="00047F5C" w:rsidRDefault="0000000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Adres zamieszkania: .............................................................................................. </w:t>
      </w:r>
    </w:p>
    <w:p w14:paraId="35EA676A" w14:textId="77777777" w:rsidR="00047F5C" w:rsidRDefault="0000000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5. Numer telefonu: .............................................................................................</w:t>
      </w:r>
    </w:p>
    <w:p w14:paraId="7C8E2E50" w14:textId="77777777" w:rsidR="00047F5C" w:rsidRDefault="0000000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6. Stopień niepełnosprawności: ................................................................................. </w:t>
      </w:r>
    </w:p>
    <w:p w14:paraId="7593A6F9" w14:textId="77777777" w:rsidR="00047F5C" w:rsidRDefault="00000000">
      <w:r>
        <w:rPr>
          <w:rFonts w:ascii="Arial" w:hAnsi="Arial" w:cs="Arial"/>
          <w:sz w:val="22"/>
          <w:szCs w:val="22"/>
        </w:rPr>
        <w:t xml:space="preserve">              </w:t>
      </w:r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rFonts w:ascii="Arial" w:hAnsi="Arial" w:cs="Arial"/>
          <w:sz w:val="22"/>
          <w:szCs w:val="22"/>
        </w:rPr>
        <w:t xml:space="preserve"> znaczny                                                </w:t>
      </w:r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rFonts w:ascii="Arial" w:hAnsi="Arial" w:cs="Arial"/>
          <w:sz w:val="22"/>
          <w:szCs w:val="22"/>
        </w:rPr>
        <w:t xml:space="preserve"> umiarkowany </w:t>
      </w:r>
    </w:p>
    <w:p w14:paraId="3C799EA9" w14:textId="77777777" w:rsidR="00047F5C" w:rsidRDefault="0000000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7. Numer i data wydania orzeczenia: ......................................................................... </w:t>
      </w:r>
    </w:p>
    <w:p w14:paraId="20C88B25" w14:textId="77777777" w:rsidR="00047F5C" w:rsidRDefault="00047F5C">
      <w:pPr>
        <w:rPr>
          <w:rFonts w:ascii="Arial" w:hAnsi="Arial" w:cs="Arial"/>
          <w:sz w:val="22"/>
          <w:szCs w:val="22"/>
        </w:rPr>
      </w:pPr>
    </w:p>
    <w:p w14:paraId="488EC470" w14:textId="77777777" w:rsidR="00047F5C" w:rsidRDefault="00000000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II. Sytuacja rodzinna: </w:t>
      </w:r>
    </w:p>
    <w:p w14:paraId="2812C6CB" w14:textId="77777777" w:rsidR="00047F5C" w:rsidRDefault="00000000">
      <w:pPr>
        <w:pStyle w:val="Akapitzlist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Czy osoba prowadzi samodzielne gospodarstwo domowe? </w:t>
      </w:r>
    </w:p>
    <w:p w14:paraId="736125DF" w14:textId="77777777" w:rsidR="00047F5C" w:rsidRDefault="00000000">
      <w:pPr>
        <w:pStyle w:val="Akapitzlist"/>
      </w:pPr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rFonts w:ascii="Arial" w:hAnsi="Arial" w:cs="Arial"/>
          <w:sz w:val="22"/>
          <w:szCs w:val="22"/>
        </w:rPr>
        <w:t xml:space="preserve"> TAK                                  </w:t>
      </w:r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rFonts w:ascii="Arial" w:hAnsi="Arial" w:cs="Arial"/>
          <w:sz w:val="22"/>
          <w:szCs w:val="22"/>
        </w:rPr>
        <w:t xml:space="preserve"> NIE </w:t>
      </w:r>
    </w:p>
    <w:p w14:paraId="70F6CAD4" w14:textId="77777777" w:rsidR="00047F5C" w:rsidRDefault="00000000">
      <w:pPr>
        <w:pStyle w:val="Akapitzlist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Dane opiekuna faktycznego/prawnego (jeśli dotyczy): </w:t>
      </w:r>
    </w:p>
    <w:p w14:paraId="46D019BB" w14:textId="77777777" w:rsidR="00047F5C" w:rsidRDefault="00000000">
      <w:pPr>
        <w:pStyle w:val="Akapitzlist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Imię i nazwisko: .............................................................................................. </w:t>
      </w:r>
    </w:p>
    <w:p w14:paraId="3877F85F" w14:textId="77777777" w:rsidR="00047F5C" w:rsidRDefault="00000000">
      <w:pPr>
        <w:pStyle w:val="Akapitzlist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Telefon: ............................................................................................................ </w:t>
      </w:r>
    </w:p>
    <w:p w14:paraId="6D801B64" w14:textId="77777777" w:rsidR="00047F5C" w:rsidRDefault="00000000">
      <w:r>
        <w:rPr>
          <w:rFonts w:ascii="Arial" w:hAnsi="Arial" w:cs="Arial"/>
          <w:b/>
          <w:bCs/>
          <w:sz w:val="22"/>
          <w:szCs w:val="22"/>
        </w:rPr>
        <w:t>Uzasadnienie wniosku:</w:t>
      </w:r>
      <w:r>
        <w:rPr>
          <w:rFonts w:ascii="Arial" w:hAnsi="Arial" w:cs="Arial"/>
          <w:sz w:val="22"/>
          <w:szCs w:val="22"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6A7C516" w14:textId="77777777" w:rsidR="00047F5C" w:rsidRDefault="0000000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</w:t>
      </w:r>
    </w:p>
    <w:p w14:paraId="4D40BD46" w14:textId="77777777" w:rsidR="00047F5C" w:rsidRDefault="00000000">
      <w:pPr>
        <w:spacing w:line="240" w:lineRule="auto"/>
        <w:ind w:left="2484" w:firstLine="34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…………………………………………………….</w:t>
      </w:r>
    </w:p>
    <w:p w14:paraId="47AA0FEE" w14:textId="77777777" w:rsidR="00047F5C" w:rsidRDefault="00000000">
      <w:pPr>
        <w:spacing w:line="240" w:lineRule="auto"/>
        <w:ind w:left="2484" w:firstLine="34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(data i podpis wnioskodawcy/opiekuna)</w:t>
      </w:r>
    </w:p>
    <w:p w14:paraId="6231EDB5" w14:textId="77777777" w:rsidR="00047F5C" w:rsidRDefault="00047F5C"/>
    <w:p w14:paraId="30792733" w14:textId="77777777" w:rsidR="00047F5C" w:rsidRDefault="00000000">
      <w:r>
        <w:rPr>
          <w:vertAlign w:val="superscript"/>
        </w:rPr>
        <w:t xml:space="preserve">* </w:t>
      </w:r>
      <w:r>
        <w:t>niepotrzebne skreślić</w:t>
      </w:r>
    </w:p>
    <w:sectPr w:rsidR="00047F5C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5E417" w14:textId="77777777" w:rsidR="00527EE2" w:rsidRDefault="00527EE2">
      <w:pPr>
        <w:spacing w:after="0" w:line="240" w:lineRule="auto"/>
      </w:pPr>
      <w:r>
        <w:separator/>
      </w:r>
    </w:p>
  </w:endnote>
  <w:endnote w:type="continuationSeparator" w:id="0">
    <w:p w14:paraId="2FD87EC9" w14:textId="77777777" w:rsidR="00527EE2" w:rsidRDefault="00527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1A23FA" w14:textId="77777777" w:rsidR="00527EE2" w:rsidRDefault="00527EE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91BFCEF" w14:textId="77777777" w:rsidR="00527EE2" w:rsidRDefault="00527E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1D2416"/>
    <w:multiLevelType w:val="multilevel"/>
    <w:tmpl w:val="44D614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45988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047F5C"/>
    <w:rsid w:val="00047F5C"/>
    <w:rsid w:val="00466990"/>
    <w:rsid w:val="00527EE2"/>
    <w:rsid w:val="008A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EF7E8"/>
  <w15:docId w15:val="{24D42B73-83DA-482F-860B-C018BAE81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4"/>
        <w:szCs w:val="24"/>
        <w:lang w:val="pl-PL" w:eastAsia="en-US" w:bidi="ar-SA"/>
      </w:rPr>
    </w:rPrDefault>
    <w:pPrDefault>
      <w:pPr>
        <w:autoSpaceDN w:val="0"/>
        <w:spacing w:after="16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gwek7">
    <w:name w:val="heading 7"/>
    <w:basedOn w:val="Normalny"/>
    <w:next w:val="Normalny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gwek8">
    <w:name w:val="heading 8"/>
    <w:basedOn w:val="Normalny"/>
    <w:next w:val="Normalny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gwek9">
    <w:name w:val="heading 9"/>
    <w:basedOn w:val="Normalny"/>
    <w:next w:val="Normalny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Times New Roman" w:cs="Times New Roman"/>
      <w:color w:val="2F5496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i/>
      <w:iCs/>
      <w:color w:val="2F5496"/>
    </w:rPr>
  </w:style>
  <w:style w:type="character" w:customStyle="1" w:styleId="Nagwek5Znak">
    <w:name w:val="Nagłówek 5 Znak"/>
    <w:basedOn w:val="Domylnaczcionkaakapitu"/>
    <w:rPr>
      <w:rFonts w:eastAsia="Times New Roman" w:cs="Times New Roman"/>
      <w:color w:val="2F5496"/>
    </w:rPr>
  </w:style>
  <w:style w:type="character" w:customStyle="1" w:styleId="Nagwek6Znak">
    <w:name w:val="Nagłówek 6 Znak"/>
    <w:basedOn w:val="Domylnaczcionkaakapitu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</w:pPr>
    <w:rPr>
      <w:rFonts w:ascii="Calibri Light" w:eastAsia="Times New Roman" w:hAnsi="Calibri Light"/>
      <w:spacing w:val="-10"/>
      <w:sz w:val="56"/>
      <w:szCs w:val="56"/>
    </w:rPr>
  </w:style>
  <w:style w:type="character" w:customStyle="1" w:styleId="TytuZnak">
    <w:name w:val="Tytuł Znak"/>
    <w:basedOn w:val="Domylnaczcionkaakapitu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ind w:left="720"/>
    </w:pPr>
  </w:style>
  <w:style w:type="character" w:styleId="Wyrnienieintensywne">
    <w:name w:val="Intense Emphasis"/>
    <w:basedOn w:val="Domylnaczcionkaakapitu"/>
    <w:rPr>
      <w:i/>
      <w:iCs/>
      <w:color w:val="2F5496"/>
    </w:rPr>
  </w:style>
  <w:style w:type="paragraph" w:styleId="Cytatintensywny">
    <w:name w:val="Intense Quote"/>
    <w:basedOn w:val="Normalny"/>
    <w:next w:val="Normalny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ytatintensywnyZnak">
    <w:name w:val="Cytat intensywny Znak"/>
    <w:basedOn w:val="Domylnaczcionkaakapitu"/>
    <w:rPr>
      <w:i/>
      <w:iCs/>
      <w:color w:val="2F5496"/>
    </w:rPr>
  </w:style>
  <w:style w:type="character" w:styleId="Odwoanieintensywne">
    <w:name w:val="Intense Reference"/>
    <w:basedOn w:val="Domylnaczcionkaakapitu"/>
    <w:rPr>
      <w:b/>
      <w:bCs/>
      <w:smallCaps/>
      <w:color w:val="2F5496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1696</Characters>
  <Application>Microsoft Office Word</Application>
  <DocSecurity>0</DocSecurity>
  <Lines>14</Lines>
  <Paragraphs>3</Paragraphs>
  <ScaleCrop>false</ScaleCrop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Szpindowska</dc:creator>
  <dc:description/>
  <cp:lastModifiedBy>Kacper Jasyk</cp:lastModifiedBy>
  <cp:revision>2</cp:revision>
  <dcterms:created xsi:type="dcterms:W3CDTF">2026-05-19T07:43:00Z</dcterms:created>
  <dcterms:modified xsi:type="dcterms:W3CDTF">2026-05-19T07:43:00Z</dcterms:modified>
</cp:coreProperties>
</file>