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bookmarkStart w:id="0" w:name="_GoBack"/>
      <w:bookmarkEnd w:id="0"/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FA1314">
        <w:t>8</w:t>
      </w:r>
      <w:r w:rsidR="00506442">
        <w:t xml:space="preserve"> czerwca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15340B">
        <w:t>5</w:t>
      </w:r>
      <w:r w:rsidR="00FA1314">
        <w:t>9</w:t>
      </w:r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B5319" w:rsidRDefault="000B5319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4E15EE" w:rsidRDefault="004E15EE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597359" w:rsidRPr="00597359" w:rsidRDefault="00597359" w:rsidP="000B5319">
      <w:pPr>
        <w:tabs>
          <w:tab w:val="left" w:pos="3055"/>
        </w:tabs>
        <w:spacing w:line="276" w:lineRule="auto"/>
        <w:ind w:right="-2"/>
        <w:jc w:val="both"/>
      </w:pPr>
      <w:r w:rsidRPr="00597359">
        <w:t xml:space="preserve">Ważność: </w:t>
      </w:r>
      <w:r w:rsidR="000B5319" w:rsidRPr="000B5319">
        <w:rPr>
          <w:u w:val="single"/>
        </w:rPr>
        <w:t>od godz. 07:30 dnia 08.06.2022 do godz. 07:30 dnia 09.06.2022</w:t>
      </w:r>
    </w:p>
    <w:p w:rsidR="00FA1314" w:rsidRDefault="00597359" w:rsidP="000B5319">
      <w:pPr>
        <w:tabs>
          <w:tab w:val="left" w:pos="3055"/>
        </w:tabs>
        <w:spacing w:line="276" w:lineRule="auto"/>
        <w:ind w:right="-2"/>
        <w:jc w:val="both"/>
      </w:pPr>
      <w:r w:rsidRPr="00597359">
        <w:rPr>
          <w:b/>
        </w:rPr>
        <w:t>W dzień</w:t>
      </w:r>
      <w:r w:rsidRPr="00597359">
        <w:t xml:space="preserve"> </w:t>
      </w:r>
      <w:r w:rsidR="000B5319" w:rsidRPr="000B5319">
        <w:t>zachmurzenie duże z większymi przejaśn</w:t>
      </w:r>
      <w:r w:rsidR="000B5319">
        <w:t xml:space="preserve">ieniami, zwłaszcza pod wieczór. </w:t>
      </w:r>
      <w:r w:rsidR="000B5319" w:rsidRPr="000B5319">
        <w:t>Przelotne opady deszczu i burze, miejscami z gradem. Prognozowana suma opadów</w:t>
      </w:r>
      <w:r w:rsidR="000B5319">
        <w:t xml:space="preserve"> </w:t>
      </w:r>
      <w:r w:rsidR="000B5319" w:rsidRPr="000B5319">
        <w:t xml:space="preserve">w trakcie burz </w:t>
      </w:r>
      <w:r w:rsidR="000B5319">
        <w:br/>
      </w:r>
      <w:r w:rsidR="000B5319" w:rsidRPr="000B5319">
        <w:t>do 25 mm, lokalnie do 35 mm. Temperatura maksymalna od 22°C na</w:t>
      </w:r>
      <w:r w:rsidR="000B5319">
        <w:t xml:space="preserve"> </w:t>
      </w:r>
      <w:r w:rsidR="000B5319" w:rsidRPr="000B5319">
        <w:t xml:space="preserve">zachodzie do 26°C </w:t>
      </w:r>
      <w:r w:rsidR="000B5319">
        <w:br/>
      </w:r>
      <w:r w:rsidR="000B5319" w:rsidRPr="000B5319">
        <w:t>na wschodzie. Wiatr początkowo słaby, zachodni, później</w:t>
      </w:r>
      <w:r w:rsidR="000B5319">
        <w:t xml:space="preserve"> </w:t>
      </w:r>
      <w:r w:rsidR="000B5319" w:rsidRPr="000B5319">
        <w:t xml:space="preserve">z kierunków zmieniających się. </w:t>
      </w:r>
      <w:r w:rsidR="000B5319">
        <w:br/>
      </w:r>
      <w:r w:rsidR="000B5319" w:rsidRPr="000B5319">
        <w:t>W trakcie burz porywy wiatru do około 70 km/h.</w:t>
      </w:r>
    </w:p>
    <w:p w:rsidR="000B5319" w:rsidRPr="000B5319" w:rsidRDefault="00597359" w:rsidP="000B5319">
      <w:pPr>
        <w:tabs>
          <w:tab w:val="left" w:pos="3055"/>
        </w:tabs>
        <w:spacing w:line="276" w:lineRule="auto"/>
        <w:ind w:right="-2"/>
        <w:jc w:val="both"/>
      </w:pPr>
      <w:r w:rsidRPr="00597359">
        <w:rPr>
          <w:b/>
        </w:rPr>
        <w:t>W nocy</w:t>
      </w:r>
      <w:r w:rsidRPr="00597359">
        <w:t xml:space="preserve"> </w:t>
      </w:r>
      <w:r w:rsidR="000B5319" w:rsidRPr="000B5319">
        <w:t>zachmurzenie duże z większymi przejaśnien</w:t>
      </w:r>
      <w:r w:rsidR="000B5319">
        <w:t xml:space="preserve">iami. Miejscami przelotne opady </w:t>
      </w:r>
      <w:r w:rsidR="000B5319" w:rsidRPr="000B5319">
        <w:t>deszczu oraz burze.  Prognozowana suma opadów w trakcie burz do 20 mm. Lokalnie</w:t>
      </w:r>
      <w:r w:rsidR="000B5319">
        <w:t xml:space="preserve"> </w:t>
      </w:r>
      <w:r w:rsidR="000B5319" w:rsidRPr="000B5319">
        <w:t>nad ranem możliwe silne zamglenia i mgły, ograniczające widzialność do 400 m.</w:t>
      </w:r>
      <w:r w:rsidR="000B5319">
        <w:t xml:space="preserve"> </w:t>
      </w:r>
      <w:r w:rsidR="000B5319" w:rsidRPr="000B5319">
        <w:t xml:space="preserve">Temperatura minimalna od 14°C </w:t>
      </w:r>
      <w:r w:rsidR="000B5319">
        <w:br/>
      </w:r>
      <w:r w:rsidR="000B5319" w:rsidRPr="000B5319">
        <w:t>do 16°C. Wiatr słaby, początkowo zmienny, później</w:t>
      </w:r>
      <w:r w:rsidR="000B5319">
        <w:t xml:space="preserve"> </w:t>
      </w:r>
      <w:r w:rsidR="000B5319" w:rsidRPr="000B5319">
        <w:t>wschodni i południowo-wschodni. W trakcie burz porywy wiatru do 65 km/h.</w:t>
      </w:r>
    </w:p>
    <w:p w:rsidR="000B5319" w:rsidRDefault="000B5319" w:rsidP="00597359">
      <w:pPr>
        <w:tabs>
          <w:tab w:val="left" w:pos="3055"/>
        </w:tabs>
        <w:spacing w:line="360" w:lineRule="auto"/>
        <w:ind w:right="-2"/>
        <w:jc w:val="both"/>
      </w:pPr>
    </w:p>
    <w:p w:rsidR="00597359" w:rsidRPr="00597359" w:rsidRDefault="00597359" w:rsidP="00597359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597359">
        <w:rPr>
          <w:b/>
        </w:rPr>
        <w:t>PROGNOZA POGODY NA KOLEJNĄ DOBĘ</w:t>
      </w:r>
    </w:p>
    <w:p w:rsidR="00597359" w:rsidRDefault="00597359" w:rsidP="00597359">
      <w:pPr>
        <w:tabs>
          <w:tab w:val="left" w:pos="3055"/>
        </w:tabs>
        <w:spacing w:line="360" w:lineRule="auto"/>
        <w:ind w:right="-2"/>
        <w:jc w:val="both"/>
      </w:pPr>
    </w:p>
    <w:p w:rsidR="00597359" w:rsidRPr="00597359" w:rsidRDefault="00597359" w:rsidP="000B5319">
      <w:pPr>
        <w:tabs>
          <w:tab w:val="left" w:pos="3055"/>
        </w:tabs>
        <w:spacing w:line="276" w:lineRule="auto"/>
        <w:ind w:right="-2"/>
        <w:jc w:val="both"/>
      </w:pPr>
      <w:r w:rsidRPr="00597359">
        <w:t xml:space="preserve">Ważność: </w:t>
      </w:r>
      <w:r w:rsidR="000B5319" w:rsidRPr="000B5319">
        <w:rPr>
          <w:u w:val="single"/>
        </w:rPr>
        <w:t>od godz. 07:30 dnia 09.06.2022 do godz. 07:30 dnia 10.06.2022</w:t>
      </w:r>
    </w:p>
    <w:p w:rsidR="00FA1314" w:rsidRDefault="00597359" w:rsidP="000B5319">
      <w:pPr>
        <w:tabs>
          <w:tab w:val="left" w:pos="3055"/>
        </w:tabs>
        <w:spacing w:line="276" w:lineRule="auto"/>
        <w:ind w:right="-2"/>
        <w:jc w:val="both"/>
      </w:pPr>
      <w:r w:rsidRPr="00597359">
        <w:rPr>
          <w:b/>
        </w:rPr>
        <w:t>W dzień</w:t>
      </w:r>
      <w:r w:rsidRPr="00597359">
        <w:t xml:space="preserve"> </w:t>
      </w:r>
      <w:r w:rsidR="000B5319" w:rsidRPr="000B5319">
        <w:t>zachmurzenie duże z większymi prz</w:t>
      </w:r>
      <w:r w:rsidR="000B5319">
        <w:t xml:space="preserve">ejaśnieniami i rozpogodzeniami. </w:t>
      </w:r>
      <w:r w:rsidR="000B5319" w:rsidRPr="000B5319">
        <w:t>Miejscami przelotne opady deszczu oraz burze, możliwy grad. Prognozowana suma</w:t>
      </w:r>
      <w:r w:rsidR="000B5319">
        <w:t xml:space="preserve"> </w:t>
      </w:r>
      <w:r w:rsidR="000B5319" w:rsidRPr="000B5319">
        <w:t>opadów w trakcie burz do 25 mm. Temperatura maksymalna od 24°C do 27°C. Wiatr</w:t>
      </w:r>
      <w:r w:rsidR="000B5319">
        <w:t xml:space="preserve"> </w:t>
      </w:r>
      <w:r w:rsidR="000B5319" w:rsidRPr="000B5319">
        <w:t>słaby i umiarkowany, południowo-wschodni, pod wieczór z kierunków zmieniających</w:t>
      </w:r>
      <w:r w:rsidR="000B5319">
        <w:t xml:space="preserve"> </w:t>
      </w:r>
      <w:r w:rsidR="000B5319" w:rsidRPr="000B5319">
        <w:t>się. W trakcie burz porywy wiatru do 70 km/h.</w:t>
      </w:r>
    </w:p>
    <w:p w:rsidR="000B5319" w:rsidRPr="000B5319" w:rsidRDefault="00597359" w:rsidP="000B5319">
      <w:pPr>
        <w:tabs>
          <w:tab w:val="left" w:pos="3055"/>
        </w:tabs>
        <w:spacing w:line="276" w:lineRule="auto"/>
        <w:ind w:right="-2"/>
        <w:jc w:val="both"/>
      </w:pPr>
      <w:r w:rsidRPr="00597359">
        <w:rPr>
          <w:b/>
        </w:rPr>
        <w:t>W nocy</w:t>
      </w:r>
      <w:r w:rsidRPr="00597359">
        <w:t xml:space="preserve"> </w:t>
      </w:r>
      <w:r w:rsidR="000B5319" w:rsidRPr="000B5319">
        <w:t>zachmurzenie umiarkowane, początkowo</w:t>
      </w:r>
      <w:r w:rsidR="000B5319">
        <w:t xml:space="preserve"> miejscami duże i wtedy możliwe </w:t>
      </w:r>
      <w:r w:rsidR="000B5319" w:rsidRPr="000B5319">
        <w:t>przelotne opady deszczu i burze. Suma opadów w trakcie burz do 20 mm. Nad ranem</w:t>
      </w:r>
      <w:r w:rsidR="000B5319">
        <w:t xml:space="preserve"> </w:t>
      </w:r>
      <w:r w:rsidR="000B5319" w:rsidRPr="000B5319">
        <w:t>lokalnie możliwe silne zamglenia i krótkotrwałe mgły, ograniczające widzialność</w:t>
      </w:r>
      <w:r w:rsidR="000B5319">
        <w:t xml:space="preserve"> </w:t>
      </w:r>
      <w:r w:rsidR="000B5319" w:rsidRPr="000B5319">
        <w:t xml:space="preserve">do 400 m. Temperatura minimalna </w:t>
      </w:r>
      <w:r w:rsidR="000B5319">
        <w:br/>
      </w:r>
      <w:r w:rsidR="000B5319" w:rsidRPr="000B5319">
        <w:t>od 15°C do 17°C. Wiatr słaby, zmienny,</w:t>
      </w:r>
      <w:r w:rsidR="000B5319">
        <w:t xml:space="preserve"> </w:t>
      </w:r>
      <w:r w:rsidR="000B5319" w:rsidRPr="000B5319">
        <w:t>z przewagą kierunków zachodnich. W trakcie burz porywy wiatru do 60 km/h.</w:t>
      </w:r>
    </w:p>
    <w:p w:rsidR="000B5319" w:rsidRPr="000B5319" w:rsidRDefault="000B5319" w:rsidP="000B5319">
      <w:pPr>
        <w:tabs>
          <w:tab w:val="left" w:pos="3055"/>
        </w:tabs>
        <w:spacing w:line="276" w:lineRule="auto"/>
        <w:ind w:right="-2"/>
        <w:jc w:val="both"/>
      </w:pPr>
    </w:p>
    <w:p w:rsidR="000B5319" w:rsidRPr="000B5319" w:rsidRDefault="000B5319" w:rsidP="000B5319">
      <w:pPr>
        <w:tabs>
          <w:tab w:val="left" w:pos="3055"/>
        </w:tabs>
        <w:spacing w:line="276" w:lineRule="auto"/>
        <w:ind w:right="-2"/>
        <w:jc w:val="both"/>
        <w:rPr>
          <w:i/>
          <w:sz w:val="20"/>
          <w:szCs w:val="20"/>
        </w:rPr>
      </w:pPr>
      <w:r w:rsidRPr="000B5319">
        <w:rPr>
          <w:i/>
          <w:sz w:val="20"/>
          <w:szCs w:val="20"/>
        </w:rPr>
        <w:t>Dyżurny synoptyk: Michał Kowalczuk</w:t>
      </w:r>
    </w:p>
    <w:p w:rsidR="000B5319" w:rsidRPr="000B5319" w:rsidRDefault="000B5319" w:rsidP="000B5319">
      <w:pPr>
        <w:tabs>
          <w:tab w:val="left" w:pos="3055"/>
        </w:tabs>
        <w:spacing w:line="276" w:lineRule="auto"/>
        <w:ind w:right="-2"/>
        <w:jc w:val="both"/>
        <w:rPr>
          <w:i/>
          <w:sz w:val="20"/>
          <w:szCs w:val="20"/>
        </w:rPr>
      </w:pPr>
      <w:r w:rsidRPr="000B5319">
        <w:rPr>
          <w:i/>
          <w:sz w:val="20"/>
          <w:szCs w:val="20"/>
        </w:rPr>
        <w:t>Godzina i data wydania: godz. 05:25 dnia 08.06.2022</w:t>
      </w:r>
    </w:p>
    <w:p w:rsidR="00496C0B" w:rsidRDefault="00496C0B" w:rsidP="004F26BB">
      <w:pPr>
        <w:tabs>
          <w:tab w:val="left" w:pos="3055"/>
        </w:tabs>
        <w:spacing w:line="360" w:lineRule="auto"/>
        <w:ind w:right="-2"/>
        <w:jc w:val="both"/>
      </w:pPr>
    </w:p>
    <w:p w:rsidR="004F26BB" w:rsidRDefault="004F26BB" w:rsidP="004F26BB">
      <w:pPr>
        <w:tabs>
          <w:tab w:val="left" w:pos="3055"/>
        </w:tabs>
        <w:spacing w:line="360" w:lineRule="auto"/>
        <w:ind w:right="-2"/>
      </w:pPr>
    </w:p>
    <w:p w:rsidR="006F5C10" w:rsidRDefault="00B862DB" w:rsidP="00B862D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</w:t>
      </w:r>
      <w:r w:rsidR="00C377FC">
        <w:rPr>
          <w:szCs w:val="22"/>
        </w:rPr>
        <w:t xml:space="preserve">  </w:t>
      </w:r>
      <w:r>
        <w:rPr>
          <w:szCs w:val="22"/>
        </w:rPr>
        <w:t xml:space="preserve"> </w:t>
      </w:r>
      <w:r w:rsidR="00C66F49">
        <w:rPr>
          <w:szCs w:val="22"/>
        </w:rPr>
        <w:t xml:space="preserve"> </w:t>
      </w:r>
      <w:r w:rsidR="00B862DB">
        <w:rPr>
          <w:szCs w:val="22"/>
        </w:rPr>
        <w:t xml:space="preserve"> </w:t>
      </w:r>
      <w:r w:rsidR="006A7FD3">
        <w:rPr>
          <w:szCs w:val="22"/>
        </w:rPr>
        <w:t xml:space="preserve"> </w:t>
      </w:r>
      <w:r w:rsidR="00F16E8B">
        <w:rPr>
          <w:szCs w:val="22"/>
        </w:rPr>
        <w:t xml:space="preserve">  </w:t>
      </w:r>
      <w:r w:rsidR="00E40568">
        <w:rPr>
          <w:szCs w:val="22"/>
        </w:rPr>
        <w:t xml:space="preserve"> </w:t>
      </w:r>
      <w:r w:rsidR="00FA1314">
        <w:rPr>
          <w:szCs w:val="22"/>
        </w:rPr>
        <w:t xml:space="preserve">  </w:t>
      </w:r>
      <w:r w:rsidR="00E40568">
        <w:rPr>
          <w:szCs w:val="22"/>
        </w:rPr>
        <w:t xml:space="preserve"> </w:t>
      </w:r>
      <w:r w:rsidR="00FA1314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442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0870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2DB"/>
    <w:rsid w:val="00B866C6"/>
    <w:rsid w:val="00B87D89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96659-3EF0-4EED-9C5F-37EF515FF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BKO.dot</Template>
  <TotalTime>0</TotalTime>
  <Pages>1</Pages>
  <Words>301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Anna Szakowska</cp:lastModifiedBy>
  <cp:revision>2</cp:revision>
  <cp:lastPrinted>2020-10-25T20:39:00Z</cp:lastPrinted>
  <dcterms:created xsi:type="dcterms:W3CDTF">2022-06-08T06:17:00Z</dcterms:created>
  <dcterms:modified xsi:type="dcterms:W3CDTF">2022-06-08T06:17:00Z</dcterms:modified>
</cp:coreProperties>
</file>