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08E9E74" w14:textId="77777777" w:rsidR="009E1937" w:rsidRDefault="009E1937" w:rsidP="001455B5"/>
    <w:p w14:paraId="0A619ADD" w14:textId="77777777" w:rsidR="0055653A" w:rsidRDefault="0055653A" w:rsidP="001455B5"/>
    <w:p w14:paraId="3B3669E3" w14:textId="76F81BE5" w:rsidR="00A854B4" w:rsidRPr="00A854B4" w:rsidRDefault="00A854B4" w:rsidP="00A854B4">
      <w:pPr>
        <w:spacing w:after="0" w:line="240" w:lineRule="auto"/>
        <w:jc w:val="center"/>
        <w:rPr>
          <w:rFonts w:eastAsia="Times New Roman" w:cs="Calibri"/>
          <w:b/>
          <w:sz w:val="32"/>
          <w:szCs w:val="32"/>
          <w:lang w:eastAsia="pl-PL"/>
        </w:rPr>
      </w:pPr>
      <w:r>
        <w:rPr>
          <w:rFonts w:eastAsia="Times New Roman" w:cs="Calibri"/>
          <w:b/>
          <w:sz w:val="32"/>
          <w:szCs w:val="32"/>
          <w:lang w:eastAsia="pl-PL"/>
        </w:rPr>
        <w:t>KARTA ZGŁOSZENIA DO</w:t>
      </w:r>
    </w:p>
    <w:p w14:paraId="3189094D" w14:textId="77777777" w:rsidR="00A854B4" w:rsidRPr="00A854B4" w:rsidRDefault="00A854B4" w:rsidP="00A854B4">
      <w:pPr>
        <w:spacing w:line="240" w:lineRule="auto"/>
        <w:jc w:val="center"/>
        <w:rPr>
          <w:rFonts w:eastAsia="Times New Roman" w:cs="Calibri"/>
          <w:b/>
          <w:color w:val="0000FF"/>
          <w:sz w:val="28"/>
          <w:szCs w:val="28"/>
          <w:lang w:eastAsia="pl-PL"/>
        </w:rPr>
      </w:pPr>
      <w:r w:rsidRPr="00A854B4">
        <w:rPr>
          <w:rFonts w:eastAsia="Times New Roman" w:cs="Calibri"/>
          <w:b/>
          <w:sz w:val="28"/>
          <w:szCs w:val="28"/>
          <w:lang w:eastAsia="pl-PL"/>
        </w:rPr>
        <w:t>XIII POWIATOWEGO KONKURSU FIZYCZNEGO O CHARAKTERZE DRUŻYNOWYM</w:t>
      </w:r>
    </w:p>
    <w:p w14:paraId="71368EA9" w14:textId="77777777" w:rsidR="00A854B4" w:rsidRPr="00A854B4" w:rsidRDefault="00A854B4" w:rsidP="00A854B4">
      <w:pPr>
        <w:spacing w:after="0" w:line="240" w:lineRule="auto"/>
        <w:jc w:val="center"/>
        <w:rPr>
          <w:rFonts w:eastAsia="Times New Roman" w:cs="Calibri"/>
          <w:b/>
          <w:sz w:val="24"/>
          <w:szCs w:val="24"/>
          <w:lang w:eastAsia="pl-PL"/>
        </w:rPr>
      </w:pPr>
      <w:r w:rsidRPr="00A854B4">
        <w:rPr>
          <w:rFonts w:eastAsia="Times New Roman" w:cs="Calibri"/>
          <w:b/>
          <w:sz w:val="24"/>
          <w:szCs w:val="24"/>
          <w:lang w:eastAsia="pl-PL"/>
        </w:rPr>
        <w:t xml:space="preserve">organizowanego w roku szkolnym 2023/2024 </w:t>
      </w:r>
      <w:r w:rsidRPr="00A854B4">
        <w:rPr>
          <w:rFonts w:eastAsia="Times New Roman" w:cs="Calibri"/>
          <w:b/>
          <w:sz w:val="24"/>
          <w:szCs w:val="24"/>
          <w:lang w:eastAsia="pl-PL"/>
        </w:rPr>
        <w:br/>
        <w:t>dla uczniów szkół podstawowych</w:t>
      </w:r>
    </w:p>
    <w:p w14:paraId="5D7ED824" w14:textId="77777777" w:rsidR="0055653A" w:rsidRDefault="0055653A" w:rsidP="001455B5"/>
    <w:p w14:paraId="3A64FBFE" w14:textId="77777777" w:rsidR="00A854B4" w:rsidRDefault="00A854B4" w:rsidP="001455B5"/>
    <w:tbl>
      <w:tblPr>
        <w:tblStyle w:val="Tabela-Siatka"/>
        <w:tblW w:w="9067" w:type="dxa"/>
        <w:tblLook w:val="04A0" w:firstRow="1" w:lastRow="0" w:firstColumn="1" w:lastColumn="0" w:noHBand="0" w:noVBand="1"/>
      </w:tblPr>
      <w:tblGrid>
        <w:gridCol w:w="2543"/>
        <w:gridCol w:w="3539"/>
        <w:gridCol w:w="1133"/>
        <w:gridCol w:w="1852"/>
      </w:tblGrid>
      <w:tr w:rsidR="00A751AA" w:rsidRPr="00A751AA" w14:paraId="26E8DD2E" w14:textId="3658832C" w:rsidTr="00A751AA">
        <w:tc>
          <w:tcPr>
            <w:tcW w:w="2547" w:type="dxa"/>
            <w:vAlign w:val="center"/>
          </w:tcPr>
          <w:p w14:paraId="74A8CED3" w14:textId="70EE281B" w:rsidR="00A751AA" w:rsidRPr="00A751AA" w:rsidRDefault="00A751AA" w:rsidP="00A751AA">
            <w:pPr>
              <w:spacing w:after="0"/>
              <w:jc w:val="center"/>
              <w:rPr>
                <w:b/>
                <w:bCs/>
                <w:sz w:val="24"/>
                <w:szCs w:val="24"/>
              </w:rPr>
            </w:pPr>
            <w:r w:rsidRPr="00A751AA">
              <w:rPr>
                <w:b/>
                <w:bCs/>
                <w:sz w:val="24"/>
                <w:szCs w:val="24"/>
              </w:rPr>
              <w:t>SZKOŁA</w:t>
            </w:r>
          </w:p>
        </w:tc>
        <w:tc>
          <w:tcPr>
            <w:tcW w:w="3544" w:type="dxa"/>
            <w:vAlign w:val="center"/>
          </w:tcPr>
          <w:p w14:paraId="0E9D1525" w14:textId="7B8585D9" w:rsidR="00A751AA" w:rsidRPr="00A751AA" w:rsidRDefault="00A751AA" w:rsidP="00A751AA">
            <w:pPr>
              <w:spacing w:after="0"/>
              <w:jc w:val="center"/>
              <w:rPr>
                <w:b/>
                <w:bCs/>
                <w:sz w:val="24"/>
                <w:szCs w:val="24"/>
              </w:rPr>
            </w:pPr>
            <w:r w:rsidRPr="00A751AA">
              <w:rPr>
                <w:b/>
                <w:bCs/>
                <w:sz w:val="24"/>
                <w:szCs w:val="24"/>
              </w:rPr>
              <w:t>NAZWISKO I IMĘ</w:t>
            </w:r>
          </w:p>
          <w:p w14:paraId="0B135A09" w14:textId="1F1CDB1B" w:rsidR="00A751AA" w:rsidRPr="00A751AA" w:rsidRDefault="00A751AA" w:rsidP="00A751AA">
            <w:pPr>
              <w:spacing w:after="0"/>
              <w:jc w:val="center"/>
              <w:rPr>
                <w:b/>
                <w:bCs/>
                <w:sz w:val="24"/>
                <w:szCs w:val="24"/>
              </w:rPr>
            </w:pPr>
            <w:r w:rsidRPr="00A751AA">
              <w:rPr>
                <w:b/>
                <w:bCs/>
                <w:sz w:val="24"/>
                <w:szCs w:val="24"/>
              </w:rPr>
              <w:t>UCZNIA</w:t>
            </w:r>
          </w:p>
        </w:tc>
        <w:tc>
          <w:tcPr>
            <w:tcW w:w="1134" w:type="dxa"/>
            <w:vAlign w:val="center"/>
          </w:tcPr>
          <w:p w14:paraId="0071B59C" w14:textId="7C9A0CF3" w:rsidR="00A751AA" w:rsidRPr="00A751AA" w:rsidRDefault="00A751AA" w:rsidP="00A751AA">
            <w:pPr>
              <w:spacing w:after="0"/>
              <w:jc w:val="center"/>
              <w:rPr>
                <w:b/>
                <w:bCs/>
                <w:sz w:val="24"/>
                <w:szCs w:val="24"/>
              </w:rPr>
            </w:pPr>
            <w:r w:rsidRPr="00A751AA">
              <w:rPr>
                <w:b/>
                <w:bCs/>
                <w:sz w:val="24"/>
                <w:szCs w:val="24"/>
              </w:rPr>
              <w:t>KLASA</w:t>
            </w:r>
          </w:p>
        </w:tc>
        <w:tc>
          <w:tcPr>
            <w:tcW w:w="1842" w:type="dxa"/>
            <w:vAlign w:val="center"/>
          </w:tcPr>
          <w:p w14:paraId="7CAD0992" w14:textId="0B05EE26" w:rsidR="00A751AA" w:rsidRPr="00A751AA" w:rsidRDefault="00851C7C" w:rsidP="00A751AA">
            <w:pPr>
              <w:spacing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WYCHOWAWCA</w:t>
            </w:r>
          </w:p>
        </w:tc>
      </w:tr>
      <w:tr w:rsidR="00A751AA" w:rsidRPr="00A751AA" w14:paraId="5EBDB38A" w14:textId="15551709" w:rsidTr="00A751AA">
        <w:trPr>
          <w:trHeight w:val="216"/>
        </w:trPr>
        <w:tc>
          <w:tcPr>
            <w:tcW w:w="2547" w:type="dxa"/>
            <w:vMerge w:val="restart"/>
          </w:tcPr>
          <w:p w14:paraId="4E7A0018" w14:textId="77777777" w:rsidR="00A751AA" w:rsidRPr="00A751AA" w:rsidRDefault="00A751AA" w:rsidP="00A751AA">
            <w:pPr>
              <w:spacing w:after="0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14:paraId="39627AC3" w14:textId="03428CB7" w:rsidR="00A751AA" w:rsidRPr="00A751AA" w:rsidRDefault="00A751AA" w:rsidP="00A751AA">
            <w:pPr>
              <w:spacing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1134" w:type="dxa"/>
          </w:tcPr>
          <w:p w14:paraId="120C6B80" w14:textId="77777777" w:rsidR="00A751AA" w:rsidRPr="00A751AA" w:rsidRDefault="00A751AA" w:rsidP="00A751AA">
            <w:pPr>
              <w:spacing w:after="0"/>
              <w:rPr>
                <w:sz w:val="24"/>
                <w:szCs w:val="24"/>
              </w:rPr>
            </w:pPr>
          </w:p>
        </w:tc>
        <w:tc>
          <w:tcPr>
            <w:tcW w:w="1842" w:type="dxa"/>
            <w:vMerge w:val="restart"/>
          </w:tcPr>
          <w:p w14:paraId="7C616472" w14:textId="77777777" w:rsidR="00A751AA" w:rsidRPr="00A751AA" w:rsidRDefault="00A751AA" w:rsidP="00A751AA">
            <w:pPr>
              <w:spacing w:after="0"/>
              <w:rPr>
                <w:sz w:val="24"/>
                <w:szCs w:val="24"/>
              </w:rPr>
            </w:pPr>
          </w:p>
        </w:tc>
      </w:tr>
      <w:tr w:rsidR="00A751AA" w:rsidRPr="00A751AA" w14:paraId="2228AB73" w14:textId="3F5761C0" w:rsidTr="00A751AA">
        <w:trPr>
          <w:trHeight w:val="185"/>
        </w:trPr>
        <w:tc>
          <w:tcPr>
            <w:tcW w:w="2547" w:type="dxa"/>
            <w:vMerge/>
          </w:tcPr>
          <w:p w14:paraId="14C02593" w14:textId="77777777" w:rsidR="00A751AA" w:rsidRPr="00A751AA" w:rsidRDefault="00A751AA" w:rsidP="00A751AA">
            <w:pPr>
              <w:spacing w:after="0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14:paraId="2A6E3B04" w14:textId="10EF63B5" w:rsidR="00A751AA" w:rsidRPr="00A751AA" w:rsidRDefault="00A751AA" w:rsidP="00A751AA">
            <w:pPr>
              <w:spacing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</w:p>
        </w:tc>
        <w:tc>
          <w:tcPr>
            <w:tcW w:w="1134" w:type="dxa"/>
          </w:tcPr>
          <w:p w14:paraId="61DACE49" w14:textId="77777777" w:rsidR="00A751AA" w:rsidRPr="00A751AA" w:rsidRDefault="00A751AA" w:rsidP="00A751AA">
            <w:pPr>
              <w:spacing w:after="0"/>
              <w:rPr>
                <w:sz w:val="24"/>
                <w:szCs w:val="24"/>
              </w:rPr>
            </w:pPr>
          </w:p>
        </w:tc>
        <w:tc>
          <w:tcPr>
            <w:tcW w:w="1842" w:type="dxa"/>
            <w:vMerge/>
          </w:tcPr>
          <w:p w14:paraId="164DD1CD" w14:textId="77777777" w:rsidR="00A751AA" w:rsidRPr="00A751AA" w:rsidRDefault="00A751AA" w:rsidP="00A751AA">
            <w:pPr>
              <w:spacing w:after="0"/>
              <w:rPr>
                <w:sz w:val="24"/>
                <w:szCs w:val="24"/>
              </w:rPr>
            </w:pPr>
          </w:p>
        </w:tc>
      </w:tr>
      <w:tr w:rsidR="00A751AA" w:rsidRPr="00A751AA" w14:paraId="7C21A9C5" w14:textId="42767127" w:rsidTr="00A751AA">
        <w:trPr>
          <w:trHeight w:val="312"/>
        </w:trPr>
        <w:tc>
          <w:tcPr>
            <w:tcW w:w="2547" w:type="dxa"/>
            <w:vMerge/>
          </w:tcPr>
          <w:p w14:paraId="5B317808" w14:textId="77777777" w:rsidR="00A751AA" w:rsidRPr="00A751AA" w:rsidRDefault="00A751AA" w:rsidP="00A751AA">
            <w:pPr>
              <w:spacing w:after="0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14:paraId="13D6B95B" w14:textId="4A3DE4D3" w:rsidR="00A751AA" w:rsidRPr="00A751AA" w:rsidRDefault="00A751AA" w:rsidP="00A751AA">
            <w:pPr>
              <w:spacing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</w:t>
            </w:r>
          </w:p>
        </w:tc>
        <w:tc>
          <w:tcPr>
            <w:tcW w:w="1134" w:type="dxa"/>
          </w:tcPr>
          <w:p w14:paraId="2F91817F" w14:textId="77777777" w:rsidR="00A751AA" w:rsidRPr="00A751AA" w:rsidRDefault="00A751AA" w:rsidP="00A751AA">
            <w:pPr>
              <w:spacing w:after="0"/>
              <w:rPr>
                <w:sz w:val="24"/>
                <w:szCs w:val="24"/>
              </w:rPr>
            </w:pPr>
          </w:p>
        </w:tc>
        <w:tc>
          <w:tcPr>
            <w:tcW w:w="1842" w:type="dxa"/>
            <w:vMerge/>
          </w:tcPr>
          <w:p w14:paraId="54DFAA2D" w14:textId="77777777" w:rsidR="00A751AA" w:rsidRPr="00A751AA" w:rsidRDefault="00A751AA" w:rsidP="00A751AA">
            <w:pPr>
              <w:spacing w:after="0"/>
              <w:rPr>
                <w:sz w:val="24"/>
                <w:szCs w:val="24"/>
              </w:rPr>
            </w:pPr>
          </w:p>
        </w:tc>
      </w:tr>
      <w:tr w:rsidR="00A751AA" w:rsidRPr="00A751AA" w14:paraId="043A4873" w14:textId="2390655A" w:rsidTr="00A751AA">
        <w:tc>
          <w:tcPr>
            <w:tcW w:w="2547" w:type="dxa"/>
            <w:vMerge w:val="restart"/>
          </w:tcPr>
          <w:p w14:paraId="2E9DA574" w14:textId="77777777" w:rsidR="00A751AA" w:rsidRPr="00A751AA" w:rsidRDefault="00A751AA" w:rsidP="00A751AA">
            <w:pPr>
              <w:spacing w:after="0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14:paraId="70E11CCB" w14:textId="2D1D02C6" w:rsidR="00A751AA" w:rsidRPr="00A751AA" w:rsidRDefault="00A751AA" w:rsidP="00A751AA">
            <w:pPr>
              <w:spacing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1134" w:type="dxa"/>
          </w:tcPr>
          <w:p w14:paraId="071A86CB" w14:textId="77777777" w:rsidR="00A751AA" w:rsidRPr="00A751AA" w:rsidRDefault="00A751AA" w:rsidP="00A751AA">
            <w:pPr>
              <w:spacing w:after="0"/>
              <w:rPr>
                <w:sz w:val="24"/>
                <w:szCs w:val="24"/>
              </w:rPr>
            </w:pPr>
          </w:p>
        </w:tc>
        <w:tc>
          <w:tcPr>
            <w:tcW w:w="1842" w:type="dxa"/>
            <w:vMerge w:val="restart"/>
          </w:tcPr>
          <w:p w14:paraId="758D01D6" w14:textId="77777777" w:rsidR="00A751AA" w:rsidRPr="00A751AA" w:rsidRDefault="00A751AA" w:rsidP="00A751AA">
            <w:pPr>
              <w:spacing w:after="0"/>
              <w:rPr>
                <w:sz w:val="24"/>
                <w:szCs w:val="24"/>
              </w:rPr>
            </w:pPr>
          </w:p>
        </w:tc>
      </w:tr>
      <w:tr w:rsidR="00A751AA" w:rsidRPr="00A751AA" w14:paraId="59A95221" w14:textId="3D8C6E45" w:rsidTr="00A751AA">
        <w:tc>
          <w:tcPr>
            <w:tcW w:w="2547" w:type="dxa"/>
            <w:vMerge/>
          </w:tcPr>
          <w:p w14:paraId="4AFA20B2" w14:textId="77777777" w:rsidR="00A751AA" w:rsidRPr="00A751AA" w:rsidRDefault="00A751AA" w:rsidP="00A751AA">
            <w:pPr>
              <w:spacing w:after="0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14:paraId="78C519FD" w14:textId="1A81DDEF" w:rsidR="00A751AA" w:rsidRPr="00A751AA" w:rsidRDefault="00A751AA" w:rsidP="00A751AA">
            <w:pPr>
              <w:spacing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</w:p>
        </w:tc>
        <w:tc>
          <w:tcPr>
            <w:tcW w:w="1134" w:type="dxa"/>
          </w:tcPr>
          <w:p w14:paraId="3C82EA22" w14:textId="77777777" w:rsidR="00A751AA" w:rsidRPr="00A751AA" w:rsidRDefault="00A751AA" w:rsidP="00A751AA">
            <w:pPr>
              <w:spacing w:after="0"/>
              <w:rPr>
                <w:sz w:val="24"/>
                <w:szCs w:val="24"/>
              </w:rPr>
            </w:pPr>
          </w:p>
        </w:tc>
        <w:tc>
          <w:tcPr>
            <w:tcW w:w="1842" w:type="dxa"/>
            <w:vMerge/>
          </w:tcPr>
          <w:p w14:paraId="4F6F2CE6" w14:textId="77777777" w:rsidR="00A751AA" w:rsidRPr="00A751AA" w:rsidRDefault="00A751AA" w:rsidP="00A751AA">
            <w:pPr>
              <w:spacing w:after="0"/>
              <w:rPr>
                <w:sz w:val="24"/>
                <w:szCs w:val="24"/>
              </w:rPr>
            </w:pPr>
          </w:p>
        </w:tc>
      </w:tr>
      <w:tr w:rsidR="00A751AA" w:rsidRPr="00A751AA" w14:paraId="52D8AB78" w14:textId="771A599B" w:rsidTr="00A751AA">
        <w:tc>
          <w:tcPr>
            <w:tcW w:w="2547" w:type="dxa"/>
            <w:vMerge/>
          </w:tcPr>
          <w:p w14:paraId="4FC09048" w14:textId="77777777" w:rsidR="00A751AA" w:rsidRPr="00A751AA" w:rsidRDefault="00A751AA" w:rsidP="00A751AA">
            <w:pPr>
              <w:spacing w:after="0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14:paraId="296C0142" w14:textId="4618EA7C" w:rsidR="00A751AA" w:rsidRPr="00A751AA" w:rsidRDefault="00A751AA" w:rsidP="00A751AA">
            <w:pPr>
              <w:spacing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</w:t>
            </w:r>
          </w:p>
        </w:tc>
        <w:tc>
          <w:tcPr>
            <w:tcW w:w="1134" w:type="dxa"/>
          </w:tcPr>
          <w:p w14:paraId="2F79186B" w14:textId="77777777" w:rsidR="00A751AA" w:rsidRPr="00A751AA" w:rsidRDefault="00A751AA" w:rsidP="00A751AA">
            <w:pPr>
              <w:spacing w:after="0"/>
              <w:rPr>
                <w:sz w:val="24"/>
                <w:szCs w:val="24"/>
              </w:rPr>
            </w:pPr>
          </w:p>
        </w:tc>
        <w:tc>
          <w:tcPr>
            <w:tcW w:w="1842" w:type="dxa"/>
            <w:vMerge/>
          </w:tcPr>
          <w:p w14:paraId="48EC7848" w14:textId="77777777" w:rsidR="00A751AA" w:rsidRPr="00A751AA" w:rsidRDefault="00A751AA" w:rsidP="00A751AA">
            <w:pPr>
              <w:spacing w:after="0"/>
              <w:rPr>
                <w:sz w:val="24"/>
                <w:szCs w:val="24"/>
              </w:rPr>
            </w:pPr>
          </w:p>
        </w:tc>
      </w:tr>
      <w:tr w:rsidR="00A751AA" w:rsidRPr="00A751AA" w14:paraId="1DB04217" w14:textId="32CF4E6E" w:rsidTr="00A751AA">
        <w:tc>
          <w:tcPr>
            <w:tcW w:w="2547" w:type="dxa"/>
            <w:vMerge w:val="restart"/>
          </w:tcPr>
          <w:p w14:paraId="5D370331" w14:textId="77777777" w:rsidR="00A751AA" w:rsidRPr="00A751AA" w:rsidRDefault="00A751AA" w:rsidP="00A751AA">
            <w:pPr>
              <w:spacing w:after="0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14:paraId="22825E85" w14:textId="24119F36" w:rsidR="00A751AA" w:rsidRPr="00A751AA" w:rsidRDefault="00A751AA" w:rsidP="00A751AA">
            <w:pPr>
              <w:spacing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1134" w:type="dxa"/>
          </w:tcPr>
          <w:p w14:paraId="7E70E77C" w14:textId="77777777" w:rsidR="00A751AA" w:rsidRPr="00A751AA" w:rsidRDefault="00A751AA" w:rsidP="00A751AA">
            <w:pPr>
              <w:spacing w:after="0"/>
              <w:rPr>
                <w:sz w:val="24"/>
                <w:szCs w:val="24"/>
              </w:rPr>
            </w:pPr>
          </w:p>
        </w:tc>
        <w:tc>
          <w:tcPr>
            <w:tcW w:w="1842" w:type="dxa"/>
            <w:vMerge w:val="restart"/>
          </w:tcPr>
          <w:p w14:paraId="5600977E" w14:textId="77777777" w:rsidR="00A751AA" w:rsidRPr="00A751AA" w:rsidRDefault="00A751AA" w:rsidP="00A751AA">
            <w:pPr>
              <w:spacing w:after="0"/>
              <w:rPr>
                <w:sz w:val="24"/>
                <w:szCs w:val="24"/>
              </w:rPr>
            </w:pPr>
          </w:p>
        </w:tc>
      </w:tr>
      <w:tr w:rsidR="00A751AA" w:rsidRPr="00A751AA" w14:paraId="3EA53370" w14:textId="6FC0AC30" w:rsidTr="00A751AA">
        <w:trPr>
          <w:trHeight w:val="180"/>
        </w:trPr>
        <w:tc>
          <w:tcPr>
            <w:tcW w:w="2547" w:type="dxa"/>
            <w:vMerge/>
          </w:tcPr>
          <w:p w14:paraId="0DE42036" w14:textId="77777777" w:rsidR="00A751AA" w:rsidRPr="00A751AA" w:rsidRDefault="00A751AA" w:rsidP="00A751AA">
            <w:pPr>
              <w:spacing w:after="0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14:paraId="03B45F68" w14:textId="7FADC138" w:rsidR="00A751AA" w:rsidRPr="00A751AA" w:rsidRDefault="00A751AA" w:rsidP="00A751AA">
            <w:pPr>
              <w:spacing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</w:p>
        </w:tc>
        <w:tc>
          <w:tcPr>
            <w:tcW w:w="1134" w:type="dxa"/>
          </w:tcPr>
          <w:p w14:paraId="39BCDD91" w14:textId="77777777" w:rsidR="00A751AA" w:rsidRPr="00A751AA" w:rsidRDefault="00A751AA" w:rsidP="00A751AA">
            <w:pPr>
              <w:spacing w:after="0"/>
              <w:rPr>
                <w:sz w:val="24"/>
                <w:szCs w:val="24"/>
              </w:rPr>
            </w:pPr>
          </w:p>
        </w:tc>
        <w:tc>
          <w:tcPr>
            <w:tcW w:w="1842" w:type="dxa"/>
            <w:vMerge/>
          </w:tcPr>
          <w:p w14:paraId="4D9AB176" w14:textId="77777777" w:rsidR="00A751AA" w:rsidRPr="00A751AA" w:rsidRDefault="00A751AA" w:rsidP="00A751AA">
            <w:pPr>
              <w:spacing w:after="0"/>
              <w:rPr>
                <w:sz w:val="24"/>
                <w:szCs w:val="24"/>
              </w:rPr>
            </w:pPr>
          </w:p>
        </w:tc>
      </w:tr>
      <w:tr w:rsidR="00A751AA" w:rsidRPr="00A751AA" w14:paraId="418F213D" w14:textId="77777777" w:rsidTr="00A751AA">
        <w:trPr>
          <w:trHeight w:val="324"/>
        </w:trPr>
        <w:tc>
          <w:tcPr>
            <w:tcW w:w="2547" w:type="dxa"/>
            <w:vMerge/>
          </w:tcPr>
          <w:p w14:paraId="17629CDA" w14:textId="77777777" w:rsidR="00A751AA" w:rsidRPr="00A751AA" w:rsidRDefault="00A751AA" w:rsidP="00A751AA">
            <w:pPr>
              <w:spacing w:after="0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14:paraId="3D28226C" w14:textId="253B4316" w:rsidR="00A751AA" w:rsidRPr="00A751AA" w:rsidRDefault="00A751AA" w:rsidP="00A751AA">
            <w:pPr>
              <w:spacing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</w:t>
            </w:r>
          </w:p>
        </w:tc>
        <w:tc>
          <w:tcPr>
            <w:tcW w:w="1134" w:type="dxa"/>
          </w:tcPr>
          <w:p w14:paraId="47BD7129" w14:textId="77777777" w:rsidR="00A751AA" w:rsidRPr="00A751AA" w:rsidRDefault="00A751AA" w:rsidP="00A751AA">
            <w:pPr>
              <w:spacing w:after="0"/>
              <w:rPr>
                <w:sz w:val="24"/>
                <w:szCs w:val="24"/>
              </w:rPr>
            </w:pPr>
          </w:p>
        </w:tc>
        <w:tc>
          <w:tcPr>
            <w:tcW w:w="1842" w:type="dxa"/>
            <w:vMerge/>
          </w:tcPr>
          <w:p w14:paraId="49AB0943" w14:textId="77777777" w:rsidR="00A751AA" w:rsidRPr="00A751AA" w:rsidRDefault="00A751AA" w:rsidP="00A751AA">
            <w:pPr>
              <w:spacing w:after="0"/>
              <w:rPr>
                <w:sz w:val="24"/>
                <w:szCs w:val="24"/>
              </w:rPr>
            </w:pPr>
          </w:p>
        </w:tc>
      </w:tr>
    </w:tbl>
    <w:p w14:paraId="6636BE55" w14:textId="77777777" w:rsidR="0055653A" w:rsidRPr="00A751AA" w:rsidRDefault="0055653A" w:rsidP="00A751AA">
      <w:pPr>
        <w:spacing w:after="0"/>
        <w:rPr>
          <w:sz w:val="24"/>
          <w:szCs w:val="24"/>
        </w:rPr>
      </w:pPr>
    </w:p>
    <w:p w14:paraId="5D30BA3D" w14:textId="77777777" w:rsidR="0055653A" w:rsidRDefault="0055653A" w:rsidP="001455B5"/>
    <w:p w14:paraId="31659D90" w14:textId="77777777" w:rsidR="0055653A" w:rsidRDefault="0055653A" w:rsidP="001455B5"/>
    <w:p w14:paraId="225A6A44" w14:textId="77777777" w:rsidR="0055653A" w:rsidRDefault="0055653A" w:rsidP="001455B5"/>
    <w:p w14:paraId="01AB7B17" w14:textId="77777777" w:rsidR="0055653A" w:rsidRDefault="0055653A" w:rsidP="001455B5"/>
    <w:p w14:paraId="2A9DC04D" w14:textId="77777777" w:rsidR="0055653A" w:rsidRDefault="0055653A" w:rsidP="001455B5"/>
    <w:p w14:paraId="00E7247E" w14:textId="77777777" w:rsidR="0055653A" w:rsidRDefault="0055653A" w:rsidP="001455B5"/>
    <w:p w14:paraId="3E6FAA13" w14:textId="77777777" w:rsidR="0055653A" w:rsidRDefault="0055653A" w:rsidP="001455B5"/>
    <w:p w14:paraId="5CDC6C80" w14:textId="77777777" w:rsidR="0055653A" w:rsidRDefault="0055653A" w:rsidP="001455B5"/>
    <w:p w14:paraId="0F3B4863" w14:textId="77777777" w:rsidR="0055653A" w:rsidRDefault="0055653A" w:rsidP="001455B5"/>
    <w:p w14:paraId="4006D72D" w14:textId="77777777" w:rsidR="0055653A" w:rsidRPr="001455B5" w:rsidRDefault="0055653A" w:rsidP="001455B5"/>
    <w:sectPr w:rsidR="0055653A" w:rsidRPr="001455B5" w:rsidSect="00C17A6E">
      <w:footerReference w:type="default" r:id="rId6"/>
      <w:headerReference w:type="first" r:id="rId7"/>
      <w:footerReference w:type="first" r:id="rId8"/>
      <w:pgSz w:w="11906" w:h="16838"/>
      <w:pgMar w:top="1417" w:right="1417" w:bottom="1417" w:left="1417" w:header="567" w:footer="227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F707DD5" w14:textId="77777777" w:rsidR="00C17A6E" w:rsidRDefault="00C17A6E" w:rsidP="00A35F65">
      <w:pPr>
        <w:spacing w:after="0" w:line="240" w:lineRule="auto"/>
      </w:pPr>
      <w:r>
        <w:separator/>
      </w:r>
    </w:p>
  </w:endnote>
  <w:endnote w:type="continuationSeparator" w:id="0">
    <w:p w14:paraId="18FC2807" w14:textId="77777777" w:rsidR="00C17A6E" w:rsidRDefault="00C17A6E" w:rsidP="00A35F6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792ADE" w14:textId="77777777" w:rsidR="00FE44B2" w:rsidRPr="009E1937" w:rsidRDefault="00303D6F" w:rsidP="009E1937">
    <w:pPr>
      <w:pStyle w:val="Nagwek"/>
      <w:jc w:val="right"/>
      <w:rPr>
        <w:sz w:val="20"/>
        <w:szCs w:val="20"/>
      </w:rPr>
    </w:pPr>
    <w:r>
      <w:rPr>
        <w:noProof/>
      </w:rPr>
      <w:drawing>
        <wp:anchor distT="0" distB="0" distL="114300" distR="114300" simplePos="0" relativeHeight="251668480" behindDoc="1" locked="0" layoutInCell="1" allowOverlap="1" wp14:anchorId="53BD0481" wp14:editId="1562A4BA">
          <wp:simplePos x="0" y="0"/>
          <wp:positionH relativeFrom="leftMargin">
            <wp:align>right</wp:align>
          </wp:positionH>
          <wp:positionV relativeFrom="paragraph">
            <wp:posOffset>8255</wp:posOffset>
          </wp:positionV>
          <wp:extent cx="617220" cy="617220"/>
          <wp:effectExtent l="0" t="0" r="0" b="0"/>
          <wp:wrapNone/>
          <wp:docPr id="5" name="Obraz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17220" cy="61722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FE44B2" w:rsidRPr="009E1937">
      <w:rPr>
        <w:sz w:val="20"/>
        <w:szCs w:val="20"/>
      </w:rPr>
      <w:t xml:space="preserve">    </w:t>
    </w:r>
    <w:r w:rsidR="0067492F" w:rsidRPr="0067492F">
      <w:rPr>
        <w:rFonts w:ascii="Cambria" w:hAnsi="Cambria"/>
        <w:sz w:val="28"/>
        <w:szCs w:val="28"/>
      </w:rPr>
      <w:t xml:space="preserve">str. </w:t>
    </w:r>
    <w:r w:rsidR="0067492F" w:rsidRPr="0067492F">
      <w:rPr>
        <w:sz w:val="20"/>
        <w:szCs w:val="20"/>
      </w:rPr>
      <w:fldChar w:fldCharType="begin"/>
    </w:r>
    <w:r w:rsidR="0067492F" w:rsidRPr="0067492F">
      <w:rPr>
        <w:sz w:val="20"/>
        <w:szCs w:val="20"/>
      </w:rPr>
      <w:instrText xml:space="preserve"> PAGE    \* MERGEFORMAT </w:instrText>
    </w:r>
    <w:r w:rsidR="0067492F" w:rsidRPr="0067492F">
      <w:rPr>
        <w:sz w:val="20"/>
        <w:szCs w:val="20"/>
      </w:rPr>
      <w:fldChar w:fldCharType="separate"/>
    </w:r>
    <w:r w:rsidR="00E04682" w:rsidRPr="00E04682">
      <w:rPr>
        <w:rFonts w:ascii="Cambria" w:hAnsi="Cambria"/>
        <w:noProof/>
        <w:sz w:val="28"/>
        <w:szCs w:val="28"/>
      </w:rPr>
      <w:t>2</w:t>
    </w:r>
    <w:r w:rsidR="0067492F" w:rsidRPr="0067492F">
      <w:rPr>
        <w:sz w:val="20"/>
        <w:szCs w:val="20"/>
      </w:rPr>
      <w:fldChar w:fldCharType="end"/>
    </w:r>
  </w:p>
  <w:p w14:paraId="536E7491" w14:textId="77777777" w:rsidR="00FE44B2" w:rsidRDefault="00604054" w:rsidP="00FE44B2">
    <w:pPr>
      <w:pStyle w:val="Nagwek"/>
      <w:jc w:val="center"/>
      <w:rPr>
        <w:b/>
        <w:sz w:val="28"/>
        <w:szCs w:val="28"/>
      </w:rPr>
    </w:pPr>
    <w:r>
      <w:rPr>
        <w:noProof/>
      </w:rPr>
      <w:drawing>
        <wp:anchor distT="0" distB="0" distL="114300" distR="114300" simplePos="0" relativeHeight="251658240" behindDoc="0" locked="0" layoutInCell="1" allowOverlap="1" wp14:anchorId="04564193" wp14:editId="7C1E5B3F">
          <wp:simplePos x="0" y="0"/>
          <wp:positionH relativeFrom="column">
            <wp:posOffset>2828290</wp:posOffset>
          </wp:positionH>
          <wp:positionV relativeFrom="paragraph">
            <wp:posOffset>3137535</wp:posOffset>
          </wp:positionV>
          <wp:extent cx="1171575" cy="881380"/>
          <wp:effectExtent l="0" t="0" r="0" b="0"/>
          <wp:wrapNone/>
          <wp:docPr id="1" name="Obraz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6"/>
                  <pic:cNvPicPr>
                    <a:picLocks noChangeAspect="1" noChangeArrowheads="1"/>
                  </pic:cNvPicPr>
                </pic:nvPicPr>
                <pic:blipFill>
                  <a:blip r:embed="rId2">
                    <a:clrChange>
                      <a:clrFrom>
                        <a:srgbClr val="FFFFFF"/>
                      </a:clrFrom>
                      <a:clrTo>
                        <a:srgbClr val="FFFFFF">
                          <a:alpha val="0"/>
                        </a:srgbClr>
                      </a:clrTo>
                    </a:clrChange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71575" cy="8813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4F7ACA6C" w14:textId="77777777" w:rsidR="00FE44B2" w:rsidRDefault="00FE44B2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78B2C1" w14:textId="77777777" w:rsidR="00FE44B2" w:rsidRPr="00FE44B2" w:rsidRDefault="00FE44B2" w:rsidP="00FE44B2">
    <w:pPr>
      <w:pStyle w:val="Nagwek"/>
      <w:rPr>
        <w:rFonts w:ascii="Georgia" w:hAnsi="Georgia"/>
        <w:i/>
        <w:sz w:val="24"/>
        <w:szCs w:val="24"/>
      </w:rPr>
    </w:pPr>
    <w:r w:rsidRPr="006646F5">
      <w:t xml:space="preserve">                                                                                                                                                     </w:t>
    </w:r>
  </w:p>
  <w:p w14:paraId="766E5D71" w14:textId="77777777" w:rsidR="00FE44B2" w:rsidRPr="006646F5" w:rsidRDefault="00FE44B2" w:rsidP="00FE44B2">
    <w:pPr>
      <w:pStyle w:val="Nagwek"/>
    </w:pPr>
  </w:p>
  <w:p w14:paraId="0303B543" w14:textId="77777777" w:rsidR="00FE44B2" w:rsidRPr="006646F5" w:rsidRDefault="00FE44B2" w:rsidP="00FE44B2">
    <w:pPr>
      <w:pStyle w:val="Nagwek"/>
    </w:pPr>
    <w:r w:rsidRPr="006646F5">
      <w:t xml:space="preserve">                                                                                                            </w:t>
    </w:r>
  </w:p>
  <w:p w14:paraId="404D6C89" w14:textId="77777777" w:rsidR="00FE44B2" w:rsidRDefault="00FE44B2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EA778C4" w14:textId="77777777" w:rsidR="00C17A6E" w:rsidRDefault="00C17A6E" w:rsidP="00A35F65">
      <w:pPr>
        <w:spacing w:after="0" w:line="240" w:lineRule="auto"/>
      </w:pPr>
      <w:r>
        <w:separator/>
      </w:r>
    </w:p>
  </w:footnote>
  <w:footnote w:type="continuationSeparator" w:id="0">
    <w:p w14:paraId="088F0017" w14:textId="77777777" w:rsidR="00C17A6E" w:rsidRDefault="00C17A6E" w:rsidP="00A35F6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A1BC63" w14:textId="77777777" w:rsidR="0055653A" w:rsidRPr="00303D6F" w:rsidRDefault="00537B66" w:rsidP="0055653A">
    <w:pPr>
      <w:pStyle w:val="Nagwek"/>
      <w:jc w:val="center"/>
      <w:rPr>
        <w:rFonts w:ascii="Cambria" w:hAnsi="Cambria"/>
        <w:b/>
        <w:sz w:val="32"/>
        <w:szCs w:val="32"/>
      </w:rPr>
    </w:pPr>
    <w:r>
      <w:rPr>
        <w:noProof/>
      </w:rPr>
      <w:drawing>
        <wp:anchor distT="0" distB="0" distL="114300" distR="114300" simplePos="0" relativeHeight="251666432" behindDoc="1" locked="0" layoutInCell="1" allowOverlap="1" wp14:anchorId="339F7E97" wp14:editId="08C846B1">
          <wp:simplePos x="0" y="0"/>
          <wp:positionH relativeFrom="column">
            <wp:posOffset>-617855</wp:posOffset>
          </wp:positionH>
          <wp:positionV relativeFrom="paragraph">
            <wp:posOffset>-215265</wp:posOffset>
          </wp:positionV>
          <wp:extent cx="1013460" cy="1013460"/>
          <wp:effectExtent l="0" t="0" r="0" b="0"/>
          <wp:wrapNone/>
          <wp:docPr id="3" name="Obraz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13460" cy="101346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604054">
      <w:rPr>
        <w:noProof/>
      </w:rPr>
      <w:drawing>
        <wp:anchor distT="0" distB="0" distL="114300" distR="114300" simplePos="0" relativeHeight="251657216" behindDoc="1" locked="0" layoutInCell="1" allowOverlap="1" wp14:anchorId="064CB3FE" wp14:editId="47A1D9E2">
          <wp:simplePos x="0" y="0"/>
          <wp:positionH relativeFrom="column">
            <wp:posOffset>5468620</wp:posOffset>
          </wp:positionH>
          <wp:positionV relativeFrom="paragraph">
            <wp:posOffset>-190500</wp:posOffset>
          </wp:positionV>
          <wp:extent cx="796925" cy="941705"/>
          <wp:effectExtent l="0" t="0" r="0" b="0"/>
          <wp:wrapNone/>
          <wp:docPr id="4" name="Obraz 1">
            <a:hlinkClick xmlns:a="http://schemas.openxmlformats.org/drawingml/2006/main" r:id="rId2"/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">
                    <a:hlinkClick r:id="rId2"/>
                  </pic:cNvPr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96925" cy="9417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406974">
      <w:rPr>
        <w:b/>
        <w:sz w:val="28"/>
        <w:szCs w:val="28"/>
      </w:rPr>
      <w:t xml:space="preserve">    </w:t>
    </w:r>
    <w:r w:rsidR="0055653A" w:rsidRPr="00303D6F">
      <w:rPr>
        <w:rFonts w:ascii="Cambria" w:hAnsi="Cambria"/>
        <w:b/>
        <w:sz w:val="32"/>
        <w:szCs w:val="32"/>
      </w:rPr>
      <w:t>ZESPÓŁ SZKÓŁ Nr 2</w:t>
    </w:r>
  </w:p>
  <w:p w14:paraId="1CC4D6A4" w14:textId="77777777" w:rsidR="0055653A" w:rsidRPr="00303D6F" w:rsidRDefault="00406974" w:rsidP="00406974">
    <w:pPr>
      <w:pStyle w:val="Nagwek"/>
      <w:rPr>
        <w:rFonts w:ascii="Georgia" w:hAnsi="Georgia"/>
        <w:i/>
        <w:sz w:val="24"/>
        <w:szCs w:val="24"/>
      </w:rPr>
    </w:pPr>
    <w:r w:rsidRPr="00303D6F">
      <w:rPr>
        <w:b/>
        <w:i/>
        <w:sz w:val="24"/>
        <w:szCs w:val="24"/>
      </w:rPr>
      <w:t xml:space="preserve">                                                 </w:t>
    </w:r>
    <w:r w:rsidR="0055653A" w:rsidRPr="00303D6F">
      <w:rPr>
        <w:rFonts w:ascii="Georgia" w:hAnsi="Georgia"/>
        <w:i/>
        <w:sz w:val="24"/>
        <w:szCs w:val="24"/>
      </w:rPr>
      <w:t>im. ppłk. dr. Stanisława Kulińskiego</w:t>
    </w:r>
  </w:p>
  <w:p w14:paraId="466B1FA7" w14:textId="77777777" w:rsidR="0055653A" w:rsidRDefault="0055653A" w:rsidP="0055653A">
    <w:pPr>
      <w:pStyle w:val="Nagwek"/>
    </w:pPr>
  </w:p>
  <w:p w14:paraId="16AA2DDA" w14:textId="77777777" w:rsidR="0055653A" w:rsidRDefault="00303D6F" w:rsidP="0055653A">
    <w:pPr>
      <w:pStyle w:val="Nagwek"/>
    </w:pPr>
    <w:r>
      <w:rPr>
        <w:noProof/>
      </w:rPr>
      <mc:AlternateContent>
        <mc:Choice Requires="wps">
          <w:drawing>
            <wp:anchor distT="0" distB="0" distL="114300" distR="114300" simplePos="0" relativeHeight="251654144" behindDoc="0" locked="0" layoutInCell="1" allowOverlap="1" wp14:anchorId="27309F4D" wp14:editId="0F5C0B8B">
              <wp:simplePos x="0" y="0"/>
              <wp:positionH relativeFrom="margin">
                <wp:align>center</wp:align>
              </wp:positionH>
              <wp:positionV relativeFrom="paragraph">
                <wp:posOffset>219710</wp:posOffset>
              </wp:positionV>
              <wp:extent cx="6915150" cy="147320"/>
              <wp:effectExtent l="19050" t="19050" r="38100" b="62230"/>
              <wp:wrapNone/>
              <wp:docPr id="10" name="Rectangle 1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6915150" cy="147320"/>
                      </a:xfrm>
                      <a:prstGeom prst="rect">
                        <a:avLst/>
                      </a:prstGeom>
                      <a:solidFill>
                        <a:srgbClr val="FFC000"/>
                      </a:solidFill>
                      <a:ln w="38100">
                        <a:solidFill>
                          <a:srgbClr val="F2F2F2"/>
                        </a:solidFill>
                        <a:miter lim="800000"/>
                        <a:headEnd/>
                        <a:tailEnd/>
                      </a:ln>
                      <a:effectLst>
                        <a:outerShdw dist="28398" dir="3806097" algn="ctr" rotWithShape="0">
                          <a:srgbClr val="4E6128">
                            <a:alpha val="50000"/>
                          </a:srgbClr>
                        </a:outerShdw>
                      </a:effec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117C4EB6" id="Rectangle 12" o:spid="_x0000_s1026" style="position:absolute;margin-left:0;margin-top:17.3pt;width:544.5pt;height:11.6pt;z-index:251654144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" fillcolor="#ffc000" strokecolor="#f2f2f2" strokeweight="3pt">
              <v:shadow on="t" color="#4e6128" opacity=".5" offset="1pt"/>
              <w10:wrap anchorx="margin"/>
            </v:rect>
          </w:pict>
        </mc:Fallback>
      </mc:AlternateContent>
    </w:r>
  </w:p>
  <w:p w14:paraId="19ADB20E" w14:textId="77777777" w:rsidR="0055653A" w:rsidRDefault="0055653A" w:rsidP="0055653A">
    <w:pPr>
      <w:pStyle w:val="Nagwek"/>
    </w:pPr>
  </w:p>
  <w:p w14:paraId="37947CDB" w14:textId="77777777" w:rsidR="00FE44B2" w:rsidRDefault="0055653A">
    <w:pPr>
      <w:pStyle w:val="Nagwek"/>
    </w:pPr>
    <w:r w:rsidRPr="006646F5">
      <w:t xml:space="preserve">                                                                      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attachedTemplate r:id="rId1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50">
      <o:colormru v:ext="edit" colors="#de7722,#8bd030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854B4"/>
    <w:rsid w:val="000450D0"/>
    <w:rsid w:val="000465D1"/>
    <w:rsid w:val="000A3FED"/>
    <w:rsid w:val="00131F6D"/>
    <w:rsid w:val="001455B5"/>
    <w:rsid w:val="00145BE8"/>
    <w:rsid w:val="00157E1A"/>
    <w:rsid w:val="00170CD2"/>
    <w:rsid w:val="0017116F"/>
    <w:rsid w:val="001B7DC5"/>
    <w:rsid w:val="001C70EE"/>
    <w:rsid w:val="001E3C80"/>
    <w:rsid w:val="001F3127"/>
    <w:rsid w:val="00303D6F"/>
    <w:rsid w:val="00353524"/>
    <w:rsid w:val="00385F62"/>
    <w:rsid w:val="0039186A"/>
    <w:rsid w:val="003945ED"/>
    <w:rsid w:val="00397E0A"/>
    <w:rsid w:val="00406974"/>
    <w:rsid w:val="0042332C"/>
    <w:rsid w:val="00433099"/>
    <w:rsid w:val="004613BB"/>
    <w:rsid w:val="004A2A54"/>
    <w:rsid w:val="004B7C30"/>
    <w:rsid w:val="004E626C"/>
    <w:rsid w:val="004F651D"/>
    <w:rsid w:val="004F7954"/>
    <w:rsid w:val="00537B66"/>
    <w:rsid w:val="0055653A"/>
    <w:rsid w:val="0058423A"/>
    <w:rsid w:val="005B5BD3"/>
    <w:rsid w:val="00604054"/>
    <w:rsid w:val="0062215C"/>
    <w:rsid w:val="0062539A"/>
    <w:rsid w:val="006338F3"/>
    <w:rsid w:val="0064282B"/>
    <w:rsid w:val="0065537B"/>
    <w:rsid w:val="006646F5"/>
    <w:rsid w:val="0067492F"/>
    <w:rsid w:val="006B0332"/>
    <w:rsid w:val="006B2140"/>
    <w:rsid w:val="006D78E4"/>
    <w:rsid w:val="007171F5"/>
    <w:rsid w:val="00743787"/>
    <w:rsid w:val="007904AD"/>
    <w:rsid w:val="007D5DD2"/>
    <w:rsid w:val="00813A76"/>
    <w:rsid w:val="00851C7C"/>
    <w:rsid w:val="00853E88"/>
    <w:rsid w:val="008E5966"/>
    <w:rsid w:val="008E608C"/>
    <w:rsid w:val="00905D1D"/>
    <w:rsid w:val="00946F7A"/>
    <w:rsid w:val="009611AD"/>
    <w:rsid w:val="009905B1"/>
    <w:rsid w:val="009C1608"/>
    <w:rsid w:val="009E1937"/>
    <w:rsid w:val="00A04FF1"/>
    <w:rsid w:val="00A35F65"/>
    <w:rsid w:val="00A446B9"/>
    <w:rsid w:val="00A751AA"/>
    <w:rsid w:val="00A854B4"/>
    <w:rsid w:val="00A921D8"/>
    <w:rsid w:val="00AA65CE"/>
    <w:rsid w:val="00AD3D03"/>
    <w:rsid w:val="00AE58A5"/>
    <w:rsid w:val="00AF30F8"/>
    <w:rsid w:val="00BD0ADB"/>
    <w:rsid w:val="00BE02C9"/>
    <w:rsid w:val="00C000EC"/>
    <w:rsid w:val="00C17A6E"/>
    <w:rsid w:val="00C2350D"/>
    <w:rsid w:val="00C373D6"/>
    <w:rsid w:val="00C80CB0"/>
    <w:rsid w:val="00CD0517"/>
    <w:rsid w:val="00D36608"/>
    <w:rsid w:val="00D41C1A"/>
    <w:rsid w:val="00DB00B1"/>
    <w:rsid w:val="00DB42A5"/>
    <w:rsid w:val="00E04682"/>
    <w:rsid w:val="00E6418D"/>
    <w:rsid w:val="00E64B0D"/>
    <w:rsid w:val="00F10A76"/>
    <w:rsid w:val="00F52BA8"/>
    <w:rsid w:val="00F80010"/>
    <w:rsid w:val="00F84A71"/>
    <w:rsid w:val="00FB0DA7"/>
    <w:rsid w:val="00FD79CF"/>
    <w:rsid w:val="00FE44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o:colormru v:ext="edit" colors="#de7722,#8bd030"/>
    </o:shapedefaults>
    <o:shapelayout v:ext="edit">
      <o:idmap v:ext="edit" data="2"/>
    </o:shapelayout>
  </w:shapeDefaults>
  <w:decimalSymbol w:val=","/>
  <w:listSeparator w:val=";"/>
  <w14:docId w14:val="26E805FD"/>
  <w15:chartTrackingRefBased/>
  <w15:docId w15:val="{C8A26949-A970-4EBE-9FEA-FC7EF72EF9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C000EC"/>
    <w:pPr>
      <w:spacing w:after="200" w:line="276" w:lineRule="auto"/>
    </w:pPr>
    <w:rPr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A35F6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A35F65"/>
  </w:style>
  <w:style w:type="paragraph" w:styleId="Stopka">
    <w:name w:val="footer"/>
    <w:basedOn w:val="Normalny"/>
    <w:link w:val="StopkaZnak"/>
    <w:uiPriority w:val="99"/>
    <w:unhideWhenUsed/>
    <w:rsid w:val="00A35F6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A35F65"/>
  </w:style>
  <w:style w:type="paragraph" w:styleId="Tekstdymka">
    <w:name w:val="Balloon Text"/>
    <w:basedOn w:val="Normalny"/>
    <w:link w:val="TekstdymkaZnak"/>
    <w:uiPriority w:val="99"/>
    <w:semiHidden/>
    <w:unhideWhenUsed/>
    <w:rsid w:val="00A35F6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A35F65"/>
    <w:rPr>
      <w:rFonts w:ascii="Tahoma" w:hAnsi="Tahoma" w:cs="Tahoma"/>
      <w:sz w:val="16"/>
      <w:szCs w:val="16"/>
    </w:rPr>
  </w:style>
  <w:style w:type="character" w:styleId="Hipercze">
    <w:name w:val="Hyperlink"/>
    <w:uiPriority w:val="99"/>
    <w:unhideWhenUsed/>
    <w:rsid w:val="00A35F65"/>
    <w:rPr>
      <w:color w:val="0000FF"/>
      <w:u w:val="single"/>
    </w:rPr>
  </w:style>
  <w:style w:type="table" w:styleId="Tabela-Siatka">
    <w:name w:val="Table Grid"/>
    <w:basedOn w:val="Standardowy"/>
    <w:uiPriority w:val="59"/>
    <w:rsid w:val="00A751A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hyperlink" Target="http://upload.wikimedia.org/wikipedia/commons/7/7f/POL_powiat_w%C4%85growiecki_COA.svg" TargetMode="External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taszek\Desktop\PULPIT_2021_X\PAPIER%20FIRMOWY\Papier%20firmowy_2-2020.dotx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Papier firmowy_2-2020</Template>
  <TotalTime>1</TotalTime>
  <Pages>1</Pages>
  <Words>40</Words>
  <Characters>240</Characters>
  <Application>Microsoft Office Word</Application>
  <DocSecurity>0</DocSecurity>
  <Lines>2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279</CharactersWithSpaces>
  <SharedDoc>false</SharedDoc>
  <HLinks>
    <vt:vector size="12" baseType="variant">
      <vt:variant>
        <vt:i4>5898367</vt:i4>
      </vt:variant>
      <vt:variant>
        <vt:i4>-1</vt:i4>
      </vt:variant>
      <vt:variant>
        <vt:i4>2060</vt:i4>
      </vt:variant>
      <vt:variant>
        <vt:i4>4</vt:i4>
      </vt:variant>
      <vt:variant>
        <vt:lpwstr>http://upload.wikimedia.org/wikipedia/commons/7/7f/POL_powiat_w%C4%85growiecki_COA.svg</vt:lpwstr>
      </vt:variant>
      <vt:variant>
        <vt:lpwstr/>
      </vt:variant>
      <vt:variant>
        <vt:i4>5898367</vt:i4>
      </vt:variant>
      <vt:variant>
        <vt:i4>-1</vt:i4>
      </vt:variant>
      <vt:variant>
        <vt:i4>2052</vt:i4>
      </vt:variant>
      <vt:variant>
        <vt:i4>4</vt:i4>
      </vt:variant>
      <vt:variant>
        <vt:lpwstr>http://upload.wikimedia.org/wikipedia/commons/7/7f/POL_powiat_w%C4%85growiecki_COA.svg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Staszek</dc:creator>
  <cp:keywords/>
  <cp:lastModifiedBy>resztak@gmail.com</cp:lastModifiedBy>
  <cp:revision>3</cp:revision>
  <cp:lastPrinted>2019-08-21T06:22:00Z</cp:lastPrinted>
  <dcterms:created xsi:type="dcterms:W3CDTF">2024-01-23T13:05:00Z</dcterms:created>
  <dcterms:modified xsi:type="dcterms:W3CDTF">2024-01-23T13:17:00Z</dcterms:modified>
</cp:coreProperties>
</file>